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Spec="center" w:tblpYSpec="center"/>
        <w:tblOverlap w:val="never"/>
        <w:tblW w:w="0" w:type="auto"/>
        <w:tblLayout w:type="fixed"/>
        <w:tblCellMar>
          <w:top w:w="72" w:type="dxa"/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  <w:gridCol w:w="2880"/>
      </w:tblGrid>
      <w:tr w:rsidR="003C5935" w:rsidRPr="00E24BFA">
        <w:tblPrEx>
          <w:tblCellMar>
            <w:bottom w:w="0" w:type="dxa"/>
          </w:tblCellMar>
        </w:tblPrEx>
        <w:trPr>
          <w:cantSplit/>
          <w:trHeight w:hRule="exact" w:val="5040"/>
        </w:trPr>
        <w:tc>
          <w:tcPr>
            <w:tcW w:w="2880" w:type="dxa"/>
          </w:tcPr>
          <w:p w:rsidR="003C5935" w:rsidRPr="00E24BFA" w:rsidRDefault="00401FCB" w:rsidP="00E24B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2764790</wp:posOffset>
                      </wp:positionV>
                      <wp:extent cx="1708785" cy="262890"/>
                      <wp:effectExtent l="0" t="635" r="0" b="3175"/>
                      <wp:wrapNone/>
                      <wp:docPr id="135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78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Pr="00401FCB" w:rsidRDefault="00401FCB" w:rsidP="00E07D41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margin-left:8.15pt;margin-top:217.7pt;width:134.55pt;height:20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N7tgIAALw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" filled="f" stroked="f">
                      <v:textbox style="mso-fit-shape-to-text:t">
                        <w:txbxContent>
                          <w:p w:rsidR="00E07D41" w:rsidRPr="00401FCB" w:rsidRDefault="00401FCB" w:rsidP="00E07D41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2245360</wp:posOffset>
                      </wp:positionV>
                      <wp:extent cx="750570" cy="550545"/>
                      <wp:effectExtent l="635" t="0" r="1270" b="4445"/>
                      <wp:wrapNone/>
                      <wp:docPr id="134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570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Pr="003F63CC" w:rsidRDefault="00401FCB" w:rsidP="003F63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1500" cy="4572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27" type="#_x0000_t202" style="position:absolute;margin-left:141.05pt;margin-top:176.8pt;width:59.1pt;height:43.35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YWtgIAAME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" filled="f" stroked="f">
                      <v:textbox style="mso-fit-shape-to-text:t">
                        <w:txbxContent>
                          <w:p w:rsidR="003F63CC" w:rsidRPr="003F63CC" w:rsidRDefault="00401FCB" w:rsidP="003F6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4572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4697730</wp:posOffset>
                      </wp:positionV>
                      <wp:extent cx="1804035" cy="434340"/>
                      <wp:effectExtent l="4445" t="1905" r="1270" b="1905"/>
                      <wp:wrapNone/>
                      <wp:docPr id="133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28" type="#_x0000_t202" style="position:absolute;margin-left:141.35pt;margin-top:369.9pt;width:142.05pt;height:3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2028825</wp:posOffset>
                      </wp:positionV>
                      <wp:extent cx="1550670" cy="291465"/>
                      <wp:effectExtent l="3810" t="0" r="0" b="3810"/>
                      <wp:wrapNone/>
                      <wp:docPr id="132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29" type="#_x0000_t202" style="position:absolute;margin-left:163.05pt;margin-top:159.75pt;width:122.1pt;height:22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ulu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1689735</wp:posOffset>
                      </wp:positionV>
                      <wp:extent cx="1036320" cy="291465"/>
                      <wp:effectExtent l="0" t="3810" r="2540" b="0"/>
                      <wp:wrapNone/>
                      <wp:docPr id="131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30" type="#_x0000_t202" style="position:absolute;margin-left:159.7pt;margin-top:133.05pt;width:81.6pt;height:2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FfuA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1452880</wp:posOffset>
                      </wp:positionV>
                      <wp:extent cx="1804035" cy="434340"/>
                      <wp:effectExtent l="3175" t="0" r="2540" b="0"/>
                      <wp:wrapNone/>
                      <wp:docPr id="130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31" type="#_x0000_t202" style="position:absolute;margin-left:142pt;margin-top:114.4pt;width:142.05pt;height:3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4934585</wp:posOffset>
                      </wp:positionV>
                      <wp:extent cx="1036320" cy="291465"/>
                      <wp:effectExtent l="635" t="635" r="1270" b="3175"/>
                      <wp:wrapNone/>
                      <wp:docPr id="129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32" type="#_x0000_t202" style="position:absolute;margin-left:159.05pt;margin-top:388.55pt;width:81.6pt;height:2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tguA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2322830</wp:posOffset>
                      </wp:positionV>
                      <wp:extent cx="824230" cy="499745"/>
                      <wp:effectExtent l="0" t="0" r="4445" b="0"/>
                      <wp:wrapNone/>
                      <wp:docPr id="128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Pr="000F41F0" w:rsidRDefault="00401F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8650" cy="409575"/>
                                        <wp:effectExtent l="0" t="0" r="0" b="952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650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33" type="#_x0000_t202" style="position:absolute;margin-left:-3pt;margin-top:182.9pt;width:64.9pt;height:39.3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" filled="f" stroked="f">
                      <v:textbox style="mso-fit-shape-to-text:t">
                        <w:txbxContent>
                          <w:p w:rsidR="000F41F0" w:rsidRPr="000F41F0" w:rsidRDefault="00401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095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2297430</wp:posOffset>
                      </wp:positionV>
                      <wp:extent cx="1282065" cy="477520"/>
                      <wp:effectExtent l="4445" t="1905" r="0" b="0"/>
                      <wp:wrapNone/>
                      <wp:docPr id="127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Teal-12point"/>
                                  </w:pPr>
                                  <w:r>
                                    <w:t>special</w:t>
                                  </w:r>
                                  <w:r>
                                    <w:br/>
                                    <w:t>dinner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34" type="#_x0000_t202" style="position:absolute;margin-left:37.1pt;margin-top:180.9pt;width:100.95pt;height:37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+v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Teal-12point"/>
                            </w:pPr>
                            <w:r>
                              <w:t>special</w:t>
                            </w:r>
                            <w:r>
                              <w:br/>
                              <w:t>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2025650</wp:posOffset>
                      </wp:positionV>
                      <wp:extent cx="1550670" cy="291465"/>
                      <wp:effectExtent l="1270" t="0" r="635" b="0"/>
                      <wp:wrapNone/>
                      <wp:docPr id="126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Brow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5" type="#_x0000_t202" style="position:absolute;margin-left:18.85pt;margin-top:159.5pt;width:122.1pt;height:22.9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Qntw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Brow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1686560</wp:posOffset>
                      </wp:positionV>
                      <wp:extent cx="1036320" cy="291465"/>
                      <wp:effectExtent l="0" t="635" r="0" b="3175"/>
                      <wp:wrapNone/>
                      <wp:docPr id="125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Brow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36" type="#_x0000_t202" style="position:absolute;margin-left:15.5pt;margin-top:132.8pt;width:81.6pt;height:22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5Uyt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Brow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1449705</wp:posOffset>
                      </wp:positionV>
                      <wp:extent cx="1804035" cy="434340"/>
                      <wp:effectExtent l="635" t="1905" r="0" b="1905"/>
                      <wp:wrapNone/>
                      <wp:docPr id="124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7" type="#_x0000_t202" style="position:absolute;margin-left:-2.2pt;margin-top:114.15pt;width:142.05pt;height:34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1" locked="0" layoutInCell="1" allowOverlap="1">
                      <wp:simplePos x="0" y="0"/>
                      <wp:positionH relativeFrom="page">
                        <wp:posOffset>56515</wp:posOffset>
                      </wp:positionH>
                      <wp:positionV relativeFrom="page">
                        <wp:posOffset>28575</wp:posOffset>
                      </wp:positionV>
                      <wp:extent cx="1697355" cy="1548130"/>
                      <wp:effectExtent l="0" t="0" r="0" b="4445"/>
                      <wp:wrapNone/>
                      <wp:docPr id="12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355" cy="154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6BE2" w:rsidRDefault="00401F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14475" cy="1457325"/>
                                        <wp:effectExtent l="0" t="0" r="9525" b="9525"/>
                                        <wp:docPr id="1" name="Picture 1" descr="flower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lower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4475" cy="1457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8" type="#_x0000_t202" style="position:absolute;margin-left:4.45pt;margin-top:2.25pt;width:133.65pt;height:121.9pt;z-index:-25169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YiuQIAAMM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" filled="f" stroked="f">
                      <v:textbox style="mso-fit-shape-to-text:t">
                        <w:txbxContent>
                          <w:p w:rsidR="008A6BE2" w:rsidRDefault="00401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4475" cy="1457325"/>
                                  <wp:effectExtent l="0" t="0" r="9525" b="9525"/>
                                  <wp:docPr id="1" name="Picture 1" descr="flow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ow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1" locked="1" layoutInCell="1" allowOverlap="1">
                      <wp:simplePos x="0" y="0"/>
                      <wp:positionH relativeFrom="page">
                        <wp:posOffset>1815465</wp:posOffset>
                      </wp:positionH>
                      <wp:positionV relativeFrom="page">
                        <wp:posOffset>-50800</wp:posOffset>
                      </wp:positionV>
                      <wp:extent cx="1828800" cy="914400"/>
                      <wp:effectExtent l="0" t="0" r="3810" b="3175"/>
                      <wp:wrapNone/>
                      <wp:docPr id="12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60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42.95pt;margin-top:-4pt;width:2in;height:1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" fillcolor="#d7607a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1" locked="1" layoutInCell="1" allowOverlap="1">
                      <wp:simplePos x="0" y="0"/>
                      <wp:positionH relativeFrom="page">
                        <wp:posOffset>1817370</wp:posOffset>
                      </wp:positionH>
                      <wp:positionV relativeFrom="page">
                        <wp:posOffset>-50800</wp:posOffset>
                      </wp:positionV>
                      <wp:extent cx="1828800" cy="6400800"/>
                      <wp:effectExtent l="0" t="0" r="1905" b="3175"/>
                      <wp:wrapNone/>
                      <wp:docPr id="12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B1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43.1pt;margin-top:-4pt;width:2in;height:7in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" fillcolor="#f4b18c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1" locked="1" layoutInCell="1" allowOverlap="1">
                      <wp:simplePos x="0" y="0"/>
                      <wp:positionH relativeFrom="page">
                        <wp:posOffset>1822450</wp:posOffset>
                      </wp:positionH>
                      <wp:positionV relativeFrom="page">
                        <wp:posOffset>3140710</wp:posOffset>
                      </wp:positionV>
                      <wp:extent cx="1828800" cy="914400"/>
                      <wp:effectExtent l="3175" t="0" r="0" b="2540"/>
                      <wp:wrapNone/>
                      <wp:docPr id="120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60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43.5pt;margin-top:247.3pt;width:2in;height:1in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" fillcolor="#d7607a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1" locked="1" layoutInCell="1" allowOverlap="1">
                      <wp:simplePos x="0" y="0"/>
                      <wp:positionH relativeFrom="page">
                        <wp:posOffset>-11430</wp:posOffset>
                      </wp:positionH>
                      <wp:positionV relativeFrom="page">
                        <wp:posOffset>-50800</wp:posOffset>
                      </wp:positionV>
                      <wp:extent cx="1828800" cy="6400800"/>
                      <wp:effectExtent l="0" t="0" r="1905" b="3175"/>
                      <wp:wrapNone/>
                      <wp:docPr id="119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D8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.9pt;margin-top:-4pt;width:2in;height:7in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" fillcolor="#9bd8d9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1" locked="1" layoutInCell="1" allowOverlap="1">
                      <wp:simplePos x="0" y="0"/>
                      <wp:positionH relativeFrom="page">
                        <wp:posOffset>-13335</wp:posOffset>
                      </wp:positionH>
                      <wp:positionV relativeFrom="page">
                        <wp:posOffset>-50800</wp:posOffset>
                      </wp:positionV>
                      <wp:extent cx="1828800" cy="914400"/>
                      <wp:effectExtent l="0" t="0" r="3810" b="3175"/>
                      <wp:wrapNone/>
                      <wp:docPr id="11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C464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1.05pt;margin-top:-4pt;width:2in;height:1in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" fillcolor="#7c4644" stroked="f"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3F63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2767965</wp:posOffset>
                      </wp:positionV>
                      <wp:extent cx="1778000" cy="434340"/>
                      <wp:effectExtent l="0" t="3810" r="0" b="0"/>
                      <wp:wrapNone/>
                      <wp:docPr id="117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3F63CC" w:rsidRDefault="003F63CC" w:rsidP="003F63CC">
                                  <w:pPr>
                                    <w:pStyle w:val="Pink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39" type="#_x0000_t202" style="position:absolute;margin-left:2.9pt;margin-top:217.95pt;width:140pt;height:34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3F63CC" w:rsidRDefault="003F63CC" w:rsidP="003F63CC">
                            <w:pPr>
                              <w:pStyle w:val="Pink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2309495</wp:posOffset>
                      </wp:positionV>
                      <wp:extent cx="877570" cy="558165"/>
                      <wp:effectExtent l="0" t="4445" r="0" b="0"/>
                      <wp:wrapNone/>
                      <wp:docPr id="116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570" cy="558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Pr="00B82764" w:rsidRDefault="00401FCB" w:rsidP="00205E5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95325" cy="466725"/>
                                        <wp:effectExtent l="0" t="0" r="9525" b="952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40" type="#_x0000_t202" style="position:absolute;margin-left:140.9pt;margin-top:181.85pt;width:69.1pt;height:43.95pt;z-index:-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TktgIAAMI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" filled="f" stroked="f">
                      <v:textbox style="mso-fit-shape-to-text:t">
                        <w:txbxContent>
                          <w:p w:rsidR="00205E51" w:rsidRPr="00B82764" w:rsidRDefault="00401FCB" w:rsidP="00205E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4667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4932045</wp:posOffset>
                      </wp:positionV>
                      <wp:extent cx="1036320" cy="291465"/>
                      <wp:effectExtent l="1905" t="0" r="0" b="0"/>
                      <wp:wrapNone/>
                      <wp:docPr id="11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41" type="#_x0000_t202" style="position:absolute;margin-left:158.4pt;margin-top:388.35pt;width:81.6pt;height:22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4695190</wp:posOffset>
                      </wp:positionV>
                      <wp:extent cx="1804035" cy="434340"/>
                      <wp:effectExtent l="0" t="0" r="0" b="4445"/>
                      <wp:wrapNone/>
                      <wp:docPr id="114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42" type="#_x0000_t202" style="position:absolute;margin-left:140.7pt;margin-top:369.7pt;width:142.05pt;height:34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2299335</wp:posOffset>
                      </wp:positionV>
                      <wp:extent cx="1282065" cy="518160"/>
                      <wp:effectExtent l="0" t="3810" r="0" b="1905"/>
                      <wp:wrapNone/>
                      <wp:docPr id="113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FA1" w:rsidRDefault="00677FA1" w:rsidP="00677FA1">
                                  <w:pPr>
                                    <w:pStyle w:val="Lavender-12point"/>
                                  </w:pPr>
                                  <w:r>
                                    <w:t>kitchen</w:t>
                                  </w:r>
                                  <w:r>
                                    <w:br/>
                                    <w:t>clean-up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43" type="#_x0000_t202" style="position:absolute;margin-left:180.5pt;margin-top:181.05pt;width:100.95pt;height:40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fnvA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" filled="f" stroked="f">
                      <v:textbox>
                        <w:txbxContent>
                          <w:p w:rsidR="00677FA1" w:rsidRDefault="00677FA1" w:rsidP="00677FA1">
                            <w:pPr>
                              <w:pStyle w:val="Lavender-12point"/>
                            </w:pPr>
                            <w:r>
                              <w:t>kitchen</w:t>
                            </w:r>
                            <w:r>
                              <w:br/>
                              <w:t>clean-up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1687195</wp:posOffset>
                      </wp:positionV>
                      <wp:extent cx="1036320" cy="291465"/>
                      <wp:effectExtent l="635" t="1270" r="1270" b="2540"/>
                      <wp:wrapNone/>
                      <wp:docPr id="112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44" type="#_x0000_t202" style="position:absolute;margin-left:159.05pt;margin-top:132.85pt;width:81.6pt;height:22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ZFuA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1450340</wp:posOffset>
                      </wp:positionV>
                      <wp:extent cx="1804035" cy="434340"/>
                      <wp:effectExtent l="4445" t="2540" r="1270" b="1270"/>
                      <wp:wrapNone/>
                      <wp:docPr id="111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45" type="#_x0000_t202" style="position:absolute;margin-left:141.35pt;margin-top:114.2pt;width:142.05pt;height:34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5544185</wp:posOffset>
                      </wp:positionV>
                      <wp:extent cx="1282065" cy="559435"/>
                      <wp:effectExtent l="0" t="635" r="0" b="1905"/>
                      <wp:wrapNone/>
                      <wp:docPr id="110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677FA1" w:rsidP="00677FA1">
                                  <w:pPr>
                                    <w:pStyle w:val="Lavender-12point"/>
                                  </w:pPr>
                                  <w:r>
                                    <w:t>kitchen</w:t>
                                  </w:r>
                                  <w:r>
                                    <w:br/>
                                    <w:t>clean-up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46" type="#_x0000_t202" style="position:absolute;margin-left:179.85pt;margin-top:436.55pt;width:100.95pt;height:44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7Xu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" filled="f" stroked="f">
                      <v:textbox>
                        <w:txbxContent>
                          <w:p w:rsidR="000F41F0" w:rsidRDefault="00677FA1" w:rsidP="00677FA1">
                            <w:pPr>
                              <w:pStyle w:val="Lavender-12point"/>
                            </w:pPr>
                            <w:r>
                              <w:t>kitchen</w:t>
                            </w:r>
                            <w:r>
                              <w:br/>
                              <w:t>clean-up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2301875</wp:posOffset>
                      </wp:positionV>
                      <wp:extent cx="1282065" cy="518160"/>
                      <wp:effectExtent l="0" t="0" r="0" b="0"/>
                      <wp:wrapNone/>
                      <wp:docPr id="109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205E51" w:rsidP="003F63CC">
                                  <w:pPr>
                                    <w:pStyle w:val="Orange-12point"/>
                                  </w:pPr>
                                  <w:r>
                                    <w:t>movie</w:t>
                                  </w:r>
                                  <w:r>
                                    <w:br/>
                                    <w:t>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47" type="#_x0000_t202" style="position:absolute;margin-left:37.15pt;margin-top:181.25pt;width:100.95pt;height:40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g2uw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" filled="f" stroked="f">
                      <v:textbox>
                        <w:txbxContent>
                          <w:p w:rsidR="003F63CC" w:rsidRDefault="00205E51" w:rsidP="003F63CC">
                            <w:pPr>
                              <w:pStyle w:val="Orange-12point"/>
                            </w:pPr>
                            <w:r>
                              <w:t>movie</w:t>
                            </w:r>
                            <w:r>
                              <w:br/>
                              <w:t>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>
                      <wp:simplePos x="0" y="0"/>
                      <wp:positionH relativeFrom="page">
                        <wp:posOffset>55245</wp:posOffset>
                      </wp:positionH>
                      <wp:positionV relativeFrom="page">
                        <wp:posOffset>44450</wp:posOffset>
                      </wp:positionV>
                      <wp:extent cx="1692275" cy="1543050"/>
                      <wp:effectExtent l="0" t="0" r="0" b="3175"/>
                      <wp:wrapNone/>
                      <wp:docPr id="108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2CF4" w:rsidRDefault="00401FCB" w:rsidP="003F2C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3" name="Picture 3" descr="flower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lower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8" type="#_x0000_t202" style="position:absolute;margin-left:4.35pt;margin-top:3.5pt;width:133.25pt;height:121.5pt;z-index:-251689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8zuQIAAMM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" filled="f" stroked="f">
                      <v:textbox style="mso-fit-shape-to-text:t">
                        <w:txbxContent>
                          <w:p w:rsidR="003F2CF4" w:rsidRDefault="00401FCB" w:rsidP="003F2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3" name="Picture 3" descr="flow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low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4273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2760345</wp:posOffset>
                      </wp:positionV>
                      <wp:extent cx="1728470" cy="434340"/>
                      <wp:effectExtent l="1270" t="0" r="3810" b="0"/>
                      <wp:wrapNone/>
                      <wp:docPr id="107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847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205E51" w:rsidRDefault="00205E51" w:rsidP="00205E51">
                                  <w:pPr>
                                    <w:pStyle w:val="Darkgreen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49" type="#_x0000_t202" style="position:absolute;margin-left:6.15pt;margin-top:217.35pt;width:136.1pt;height:34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205E51" w:rsidRDefault="00205E51" w:rsidP="00205E51">
                            <w:pPr>
                              <w:pStyle w:val="Darkgreen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2021840</wp:posOffset>
                      </wp:positionV>
                      <wp:extent cx="1550670" cy="291465"/>
                      <wp:effectExtent l="0" t="2540" r="0" b="1270"/>
                      <wp:wrapNone/>
                      <wp:docPr id="106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50" type="#_x0000_t202" style="position:absolute;margin-left:18.45pt;margin-top:159.2pt;width:122.1pt;height:22.9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lQuAIAAMU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1685925</wp:posOffset>
                      </wp:positionV>
                      <wp:extent cx="1036320" cy="291465"/>
                      <wp:effectExtent l="635" t="0" r="1270" b="3810"/>
                      <wp:wrapNone/>
                      <wp:docPr id="105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51" type="#_x0000_t202" style="position:absolute;margin-left:158.3pt;margin-top:132.75pt;width:81.6pt;height:22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z3uAIAAMU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1449070</wp:posOffset>
                      </wp:positionV>
                      <wp:extent cx="1804035" cy="434340"/>
                      <wp:effectExtent l="4445" t="1270" r="1270" b="2540"/>
                      <wp:wrapNone/>
                      <wp:docPr id="104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52" type="#_x0000_t202" style="position:absolute;margin-left:140.6pt;margin-top:114.1pt;width:142.05pt;height:34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400" behindDoc="1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2240280</wp:posOffset>
                      </wp:positionV>
                      <wp:extent cx="786765" cy="624205"/>
                      <wp:effectExtent l="3810" t="1905" r="0" b="0"/>
                      <wp:wrapNone/>
                      <wp:docPr id="103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624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Pr="00F47316" w:rsidRDefault="00401FCB" w:rsidP="00205E5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0075" cy="533400"/>
                                        <wp:effectExtent l="0" t="0" r="952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53" type="#_x0000_t202" style="position:absolute;margin-left:139.8pt;margin-top:176.4pt;width:61.95pt;height:49.15pt;z-index:-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" filled="f" stroked="f">
                      <v:textbox style="mso-fit-shape-to-text:t">
                        <w:txbxContent>
                          <w:p w:rsidR="00205E51" w:rsidRPr="00F47316" w:rsidRDefault="00401FCB" w:rsidP="00205E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53340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2298065</wp:posOffset>
                      </wp:positionV>
                      <wp:extent cx="1282065" cy="518160"/>
                      <wp:effectExtent l="0" t="2540" r="0" b="3175"/>
                      <wp:wrapNone/>
                      <wp:docPr id="102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677FA1" w:rsidP="00F47316">
                                  <w:pPr>
                                    <w:pStyle w:val="Lightgreen-12point"/>
                                  </w:pPr>
                                  <w:r>
                                    <w:t>breakfast</w:t>
                                  </w:r>
                                  <w:r>
                                    <w:br/>
                                    <w:t>in bed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054" type="#_x0000_t202" style="position:absolute;margin-left:179.75pt;margin-top:180.95pt;width:100.95pt;height:40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La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" filled="f" stroked="f">
                      <v:textbox>
                        <w:txbxContent>
                          <w:p w:rsidR="00205E51" w:rsidRDefault="00677FA1" w:rsidP="00F47316">
                            <w:pPr>
                              <w:pStyle w:val="Lightgreen-12point"/>
                            </w:pPr>
                            <w:r>
                              <w:t>breakfast</w:t>
                            </w:r>
                            <w:r>
                              <w:br/>
                              <w:t>in 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1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ge">
                        <wp:posOffset>22225</wp:posOffset>
                      </wp:positionV>
                      <wp:extent cx="1692275" cy="1543050"/>
                      <wp:effectExtent l="0" t="3175" r="3810" b="0"/>
                      <wp:wrapNone/>
                      <wp:docPr id="101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825" w:rsidRDefault="00401FCB" w:rsidP="003518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5" name="Picture 5" descr="flower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flower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55" type="#_x0000_t202" style="position:absolute;margin-left:2.2pt;margin-top:1.75pt;width:133.25pt;height:121.5pt;z-index:-25168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WpuAIAAMM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" filled="f" stroked="f">
                      <v:textbox style="mso-fit-shape-to-text:t">
                        <w:txbxContent>
                          <w:p w:rsidR="00351825" w:rsidRDefault="00401FCB" w:rsidP="00351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5" name="Picture 5" descr="flowe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lowe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4273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2764155</wp:posOffset>
                      </wp:positionV>
                      <wp:extent cx="1756410" cy="605790"/>
                      <wp:effectExtent l="1905" t="0" r="3810" b="3810"/>
                      <wp:wrapNone/>
                      <wp:docPr id="100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6410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205E51" w:rsidRDefault="00205E51" w:rsidP="00F47316">
                                  <w:pPr>
                                    <w:pStyle w:val="Lightpink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56" type="#_x0000_t202" style="position:absolute;margin-left:3.2pt;margin-top:217.65pt;width:138.3pt;height:47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jBuQIAAMU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205E51" w:rsidRDefault="00205E51" w:rsidP="00F47316">
                            <w:pPr>
                              <w:pStyle w:val="Lightpink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1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2030730</wp:posOffset>
                      </wp:positionV>
                      <wp:extent cx="1550670" cy="291465"/>
                      <wp:effectExtent l="0" t="1905" r="0" b="1905"/>
                      <wp:wrapNone/>
                      <wp:docPr id="99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57" type="#_x0000_t202" style="position:absolute;margin-left:17.7pt;margin-top:159.9pt;width:122.1pt;height:22.9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7duA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1680845</wp:posOffset>
                      </wp:positionV>
                      <wp:extent cx="1036320" cy="291465"/>
                      <wp:effectExtent l="0" t="4445" r="3175" b="0"/>
                      <wp:wrapNone/>
                      <wp:docPr id="9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58" type="#_x0000_t202" style="position:absolute;margin-left:159.65pt;margin-top:132.35pt;width:81.6pt;height:22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jJ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1443990</wp:posOffset>
                      </wp:positionV>
                      <wp:extent cx="1804035" cy="434340"/>
                      <wp:effectExtent l="2540" t="0" r="3175" b="0"/>
                      <wp:wrapNone/>
                      <wp:docPr id="97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F47316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" o:spid="_x0000_s1059" type="#_x0000_t202" style="position:absolute;margin-left:141.95pt;margin-top:113.7pt;width:142.05pt;height:34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" filled="f" stroked="f">
                      <v:textbox style="mso-fit-shape-to-text:t">
                        <w:txbxContent>
                          <w:p w:rsidR="00F47316" w:rsidRDefault="00F47316" w:rsidP="00F47316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5538470</wp:posOffset>
                      </wp:positionV>
                      <wp:extent cx="1282065" cy="559435"/>
                      <wp:effectExtent l="2540" t="4445" r="1270" b="0"/>
                      <wp:wrapNone/>
                      <wp:docPr id="96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A056A6" w:rsidP="00C746B9">
                                  <w:pPr>
                                    <w:pStyle w:val="Blue-12point"/>
                                  </w:pPr>
                                  <w:r>
                                    <w:t>car</w:t>
                                  </w:r>
                                  <w:r>
                                    <w:br/>
                                    <w:t>wash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60" type="#_x0000_t202" style="position:absolute;margin-left:181.7pt;margin-top:436.1pt;width:100.95pt;height:44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Zi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" filled="f" stroked="f">
                      <v:textbox>
                        <w:txbxContent>
                          <w:p w:rsidR="00F47316" w:rsidRDefault="00A056A6" w:rsidP="00C746B9">
                            <w:pPr>
                              <w:pStyle w:val="Blue-12point"/>
                            </w:pPr>
                            <w:r>
                              <w:t>car</w:t>
                            </w:r>
                            <w:r>
                              <w:br/>
                              <w:t>wash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4932680</wp:posOffset>
                      </wp:positionV>
                      <wp:extent cx="1036320" cy="291465"/>
                      <wp:effectExtent l="0" t="0" r="0" b="0"/>
                      <wp:wrapNone/>
                      <wp:docPr id="95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061" type="#_x0000_t202" style="position:absolute;margin-left:159.5pt;margin-top:388.4pt;width:81.6pt;height:22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7wu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4686935</wp:posOffset>
                      </wp:positionV>
                      <wp:extent cx="1804035" cy="434340"/>
                      <wp:effectExtent l="4445" t="635" r="1270" b="3175"/>
                      <wp:wrapNone/>
                      <wp:docPr id="94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F47316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062" type="#_x0000_t202" style="position:absolute;margin-left:142.85pt;margin-top:369.05pt;width:142.05pt;height:34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" filled="f" stroked="f">
                      <v:textbox style="mso-fit-shape-to-text:t">
                        <w:txbxContent>
                          <w:p w:rsidR="00F47316" w:rsidRDefault="00F47316" w:rsidP="00F47316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2292985</wp:posOffset>
                      </wp:positionV>
                      <wp:extent cx="1282065" cy="518160"/>
                      <wp:effectExtent l="4445" t="0" r="0" b="0"/>
                      <wp:wrapNone/>
                      <wp:docPr id="93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A056A6" w:rsidP="00C746B9">
                                  <w:pPr>
                                    <w:pStyle w:val="Blue-12point"/>
                                  </w:pPr>
                                  <w:r>
                                    <w:t>car</w:t>
                                  </w:r>
                                  <w:r>
                                    <w:br/>
                                    <w:t>wash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" o:spid="_x0000_s1063" type="#_x0000_t202" style="position:absolute;margin-left:181.1pt;margin-top:180.55pt;width:100.95pt;height:40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WHvAIAAMQ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" filled="f" stroked="f">
                      <v:textbox>
                        <w:txbxContent>
                          <w:p w:rsidR="00F47316" w:rsidRDefault="00A056A6" w:rsidP="00C746B9">
                            <w:pPr>
                              <w:pStyle w:val="Blue-12point"/>
                            </w:pPr>
                            <w:r>
                              <w:t>car</w:t>
                            </w:r>
                            <w:r>
                              <w:br/>
                              <w:t>wash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1" locked="0" layoutInCell="1" allowOverlap="1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2019935</wp:posOffset>
                      </wp:positionV>
                      <wp:extent cx="1550670" cy="291465"/>
                      <wp:effectExtent l="3175" t="635" r="0" b="3175"/>
                      <wp:wrapNone/>
                      <wp:docPr id="92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64" type="#_x0000_t202" style="position:absolute;margin-left:163pt;margin-top:159.05pt;width:122.1pt;height:22.9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QyuQ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>
                      <wp:simplePos x="0" y="0"/>
                      <wp:positionH relativeFrom="page">
                        <wp:posOffset>48260</wp:posOffset>
                      </wp:positionH>
                      <wp:positionV relativeFrom="page">
                        <wp:posOffset>28575</wp:posOffset>
                      </wp:positionV>
                      <wp:extent cx="1692275" cy="1543050"/>
                      <wp:effectExtent l="635" t="0" r="2540" b="0"/>
                      <wp:wrapNone/>
                      <wp:docPr id="9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401FCB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7" name="Picture 7" descr="flower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flower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65" type="#_x0000_t202" style="position:absolute;margin-left:3.8pt;margin-top:2.25pt;width:133.25pt;height:121.5pt;z-index:-25168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401FCB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7" name="Picture 7" descr="flower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lower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E24BFA"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2753995</wp:posOffset>
                      </wp:positionV>
                      <wp:extent cx="1762760" cy="434340"/>
                      <wp:effectExtent l="3175" t="0" r="0" b="4445"/>
                      <wp:wrapNone/>
                      <wp:docPr id="90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76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F47316" w:rsidRDefault="00F47316" w:rsidP="00C746B9">
                                  <w:pPr>
                                    <w:pStyle w:val="Red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066" type="#_x0000_t202" style="position:absolute;margin-left:4.05pt;margin-top:216.85pt;width:138.8pt;height:34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F47316" w:rsidRDefault="00F47316" w:rsidP="00C746B9">
                            <w:pPr>
                              <w:pStyle w:val="Red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2365375</wp:posOffset>
                      </wp:positionV>
                      <wp:extent cx="893445" cy="405765"/>
                      <wp:effectExtent l="0" t="3175" r="0" b="635"/>
                      <wp:wrapNone/>
                      <wp:docPr id="89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445" cy="405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Pr="00A056A6" w:rsidRDefault="00401FCB" w:rsidP="00F473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4375" cy="314325"/>
                                        <wp:effectExtent l="0" t="0" r="9525" b="952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" o:spid="_x0000_s1067" type="#_x0000_t202" style="position:absolute;margin-left:-.3pt;margin-top:186.25pt;width:70.35pt;height:31.95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Sutg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" filled="f" stroked="f">
                      <v:textbox style="mso-fit-shape-to-text:t">
                        <w:txbxContent>
                          <w:p w:rsidR="00F47316" w:rsidRPr="00A056A6" w:rsidRDefault="00401FCB" w:rsidP="00F47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375" cy="3143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0320" behindDoc="1" locked="0" layoutInCell="1" allowOverlap="1">
                      <wp:simplePos x="0" y="0"/>
                      <wp:positionH relativeFrom="column">
                        <wp:posOffset>-6944995</wp:posOffset>
                      </wp:positionH>
                      <wp:positionV relativeFrom="paragraph">
                        <wp:posOffset>2223770</wp:posOffset>
                      </wp:positionV>
                      <wp:extent cx="1432560" cy="658495"/>
                      <wp:effectExtent l="8255" t="4445" r="0" b="3810"/>
                      <wp:wrapNone/>
                      <wp:docPr id="86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87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4" o:spid="_x0000_s1026" style="position:absolute;margin-left:-546.85pt;margin-top:175.1pt;width:112.8pt;height:51.85pt;z-index:-251676160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">
                      <v:oval id="Oval 75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6h8EA&#10;AADbAAAADwAAAGRycy9kb3ducmV2LnhtbESPQWsCMRSE74L/ITyhF6nZVlBZjSK2hV6r0vNz89wN&#10;bl6WJF2z/74pFDwOM/MNs9kl24qefDCOFbzMChDEldOGawXn08fzCkSIyBpbx6RgoAC77Xi0wVK7&#10;O39Rf4y1yBAOJSpoYuxKKUPVkMUwcx1x9q7OW4xZ+lpqj/cMt618LYqFtGg4LzTY0aGh6nb8sQr6&#10;s/9OfjBm2Q3zdHmbv9spFko9TdJ+DSJSio/wf/tTK1gt4e9L/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feofBAAAA2wAAAA8AAAAAAAAAAAAAAAAAmAIAAGRycy9kb3du&#10;cmV2LnhtbFBLBQYAAAAABAAEAPUAAACGAwAAAAA=&#10;" stroked="f"/>
                      <v:rect id="Rectangle 76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Cp8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QCp8AAAADbAAAADwAAAAAAAAAAAAAAAACYAgAAZHJzL2Rvd25y&#10;ZXYueG1sUEsFBgAAAAAEAAQA9QAAAIUDAAAAAA=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4416" behindDoc="1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2216150</wp:posOffset>
                      </wp:positionV>
                      <wp:extent cx="1432560" cy="658495"/>
                      <wp:effectExtent l="8255" t="6350" r="0" b="1905"/>
                      <wp:wrapNone/>
                      <wp:docPr id="83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84" name="Oval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6" o:spid="_x0000_s1026" style="position:absolute;margin-left:29.15pt;margin-top:174.5pt;width:112.8pt;height:51.85pt;z-index:-251672064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">
                      <v:oval id="Oval 87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3k8MIA&#10;AADbAAAADwAAAGRycy9kb3ducmV2LnhtbESPQWsCMRSE7wX/Q3hCL0WzalHZGkW0hV6r4vl187ob&#10;unlZkrhm/31TKPQ4zMw3zGaXbCt68sE4VjCbFiCIK6cN1wou57fJGkSIyBpbx6RgoAC77ehhg6V2&#10;d/6g/hRrkSEcSlTQxNiVUoaqIYth6jri7H05bzFm6WupPd4z3LZyXhRLadFwXmiwo0ND1ffpZhX0&#10;F39NfjBm1Q2L9HlcvNonLJR6HKf9C4hIKf6H/9rvWsH6GX6/5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eTwwgAAANsAAAAPAAAAAAAAAAAAAAAAAJgCAABkcnMvZG93&#10;bnJldi54bWxQSwUGAAAAAAQABAD1AAAAhwMAAAAA&#10;" stroked="f"/>
                      <v:rect id="Rectangle 88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tOcMA&#10;AADb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tOcMAAADbAAAADwAAAAAAAAAAAAAAAACYAgAAZHJzL2Rv&#10;d25yZXYueG1sUEsFBgAAAAAEAAQA9QAAAIgDAAAAAA=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3392" behindDoc="1" locked="0" layoutInCell="1" allowOverlap="1">
                      <wp:simplePos x="0" y="0"/>
                      <wp:positionH relativeFrom="column">
                        <wp:posOffset>-1456690</wp:posOffset>
                      </wp:positionH>
                      <wp:positionV relativeFrom="paragraph">
                        <wp:posOffset>2225675</wp:posOffset>
                      </wp:positionV>
                      <wp:extent cx="1432560" cy="658495"/>
                      <wp:effectExtent l="635" t="6350" r="0" b="1905"/>
                      <wp:wrapNone/>
                      <wp:docPr id="80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81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" o:spid="_x0000_s1026" style="position:absolute;margin-left:-114.7pt;margin-top:175.25pt;width:112.8pt;height:51.85pt;z-index:-251673088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">
                      <v:oval id="Oval 84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HaMIA&#10;AADbAAAADwAAAGRycy9kb3ducmV2LnhtbESPT2sCMRTE74V+h/AKvRTNWqHKapSiFnr1D56fm+du&#10;6OZlSeKa/fZNQehxmJnfMMt1sq3oyQfjWMFkXIAgrpw2XCs4Hb9GcxAhImtsHZOCgQKsV89PSyy1&#10;u/Oe+kOsRYZwKFFBE2NXShmqhiyGseuIs3d13mLM0tdSe7xnuG3le1F8SIuG80KDHW0aqn4ON6ug&#10;P/lz8oMxs26Ypst2urNvWCj1+pI+FyAipfgffrS/tYL5BP6+5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kdowgAAANsAAAAPAAAAAAAAAAAAAAAAAJgCAABkcnMvZG93&#10;bnJldi54bWxQSwUGAAAAAAQABAD1AAAAhwMAAAAA&#10;" stroked="f"/>
                      <v:rect id="Rectangle 85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2368" behindDoc="1" locked="0" layoutInCell="1" allowOverlap="1">
                      <wp:simplePos x="0" y="0"/>
                      <wp:positionH relativeFrom="column">
                        <wp:posOffset>-3285490</wp:posOffset>
                      </wp:positionH>
                      <wp:positionV relativeFrom="paragraph">
                        <wp:posOffset>2221230</wp:posOffset>
                      </wp:positionV>
                      <wp:extent cx="1432560" cy="658495"/>
                      <wp:effectExtent l="635" t="1905" r="0" b="6350"/>
                      <wp:wrapNone/>
                      <wp:docPr id="77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78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26" style="position:absolute;margin-left:-258.7pt;margin-top:174.9pt;width:112.8pt;height:51.85pt;z-index:-251674112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">
                      <v:oval id="Oval 81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e0r4A&#10;AADbAAAADwAAAGRycy9kb3ducmV2LnhtbERPTWsCMRC9F/wPYQpeimatUGVrFLEVvFbF87iZ7oZu&#10;JkuSrtl/bw6Cx8f7Xm2SbUVPPhjHCmbTAgRx5bThWsH5tJ8sQYSIrLF1TAoGCrBZj15WWGp34x/q&#10;j7EWOYRDiQqaGLtSylA1ZDFMXUecuV/nLcYMfS21x1sOt618L4oPadFwbmiwo11D1d/x3yroz/6S&#10;/GDMohvm6fo1/7ZvWCg1fk3bTxCRUnyKH+6DVrDIY/OX/APk+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VntK+AAAA2wAAAA8AAAAAAAAAAAAAAAAAmAIAAGRycy9kb3ducmV2&#10;LnhtbFBLBQYAAAAABAAEAPUAAACDAwAAAAA=&#10;" stroked="f"/>
                      <v:rect id="Rectangle 82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1344" behindDoc="1" locked="0" layoutInCell="1" allowOverlap="1">
                      <wp:simplePos x="0" y="0"/>
                      <wp:positionH relativeFrom="column">
                        <wp:posOffset>-5114925</wp:posOffset>
                      </wp:positionH>
                      <wp:positionV relativeFrom="paragraph">
                        <wp:posOffset>2223770</wp:posOffset>
                      </wp:positionV>
                      <wp:extent cx="1432560" cy="658495"/>
                      <wp:effectExtent l="0" t="4445" r="0" b="3810"/>
                      <wp:wrapNone/>
                      <wp:docPr id="74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75" name="Oval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" o:spid="_x0000_s1026" style="position:absolute;margin-left:-402.75pt;margin-top:175.1pt;width:112.8pt;height:51.85pt;z-index:-251675136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">
                      <v:oval id="Oval 78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xTMIA&#10;AADbAAAADwAAAGRycy9kb3ducmV2LnhtbESPQWsCMRSE74X+h/AKXkrNWqmWrVGkVfBaFc+vm9fd&#10;0M3LkqRr9t8bQfA4zMw3zGKVbCt68sE4VjAZFyCIK6cN1wqOh+3LO4gQkTW2jknBQAFWy8eHBZba&#10;nfmb+n2sRYZwKFFBE2NXShmqhiyGseuIs/frvMWYpa+l9njOcNvK16KYSYuG80KDHX02VP3t/62C&#10;/uhPyQ/GzLthmn6+phv7jIVSo6e0/gARKcV7+NbeaQXzN7h+yT9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DFMwgAAANsAAAAPAAAAAAAAAAAAAAAAAJgCAABkcnMvZG93&#10;bnJldi54bWxQSwUGAAAAAAQABAD1AAAAhwMAAAAA&#10;" stroked="f"/>
                      <v:rect id="Rectangle 79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>
                      <wp:simplePos x="0" y="0"/>
                      <wp:positionH relativeFrom="page">
                        <wp:posOffset>40005</wp:posOffset>
                      </wp:positionH>
                      <wp:positionV relativeFrom="page">
                        <wp:posOffset>15875</wp:posOffset>
                      </wp:positionV>
                      <wp:extent cx="1692275" cy="1543050"/>
                      <wp:effectExtent l="1905" t="0" r="1270" b="3175"/>
                      <wp:wrapNone/>
                      <wp:docPr id="73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401FCB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9" name="Picture 9" descr="flower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flower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68" type="#_x0000_t202" style="position:absolute;margin-left:3.15pt;margin-top:1.25pt;width:133.25pt;height:121.5pt;z-index:-25168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vOuQIAAMI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401FCB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9" name="Picture 9" descr="flower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lower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3C5935" w:rsidRPr="00E24BFA">
        <w:tblPrEx>
          <w:tblCellMar>
            <w:bottom w:w="0" w:type="dxa"/>
          </w:tblCellMar>
        </w:tblPrEx>
        <w:trPr>
          <w:cantSplit/>
          <w:trHeight w:hRule="exact" w:val="5040"/>
        </w:trPr>
        <w:tc>
          <w:tcPr>
            <w:tcW w:w="2880" w:type="dxa"/>
          </w:tcPr>
          <w:p w:rsidR="003C5935" w:rsidRPr="00E24BFA" w:rsidRDefault="00401FCB" w:rsidP="00E24B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2807970</wp:posOffset>
                      </wp:positionV>
                      <wp:extent cx="1829435" cy="434340"/>
                      <wp:effectExtent l="3175" t="0" r="0" b="0"/>
                      <wp:wrapNone/>
                      <wp:docPr id="72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94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0F41F0" w:rsidRDefault="000F41F0" w:rsidP="000F41F0">
                                  <w:pPr>
                                    <w:pStyle w:val="Brown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069" type="#_x0000_t202" style="position:absolute;margin-left:-1.95pt;margin-top:221.1pt;width:144.05pt;height:3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0F41F0" w:rsidRDefault="000F41F0" w:rsidP="000F41F0">
                            <w:pPr>
                              <w:pStyle w:val="Brown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2311400</wp:posOffset>
                      </wp:positionV>
                      <wp:extent cx="750570" cy="550545"/>
                      <wp:effectExtent l="635" t="0" r="1270" b="0"/>
                      <wp:wrapNone/>
                      <wp:docPr id="71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570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Pr="003F63CC" w:rsidRDefault="00401FCB" w:rsidP="003F63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1500" cy="45720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70" type="#_x0000_t202" style="position:absolute;margin-left:141.05pt;margin-top:182pt;width:59.1pt;height:43.3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ritQIAAME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" filled="f" stroked="f">
                      <v:textbox style="mso-fit-shape-to-text:t">
                        <w:txbxContent>
                          <w:p w:rsidR="003F63CC" w:rsidRPr="003F63CC" w:rsidRDefault="00401FCB" w:rsidP="003F6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4572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2367280</wp:posOffset>
                      </wp:positionV>
                      <wp:extent cx="824230" cy="499745"/>
                      <wp:effectExtent l="1270" t="0" r="3175" b="0"/>
                      <wp:wrapNone/>
                      <wp:docPr id="70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Pr="000F41F0" w:rsidRDefault="00401FCB" w:rsidP="000F41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8650" cy="409575"/>
                                        <wp:effectExtent l="0" t="0" r="0" b="952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650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71" type="#_x0000_t202" style="position:absolute;margin-left:-3.65pt;margin-top:186.4pt;width:64.9pt;height:39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WEtgIAAMM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" filled="f" stroked="f">
                      <v:textbox style="mso-fit-shape-to-text:t">
                        <w:txbxContent>
                          <w:p w:rsidR="000F41F0" w:rsidRPr="000F41F0" w:rsidRDefault="00401FCB" w:rsidP="000F4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0957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2341880</wp:posOffset>
                      </wp:positionV>
                      <wp:extent cx="1282065" cy="477520"/>
                      <wp:effectExtent l="0" t="0" r="0" b="0"/>
                      <wp:wrapNone/>
                      <wp:docPr id="69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Teal-12point"/>
                                  </w:pPr>
                                  <w:r>
                                    <w:t>special</w:t>
                                  </w:r>
                                  <w:r>
                                    <w:br/>
                                    <w:t>dinner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72" type="#_x0000_t202" style="position:absolute;margin-left:36.45pt;margin-top:184.4pt;width:100.95pt;height:3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Teal-12point"/>
                            </w:pPr>
                            <w:r>
                              <w:t>special</w:t>
                            </w:r>
                            <w:r>
                              <w:br/>
                              <w:t>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2070100</wp:posOffset>
                      </wp:positionV>
                      <wp:extent cx="1550670" cy="291465"/>
                      <wp:effectExtent l="2540" t="3175" r="0" b="635"/>
                      <wp:wrapNone/>
                      <wp:docPr id="68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Brow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73" type="#_x0000_t202" style="position:absolute;margin-left:18.2pt;margin-top:163pt;width:122.1pt;height:22.9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CruA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Brow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1731010</wp:posOffset>
                      </wp:positionV>
                      <wp:extent cx="1036320" cy="291465"/>
                      <wp:effectExtent l="0" t="0" r="3810" b="0"/>
                      <wp:wrapNone/>
                      <wp:docPr id="67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Brow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74" type="#_x0000_t202" style="position:absolute;margin-left:14.85pt;margin-top:136.3pt;width:81.6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52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Brow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1494155</wp:posOffset>
                      </wp:positionV>
                      <wp:extent cx="1804035" cy="434340"/>
                      <wp:effectExtent l="1905" t="0" r="3810" b="0"/>
                      <wp:wrapNone/>
                      <wp:docPr id="66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75" type="#_x0000_t202" style="position:absolute;margin-left:-2.85pt;margin-top:117.65pt;width:142.05pt;height:34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200" behindDoc="1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2267585</wp:posOffset>
                      </wp:positionV>
                      <wp:extent cx="1432560" cy="658495"/>
                      <wp:effectExtent l="6350" t="635" r="0" b="7620"/>
                      <wp:wrapNone/>
                      <wp:docPr id="63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64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26" style="position:absolute;margin-left:29pt;margin-top:178.55pt;width:112.8pt;height:51.85pt;z-index:-251681280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">
                      <v:oval id="Oval 60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CCsIA&#10;AADbAAAADwAAAGRycy9kb3ducmV2LnhtbESPQWsCMRSE7wX/Q3hCL6Vm1aJlNYpoC71WxfPr5nU3&#10;uHlZkrhm/31TKPQ4zMw3zHqbbCt68sE4VjCdFCCIK6cN1wrOp/fnVxAhImtsHZOCgQJsN6OHNZba&#10;3fmT+mOsRYZwKFFBE2NXShmqhiyGieuIs/ftvMWYpa+l9njPcNvKWVEspEXDeaHBjvYNVdfjzSro&#10;z/6S/GDMshvm6eswf7NPWCj1OE67FYhIKf6H/9ofWsHiBX6/5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QIKwgAAANsAAAAPAAAAAAAAAAAAAAAAAJgCAABkcnMvZG93&#10;bnJldi54bWxQSwUGAAAAAAQABAD1AAAAhwMAAAAA&#10;" stroked="f"/>
                      <v:rect id="Rectangle 61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>
                      <wp:simplePos x="0" y="0"/>
                      <wp:positionH relativeFrom="page">
                        <wp:posOffset>48895</wp:posOffset>
                      </wp:positionH>
                      <wp:positionV relativeFrom="page">
                        <wp:posOffset>19050</wp:posOffset>
                      </wp:positionV>
                      <wp:extent cx="1697355" cy="1548130"/>
                      <wp:effectExtent l="1270" t="0" r="0" b="4445"/>
                      <wp:wrapNone/>
                      <wp:docPr id="62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355" cy="154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2CF4" w:rsidRDefault="00401FCB" w:rsidP="003F2C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14475" cy="1457325"/>
                                        <wp:effectExtent l="0" t="0" r="9525" b="9525"/>
                                        <wp:docPr id="2" name="Picture 2" descr="flower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lower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4475" cy="1457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76" type="#_x0000_t202" style="position:absolute;margin-left:3.85pt;margin-top:1.5pt;width:133.65pt;height:121.9pt;z-index:-251690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4/uQIAAMI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" filled="f" stroked="f">
                      <v:textbox style="mso-fit-shape-to-text:t">
                        <w:txbxContent>
                          <w:p w:rsidR="003F2CF4" w:rsidRDefault="00401FCB" w:rsidP="003F2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4475" cy="1457325"/>
                                  <wp:effectExtent l="0" t="0" r="9525" b="9525"/>
                                  <wp:docPr id="2" name="Picture 2" descr="flow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ow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1" locked="1" layoutInCell="1" allowOverlap="1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6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C464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.5pt;margin-top:-4.7pt;width:2in;height:1in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" fillcolor="#7c4644" stroked="f"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E24B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2819400</wp:posOffset>
                      </wp:positionV>
                      <wp:extent cx="1772285" cy="330200"/>
                      <wp:effectExtent l="0" t="0" r="3810" b="0"/>
                      <wp:wrapNone/>
                      <wp:docPr id="60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22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3F63CC" w:rsidRDefault="003F63CC" w:rsidP="003F63CC">
                                  <w:pPr>
                                    <w:pStyle w:val="Pink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77" type="#_x0000_t202" style="position:absolute;margin-left:1.95pt;margin-top:222pt;width:139.55pt;height:2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vd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" filled="f" stroked="f">
                      <v:textbox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3F63CC" w:rsidRDefault="003F63CC" w:rsidP="003F63CC">
                            <w:pPr>
                              <w:pStyle w:val="Pink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2072005</wp:posOffset>
                      </wp:positionV>
                      <wp:extent cx="1550670" cy="291465"/>
                      <wp:effectExtent l="3810" t="0" r="0" b="0"/>
                      <wp:wrapNone/>
                      <wp:docPr id="59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78" type="#_x0000_t202" style="position:absolute;margin-left:18.3pt;margin-top:163.15pt;width:122.1pt;height:22.9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I3uA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856" behindDoc="1" locked="0" layoutInCell="1" allowOverlap="1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2341880</wp:posOffset>
                      </wp:positionV>
                      <wp:extent cx="877570" cy="558165"/>
                      <wp:effectExtent l="0" t="0" r="0" b="0"/>
                      <wp:wrapNone/>
                      <wp:docPr id="58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570" cy="558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2764" w:rsidRPr="00B82764" w:rsidRDefault="00401FCB" w:rsidP="00B8276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95325" cy="466725"/>
                                        <wp:effectExtent l="0" t="0" r="9525" b="952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" o:spid="_x0000_s1079" type="#_x0000_t202" style="position:absolute;margin-left:141.65pt;margin-top:184.4pt;width:69.1pt;height:43.95pt;z-index:-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" filled="f" stroked="f">
                      <v:textbox style="mso-fit-shape-to-text:t">
                        <w:txbxContent>
                          <w:p w:rsidR="00B82764" w:rsidRPr="00B82764" w:rsidRDefault="00401FCB" w:rsidP="00B827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46672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2346325</wp:posOffset>
                      </wp:positionV>
                      <wp:extent cx="1282065" cy="559435"/>
                      <wp:effectExtent l="0" t="3175" r="0" b="0"/>
                      <wp:wrapNone/>
                      <wp:docPr id="57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205E51" w:rsidP="003F63CC">
                                  <w:pPr>
                                    <w:pStyle w:val="Orange-12point"/>
                                  </w:pPr>
                                  <w:r>
                                    <w:t>movie</w:t>
                                  </w:r>
                                  <w:r>
                                    <w:br/>
                                    <w:t>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80" type="#_x0000_t202" style="position:absolute;margin-left:36.5pt;margin-top:184.75pt;width:100.95pt;height:44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7e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" filled="f" stroked="f">
                      <v:textbox>
                        <w:txbxContent>
                          <w:p w:rsidR="003F63CC" w:rsidRDefault="00205E51" w:rsidP="003F63CC">
                            <w:pPr>
                              <w:pStyle w:val="Orange-12point"/>
                            </w:pPr>
                            <w:r>
                              <w:t>movie</w:t>
                            </w:r>
                            <w:r>
                              <w:br/>
                              <w:t>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224" behindDoc="1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2267585</wp:posOffset>
                      </wp:positionV>
                      <wp:extent cx="1432560" cy="658495"/>
                      <wp:effectExtent l="7620" t="635" r="0" b="7620"/>
                      <wp:wrapNone/>
                      <wp:docPr id="54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55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" o:spid="_x0000_s1026" style="position:absolute;margin-left:29.1pt;margin-top:178.55pt;width:112.8pt;height:51.85pt;z-index:-251680256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">
                      <v:oval id="Oval 63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tLMIA&#10;AADbAAAADwAAAGRycy9kb3ducmV2LnhtbESPQWsCMRSE70L/Q3iCF6lZFW3ZGqVYC71WxfPr5nU3&#10;uHlZknTN/ntTKPQ4zMw3zGaXbCt68sE4VjCfFSCIK6cN1wrOp/fHZxAhImtsHZOCgQLstg+jDZba&#10;3fiT+mOsRYZwKFFBE2NXShmqhiyGmeuIs/ftvMWYpa+l9njLcNvKRVGspUXDeaHBjvYNVdfjj1XQ&#10;n/0l+cGYp25Ypq+35cFOsVBqMk6vLyAipfgf/mt/aAWrFfx+y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W0swgAAANsAAAAPAAAAAAAAAAAAAAAAAJgCAABkcnMvZG93&#10;bnJldi54bWxQSwUGAAAAAAQABAD1AAAAhwMAAAAA&#10;" stroked="f"/>
                      <v:rect id="Rectangle 64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>
                      <wp:simplePos x="0" y="0"/>
                      <wp:positionH relativeFrom="page">
                        <wp:posOffset>53340</wp:posOffset>
                      </wp:positionH>
                      <wp:positionV relativeFrom="page">
                        <wp:posOffset>31750</wp:posOffset>
                      </wp:positionV>
                      <wp:extent cx="1692275" cy="1543050"/>
                      <wp:effectExtent l="0" t="3175" r="0" b="0"/>
                      <wp:wrapNone/>
                      <wp:docPr id="53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2CF4" w:rsidRDefault="00401FCB" w:rsidP="003F2C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4" name="Picture 4" descr="flower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flower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81" type="#_x0000_t202" style="position:absolute;margin-left:4.2pt;margin-top:2.5pt;width:133.25pt;height:121.5pt;z-index:-251688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yZuAIAAMI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" filled="f" stroked="f">
                      <v:textbox style="mso-fit-shape-to-text:t">
                        <w:txbxContent>
                          <w:p w:rsidR="003F2CF4" w:rsidRDefault="00401FCB" w:rsidP="003F2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4" name="Picture 4" descr="flow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low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4273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2803525</wp:posOffset>
                      </wp:positionV>
                      <wp:extent cx="1788160" cy="434340"/>
                      <wp:effectExtent l="635" t="1270" r="1905" b="2540"/>
                      <wp:wrapNone/>
                      <wp:docPr id="52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816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205E51" w:rsidRDefault="00205E51" w:rsidP="00205E51">
                                  <w:pPr>
                                    <w:pStyle w:val="Darkgreen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82" type="#_x0000_t202" style="position:absolute;margin-left:.85pt;margin-top:220.75pt;width:140.8pt;height:34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205E51" w:rsidRDefault="00205E51" w:rsidP="00205E51">
                            <w:pPr>
                              <w:pStyle w:val="Darkgreen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2066290</wp:posOffset>
                      </wp:positionV>
                      <wp:extent cx="1550670" cy="291465"/>
                      <wp:effectExtent l="0" t="0" r="4445" b="4445"/>
                      <wp:wrapNone/>
                      <wp:docPr id="51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83" type="#_x0000_t202" style="position:absolute;margin-left:17.8pt;margin-top:162.7pt;width:122.1pt;height:22.9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PdtwIAAMQ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2283460</wp:posOffset>
                      </wp:positionV>
                      <wp:extent cx="786765" cy="624205"/>
                      <wp:effectExtent l="0" t="0" r="0" b="0"/>
                      <wp:wrapNone/>
                      <wp:docPr id="50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624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Pr="00F47316" w:rsidRDefault="00401FCB" w:rsidP="00F473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0075" cy="533400"/>
                                        <wp:effectExtent l="0" t="0" r="952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84" type="#_x0000_t202" style="position:absolute;margin-left:140.15pt;margin-top:179.8pt;width:61.95pt;height:49.15pt;z-index:-25162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" filled="f" stroked="f">
                      <v:textbox style="mso-fit-shape-to-text:t">
                        <w:txbxContent>
                          <w:p w:rsidR="00F47316" w:rsidRPr="00F47316" w:rsidRDefault="00401FCB" w:rsidP="00F47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5334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1491615</wp:posOffset>
                      </wp:positionV>
                      <wp:extent cx="1804035" cy="434340"/>
                      <wp:effectExtent l="0" t="0" r="0" b="0"/>
                      <wp:wrapNone/>
                      <wp:docPr id="49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85" type="#_x0000_t202" style="position:absolute;margin-left:141.5pt;margin-top:117.45pt;width:142.05pt;height:34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248" behindDoc="1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2265045</wp:posOffset>
                      </wp:positionV>
                      <wp:extent cx="1432560" cy="658495"/>
                      <wp:effectExtent l="8255" t="7620" r="0" b="635"/>
                      <wp:wrapNone/>
                      <wp:docPr id="4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47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26" style="position:absolute;margin-left:29.15pt;margin-top:178.35pt;width:112.8pt;height:51.85pt;z-index:-251679232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">
                      <v:oval id="Oval 66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AHcIA&#10;AADbAAAADwAAAGRycy9kb3ducmV2LnhtbESPQWsCMRSE74X+h/AKXkrNWouWrVGkVfBaFc+vm9fd&#10;0M3LkqRr9t8bQfA4zMw3zGKVbCt68sE4VjAZFyCIK6cN1wqOh+3LO4gQkTW2jknBQAFWy8eHBZba&#10;nfmb+n2sRYZwKFFBE2NXShmqhiyGseuIs/frvMWYpa+l9njOcNvK16KYSYuG80KDHX02VP3t/62C&#10;/uhPyQ/GzLthmn6+phv7jIVSo6e0/gARKcV7+NbeaQVvc7h+yT9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sAdwgAAANsAAAAPAAAAAAAAAAAAAAAAAJgCAABkcnMvZG93&#10;bnJldi54bWxQSwUGAAAAAAQABAD1AAAAhwMAAAAA&#10;" stroked="f"/>
                      <v:rect id="Rectangle 67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1" locked="0" layoutInCell="1" allowOverlap="1">
                      <wp:simplePos x="0" y="0"/>
                      <wp:positionH relativeFrom="page">
                        <wp:posOffset>29210</wp:posOffset>
                      </wp:positionH>
                      <wp:positionV relativeFrom="page">
                        <wp:posOffset>19050</wp:posOffset>
                      </wp:positionV>
                      <wp:extent cx="1692275" cy="1543050"/>
                      <wp:effectExtent l="635" t="0" r="2540" b="0"/>
                      <wp:wrapNone/>
                      <wp:docPr id="45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825" w:rsidRDefault="00401FCB" w:rsidP="003518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6" name="Picture 6" descr="flower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flower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86" type="#_x0000_t202" style="position:absolute;margin-left:2.3pt;margin-top:1.5pt;width:133.25pt;height:121.5pt;z-index:-251686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" filled="f" stroked="f">
                      <v:textbox style="mso-fit-shape-to-text:t">
                        <w:txbxContent>
                          <w:p w:rsidR="00351825" w:rsidRDefault="00401FCB" w:rsidP="00351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6" name="Picture 6" descr="flowe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lowe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42733B"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2809240</wp:posOffset>
                      </wp:positionV>
                      <wp:extent cx="1755140" cy="340360"/>
                      <wp:effectExtent l="1905" t="0" r="0" b="0"/>
                      <wp:wrapNone/>
                      <wp:docPr id="44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5140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205E51" w:rsidRDefault="00205E51" w:rsidP="00F47316">
                                  <w:pPr>
                                    <w:pStyle w:val="Lightpink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087" type="#_x0000_t202" style="position:absolute;margin-left:3.2pt;margin-top:221.2pt;width:138.2pt;height:26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E1ugIAAMQ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" filled="f" stroked="f">
                      <v:textbox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205E51" w:rsidRDefault="00205E51" w:rsidP="00F47316">
                            <w:pPr>
                              <w:pStyle w:val="Lightpink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2070735</wp:posOffset>
                      </wp:positionV>
                      <wp:extent cx="1550670" cy="291465"/>
                      <wp:effectExtent l="0" t="3810" r="0" b="0"/>
                      <wp:wrapNone/>
                      <wp:docPr id="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088" type="#_x0000_t202" style="position:absolute;margin-left:17.7pt;margin-top:163.05pt;width:122.1pt;height:22.9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x1uA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1737360</wp:posOffset>
                      </wp:positionV>
                      <wp:extent cx="1036320" cy="291465"/>
                      <wp:effectExtent l="0" t="3810" r="3175" b="0"/>
                      <wp:wrapNone/>
                      <wp:docPr id="42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89" type="#_x0000_t202" style="position:absolute;margin-left:14.15pt;margin-top:136.8pt;width:81.6pt;height:22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xUuQ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2343150</wp:posOffset>
                      </wp:positionV>
                      <wp:extent cx="1282065" cy="559435"/>
                      <wp:effectExtent l="4445" t="0" r="0" b="2540"/>
                      <wp:wrapNone/>
                      <wp:docPr id="41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677FA1" w:rsidP="00677FA1">
                                  <w:pPr>
                                    <w:pStyle w:val="Lightgreen-12point"/>
                                  </w:pPr>
                                  <w:r>
                                    <w:t>breakfast</w:t>
                                  </w:r>
                                  <w:r>
                                    <w:br/>
                                    <w:t>in bed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90" type="#_x0000_t202" style="position:absolute;margin-left:36.35pt;margin-top:184.5pt;width:100.95pt;height:44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cDuQ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" filled="f" stroked="f">
                      <v:textbox>
                        <w:txbxContent>
                          <w:p w:rsidR="000F41F0" w:rsidRDefault="00677FA1" w:rsidP="00677FA1">
                            <w:pPr>
                              <w:pStyle w:val="Lightgreen-12point"/>
                            </w:pPr>
                            <w:r>
                              <w:t>breakfast</w:t>
                            </w:r>
                            <w:r>
                              <w:br/>
                              <w:t>in 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272" behindDoc="1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2269490</wp:posOffset>
                      </wp:positionV>
                      <wp:extent cx="1432560" cy="658495"/>
                      <wp:effectExtent l="8255" t="2540" r="0" b="5715"/>
                      <wp:wrapNone/>
                      <wp:docPr id="3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39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26" style="position:absolute;margin-left:29.15pt;margin-top:178.7pt;width:112.8pt;height:51.85pt;z-index:-251678208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">
                      <v:oval id="Oval 69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CicIA&#10;AADbAAAADwAAAGRycy9kb3ducmV2LnhtbESPQWsCMRSE7wX/Q3hCL6VmdaG1q1FEW+i1Vjy/bl53&#10;g5uXJYlr9t83hUKPw8x8w6y3yXZiIB+MYwXzWQGCuHbacKPg9Pn2uAQRIrLGzjEpGCnAdjO5W2Ol&#10;3Y0/aDjGRmQIhwoVtDH2lZShbslimLmeOHvfzluMWfpGao+3DLedXBTFk7RoOC+02NO+pfpyvFoF&#10;w8mfkx+Nee7HMn0dylf7gIVS99O0W4GIlOJ/+K/9rhWUL/D7Jf8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4KJwgAAANsAAAAPAAAAAAAAAAAAAAAAAJgCAABkcnMvZG93&#10;bnJldi54bWxQSwUGAAAAAAQABAD1AAAAhwMAAAAA&#10;" stroked="f"/>
                      <v:rect id="Rectangle 70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>
                      <wp:simplePos x="0" y="0"/>
                      <wp:positionH relativeFrom="page">
                        <wp:posOffset>59055</wp:posOffset>
                      </wp:positionH>
                      <wp:positionV relativeFrom="page">
                        <wp:posOffset>15875</wp:posOffset>
                      </wp:positionV>
                      <wp:extent cx="1692275" cy="1543050"/>
                      <wp:effectExtent l="1905" t="0" r="1270" b="3175"/>
                      <wp:wrapNone/>
                      <wp:docPr id="3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401FCB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8" name="Picture 8" descr="flower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flower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91" type="#_x0000_t202" style="position:absolute;margin-left:4.65pt;margin-top:1.25pt;width:133.25pt;height:121.5pt;z-index:-25168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4duQIAAMI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401FCB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8" name="Picture 8" descr="flower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lower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1" locked="1" layoutInCell="1" allowOverlap="1">
                      <wp:simplePos x="0" y="0"/>
                      <wp:positionH relativeFrom="page">
                        <wp:posOffset>1815465</wp:posOffset>
                      </wp:positionH>
                      <wp:positionV relativeFrom="page">
                        <wp:posOffset>-3251200</wp:posOffset>
                      </wp:positionV>
                      <wp:extent cx="1828800" cy="914400"/>
                      <wp:effectExtent l="0" t="0" r="3810" b="3175"/>
                      <wp:wrapNone/>
                      <wp:docPr id="36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5E7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142.95pt;margin-top:-256pt;width:2in;height:1in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" fillcolor="#ef5e72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1" locked="1" layoutInCell="1" allowOverlap="1">
                      <wp:simplePos x="0" y="0"/>
                      <wp:positionH relativeFrom="page">
                        <wp:posOffset>1817370</wp:posOffset>
                      </wp:positionH>
                      <wp:positionV relativeFrom="page">
                        <wp:posOffset>-3251200</wp:posOffset>
                      </wp:positionV>
                      <wp:extent cx="1828800" cy="6400800"/>
                      <wp:effectExtent l="0" t="0" r="1905" b="3175"/>
                      <wp:wrapNone/>
                      <wp:docPr id="35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AD9E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143.1pt;margin-top:-256pt;width:2in;height:7in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" fillcolor="#9ad9e9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1" locked="1" layoutInCell="1" allowOverlap="1">
                      <wp:simplePos x="0" y="0"/>
                      <wp:positionH relativeFrom="page">
                        <wp:posOffset>1822450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3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5E7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143.5pt;margin-top:-4.7pt;width:2in;height:1in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" fillcolor="#ef5e72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1" locked="1" layoutInCell="1" allowOverlap="1">
                      <wp:simplePos x="0" y="0"/>
                      <wp:positionH relativeFrom="page">
                        <wp:posOffset>-13335</wp:posOffset>
                      </wp:positionH>
                      <wp:positionV relativeFrom="page">
                        <wp:posOffset>-3251200</wp:posOffset>
                      </wp:positionV>
                      <wp:extent cx="1828800" cy="914400"/>
                      <wp:effectExtent l="0" t="0" r="3810" b="3175"/>
                      <wp:wrapNone/>
                      <wp:docPr id="33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8A9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-1.05pt;margin-top:-256pt;width:2in;height:1in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" fillcolor="#f48a97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1" locked="1" layoutInCell="1" allowOverlap="1">
                      <wp:simplePos x="0" y="0"/>
                      <wp:positionH relativeFrom="page">
                        <wp:posOffset>-11430</wp:posOffset>
                      </wp:positionH>
                      <wp:positionV relativeFrom="page">
                        <wp:posOffset>-3251200</wp:posOffset>
                      </wp:positionV>
                      <wp:extent cx="1828800" cy="6400800"/>
                      <wp:effectExtent l="0" t="0" r="1905" b="3175"/>
                      <wp:wrapNone/>
                      <wp:docPr id="3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1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-.9pt;margin-top:-256pt;width:2in;height:7in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" fillcolor="#c7e1a8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1" locked="1" layoutInCell="1" allowOverlap="1">
                      <wp:simplePos x="0" y="0"/>
                      <wp:positionH relativeFrom="page">
                        <wp:posOffset>-1842135</wp:posOffset>
                      </wp:positionH>
                      <wp:positionV relativeFrom="page">
                        <wp:posOffset>-3251200</wp:posOffset>
                      </wp:positionV>
                      <wp:extent cx="1828800" cy="914400"/>
                      <wp:effectExtent l="0" t="0" r="3810" b="3175"/>
                      <wp:wrapNone/>
                      <wp:docPr id="3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798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-145.05pt;margin-top:-256pt;width:2in;height:1in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" fillcolor="#779881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1" locked="1" layoutInCell="1" allowOverlap="1">
                      <wp:simplePos x="0" y="0"/>
                      <wp:positionH relativeFrom="page">
                        <wp:posOffset>-1840230</wp:posOffset>
                      </wp:positionH>
                      <wp:positionV relativeFrom="page">
                        <wp:posOffset>-3251200</wp:posOffset>
                      </wp:positionV>
                      <wp:extent cx="1828800" cy="6400800"/>
                      <wp:effectExtent l="0" t="0" r="1905" b="3175"/>
                      <wp:wrapNone/>
                      <wp:docPr id="30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BAD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-144.9pt;margin-top:-256pt;width:2in;height:7in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" fillcolor="#ccbadb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1" locked="1" layoutInCell="1" allowOverlap="1">
                      <wp:simplePos x="0" y="0"/>
                      <wp:positionH relativeFrom="page">
                        <wp:posOffset>-1835150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29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798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-144.5pt;margin-top:-4.7pt;width:2in;height:1in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" fillcolor="#779881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1" locked="1" layoutInCell="1" allowOverlap="1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2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8A9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-.5pt;margin-top:-4.7pt;width:2in;height:1in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" fillcolor="#f48a97" stroked="f"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401FCB" w:rsidP="00E24BFA"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2799080</wp:posOffset>
                      </wp:positionV>
                      <wp:extent cx="1761490" cy="434340"/>
                      <wp:effectExtent l="3175" t="0" r="0" b="0"/>
                      <wp:wrapNone/>
                      <wp:docPr id="27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149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1FCB" w:rsidRPr="00401FCB" w:rsidRDefault="00401FCB" w:rsidP="00401FCB">
                                  <w:pPr>
                                    <w:pStyle w:val="Brown-12point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with love, </w:t>
                                  </w:r>
                                  <w:r>
                                    <w:rPr>
                                      <w:u w:val="single"/>
                                    </w:rPr>
                                    <w:t>_______</w:t>
                                  </w:r>
                                </w:p>
                                <w:p w:rsidR="00F47316" w:rsidRDefault="00F47316" w:rsidP="00C746B9">
                                  <w:pPr>
                                    <w:pStyle w:val="Red-12poin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92" type="#_x0000_t202" style="position:absolute;margin-left:4.05pt;margin-top:220.4pt;width:138.7pt;height:34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" filled="f" stroked="f">
                      <v:textbox style="mso-fit-shape-to-text:t">
                        <w:txbxContent>
                          <w:p w:rsidR="00401FCB" w:rsidRPr="00401FCB" w:rsidRDefault="00401FCB" w:rsidP="00401FCB">
                            <w:pPr>
                              <w:pStyle w:val="Brown-12point"/>
                              <w:rPr>
                                <w:u w:val="single"/>
                              </w:rPr>
                            </w:pPr>
                            <w:r>
                              <w:t xml:space="preserve">with love,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:rsidR="00F47316" w:rsidRDefault="00F47316" w:rsidP="00C746B9">
                            <w:pPr>
                              <w:pStyle w:val="Red-12poin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2060575</wp:posOffset>
                      </wp:positionV>
                      <wp:extent cx="1550670" cy="291465"/>
                      <wp:effectExtent l="3810" t="3175" r="0" b="635"/>
                      <wp:wrapNone/>
                      <wp:docPr id="2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93" type="#_x0000_t202" style="position:absolute;margin-left:19.05pt;margin-top:162.25pt;width:122.1pt;height:22.9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fUuQ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2415540</wp:posOffset>
                      </wp:positionV>
                      <wp:extent cx="893445" cy="405765"/>
                      <wp:effectExtent l="0" t="0" r="4445" b="0"/>
                      <wp:wrapNone/>
                      <wp:docPr id="25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445" cy="405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56A6" w:rsidRPr="00A056A6" w:rsidRDefault="00401FCB" w:rsidP="00A056A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4375" cy="314325"/>
                                        <wp:effectExtent l="0" t="0" r="9525" b="9525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94" type="#_x0000_t202" style="position:absolute;margin-left:-.95pt;margin-top:190.2pt;width:70.35pt;height:31.95pt;z-index:2517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nBtwIAAME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" filled="f" stroked="f">
                      <v:textbox style="mso-fit-shape-to-text:t">
                        <w:txbxContent>
                          <w:p w:rsidR="00A056A6" w:rsidRPr="00A056A6" w:rsidRDefault="00401FCB" w:rsidP="00A0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375" cy="31432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929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2261235</wp:posOffset>
                      </wp:positionV>
                      <wp:extent cx="1432560" cy="658495"/>
                      <wp:effectExtent l="4445" t="3810" r="1270" b="4445"/>
                      <wp:wrapNone/>
                      <wp:docPr id="22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23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26" style="position:absolute;margin-left:28.85pt;margin-top:178.05pt;width:112.8pt;height:51.85pt;z-index:-251677184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">
                      <v:oval id="Oval 72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jvsIA&#10;AADbAAAADwAAAGRycy9kb3ducmV2LnhtbESPQWsCMRSE74L/IbyCF6lZXbBlaxSxFrzWSs+vm9fd&#10;0M3LkqRr9t83QsHjMDPfMJtdsp0YyAfjWMFyUYAgrp023Ci4fLw9PoMIEVlj55gUjBRgt51ONlhp&#10;d+V3Gs6xERnCoUIFbYx9JWWoW7IYFq4nzt638xZjlr6R2uM1w20nV0WxlhYN54UWezq0VP+cf62C&#10;4eI/kx+NeerHMn29lkc7x0Kp2UPav4CIlOI9/N8+aQWrEm5f8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iO+wgAAANsAAAAPAAAAAAAAAAAAAAAAAJgCAABkcnMvZG93&#10;bnJldi54bWxQSwUGAAAAAAQABAD1AAAAhwMAAAAA&#10;" stroked="f"/>
                      <v:rect id="Rectangle 73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1" locked="0" layoutInCell="1" allowOverlap="1">
                      <wp:simplePos x="0" y="0"/>
                      <wp:positionH relativeFrom="page">
                        <wp:posOffset>69850</wp:posOffset>
                      </wp:positionH>
                      <wp:positionV relativeFrom="page">
                        <wp:posOffset>22225</wp:posOffset>
                      </wp:positionV>
                      <wp:extent cx="1692275" cy="1543050"/>
                      <wp:effectExtent l="3175" t="3175" r="0" b="0"/>
                      <wp:wrapNone/>
                      <wp:docPr id="21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401FCB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10" name="Picture 10" descr="flower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flower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95" type="#_x0000_t202" style="position:absolute;margin-left:5.5pt;margin-top:1.75pt;width:133.25pt;height:121.5pt;z-index:-25168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e2uQIAAMI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401FCB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10" name="Picture 10" descr="flower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lower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:rsidR="003C5935" w:rsidRPr="00DB44FD" w:rsidRDefault="003C5935" w:rsidP="003C5935">
      <w:pPr>
        <w:jc w:val="center"/>
        <w:rPr>
          <w:rFonts w:ascii="Century Gothic" w:hAnsi="Century Gothic"/>
          <w:vanish/>
          <w:sz w:val="32"/>
          <w:szCs w:val="32"/>
        </w:rPr>
      </w:pPr>
    </w:p>
    <w:sectPr w:rsidR="003C5935" w:rsidRPr="00DB44FD" w:rsidSect="003C5935">
      <w:type w:val="continuous"/>
      <w:pgSz w:w="15840" w:h="12240" w:orient="landscape"/>
      <w:pgMar w:top="108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CB"/>
    <w:rsid w:val="000F41F0"/>
    <w:rsid w:val="00205E51"/>
    <w:rsid w:val="00303234"/>
    <w:rsid w:val="00351825"/>
    <w:rsid w:val="003C5935"/>
    <w:rsid w:val="003F2CF4"/>
    <w:rsid w:val="003F63CC"/>
    <w:rsid w:val="00401FCB"/>
    <w:rsid w:val="00407DF2"/>
    <w:rsid w:val="0042733B"/>
    <w:rsid w:val="004D3D58"/>
    <w:rsid w:val="00677FA1"/>
    <w:rsid w:val="006B63F9"/>
    <w:rsid w:val="007109FC"/>
    <w:rsid w:val="008A6BE2"/>
    <w:rsid w:val="008B229E"/>
    <w:rsid w:val="009A2184"/>
    <w:rsid w:val="00A056A6"/>
    <w:rsid w:val="00B03B3E"/>
    <w:rsid w:val="00B82764"/>
    <w:rsid w:val="00B9598D"/>
    <w:rsid w:val="00C746B9"/>
    <w:rsid w:val="00C9476C"/>
    <w:rsid w:val="00CA24BF"/>
    <w:rsid w:val="00DB44FD"/>
    <w:rsid w:val="00E07D41"/>
    <w:rsid w:val="00E24BFA"/>
    <w:rsid w:val="00E813B4"/>
    <w:rsid w:val="00F47316"/>
    <w:rsid w:val="00F5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48a97,#c7e1a8,#ef5e72,#9ad9e9,#d7607a,#f4b18c,#779881,#ccbad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41F0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3C593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pecialcoupon">
    <w:name w:val="Special coupon"/>
    <w:basedOn w:val="Normal"/>
    <w:rsid w:val="00E07D41"/>
    <w:pPr>
      <w:jc w:val="center"/>
    </w:pPr>
    <w:rPr>
      <w:i/>
      <w:color w:val="FFFFFF"/>
      <w:sz w:val="48"/>
    </w:rPr>
  </w:style>
  <w:style w:type="paragraph" w:styleId="BalloonText">
    <w:name w:val="Balloon Text"/>
    <w:basedOn w:val="Normal"/>
    <w:semiHidden/>
    <w:rsid w:val="00E24BFA"/>
    <w:rPr>
      <w:rFonts w:ascii="Tahoma" w:hAnsi="Tahoma" w:cs="Tahoma"/>
      <w:sz w:val="16"/>
      <w:szCs w:val="16"/>
    </w:rPr>
  </w:style>
  <w:style w:type="paragraph" w:customStyle="1" w:styleId="Brown-allcaps">
    <w:name w:val="Brown - all caps"/>
    <w:basedOn w:val="Normal"/>
    <w:rsid w:val="000F41F0"/>
    <w:pPr>
      <w:jc w:val="right"/>
    </w:pPr>
    <w:rPr>
      <w:caps/>
      <w:color w:val="7C4644"/>
      <w:sz w:val="28"/>
      <w:szCs w:val="28"/>
    </w:rPr>
  </w:style>
  <w:style w:type="paragraph" w:customStyle="1" w:styleId="Brown-12point">
    <w:name w:val="Brown - 12 point"/>
    <w:basedOn w:val="Normal"/>
    <w:rsid w:val="00E07D41"/>
    <w:pPr>
      <w:jc w:val="right"/>
    </w:pPr>
    <w:rPr>
      <w:color w:val="7C4644"/>
      <w:spacing w:val="30"/>
    </w:rPr>
  </w:style>
  <w:style w:type="paragraph" w:customStyle="1" w:styleId="Teal-12point">
    <w:name w:val="Teal - 12 point"/>
    <w:basedOn w:val="Normal"/>
    <w:rsid w:val="000F41F0"/>
    <w:pPr>
      <w:spacing w:line="216" w:lineRule="auto"/>
      <w:jc w:val="right"/>
    </w:pPr>
    <w:rPr>
      <w:color w:val="9BD8D9"/>
      <w:sz w:val="30"/>
    </w:rPr>
  </w:style>
  <w:style w:type="paragraph" w:customStyle="1" w:styleId="Pink-allcaps">
    <w:name w:val="Pink - all caps"/>
    <w:basedOn w:val="Brown-allcaps"/>
    <w:rsid w:val="003F63CC"/>
    <w:rPr>
      <w:color w:val="D7607A"/>
    </w:rPr>
  </w:style>
  <w:style w:type="paragraph" w:customStyle="1" w:styleId="Pink-12point">
    <w:name w:val="Pink - 12 point"/>
    <w:basedOn w:val="Brown-12point"/>
    <w:rsid w:val="003F63CC"/>
    <w:rPr>
      <w:color w:val="D7607A"/>
    </w:rPr>
  </w:style>
  <w:style w:type="paragraph" w:customStyle="1" w:styleId="Orange-12point">
    <w:name w:val="Orange - 12 point"/>
    <w:basedOn w:val="Teal-12point"/>
    <w:rsid w:val="003F63CC"/>
    <w:rPr>
      <w:color w:val="F4B18C"/>
    </w:rPr>
  </w:style>
  <w:style w:type="paragraph" w:customStyle="1" w:styleId="Darkgreen-allcaps">
    <w:name w:val="Dark green - all caps"/>
    <w:basedOn w:val="Pink-allcaps"/>
    <w:rsid w:val="00205E51"/>
    <w:rPr>
      <w:color w:val="779881"/>
    </w:rPr>
  </w:style>
  <w:style w:type="paragraph" w:customStyle="1" w:styleId="Darkgreen-12point">
    <w:name w:val="Dark green - 12 point"/>
    <w:basedOn w:val="Pink-12point"/>
    <w:rsid w:val="00205E51"/>
    <w:rPr>
      <w:color w:val="779881"/>
    </w:rPr>
  </w:style>
  <w:style w:type="paragraph" w:customStyle="1" w:styleId="Lavender-12point">
    <w:name w:val="Lavender - 12 point"/>
    <w:basedOn w:val="Orange-12point"/>
    <w:rsid w:val="00205E51"/>
    <w:rPr>
      <w:color w:val="CCBADB"/>
    </w:rPr>
  </w:style>
  <w:style w:type="paragraph" w:customStyle="1" w:styleId="Lightpink-allcaps">
    <w:name w:val="Light pink - all caps"/>
    <w:basedOn w:val="Darkgreen-allcaps"/>
    <w:rsid w:val="00F47316"/>
    <w:rPr>
      <w:color w:val="F48A97"/>
    </w:rPr>
  </w:style>
  <w:style w:type="paragraph" w:customStyle="1" w:styleId="Lightpink-12point">
    <w:name w:val="Light pink - 12 point"/>
    <w:basedOn w:val="Darkgreen-12point"/>
    <w:rsid w:val="00F47316"/>
    <w:rPr>
      <w:color w:val="F48A97"/>
    </w:rPr>
  </w:style>
  <w:style w:type="paragraph" w:customStyle="1" w:styleId="Lightgreen-12point">
    <w:name w:val="Light green - 12 point"/>
    <w:basedOn w:val="Lavender-12point"/>
    <w:rsid w:val="00F47316"/>
    <w:rPr>
      <w:color w:val="C7E1A8"/>
    </w:rPr>
  </w:style>
  <w:style w:type="paragraph" w:customStyle="1" w:styleId="Red-allcaps">
    <w:name w:val="Red - all caps"/>
    <w:basedOn w:val="Lightpink-allcaps"/>
    <w:rsid w:val="00C746B9"/>
    <w:rPr>
      <w:color w:val="EF5E72"/>
    </w:rPr>
  </w:style>
  <w:style w:type="paragraph" w:customStyle="1" w:styleId="Red-12point">
    <w:name w:val="Red - 12 point"/>
    <w:basedOn w:val="Lightpink-12point"/>
    <w:rsid w:val="00C746B9"/>
    <w:rPr>
      <w:color w:val="EF5E72"/>
    </w:rPr>
  </w:style>
  <w:style w:type="paragraph" w:customStyle="1" w:styleId="Blue-12point">
    <w:name w:val="Blue - 12 point"/>
    <w:basedOn w:val="Lightgreen-12point"/>
    <w:rsid w:val="00C746B9"/>
    <w:rPr>
      <w:color w:val="9AD9E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41F0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3C593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pecialcoupon">
    <w:name w:val="Special coupon"/>
    <w:basedOn w:val="Normal"/>
    <w:rsid w:val="00E07D41"/>
    <w:pPr>
      <w:jc w:val="center"/>
    </w:pPr>
    <w:rPr>
      <w:i/>
      <w:color w:val="FFFFFF"/>
      <w:sz w:val="48"/>
    </w:rPr>
  </w:style>
  <w:style w:type="paragraph" w:styleId="BalloonText">
    <w:name w:val="Balloon Text"/>
    <w:basedOn w:val="Normal"/>
    <w:semiHidden/>
    <w:rsid w:val="00E24BFA"/>
    <w:rPr>
      <w:rFonts w:ascii="Tahoma" w:hAnsi="Tahoma" w:cs="Tahoma"/>
      <w:sz w:val="16"/>
      <w:szCs w:val="16"/>
    </w:rPr>
  </w:style>
  <w:style w:type="paragraph" w:customStyle="1" w:styleId="Brown-allcaps">
    <w:name w:val="Brown - all caps"/>
    <w:basedOn w:val="Normal"/>
    <w:rsid w:val="000F41F0"/>
    <w:pPr>
      <w:jc w:val="right"/>
    </w:pPr>
    <w:rPr>
      <w:caps/>
      <w:color w:val="7C4644"/>
      <w:sz w:val="28"/>
      <w:szCs w:val="28"/>
    </w:rPr>
  </w:style>
  <w:style w:type="paragraph" w:customStyle="1" w:styleId="Brown-12point">
    <w:name w:val="Brown - 12 point"/>
    <w:basedOn w:val="Normal"/>
    <w:rsid w:val="00E07D41"/>
    <w:pPr>
      <w:jc w:val="right"/>
    </w:pPr>
    <w:rPr>
      <w:color w:val="7C4644"/>
      <w:spacing w:val="30"/>
    </w:rPr>
  </w:style>
  <w:style w:type="paragraph" w:customStyle="1" w:styleId="Teal-12point">
    <w:name w:val="Teal - 12 point"/>
    <w:basedOn w:val="Normal"/>
    <w:rsid w:val="000F41F0"/>
    <w:pPr>
      <w:spacing w:line="216" w:lineRule="auto"/>
      <w:jc w:val="right"/>
    </w:pPr>
    <w:rPr>
      <w:color w:val="9BD8D9"/>
      <w:sz w:val="30"/>
    </w:rPr>
  </w:style>
  <w:style w:type="paragraph" w:customStyle="1" w:styleId="Pink-allcaps">
    <w:name w:val="Pink - all caps"/>
    <w:basedOn w:val="Brown-allcaps"/>
    <w:rsid w:val="003F63CC"/>
    <w:rPr>
      <w:color w:val="D7607A"/>
    </w:rPr>
  </w:style>
  <w:style w:type="paragraph" w:customStyle="1" w:styleId="Pink-12point">
    <w:name w:val="Pink - 12 point"/>
    <w:basedOn w:val="Brown-12point"/>
    <w:rsid w:val="003F63CC"/>
    <w:rPr>
      <w:color w:val="D7607A"/>
    </w:rPr>
  </w:style>
  <w:style w:type="paragraph" w:customStyle="1" w:styleId="Orange-12point">
    <w:name w:val="Orange - 12 point"/>
    <w:basedOn w:val="Teal-12point"/>
    <w:rsid w:val="003F63CC"/>
    <w:rPr>
      <w:color w:val="F4B18C"/>
    </w:rPr>
  </w:style>
  <w:style w:type="paragraph" w:customStyle="1" w:styleId="Darkgreen-allcaps">
    <w:name w:val="Dark green - all caps"/>
    <w:basedOn w:val="Pink-allcaps"/>
    <w:rsid w:val="00205E51"/>
    <w:rPr>
      <w:color w:val="779881"/>
    </w:rPr>
  </w:style>
  <w:style w:type="paragraph" w:customStyle="1" w:styleId="Darkgreen-12point">
    <w:name w:val="Dark green - 12 point"/>
    <w:basedOn w:val="Pink-12point"/>
    <w:rsid w:val="00205E51"/>
    <w:rPr>
      <w:color w:val="779881"/>
    </w:rPr>
  </w:style>
  <w:style w:type="paragraph" w:customStyle="1" w:styleId="Lavender-12point">
    <w:name w:val="Lavender - 12 point"/>
    <w:basedOn w:val="Orange-12point"/>
    <w:rsid w:val="00205E51"/>
    <w:rPr>
      <w:color w:val="CCBADB"/>
    </w:rPr>
  </w:style>
  <w:style w:type="paragraph" w:customStyle="1" w:styleId="Lightpink-allcaps">
    <w:name w:val="Light pink - all caps"/>
    <w:basedOn w:val="Darkgreen-allcaps"/>
    <w:rsid w:val="00F47316"/>
    <w:rPr>
      <w:color w:val="F48A97"/>
    </w:rPr>
  </w:style>
  <w:style w:type="paragraph" w:customStyle="1" w:styleId="Lightpink-12point">
    <w:name w:val="Light pink - 12 point"/>
    <w:basedOn w:val="Darkgreen-12point"/>
    <w:rsid w:val="00F47316"/>
    <w:rPr>
      <w:color w:val="F48A97"/>
    </w:rPr>
  </w:style>
  <w:style w:type="paragraph" w:customStyle="1" w:styleId="Lightgreen-12point">
    <w:name w:val="Light green - 12 point"/>
    <w:basedOn w:val="Lavender-12point"/>
    <w:rsid w:val="00F47316"/>
    <w:rPr>
      <w:color w:val="C7E1A8"/>
    </w:rPr>
  </w:style>
  <w:style w:type="paragraph" w:customStyle="1" w:styleId="Red-allcaps">
    <w:name w:val="Red - all caps"/>
    <w:basedOn w:val="Lightpink-allcaps"/>
    <w:rsid w:val="00C746B9"/>
    <w:rPr>
      <w:color w:val="EF5E72"/>
    </w:rPr>
  </w:style>
  <w:style w:type="paragraph" w:customStyle="1" w:styleId="Red-12point">
    <w:name w:val="Red - 12 point"/>
    <w:basedOn w:val="Lightpink-12point"/>
    <w:rsid w:val="00C746B9"/>
    <w:rPr>
      <w:color w:val="EF5E72"/>
    </w:rPr>
  </w:style>
  <w:style w:type="paragraph" w:customStyle="1" w:styleId="Blue-12point">
    <w:name w:val="Blue - 12 point"/>
    <w:basedOn w:val="Lightgreen-12point"/>
    <w:rsid w:val="00C746B9"/>
    <w:rPr>
      <w:color w:val="9AD9E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TS00120365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TS001203658</Template>
  <TotalTime>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Avery Dennison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1</cp:revision>
  <cp:lastPrinted>2006-03-13T19:04:00Z</cp:lastPrinted>
  <dcterms:created xsi:type="dcterms:W3CDTF">2012-04-23T17:42:00Z</dcterms:created>
  <dcterms:modified xsi:type="dcterms:W3CDTF">2012-04-23T17:47:00Z</dcterms:modified>
</cp:coreProperties>
</file>