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47A" w:rsidRDefault="00D2340B"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1" behindDoc="0" locked="0" layoutInCell="0" allowOverlap="1">
                <wp:simplePos x="0" y="0"/>
                <wp:positionH relativeFrom="page">
                  <wp:posOffset>3743325</wp:posOffset>
                </wp:positionH>
                <wp:positionV relativeFrom="page">
                  <wp:posOffset>1612265</wp:posOffset>
                </wp:positionV>
                <wp:extent cx="3101975" cy="952500"/>
                <wp:effectExtent l="9525" t="12065" r="12700" b="16510"/>
                <wp:wrapNone/>
                <wp:docPr id="3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3101975" cy="9525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DCC" w:rsidRPr="008B3DCC" w:rsidRDefault="008B3DCC" w:rsidP="008B3DCC">
                            <w:pPr>
                              <w:pStyle w:val="Heading1"/>
                            </w:pPr>
                            <w:r>
                              <w:t>menu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left:0;text-align:left;margin-left:294.75pt;margin-top:126.95pt;width:244.25pt;height:75pt;rotation:180;flip:y;z-index:2517483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" o:allowincell="f" fillcolor="#17365d [2415]" strokecolor="white [3212]" strokeweight="1.5pt">
                <v:textbox>
                  <w:txbxContent>
                    <w:p w:rsidR="008B3DCC" w:rsidRPr="008B3DCC" w:rsidRDefault="008B3DCC" w:rsidP="008B3DCC">
                      <w:pPr>
                        <w:pStyle w:val="Heading1"/>
                      </w:pPr>
                      <w:r>
                        <w:t>menu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574675</wp:posOffset>
                </wp:positionH>
                <wp:positionV relativeFrom="paragraph">
                  <wp:posOffset>793115</wp:posOffset>
                </wp:positionV>
                <wp:extent cx="2711450" cy="1717675"/>
                <wp:effectExtent l="12700" t="12065" r="9525" b="13335"/>
                <wp:wrapNone/>
                <wp:docPr id="2" name="AutoShape 29" descr="April07_resort 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2711450" cy="171767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blipFill dpi="0" rotWithShape="1">
                          <a:blip r:embed="rId6">
                            <a:alphaModFix amt="80000"/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29" o:spid="_x0000_s1026" type="#_x0000_t84" alt="Description: April07_resort 019" style="position:absolute;margin-left:45.25pt;margin-top:62.45pt;width:213.5pt;height:135.25pt;rotation:180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P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" strokecolor="#17365d [2415]">
                <v:fill r:id="rId7" o:title="April07_resort 019" opacity="52429f" recolor="t" rotate="t" type="fram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2924175</wp:posOffset>
                </wp:positionV>
                <wp:extent cx="5343525" cy="5266690"/>
                <wp:effectExtent l="0" t="0" r="0" b="635"/>
                <wp:wrapNone/>
                <wp:docPr id="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3525" cy="526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1987868753"/>
                              <w:placeholder>
                                <w:docPart w:val="E4844E0A9468406BAE00091782EC33E6"/>
                              </w:placeholder>
                              <w:showingPlcHdr/>
                              <w:date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4B247A" w:rsidRDefault="00257069" w:rsidP="008B3DCC">
                                <w:pPr>
                                  <w:pStyle w:val="Heading2"/>
                                </w:pPr>
                                <w:r>
                                  <w:t>[Date]</w:t>
                                </w:r>
                              </w:p>
                            </w:sdtContent>
                          </w:sdt>
                          <w:p w:rsidR="004B247A" w:rsidRPr="001F39BF" w:rsidRDefault="00257069" w:rsidP="008B3DCC">
                            <w:pPr>
                              <w:pStyle w:val="Menuitems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F39BF">
                              <w:rPr>
                                <w:sz w:val="32"/>
                                <w:szCs w:val="32"/>
                              </w:rPr>
                              <w:t>item</w:t>
                            </w:r>
                            <w:proofErr w:type="gramEnd"/>
                          </w:p>
                          <w:p w:rsidR="004B247A" w:rsidRPr="001F39BF" w:rsidRDefault="00257069" w:rsidP="008B3DCC">
                            <w:pPr>
                              <w:pStyle w:val="Menuitemdescriptions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F39BF">
                              <w:rPr>
                                <w:sz w:val="32"/>
                                <w:szCs w:val="32"/>
                              </w:rPr>
                              <w:t>brief</w:t>
                            </w:r>
                            <w:proofErr w:type="gramEnd"/>
                            <w:r w:rsidRPr="001F39BF">
                              <w:rPr>
                                <w:sz w:val="32"/>
                                <w:szCs w:val="32"/>
                              </w:rPr>
                              <w:t xml:space="preserve"> description of item</w:t>
                            </w:r>
                          </w:p>
                          <w:p w:rsidR="004B247A" w:rsidRPr="001F39BF" w:rsidRDefault="00257069" w:rsidP="008B3DCC">
                            <w:pPr>
                              <w:pStyle w:val="Menuitems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F39BF">
                              <w:rPr>
                                <w:sz w:val="32"/>
                                <w:szCs w:val="32"/>
                              </w:rPr>
                              <w:t>item</w:t>
                            </w:r>
                            <w:proofErr w:type="gramEnd"/>
                          </w:p>
                          <w:p w:rsidR="004B247A" w:rsidRPr="001F39BF" w:rsidRDefault="00257069" w:rsidP="008B3DCC">
                            <w:pPr>
                              <w:pStyle w:val="Menuitemdescriptions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F39BF">
                              <w:rPr>
                                <w:sz w:val="32"/>
                                <w:szCs w:val="32"/>
                              </w:rPr>
                              <w:t>brief</w:t>
                            </w:r>
                            <w:proofErr w:type="gramEnd"/>
                            <w:r w:rsidRPr="001F39BF">
                              <w:rPr>
                                <w:sz w:val="32"/>
                                <w:szCs w:val="32"/>
                              </w:rPr>
                              <w:t xml:space="preserve"> description of item</w:t>
                            </w:r>
                          </w:p>
                          <w:p w:rsidR="004B247A" w:rsidRPr="001F39BF" w:rsidRDefault="00257069" w:rsidP="008B3DCC">
                            <w:pPr>
                              <w:pStyle w:val="Menuitems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F39BF">
                              <w:rPr>
                                <w:sz w:val="32"/>
                                <w:szCs w:val="32"/>
                              </w:rPr>
                              <w:t>item</w:t>
                            </w:r>
                            <w:proofErr w:type="gramEnd"/>
                          </w:p>
                          <w:p w:rsidR="004B247A" w:rsidRPr="001F39BF" w:rsidRDefault="00257069" w:rsidP="008B3DCC">
                            <w:pPr>
                              <w:pStyle w:val="Menuitemdescriptions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F39BF">
                              <w:rPr>
                                <w:sz w:val="32"/>
                                <w:szCs w:val="32"/>
                              </w:rPr>
                              <w:t>brief</w:t>
                            </w:r>
                            <w:proofErr w:type="gramEnd"/>
                            <w:r w:rsidRPr="001F39BF">
                              <w:rPr>
                                <w:sz w:val="32"/>
                                <w:szCs w:val="32"/>
                              </w:rPr>
                              <w:t xml:space="preserve"> description of item</w:t>
                            </w:r>
                          </w:p>
                          <w:p w:rsidR="004B247A" w:rsidRPr="001F39BF" w:rsidRDefault="00257069" w:rsidP="008B3DCC">
                            <w:pPr>
                              <w:pStyle w:val="Menuitems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F39BF">
                              <w:rPr>
                                <w:sz w:val="32"/>
                                <w:szCs w:val="32"/>
                              </w:rPr>
                              <w:t>item</w:t>
                            </w:r>
                            <w:proofErr w:type="gramEnd"/>
                          </w:p>
                          <w:p w:rsidR="004B247A" w:rsidRPr="001F39BF" w:rsidRDefault="00257069" w:rsidP="008B3DCC">
                            <w:pPr>
                              <w:pStyle w:val="Menuitemdescriptions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F39BF">
                              <w:rPr>
                                <w:sz w:val="32"/>
                                <w:szCs w:val="32"/>
                              </w:rPr>
                              <w:t>brief</w:t>
                            </w:r>
                            <w:proofErr w:type="gramEnd"/>
                            <w:r w:rsidRPr="001F39BF">
                              <w:rPr>
                                <w:sz w:val="32"/>
                                <w:szCs w:val="32"/>
                              </w:rPr>
                              <w:t xml:space="preserve"> description of item</w:t>
                            </w:r>
                          </w:p>
                          <w:p w:rsidR="004B247A" w:rsidRPr="001F39BF" w:rsidRDefault="00257069" w:rsidP="008B3DCC">
                            <w:pPr>
                              <w:pStyle w:val="Menuitems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F39BF">
                              <w:rPr>
                                <w:sz w:val="32"/>
                                <w:szCs w:val="32"/>
                              </w:rPr>
                              <w:t>item</w:t>
                            </w:r>
                            <w:proofErr w:type="gramEnd"/>
                          </w:p>
                          <w:p w:rsidR="004B247A" w:rsidRPr="001F39BF" w:rsidRDefault="00257069" w:rsidP="008B3DCC">
                            <w:pPr>
                              <w:pStyle w:val="Menuitemdescriptions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F39BF">
                              <w:rPr>
                                <w:sz w:val="32"/>
                                <w:szCs w:val="32"/>
                              </w:rPr>
                              <w:t>brief</w:t>
                            </w:r>
                            <w:proofErr w:type="gramEnd"/>
                            <w:r w:rsidRPr="001F39BF">
                              <w:rPr>
                                <w:sz w:val="32"/>
                                <w:szCs w:val="32"/>
                              </w:rPr>
                              <w:t xml:space="preserve"> description of item</w:t>
                            </w:r>
                          </w:p>
                          <w:p w:rsidR="004B247A" w:rsidRDefault="004B247A">
                            <w:pPr>
                              <w:rPr>
                                <w:color w:val="8064A2" w:themeColor="accent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left:0;text-align:left;margin-left:77.25pt;margin-top:230.25pt;width:420.75pt;height:414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gV4uQIAAMI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" filled="f" stroked="f">
                <v:textbox>
                  <w:txbxContent>
                    <w:sdt>
                      <w:sdtPr>
                        <w:id w:val="1987868753"/>
                        <w:placeholder>
                          <w:docPart w:val="E4844E0A9468406BAE00091782EC33E6"/>
                        </w:placeholder>
                        <w:showingPlcHdr/>
                        <w:date>
                          <w:dateFormat w:val="M/d/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4B247A" w:rsidRDefault="00257069" w:rsidP="008B3DCC">
                          <w:pPr>
                            <w:pStyle w:val="Heading2"/>
                          </w:pPr>
                          <w:r>
                            <w:t>[Date]</w:t>
                          </w:r>
                        </w:p>
                      </w:sdtContent>
                    </w:sdt>
                    <w:p w:rsidR="004B247A" w:rsidRPr="001F39BF" w:rsidRDefault="00257069" w:rsidP="008B3DCC">
                      <w:pPr>
                        <w:pStyle w:val="Menuitems"/>
                        <w:rPr>
                          <w:sz w:val="32"/>
                          <w:szCs w:val="32"/>
                        </w:rPr>
                      </w:pPr>
                      <w:proofErr w:type="gramStart"/>
                      <w:r w:rsidRPr="001F39BF">
                        <w:rPr>
                          <w:sz w:val="32"/>
                          <w:szCs w:val="32"/>
                        </w:rPr>
                        <w:t>item</w:t>
                      </w:r>
                      <w:proofErr w:type="gramEnd"/>
                    </w:p>
                    <w:p w:rsidR="004B247A" w:rsidRPr="001F39BF" w:rsidRDefault="00257069" w:rsidP="008B3DCC">
                      <w:pPr>
                        <w:pStyle w:val="Menuitemdescriptions"/>
                        <w:rPr>
                          <w:sz w:val="32"/>
                          <w:szCs w:val="32"/>
                        </w:rPr>
                      </w:pPr>
                      <w:proofErr w:type="gramStart"/>
                      <w:r w:rsidRPr="001F39BF">
                        <w:rPr>
                          <w:sz w:val="32"/>
                          <w:szCs w:val="32"/>
                        </w:rPr>
                        <w:t>brief</w:t>
                      </w:r>
                      <w:proofErr w:type="gramEnd"/>
                      <w:r w:rsidRPr="001F39BF">
                        <w:rPr>
                          <w:sz w:val="32"/>
                          <w:szCs w:val="32"/>
                        </w:rPr>
                        <w:t xml:space="preserve"> description of item</w:t>
                      </w:r>
                    </w:p>
                    <w:p w:rsidR="004B247A" w:rsidRPr="001F39BF" w:rsidRDefault="00257069" w:rsidP="008B3DCC">
                      <w:pPr>
                        <w:pStyle w:val="Menuitems"/>
                        <w:rPr>
                          <w:sz w:val="32"/>
                          <w:szCs w:val="32"/>
                        </w:rPr>
                      </w:pPr>
                      <w:proofErr w:type="gramStart"/>
                      <w:r w:rsidRPr="001F39BF">
                        <w:rPr>
                          <w:sz w:val="32"/>
                          <w:szCs w:val="32"/>
                        </w:rPr>
                        <w:t>item</w:t>
                      </w:r>
                      <w:proofErr w:type="gramEnd"/>
                    </w:p>
                    <w:p w:rsidR="004B247A" w:rsidRPr="001F39BF" w:rsidRDefault="00257069" w:rsidP="008B3DCC">
                      <w:pPr>
                        <w:pStyle w:val="Menuitemdescriptions"/>
                        <w:rPr>
                          <w:sz w:val="32"/>
                          <w:szCs w:val="32"/>
                        </w:rPr>
                      </w:pPr>
                      <w:proofErr w:type="gramStart"/>
                      <w:r w:rsidRPr="001F39BF">
                        <w:rPr>
                          <w:sz w:val="32"/>
                          <w:szCs w:val="32"/>
                        </w:rPr>
                        <w:t>brief</w:t>
                      </w:r>
                      <w:proofErr w:type="gramEnd"/>
                      <w:r w:rsidRPr="001F39BF">
                        <w:rPr>
                          <w:sz w:val="32"/>
                          <w:szCs w:val="32"/>
                        </w:rPr>
                        <w:t xml:space="preserve"> description of item</w:t>
                      </w:r>
                    </w:p>
                    <w:p w:rsidR="004B247A" w:rsidRPr="001F39BF" w:rsidRDefault="00257069" w:rsidP="008B3DCC">
                      <w:pPr>
                        <w:pStyle w:val="Menuitems"/>
                        <w:rPr>
                          <w:sz w:val="32"/>
                          <w:szCs w:val="32"/>
                        </w:rPr>
                      </w:pPr>
                      <w:proofErr w:type="gramStart"/>
                      <w:r w:rsidRPr="001F39BF">
                        <w:rPr>
                          <w:sz w:val="32"/>
                          <w:szCs w:val="32"/>
                        </w:rPr>
                        <w:t>item</w:t>
                      </w:r>
                      <w:proofErr w:type="gramEnd"/>
                    </w:p>
                    <w:p w:rsidR="004B247A" w:rsidRPr="001F39BF" w:rsidRDefault="00257069" w:rsidP="008B3DCC">
                      <w:pPr>
                        <w:pStyle w:val="Menuitemdescriptions"/>
                        <w:rPr>
                          <w:sz w:val="32"/>
                          <w:szCs w:val="32"/>
                        </w:rPr>
                      </w:pPr>
                      <w:proofErr w:type="gramStart"/>
                      <w:r w:rsidRPr="001F39BF">
                        <w:rPr>
                          <w:sz w:val="32"/>
                          <w:szCs w:val="32"/>
                        </w:rPr>
                        <w:t>brief</w:t>
                      </w:r>
                      <w:proofErr w:type="gramEnd"/>
                      <w:r w:rsidRPr="001F39BF">
                        <w:rPr>
                          <w:sz w:val="32"/>
                          <w:szCs w:val="32"/>
                        </w:rPr>
                        <w:t xml:space="preserve"> description of item</w:t>
                      </w:r>
                    </w:p>
                    <w:p w:rsidR="004B247A" w:rsidRPr="001F39BF" w:rsidRDefault="00257069" w:rsidP="008B3DCC">
                      <w:pPr>
                        <w:pStyle w:val="Menuitems"/>
                        <w:rPr>
                          <w:sz w:val="32"/>
                          <w:szCs w:val="32"/>
                        </w:rPr>
                      </w:pPr>
                      <w:proofErr w:type="gramStart"/>
                      <w:r w:rsidRPr="001F39BF">
                        <w:rPr>
                          <w:sz w:val="32"/>
                          <w:szCs w:val="32"/>
                        </w:rPr>
                        <w:t>item</w:t>
                      </w:r>
                      <w:proofErr w:type="gramEnd"/>
                    </w:p>
                    <w:p w:rsidR="004B247A" w:rsidRPr="001F39BF" w:rsidRDefault="00257069" w:rsidP="008B3DCC">
                      <w:pPr>
                        <w:pStyle w:val="Menuitemdescriptions"/>
                        <w:rPr>
                          <w:sz w:val="32"/>
                          <w:szCs w:val="32"/>
                        </w:rPr>
                      </w:pPr>
                      <w:proofErr w:type="gramStart"/>
                      <w:r w:rsidRPr="001F39BF">
                        <w:rPr>
                          <w:sz w:val="32"/>
                          <w:szCs w:val="32"/>
                        </w:rPr>
                        <w:t>brief</w:t>
                      </w:r>
                      <w:proofErr w:type="gramEnd"/>
                      <w:r w:rsidRPr="001F39BF">
                        <w:rPr>
                          <w:sz w:val="32"/>
                          <w:szCs w:val="32"/>
                        </w:rPr>
                        <w:t xml:space="preserve"> description of item</w:t>
                      </w:r>
                    </w:p>
                    <w:p w:rsidR="004B247A" w:rsidRPr="001F39BF" w:rsidRDefault="00257069" w:rsidP="008B3DCC">
                      <w:pPr>
                        <w:pStyle w:val="Menuitems"/>
                        <w:rPr>
                          <w:sz w:val="32"/>
                          <w:szCs w:val="32"/>
                        </w:rPr>
                      </w:pPr>
                      <w:proofErr w:type="gramStart"/>
                      <w:r w:rsidRPr="001F39BF">
                        <w:rPr>
                          <w:sz w:val="32"/>
                          <w:szCs w:val="32"/>
                        </w:rPr>
                        <w:t>item</w:t>
                      </w:r>
                      <w:proofErr w:type="gramEnd"/>
                    </w:p>
                    <w:p w:rsidR="004B247A" w:rsidRPr="001F39BF" w:rsidRDefault="00257069" w:rsidP="008B3DCC">
                      <w:pPr>
                        <w:pStyle w:val="Menuitemdescriptions"/>
                        <w:rPr>
                          <w:sz w:val="32"/>
                          <w:szCs w:val="32"/>
                        </w:rPr>
                      </w:pPr>
                      <w:proofErr w:type="gramStart"/>
                      <w:r w:rsidRPr="001F39BF">
                        <w:rPr>
                          <w:sz w:val="32"/>
                          <w:szCs w:val="32"/>
                        </w:rPr>
                        <w:t>brief</w:t>
                      </w:r>
                      <w:proofErr w:type="gramEnd"/>
                      <w:r w:rsidRPr="001F39BF">
                        <w:rPr>
                          <w:sz w:val="32"/>
                          <w:szCs w:val="32"/>
                        </w:rPr>
                        <w:t xml:space="preserve"> description of item</w:t>
                      </w:r>
                    </w:p>
                    <w:p w:rsidR="004B247A" w:rsidRDefault="004B247A">
                      <w:pPr>
                        <w:rPr>
                          <w:color w:val="8064A2" w:themeColor="accent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B247A" w:rsidSect="004B247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9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40B"/>
    <w:rsid w:val="001F39BF"/>
    <w:rsid w:val="00257069"/>
    <w:rsid w:val="00426E9A"/>
    <w:rsid w:val="004B247A"/>
    <w:rsid w:val="004D4C42"/>
    <w:rsid w:val="006170B2"/>
    <w:rsid w:val="007E22E2"/>
    <w:rsid w:val="008B3DCC"/>
    <w:rsid w:val="00BD237C"/>
    <w:rsid w:val="00C71DB5"/>
    <w:rsid w:val="00D2340B"/>
    <w:rsid w:val="00FB6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2E2"/>
    <w:pPr>
      <w:spacing w:before="360" w:after="0"/>
      <w:jc w:val="center"/>
    </w:pPr>
    <w:rPr>
      <w:rFonts w:ascii="Calisto MT" w:hAnsi="Calisto MT"/>
      <w:b/>
      <w:i/>
      <w:color w:val="17365D" w:themeColor="text2" w:themeShade="BF"/>
    </w:rPr>
  </w:style>
  <w:style w:type="paragraph" w:styleId="Heading1">
    <w:name w:val="heading 1"/>
    <w:next w:val="Normal"/>
    <w:link w:val="Heading1Char"/>
    <w:uiPriority w:val="9"/>
    <w:qFormat/>
    <w:rsid w:val="007E22E2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Cs/>
      <w:i/>
      <w:color w:val="FFFFFF" w:themeColor="background1"/>
      <w:sz w:val="11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22E2"/>
    <w:pPr>
      <w:keepNext/>
      <w:keepLines/>
      <w:spacing w:before="200" w:line="240" w:lineRule="auto"/>
      <w:outlineLvl w:val="1"/>
    </w:pPr>
    <w:rPr>
      <w:rFonts w:asciiTheme="majorHAnsi" w:eastAsiaTheme="majorEastAsia" w:hAnsiTheme="majorHAnsi" w:cstheme="majorBidi"/>
      <w:bCs/>
      <w:i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24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47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B247A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7E22E2"/>
    <w:rPr>
      <w:rFonts w:asciiTheme="majorHAnsi" w:eastAsiaTheme="majorEastAsia" w:hAnsiTheme="majorHAnsi" w:cstheme="majorBidi"/>
      <w:b/>
      <w:bCs/>
      <w:color w:val="17365D" w:themeColor="text2" w:themeShade="BF"/>
      <w:sz w:val="3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7E22E2"/>
    <w:rPr>
      <w:rFonts w:asciiTheme="majorHAnsi" w:eastAsiaTheme="majorEastAsia" w:hAnsiTheme="majorHAnsi" w:cstheme="majorBidi"/>
      <w:bCs/>
      <w:i/>
      <w:color w:val="FFFFFF" w:themeColor="background1"/>
      <w:sz w:val="112"/>
      <w:szCs w:val="28"/>
    </w:rPr>
  </w:style>
  <w:style w:type="paragraph" w:customStyle="1" w:styleId="Menuitems">
    <w:name w:val="Menu items"/>
    <w:basedOn w:val="Normal"/>
    <w:qFormat/>
    <w:rsid w:val="007E22E2"/>
    <w:rPr>
      <w:rFonts w:asciiTheme="majorHAnsi" w:hAnsiTheme="majorHAnsi"/>
      <w:i w:val="0"/>
    </w:rPr>
  </w:style>
  <w:style w:type="paragraph" w:customStyle="1" w:styleId="Menuitemdescriptions">
    <w:name w:val="Menu item descriptions"/>
    <w:basedOn w:val="Normal"/>
    <w:qFormat/>
    <w:rsid w:val="007E22E2"/>
    <w:pPr>
      <w:spacing w:before="120"/>
    </w:pPr>
    <w:rPr>
      <w:rFonts w:asciiTheme="minorHAnsi" w:hAnsiTheme="minorHAnsi"/>
      <w:b w:val="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2E2"/>
    <w:pPr>
      <w:spacing w:before="360" w:after="0"/>
      <w:jc w:val="center"/>
    </w:pPr>
    <w:rPr>
      <w:rFonts w:ascii="Calisto MT" w:hAnsi="Calisto MT"/>
      <w:b/>
      <w:i/>
      <w:color w:val="17365D" w:themeColor="text2" w:themeShade="BF"/>
    </w:rPr>
  </w:style>
  <w:style w:type="paragraph" w:styleId="Heading1">
    <w:name w:val="heading 1"/>
    <w:next w:val="Normal"/>
    <w:link w:val="Heading1Char"/>
    <w:uiPriority w:val="9"/>
    <w:qFormat/>
    <w:rsid w:val="007E22E2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Cs/>
      <w:i/>
      <w:color w:val="FFFFFF" w:themeColor="background1"/>
      <w:sz w:val="11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22E2"/>
    <w:pPr>
      <w:keepNext/>
      <w:keepLines/>
      <w:spacing w:before="200" w:line="240" w:lineRule="auto"/>
      <w:outlineLvl w:val="1"/>
    </w:pPr>
    <w:rPr>
      <w:rFonts w:asciiTheme="majorHAnsi" w:eastAsiaTheme="majorEastAsia" w:hAnsiTheme="majorHAnsi" w:cstheme="majorBidi"/>
      <w:bCs/>
      <w:i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24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47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B247A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7E22E2"/>
    <w:rPr>
      <w:rFonts w:asciiTheme="majorHAnsi" w:eastAsiaTheme="majorEastAsia" w:hAnsiTheme="majorHAnsi" w:cstheme="majorBidi"/>
      <w:b/>
      <w:bCs/>
      <w:color w:val="17365D" w:themeColor="text2" w:themeShade="BF"/>
      <w:sz w:val="3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7E22E2"/>
    <w:rPr>
      <w:rFonts w:asciiTheme="majorHAnsi" w:eastAsiaTheme="majorEastAsia" w:hAnsiTheme="majorHAnsi" w:cstheme="majorBidi"/>
      <w:bCs/>
      <w:i/>
      <w:color w:val="FFFFFF" w:themeColor="background1"/>
      <w:sz w:val="112"/>
      <w:szCs w:val="28"/>
    </w:rPr>
  </w:style>
  <w:style w:type="paragraph" w:customStyle="1" w:styleId="Menuitems">
    <w:name w:val="Menu items"/>
    <w:basedOn w:val="Normal"/>
    <w:qFormat/>
    <w:rsid w:val="007E22E2"/>
    <w:rPr>
      <w:rFonts w:asciiTheme="majorHAnsi" w:hAnsiTheme="majorHAnsi"/>
      <w:i w:val="0"/>
    </w:rPr>
  </w:style>
  <w:style w:type="paragraph" w:customStyle="1" w:styleId="Menuitemdescriptions">
    <w:name w:val="Menu item descriptions"/>
    <w:basedOn w:val="Normal"/>
    <w:qFormat/>
    <w:rsid w:val="007E22E2"/>
    <w:pPr>
      <w:spacing w:before="120"/>
    </w:pPr>
    <w:rPr>
      <w:rFonts w:asciiTheme="minorHAnsi" w:hAnsiTheme="minorHAnsi"/>
      <w:b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Local\Temp\TS010251268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4844E0A9468406BAE00091782EC33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D29DFD-2EBB-45CC-980A-893B4C25E07F}"/>
      </w:docPartPr>
      <w:docPartBody>
        <w:p w:rsidR="00000000" w:rsidRDefault="000239C1">
          <w:pPr>
            <w:pStyle w:val="E4844E0A9468406BAE00091782EC33E6"/>
          </w:pPr>
          <w: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9C1"/>
    <w:rsid w:val="00023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4844E0A9468406BAE00091782EC33E6">
    <w:name w:val="E4844E0A9468406BAE00091782EC33E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4844E0A9468406BAE00091782EC33E6">
    <w:name w:val="E4844E0A9468406BAE00091782EC33E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Floral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loral theme">
      <a:majorFont>
        <a:latin typeface="Calisto MT"/>
        <a:ea typeface=""/>
        <a:cs typeface=""/>
      </a:majorFont>
      <a:minorFont>
        <a:latin typeface="Calisto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B6EC96F3-7681-4ADE-A5A1-27EBABC1FAD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TS010251268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Terressa</dc:creator>
  <cp:lastModifiedBy>Terressa</cp:lastModifiedBy>
  <cp:revision>2</cp:revision>
  <cp:lastPrinted>2007-10-18T03:27:00Z</cp:lastPrinted>
  <dcterms:created xsi:type="dcterms:W3CDTF">2012-04-23T18:55:00Z</dcterms:created>
  <dcterms:modified xsi:type="dcterms:W3CDTF">2012-04-23T18:56:00Z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TC102448031033</vt:lpwstr>
  </property>
</Properties>
</file>