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E11" w:rsidRDefault="00CF190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400685</wp:posOffset>
                </wp:positionH>
                <wp:positionV relativeFrom="page">
                  <wp:posOffset>396240</wp:posOffset>
                </wp:positionV>
                <wp:extent cx="2936240" cy="4199255"/>
                <wp:effectExtent l="635" t="0" r="381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6240" cy="419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2D1" w:rsidRPr="00194089" w:rsidRDefault="00CF19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4105275"/>
                                  <wp:effectExtent l="0" t="0" r="9525" b="9525"/>
                                  <wp:docPr id="1" name="Picture 1" descr="Lighthouse photograp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ighthouse photograp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3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410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55pt;margin-top:31.2pt;width:231.2pt;height:330.65pt;z-index:25165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OasQIAALg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" filled="f" stroked="f">
                <v:textbox style="mso-fit-shape-to-text:t">
                  <w:txbxContent>
                    <w:p w:rsidR="00B632D1" w:rsidRPr="00194089" w:rsidRDefault="00CF19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4105275"/>
                            <wp:effectExtent l="0" t="0" r="9525" b="9525"/>
                            <wp:docPr id="1" name="Picture 1" descr="Lighthouse photograp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ighthouse photograp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3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410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132715</wp:posOffset>
                </wp:positionH>
                <wp:positionV relativeFrom="page">
                  <wp:posOffset>5228590</wp:posOffset>
                </wp:positionV>
                <wp:extent cx="2249805" cy="3749040"/>
                <wp:effectExtent l="0" t="0" r="0" b="444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374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2D1" w:rsidRPr="00450D51" w:rsidRDefault="00CF19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6925" cy="3657600"/>
                                  <wp:effectExtent l="0" t="0" r="9525" b="0"/>
                                  <wp:docPr id="2" name="Picture 2" descr="Lighthouse dra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ighthouse dra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33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0.45pt;margin-top:411.7pt;width:177.15pt;height:295.2pt;z-index:251657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Af6tgIAAL8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" filled="f" stroked="f">
                <v:textbox style="mso-fit-shape-to-text:t">
                  <w:txbxContent>
                    <w:p w:rsidR="00B632D1" w:rsidRPr="00450D51" w:rsidRDefault="00CF19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6925" cy="3657600"/>
                            <wp:effectExtent l="0" t="0" r="9525" b="0"/>
                            <wp:docPr id="2" name="Picture 2" descr="Lighthouse dra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ighthouse dra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33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925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4657090</wp:posOffset>
                </wp:positionH>
                <wp:positionV relativeFrom="page">
                  <wp:posOffset>7104380</wp:posOffset>
                </wp:positionV>
                <wp:extent cx="2538730" cy="980440"/>
                <wp:effectExtent l="0" t="0" r="0" b="190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51" w:rsidRPr="00450D51" w:rsidRDefault="00450D51" w:rsidP="000D1C2C">
                            <w:pPr>
                              <w:pStyle w:val="Insidelefttext"/>
                            </w:pPr>
                            <w:r w:rsidRPr="00450D51">
                              <w:t>A father is neither an anchor to hold us back,</w:t>
                            </w:r>
                          </w:p>
                          <w:p w:rsidR="00450D51" w:rsidRPr="00450D51" w:rsidRDefault="00450D51" w:rsidP="000D1C2C">
                            <w:pPr>
                              <w:pStyle w:val="Insidelefttext"/>
                            </w:pPr>
                            <w:r w:rsidRPr="00450D51">
                              <w:t>nor a sail to take us there,</w:t>
                            </w:r>
                          </w:p>
                          <w:p w:rsidR="00450D51" w:rsidRPr="00450D51" w:rsidRDefault="00450D51" w:rsidP="000D1C2C">
                            <w:pPr>
                              <w:pStyle w:val="Insidelefttext"/>
                            </w:pPr>
                            <w:r w:rsidRPr="00450D51">
                              <w:t>but a guiding light whose love shows us the way.</w:t>
                            </w:r>
                          </w:p>
                          <w:p w:rsidR="00450D51" w:rsidRPr="00450D51" w:rsidRDefault="00450D51" w:rsidP="000D1C2C">
                            <w:pPr>
                              <w:pStyle w:val="Insidelefttext"/>
                            </w:pPr>
                          </w:p>
                          <w:p w:rsidR="00450D51" w:rsidRPr="00450D51" w:rsidRDefault="00450D51" w:rsidP="000D1C2C">
                            <w:pPr>
                              <w:pStyle w:val="Insidelefttext"/>
                            </w:pPr>
                            <w:r w:rsidRPr="00450D51">
                              <w:t>I love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66.7pt;margin-top:559.4pt;width:199.9pt;height:7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TbAuAIAAMA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" filled="f" stroked="f">
                <v:textbox style="mso-fit-shape-to-text:t">
                  <w:txbxContent>
                    <w:p w:rsidR="00450D51" w:rsidRPr="00450D51" w:rsidRDefault="00450D51" w:rsidP="000D1C2C">
                      <w:pPr>
                        <w:pStyle w:val="Insidelefttext"/>
                      </w:pPr>
                      <w:r w:rsidRPr="00450D51">
                        <w:t>A father is neither an anchor to hold us back,</w:t>
                      </w:r>
                    </w:p>
                    <w:p w:rsidR="00450D51" w:rsidRPr="00450D51" w:rsidRDefault="00450D51" w:rsidP="000D1C2C">
                      <w:pPr>
                        <w:pStyle w:val="Insidelefttext"/>
                      </w:pPr>
                      <w:r w:rsidRPr="00450D51">
                        <w:t>nor a sail to take us there,</w:t>
                      </w:r>
                    </w:p>
                    <w:p w:rsidR="00450D51" w:rsidRPr="00450D51" w:rsidRDefault="00450D51" w:rsidP="000D1C2C">
                      <w:pPr>
                        <w:pStyle w:val="Insidelefttext"/>
                      </w:pPr>
                      <w:r w:rsidRPr="00450D51">
                        <w:t>but a guiding light whose love shows us the way.</w:t>
                      </w:r>
                    </w:p>
                    <w:p w:rsidR="00450D51" w:rsidRPr="00450D51" w:rsidRDefault="00450D51" w:rsidP="000D1C2C">
                      <w:pPr>
                        <w:pStyle w:val="Insidelefttext"/>
                      </w:pPr>
                    </w:p>
                    <w:p w:rsidR="00450D51" w:rsidRPr="00450D51" w:rsidRDefault="00450D51" w:rsidP="000D1C2C">
                      <w:pPr>
                        <w:pStyle w:val="Insidelefttext"/>
                      </w:pPr>
                      <w:r w:rsidRPr="00450D51">
                        <w:t>I love 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1522095</wp:posOffset>
                </wp:positionH>
                <wp:positionV relativeFrom="page">
                  <wp:posOffset>8376920</wp:posOffset>
                </wp:positionV>
                <wp:extent cx="2004060" cy="948690"/>
                <wp:effectExtent l="0" t="4445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D5C" w:rsidRPr="00450D51" w:rsidRDefault="00F56D5C" w:rsidP="000D1C2C">
                            <w:pPr>
                              <w:pStyle w:val="Insiderighttext"/>
                            </w:pPr>
                            <w:r>
                              <w:t xml:space="preserve">Happy </w:t>
                            </w:r>
                            <w:r>
                              <w:br/>
                              <w:t>Father’s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119.85pt;margin-top:659.6pt;width:157.8pt;height:74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+0WtwIAAME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" filled="f" stroked="f">
                <v:textbox style="mso-fit-shape-to-text:t">
                  <w:txbxContent>
                    <w:p w:rsidR="00F56D5C" w:rsidRPr="00450D51" w:rsidRDefault="00F56D5C" w:rsidP="000D1C2C">
                      <w:pPr>
                        <w:pStyle w:val="Insiderighttext"/>
                      </w:pPr>
                      <w:r>
                        <w:t xml:space="preserve">Happy </w:t>
                      </w:r>
                      <w:r>
                        <w:br/>
                        <w:t>Father’s 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B5E11" w:rsidSect="00B632D1">
      <w:pgSz w:w="12240" w:h="15840"/>
      <w:pgMar w:top="720" w:right="720" w:bottom="73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20"/>
  <w:drawingGridVerticalSpacing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907"/>
    <w:rsid w:val="0009290D"/>
    <w:rsid w:val="000D1C2C"/>
    <w:rsid w:val="00194089"/>
    <w:rsid w:val="001E7A17"/>
    <w:rsid w:val="003972D7"/>
    <w:rsid w:val="003A568C"/>
    <w:rsid w:val="003E6043"/>
    <w:rsid w:val="00450D51"/>
    <w:rsid w:val="00577A3D"/>
    <w:rsid w:val="00845A3E"/>
    <w:rsid w:val="00923A28"/>
    <w:rsid w:val="009268DA"/>
    <w:rsid w:val="00977E3F"/>
    <w:rsid w:val="00A4224C"/>
    <w:rsid w:val="00A73551"/>
    <w:rsid w:val="00AC401D"/>
    <w:rsid w:val="00B50CF6"/>
    <w:rsid w:val="00B632D1"/>
    <w:rsid w:val="00BA7B28"/>
    <w:rsid w:val="00CF1907"/>
    <w:rsid w:val="00DB5E11"/>
    <w:rsid w:val="00DD34AF"/>
    <w:rsid w:val="00EC01E2"/>
    <w:rsid w:val="00EC4716"/>
    <w:rsid w:val="00EE504F"/>
    <w:rsid w:val="00F5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56D5C"/>
    <w:rPr>
      <w:rFonts w:ascii="Garamond" w:hAnsi="Garamond"/>
      <w:color w:val="2B587A"/>
      <w:sz w:val="18"/>
      <w:szCs w:val="24"/>
    </w:rPr>
  </w:style>
  <w:style w:type="paragraph" w:styleId="Heading1">
    <w:name w:val="heading 1"/>
    <w:basedOn w:val="Normal"/>
    <w:next w:val="Normal"/>
    <w:qFormat/>
    <w:rsid w:val="00F56D5C"/>
    <w:pPr>
      <w:spacing w:line="280" w:lineRule="exact"/>
      <w:outlineLvl w:val="0"/>
    </w:pPr>
  </w:style>
  <w:style w:type="paragraph" w:styleId="Heading2">
    <w:name w:val="heading 2"/>
    <w:basedOn w:val="Normal"/>
    <w:next w:val="Normal"/>
    <w:link w:val="Heading2Char"/>
    <w:qFormat/>
    <w:rsid w:val="00F56D5C"/>
    <w:pPr>
      <w:outlineLvl w:val="1"/>
    </w:pPr>
    <w:rPr>
      <w:i/>
      <w:color w:val="BC0F0F"/>
      <w:sz w:val="60"/>
    </w:rPr>
  </w:style>
  <w:style w:type="paragraph" w:styleId="Heading3">
    <w:name w:val="heading 3"/>
    <w:basedOn w:val="Heading1"/>
    <w:next w:val="Normal"/>
    <w:qFormat/>
    <w:rsid w:val="00F56D5C"/>
    <w:pPr>
      <w:outlineLvl w:val="2"/>
    </w:pPr>
    <w:rPr>
      <w:i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B632D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F56D5C"/>
    <w:rPr>
      <w:rFonts w:ascii="Garamond" w:hAnsi="Garamond"/>
      <w:i/>
      <w:color w:val="BC0F0F"/>
      <w:sz w:val="60"/>
      <w:szCs w:val="24"/>
      <w:lang w:val="en-US" w:eastAsia="en-US" w:bidi="ar-SA"/>
    </w:rPr>
  </w:style>
  <w:style w:type="paragraph" w:customStyle="1" w:styleId="Insiderighttext">
    <w:name w:val="Inside right text"/>
    <w:basedOn w:val="Normal"/>
    <w:rsid w:val="000D1C2C"/>
    <w:pPr>
      <w:outlineLvl w:val="1"/>
    </w:pPr>
    <w:rPr>
      <w:i/>
      <w:color w:val="BC0F0F"/>
      <w:sz w:val="60"/>
    </w:rPr>
  </w:style>
  <w:style w:type="paragraph" w:customStyle="1" w:styleId="Insidelefttext">
    <w:name w:val="Inside left text"/>
    <w:basedOn w:val="Normal"/>
    <w:rsid w:val="000D1C2C"/>
    <w:pPr>
      <w:spacing w:line="280" w:lineRule="exact"/>
      <w:outlineLvl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56D5C"/>
    <w:rPr>
      <w:rFonts w:ascii="Garamond" w:hAnsi="Garamond"/>
      <w:color w:val="2B587A"/>
      <w:sz w:val="18"/>
      <w:szCs w:val="24"/>
    </w:rPr>
  </w:style>
  <w:style w:type="paragraph" w:styleId="Heading1">
    <w:name w:val="heading 1"/>
    <w:basedOn w:val="Normal"/>
    <w:next w:val="Normal"/>
    <w:qFormat/>
    <w:rsid w:val="00F56D5C"/>
    <w:pPr>
      <w:spacing w:line="280" w:lineRule="exact"/>
      <w:outlineLvl w:val="0"/>
    </w:pPr>
  </w:style>
  <w:style w:type="paragraph" w:styleId="Heading2">
    <w:name w:val="heading 2"/>
    <w:basedOn w:val="Normal"/>
    <w:next w:val="Normal"/>
    <w:link w:val="Heading2Char"/>
    <w:qFormat/>
    <w:rsid w:val="00F56D5C"/>
    <w:pPr>
      <w:outlineLvl w:val="1"/>
    </w:pPr>
    <w:rPr>
      <w:i/>
      <w:color w:val="BC0F0F"/>
      <w:sz w:val="60"/>
    </w:rPr>
  </w:style>
  <w:style w:type="paragraph" w:styleId="Heading3">
    <w:name w:val="heading 3"/>
    <w:basedOn w:val="Heading1"/>
    <w:next w:val="Normal"/>
    <w:qFormat/>
    <w:rsid w:val="00F56D5C"/>
    <w:pPr>
      <w:outlineLvl w:val="2"/>
    </w:pPr>
    <w:rPr>
      <w:i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B632D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F56D5C"/>
    <w:rPr>
      <w:rFonts w:ascii="Garamond" w:hAnsi="Garamond"/>
      <w:i/>
      <w:color w:val="BC0F0F"/>
      <w:sz w:val="60"/>
      <w:szCs w:val="24"/>
      <w:lang w:val="en-US" w:eastAsia="en-US" w:bidi="ar-SA"/>
    </w:rPr>
  </w:style>
  <w:style w:type="paragraph" w:customStyle="1" w:styleId="Insiderighttext">
    <w:name w:val="Inside right text"/>
    <w:basedOn w:val="Normal"/>
    <w:rsid w:val="000D1C2C"/>
    <w:pPr>
      <w:outlineLvl w:val="1"/>
    </w:pPr>
    <w:rPr>
      <w:i/>
      <w:color w:val="BC0F0F"/>
      <w:sz w:val="60"/>
    </w:rPr>
  </w:style>
  <w:style w:type="paragraph" w:customStyle="1" w:styleId="Insidelefttext">
    <w:name w:val="Inside left text"/>
    <w:basedOn w:val="Normal"/>
    <w:rsid w:val="000D1C2C"/>
    <w:pPr>
      <w:spacing w:line="280" w:lineRule="exact"/>
      <w:outlineLv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Father's%20Day%20ca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Father's Day card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Terressa</dc:creator>
  <cp:lastModifiedBy>Terressa</cp:lastModifiedBy>
  <cp:revision>1</cp:revision>
  <cp:lastPrinted>2004-05-11T19:48:00Z</cp:lastPrinted>
  <dcterms:created xsi:type="dcterms:W3CDTF">2012-05-23T19:18:00Z</dcterms:created>
  <dcterms:modified xsi:type="dcterms:W3CDTF">2012-05-23T19:19:00Z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TC011218611033</vt:lpwstr>
  </property>
</Properties>
</file>