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6B00" w:rsidRDefault="00D91B77" w:rsidP="00816D81">
      <w:r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784192" behindDoc="0" locked="0" layoutInCell="0" allowOverlap="1">
            <wp:simplePos x="0" y="0"/>
            <wp:positionH relativeFrom="page">
              <wp:posOffset>5267325</wp:posOffset>
            </wp:positionH>
            <wp:positionV relativeFrom="page">
              <wp:posOffset>6572250</wp:posOffset>
            </wp:positionV>
            <wp:extent cx="2067560" cy="464185"/>
            <wp:effectExtent l="57150" t="76200" r="123190" b="50165"/>
            <wp:wrapNone/>
            <wp:docPr id="7" name="Picture 7" descr="album_pg02_image02_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bum_pg02_image02_white.jpg"/>
                    <pic:cNvPicPr/>
                  </pic:nvPicPr>
                  <pic:blipFill>
                    <a:blip r:embed="rId6"/>
                    <a:srcRect l="56181" t="7953" b="86157"/>
                    <a:stretch>
                      <a:fillRect/>
                    </a:stretch>
                  </pic:blipFill>
                  <pic:spPr>
                    <a:xfrm>
                      <a:off x="0" y="0"/>
                      <a:ext cx="2067560" cy="464185"/>
                    </a:xfrm>
                    <a:prstGeom prst="rect">
                      <a:avLst/>
                    </a:prstGeom>
                    <a:effectLst>
                      <a:outerShdw blurRad="127000" algn="ctr" rotWithShape="0">
                        <a:prstClr val="black">
                          <a:alpha val="3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16237" behindDoc="0" locked="0" layoutInCell="0" allowOverlap="1">
            <wp:simplePos x="0" y="0"/>
            <wp:positionH relativeFrom="page">
              <wp:posOffset>5267325</wp:posOffset>
            </wp:positionH>
            <wp:positionV relativeFrom="page">
              <wp:posOffset>1552575</wp:posOffset>
            </wp:positionV>
            <wp:extent cx="2067560" cy="464185"/>
            <wp:effectExtent l="57150" t="76200" r="123190" b="50165"/>
            <wp:wrapNone/>
            <wp:docPr id="8" name="Picture 7" descr="album_pg02_image02_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bum_pg02_image02_white.jpg"/>
                    <pic:cNvPicPr/>
                  </pic:nvPicPr>
                  <pic:blipFill>
                    <a:blip r:embed="rId6"/>
                    <a:srcRect l="56181" t="7953" b="86157"/>
                    <a:stretch>
                      <a:fillRect/>
                    </a:stretch>
                  </pic:blipFill>
                  <pic:spPr>
                    <a:xfrm>
                      <a:off x="0" y="0"/>
                      <a:ext cx="2067560" cy="464185"/>
                    </a:xfrm>
                    <a:prstGeom prst="rect">
                      <a:avLst/>
                    </a:prstGeom>
                    <a:effectLst>
                      <a:outerShdw blurRad="127000" algn="ctr" rotWithShape="0">
                        <a:prstClr val="black">
                          <a:alpha val="3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4D4D82">
        <w:rPr>
          <w:rFonts w:ascii="Times New Roman" w:hAnsi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87264" behindDoc="0" locked="0" layoutInCell="1" allowOverlap="1">
                <wp:simplePos x="0" y="0"/>
                <wp:positionH relativeFrom="column">
                  <wp:posOffset>4778375</wp:posOffset>
                </wp:positionH>
                <wp:positionV relativeFrom="paragraph">
                  <wp:posOffset>5694045</wp:posOffset>
                </wp:positionV>
                <wp:extent cx="1591945" cy="383540"/>
                <wp:effectExtent l="0" t="0" r="1905" b="0"/>
                <wp:wrapNone/>
                <wp:docPr id="15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1945" cy="383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7056F" w:rsidRPr="007C5AA4" w:rsidRDefault="007C5AA4" w:rsidP="007C5AA4">
                            <w:pPr>
                              <w:pStyle w:val="Heading1"/>
                            </w:pPr>
                            <w:r>
                              <w:t>celebrate!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5" o:spid="_x0000_s1026" type="#_x0000_t202" style="position:absolute;margin-left:376.25pt;margin-top:448.35pt;width:125.35pt;height:30.2pt;z-index:251787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" filled="f" stroked="f" strokecolor="black [0]" insetpen="t">
                <v:textbox style="mso-fit-shape-to-text:t" inset="2.88pt,2.88pt,2.88pt,2.88pt">
                  <w:txbxContent>
                    <w:p w:rsidR="00E7056F" w:rsidRPr="007C5AA4" w:rsidRDefault="007C5AA4" w:rsidP="007C5AA4">
                      <w:pPr>
                        <w:pStyle w:val="Heading1"/>
                      </w:pPr>
                      <w:r>
                        <w:t>celebrate!</w:t>
                      </w:r>
                    </w:p>
                  </w:txbxContent>
                </v:textbox>
              </v:shape>
            </w:pict>
          </mc:Fallback>
        </mc:AlternateContent>
      </w:r>
      <w:r w:rsidR="004D4D82">
        <w:rPr>
          <w:rFonts w:ascii="Times New Roman" w:hAnsi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69856" behindDoc="0" locked="0" layoutInCell="1" allowOverlap="1">
                <wp:simplePos x="0" y="0"/>
                <wp:positionH relativeFrom="column">
                  <wp:posOffset>4778375</wp:posOffset>
                </wp:positionH>
                <wp:positionV relativeFrom="paragraph">
                  <wp:posOffset>668020</wp:posOffset>
                </wp:positionV>
                <wp:extent cx="1591945" cy="383540"/>
                <wp:effectExtent l="0" t="1270" r="1905" b="0"/>
                <wp:wrapNone/>
                <wp:docPr id="14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1945" cy="383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978D8" w:rsidRPr="001341DE" w:rsidRDefault="004978D8" w:rsidP="007C5AA4">
                            <w:pPr>
                              <w:pStyle w:val="Heading1"/>
                            </w:pPr>
                            <w:r w:rsidRPr="007C5AA4">
                              <w:t>celebrate</w:t>
                            </w:r>
                            <w:r>
                              <w:t>!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" o:spid="_x0000_s1027" type="#_x0000_t202" style="position:absolute;margin-left:376.25pt;margin-top:52.6pt;width:125.35pt;height:30.2pt;z-index:2517698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" filled="f" stroked="f" strokecolor="black [0]" insetpen="t">
                <v:textbox style="mso-fit-shape-to-text:t" inset="2.88pt,2.88pt,2.88pt,2.88pt">
                  <w:txbxContent>
                    <w:p w:rsidR="004978D8" w:rsidRPr="001341DE" w:rsidRDefault="004978D8" w:rsidP="007C5AA4">
                      <w:pPr>
                        <w:pStyle w:val="Heading1"/>
                      </w:pPr>
                      <w:r w:rsidRPr="007C5AA4">
                        <w:t>celebrate</w:t>
                      </w:r>
                      <w: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7C5AA4"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786240" behindDoc="0" locked="0" layoutInCell="0" allowOverlap="1">
            <wp:simplePos x="0" y="0"/>
            <wp:positionH relativeFrom="page">
              <wp:posOffset>5056667</wp:posOffset>
            </wp:positionH>
            <wp:positionV relativeFrom="page">
              <wp:posOffset>6675031</wp:posOffset>
            </wp:positionV>
            <wp:extent cx="328930" cy="327527"/>
            <wp:effectExtent l="38100" t="19050" r="90170" b="36195"/>
            <wp:wrapNone/>
            <wp:docPr id="5" name="Picture 18" descr="album_pg02_image01_whit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bum_pg02_image01_white.jpg"/>
                    <pic:cNvPicPr preferRelativeResize="0"/>
                  </pic:nvPicPr>
                  <pic:blipFill>
                    <a:blip r:embed="rId7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30" cy="325755"/>
                    </a:xfrm>
                    <a:prstGeom prst="ellipse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50800" h="50800" prst="relaxedInset"/>
                    </a:sp3d>
                  </pic:spPr>
                </pic:pic>
              </a:graphicData>
            </a:graphic>
          </wp:anchor>
        </w:drawing>
      </w:r>
      <w:r w:rsidR="007C5AA4"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02920" behindDoc="0" locked="0" layoutInCell="0" allowOverlap="1">
            <wp:simplePos x="0" y="0"/>
            <wp:positionH relativeFrom="page">
              <wp:posOffset>4375741</wp:posOffset>
            </wp:positionH>
            <wp:positionV relativeFrom="page">
              <wp:posOffset>6825659</wp:posOffset>
            </wp:positionV>
            <wp:extent cx="2964490" cy="2871839"/>
            <wp:effectExtent l="133350" t="95250" r="123825" b="84455"/>
            <wp:wrapNone/>
            <wp:docPr id="9" name="Picture 215" descr="b&amp;w_stripes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&amp;w_stripes_3.png"/>
                    <pic:cNvPicPr/>
                  </pic:nvPicPr>
                  <pic:blipFill>
                    <a:blip r:embed="rId8" cstate="print"/>
                    <a:srcRect b="26881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868295"/>
                    </a:xfrm>
                    <a:prstGeom prst="rect">
                      <a:avLst/>
                    </a:prstGeom>
                    <a:effectLst>
                      <a:outerShdw blurRad="127000" algn="ctr" rotWithShape="0">
                        <a:prstClr val="black">
                          <a:alpha val="5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7C5AA4"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01896" behindDoc="0" locked="0" layoutInCell="0" allowOverlap="1">
            <wp:simplePos x="0" y="0"/>
            <wp:positionH relativeFrom="page">
              <wp:posOffset>4375741</wp:posOffset>
            </wp:positionH>
            <wp:positionV relativeFrom="page">
              <wp:posOffset>5485957</wp:posOffset>
            </wp:positionV>
            <wp:extent cx="2959735" cy="1354085"/>
            <wp:effectExtent l="133350" t="95250" r="107779" b="71700"/>
            <wp:wrapNone/>
            <wp:docPr id="10" name="Picture 15" descr="gridlines_grey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dlines_grey_2.png"/>
                    <pic:cNvPicPr/>
                  </pic:nvPicPr>
                  <pic:blipFill>
                    <a:blip r:embed="rId9" cstate="print"/>
                    <a:srcRect l="60758" b="82058"/>
                    <a:stretch>
                      <a:fillRect/>
                    </a:stretch>
                  </pic:blipFill>
                  <pic:spPr>
                    <a:xfrm>
                      <a:off x="0" y="0"/>
                      <a:ext cx="2959271" cy="1357050"/>
                    </a:xfrm>
                    <a:prstGeom prst="rect">
                      <a:avLst/>
                    </a:prstGeom>
                    <a:effectLst>
                      <a:outerShdw blurRad="127000" algn="ctr" rotWithShape="0">
                        <a:prstClr val="black">
                          <a:alpha val="5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7C5AA4"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785216" behindDoc="0" locked="0" layoutInCell="0" allowOverlap="1">
            <wp:simplePos x="0" y="0"/>
            <wp:positionH relativeFrom="page">
              <wp:posOffset>4405866</wp:posOffset>
            </wp:positionH>
            <wp:positionV relativeFrom="page">
              <wp:posOffset>6109290</wp:posOffset>
            </wp:positionV>
            <wp:extent cx="1565334" cy="1631212"/>
            <wp:effectExtent l="57150" t="38100" r="36195" b="0"/>
            <wp:wrapNone/>
            <wp:docPr id="11" name="Picture 11" descr="sta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r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64005" cy="1626235"/>
                    </a:xfrm>
                    <a:prstGeom prst="rect">
                      <a:avLst/>
                    </a:prstGeom>
                    <a:effectLst>
                      <a:outerShdw blurRad="127000" algn="ctr" rotWithShape="0">
                        <a:prstClr val="black">
                          <a:alpha val="5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BF1F53"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768832" behindDoc="0" locked="0" layoutInCell="0" allowOverlap="1">
            <wp:simplePos x="0" y="0"/>
            <wp:positionH relativeFrom="page">
              <wp:posOffset>5058410</wp:posOffset>
            </wp:positionH>
            <wp:positionV relativeFrom="page">
              <wp:posOffset>1656080</wp:posOffset>
            </wp:positionV>
            <wp:extent cx="328930" cy="325755"/>
            <wp:effectExtent l="38100" t="19050" r="90170" b="36195"/>
            <wp:wrapNone/>
            <wp:docPr id="246" name="Picture 18" descr="album_pg02_image01_whit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bum_pg02_image01_white.jpg"/>
                    <pic:cNvPicPr preferRelativeResize="0"/>
                  </pic:nvPicPr>
                  <pic:blipFill>
                    <a:blip r:embed="rId7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30" cy="325755"/>
                    </a:xfrm>
                    <a:prstGeom prst="ellipse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50800" h="50800" prst="relaxedInset"/>
                    </a:sp3d>
                  </pic:spPr>
                </pic:pic>
              </a:graphicData>
            </a:graphic>
          </wp:anchor>
        </w:drawing>
      </w:r>
      <w:r w:rsidR="00EE24F6"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03944" behindDoc="0" locked="0" layoutInCell="0" allowOverlap="1">
            <wp:simplePos x="0" y="0"/>
            <wp:positionH relativeFrom="page">
              <wp:posOffset>5277485</wp:posOffset>
            </wp:positionH>
            <wp:positionV relativeFrom="page">
              <wp:posOffset>6583045</wp:posOffset>
            </wp:positionV>
            <wp:extent cx="2071370" cy="442595"/>
            <wp:effectExtent l="57150" t="76200" r="119380" b="52705"/>
            <wp:wrapNone/>
            <wp:docPr id="13" name="Picture 7" descr="album_pg02_image02_whit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bum_pg02_image02_white.jpg"/>
                    <pic:cNvPicPr preferRelativeResize="0"/>
                  </pic:nvPicPr>
                  <pic:blipFill>
                    <a:blip r:embed="rId6"/>
                    <a:srcRect l="56181" t="7953" b="86157"/>
                    <a:stretch>
                      <a:fillRect/>
                    </a:stretch>
                  </pic:blipFill>
                  <pic:spPr>
                    <a:xfrm>
                      <a:off x="0" y="0"/>
                      <a:ext cx="2071370" cy="442595"/>
                    </a:xfrm>
                    <a:prstGeom prst="rect">
                      <a:avLst/>
                    </a:prstGeom>
                    <a:effectLst>
                      <a:outerShdw blurRad="127000" algn="ctr" rotWithShape="0">
                        <a:prstClr val="black">
                          <a:alpha val="3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EE24F6"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15213" behindDoc="0" locked="0" layoutInCell="0" allowOverlap="1">
            <wp:simplePos x="0" y="0"/>
            <wp:positionH relativeFrom="page">
              <wp:posOffset>4376420</wp:posOffset>
            </wp:positionH>
            <wp:positionV relativeFrom="page">
              <wp:posOffset>1811020</wp:posOffset>
            </wp:positionV>
            <wp:extent cx="2962275" cy="2868295"/>
            <wp:effectExtent l="133350" t="95250" r="123825" b="84455"/>
            <wp:wrapNone/>
            <wp:docPr id="6" name="Picture 215" descr="b&amp;w_stripes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&amp;w_stripes_3.png"/>
                    <pic:cNvPicPr/>
                  </pic:nvPicPr>
                  <pic:blipFill>
                    <a:blip r:embed="rId8" cstate="print"/>
                    <a:srcRect b="26881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868295"/>
                    </a:xfrm>
                    <a:prstGeom prst="rect">
                      <a:avLst/>
                    </a:prstGeom>
                    <a:effectLst>
                      <a:outerShdw blurRad="127000" algn="ctr" rotWithShape="0">
                        <a:prstClr val="black">
                          <a:alpha val="5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EE24F6"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14189" behindDoc="0" locked="0" layoutInCell="0" allowOverlap="1">
            <wp:simplePos x="0" y="0"/>
            <wp:positionH relativeFrom="page">
              <wp:posOffset>4376577</wp:posOffset>
            </wp:positionH>
            <wp:positionV relativeFrom="page">
              <wp:posOffset>465120</wp:posOffset>
            </wp:positionV>
            <wp:extent cx="2959271" cy="1357050"/>
            <wp:effectExtent l="133350" t="95250" r="107779" b="71700"/>
            <wp:wrapNone/>
            <wp:docPr id="3" name="Picture 15" descr="gridlines_grey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dlines_grey_2.png"/>
                    <pic:cNvPicPr/>
                  </pic:nvPicPr>
                  <pic:blipFill>
                    <a:blip r:embed="rId9" cstate="print"/>
                    <a:srcRect l="60758" b="82058"/>
                    <a:stretch>
                      <a:fillRect/>
                    </a:stretch>
                  </pic:blipFill>
                  <pic:spPr>
                    <a:xfrm>
                      <a:off x="0" y="0"/>
                      <a:ext cx="2959271" cy="1357050"/>
                    </a:xfrm>
                    <a:prstGeom prst="rect">
                      <a:avLst/>
                    </a:prstGeom>
                    <a:effectLst>
                      <a:outerShdw blurRad="127000" algn="ctr" rotWithShape="0">
                        <a:prstClr val="black">
                          <a:alpha val="5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4D4D82">
        <w:rPr>
          <w:rFonts w:ascii="Times New Roman" w:hAnsi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66784" behindDoc="0" locked="0" layoutInCell="0" allowOverlap="1">
                <wp:simplePos x="0" y="0"/>
                <wp:positionH relativeFrom="page">
                  <wp:posOffset>4375150</wp:posOffset>
                </wp:positionH>
                <wp:positionV relativeFrom="page">
                  <wp:posOffset>1787525</wp:posOffset>
                </wp:positionV>
                <wp:extent cx="939800" cy="0"/>
                <wp:effectExtent l="22225" t="25400" r="19050" b="22225"/>
                <wp:wrapNone/>
                <wp:docPr id="12" name="Lin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98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F39D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3" o:spid="_x0000_s1026" style="position:absolute;z-index:25176678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" from="344.5pt,140.75pt" to="418.5pt,14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" o:allowincell="f" strokecolor="white [3212]" strokeweight="3pt">
                <v:shadow color="#fff39d"/>
                <w10:wrap anchorx="page" anchory="page"/>
              </v:line>
            </w:pict>
          </mc:Fallback>
        </mc:AlternateContent>
      </w:r>
      <w:r w:rsidR="004D4D82">
        <w:rPr>
          <w:rFonts w:ascii="Times New Roman" w:hAnsi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43232" behindDoc="0" locked="0" layoutInCell="0" allowOverlap="1">
                <wp:simplePos x="0" y="0"/>
                <wp:positionH relativeFrom="page">
                  <wp:posOffset>4375150</wp:posOffset>
                </wp:positionH>
                <wp:positionV relativeFrom="page">
                  <wp:posOffset>6822440</wp:posOffset>
                </wp:positionV>
                <wp:extent cx="2962910" cy="0"/>
                <wp:effectExtent l="22225" t="21590" r="24765" b="26035"/>
                <wp:wrapNone/>
                <wp:docPr id="4" name="Lin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6291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F39D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8" o:spid="_x0000_s1026" style="position:absolute;z-index:25174323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" from="344.5pt,537.2pt" to="577.8pt,5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" o:allowincell="f" strokecolor="white [3212]" strokeweight="3pt">
                <v:shadow color="#fff39d"/>
                <w10:wrap anchorx="page" anchory="page"/>
              </v:line>
            </w:pict>
          </mc:Fallback>
        </mc:AlternateContent>
      </w:r>
      <w:r w:rsidR="004956F7"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767808" behindDoc="0" locked="0" layoutInCell="0" allowOverlap="1">
            <wp:simplePos x="0" y="0"/>
            <wp:positionH relativeFrom="page">
              <wp:posOffset>4403090</wp:posOffset>
            </wp:positionH>
            <wp:positionV relativeFrom="page">
              <wp:posOffset>1085850</wp:posOffset>
            </wp:positionV>
            <wp:extent cx="1564005" cy="1626235"/>
            <wp:effectExtent l="57150" t="38100" r="36195" b="0"/>
            <wp:wrapNone/>
            <wp:docPr id="249" name="Picture 11" descr="sta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r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64005" cy="1626235"/>
                    </a:xfrm>
                    <a:prstGeom prst="rect">
                      <a:avLst/>
                    </a:prstGeom>
                    <a:effectLst>
                      <a:outerShdw blurRad="127000" algn="ctr" rotWithShape="0">
                        <a:prstClr val="black">
                          <a:alpha val="5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586B00">
        <w:br w:type="page"/>
      </w:r>
    </w:p>
    <w:p w:rsidR="00816D81" w:rsidRDefault="00816D81" w:rsidP="00816D81"/>
    <w:p w:rsidR="00816D81" w:rsidRPr="00816D81" w:rsidRDefault="00816D81" w:rsidP="00816D81"/>
    <w:p w:rsidR="00816D81" w:rsidRPr="00816D81" w:rsidRDefault="00816D81" w:rsidP="00816D81"/>
    <w:p w:rsidR="00816D81" w:rsidRPr="00816D81" w:rsidRDefault="00816D81" w:rsidP="00816D81"/>
    <w:p w:rsidR="00816D81" w:rsidRPr="00816D81" w:rsidRDefault="00816D81" w:rsidP="00816D81"/>
    <w:p w:rsidR="00816D81" w:rsidRPr="00816D81" w:rsidRDefault="00816D81" w:rsidP="00816D81"/>
    <w:p w:rsidR="00816D81" w:rsidRPr="00816D81" w:rsidRDefault="005D167B" w:rsidP="00816D81">
      <w:r>
        <w:rPr>
          <w:noProof/>
        </w:rPr>
        <w:drawing>
          <wp:anchor distT="0" distB="0" distL="114300" distR="114300" simplePos="0" relativeHeight="251747328" behindDoc="0" locked="0" layoutInCell="0" allowOverlap="1">
            <wp:simplePos x="0" y="0"/>
            <wp:positionH relativeFrom="page">
              <wp:posOffset>4420486</wp:posOffset>
            </wp:positionH>
            <wp:positionV relativeFrom="page">
              <wp:posOffset>1758123</wp:posOffset>
            </wp:positionV>
            <wp:extent cx="1108075" cy="1152997"/>
            <wp:effectExtent l="114300" t="57150" r="0" b="0"/>
            <wp:wrapNone/>
            <wp:docPr id="239" name="Picture 11" descr="sta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r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19103286">
                      <a:off x="0" y="0"/>
                      <a:ext cx="1108075" cy="1152997"/>
                    </a:xfrm>
                    <a:prstGeom prst="rect">
                      <a:avLst/>
                    </a:prstGeom>
                    <a:effectLst>
                      <a:outerShdw blurRad="127000" algn="ctr" rotWithShape="0">
                        <a:prstClr val="black">
                          <a:alpha val="5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816D81" w:rsidRPr="00816D81" w:rsidRDefault="00816D81" w:rsidP="00816D81"/>
    <w:p w:rsidR="00816D81" w:rsidRDefault="00816D81" w:rsidP="00816D81"/>
    <w:p w:rsidR="004A2811" w:rsidRDefault="004A2811" w:rsidP="00816D81"/>
    <w:p w:rsidR="004A2811" w:rsidRDefault="004A2811" w:rsidP="00816D81"/>
    <w:p w:rsidR="004A2811" w:rsidRDefault="004A2811" w:rsidP="00816D81"/>
    <w:p w:rsidR="004A2811" w:rsidRDefault="004A2811" w:rsidP="00816D81"/>
    <w:p w:rsidR="004A2811" w:rsidRDefault="004A2811" w:rsidP="00816D81"/>
    <w:p w:rsidR="004A2811" w:rsidRDefault="004A2811" w:rsidP="00816D81"/>
    <w:p w:rsidR="004A2811" w:rsidRDefault="004A2811" w:rsidP="00816D81"/>
    <w:p w:rsidR="004A2811" w:rsidRDefault="004A2811" w:rsidP="00816D81"/>
    <w:p w:rsidR="004A2811" w:rsidRDefault="004A2811" w:rsidP="00816D81"/>
    <w:p w:rsidR="004A2811" w:rsidRDefault="004A2811" w:rsidP="00816D81"/>
    <w:p w:rsidR="004A2811" w:rsidRDefault="004A2811" w:rsidP="00816D81"/>
    <w:p w:rsidR="004A2811" w:rsidRDefault="004A2811" w:rsidP="00816D81"/>
    <w:p w:rsidR="004A2811" w:rsidRDefault="004A2811" w:rsidP="00816D81"/>
    <w:p w:rsidR="004A2811" w:rsidRDefault="004A2811" w:rsidP="00816D81"/>
    <w:p w:rsidR="004A2811" w:rsidRDefault="004A2811" w:rsidP="00816D81"/>
    <w:p w:rsidR="004A2811" w:rsidRDefault="004A2811" w:rsidP="00816D81"/>
    <w:p w:rsidR="004A2811" w:rsidRDefault="004A2811" w:rsidP="00816D81"/>
    <w:p w:rsidR="004A2811" w:rsidRDefault="004A2811" w:rsidP="00816D81"/>
    <w:p w:rsidR="004A2811" w:rsidRDefault="004A2811" w:rsidP="00816D81"/>
    <w:p w:rsidR="004A2811" w:rsidRDefault="004A2811" w:rsidP="00816D81"/>
    <w:p w:rsidR="004A2811" w:rsidRDefault="004A2811" w:rsidP="00816D81"/>
    <w:p w:rsidR="004A2811" w:rsidRDefault="004A2811" w:rsidP="00816D81"/>
    <w:p w:rsidR="004A2811" w:rsidRDefault="004A2811" w:rsidP="00816D81"/>
    <w:p w:rsidR="004A2811" w:rsidRDefault="004A2811" w:rsidP="00816D81"/>
    <w:p w:rsidR="004A2811" w:rsidRDefault="004A2811" w:rsidP="00816D81"/>
    <w:p w:rsidR="0008739F" w:rsidRPr="00816D81" w:rsidRDefault="007C5AA4" w:rsidP="00816D81">
      <w:r>
        <w:rPr>
          <w:noProof/>
        </w:rPr>
        <w:drawing>
          <wp:anchor distT="0" distB="0" distL="114300" distR="114300" simplePos="0" relativeHeight="251782144" behindDoc="0" locked="0" layoutInCell="0" allowOverlap="1">
            <wp:simplePos x="0" y="0"/>
            <wp:positionH relativeFrom="page">
              <wp:posOffset>4512192</wp:posOffset>
            </wp:positionH>
            <wp:positionV relativeFrom="page">
              <wp:posOffset>7127801</wp:posOffset>
            </wp:positionV>
            <wp:extent cx="732790" cy="762497"/>
            <wp:effectExtent l="57150" t="57150" r="48260" b="18553"/>
            <wp:wrapNone/>
            <wp:docPr id="23" name="Picture 11" descr="sta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r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790" cy="762497"/>
                    </a:xfrm>
                    <a:prstGeom prst="rect">
                      <a:avLst/>
                    </a:prstGeom>
                    <a:effectLst>
                      <a:outerShdw blurRad="127000" algn="ctr" rotWithShape="0">
                        <a:prstClr val="black">
                          <a:alpha val="5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13164" behindDoc="0" locked="0" layoutInCell="0" allowOverlap="1">
            <wp:simplePos x="0" y="0"/>
            <wp:positionH relativeFrom="page">
              <wp:posOffset>4420235</wp:posOffset>
            </wp:positionH>
            <wp:positionV relativeFrom="page">
              <wp:posOffset>6788150</wp:posOffset>
            </wp:positionV>
            <wp:extent cx="1108075" cy="1152525"/>
            <wp:effectExtent l="114300" t="57150" r="0" b="0"/>
            <wp:wrapNone/>
            <wp:docPr id="25" name="Picture 11" descr="sta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r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19103286">
                      <a:off x="0" y="0"/>
                      <a:ext cx="1108075" cy="1152525"/>
                    </a:xfrm>
                    <a:prstGeom prst="rect">
                      <a:avLst/>
                    </a:prstGeom>
                    <a:effectLst>
                      <a:outerShdw blurRad="127000" algn="ctr" rotWithShape="0">
                        <a:prstClr val="black">
                          <a:alpha val="5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C45135">
        <w:rPr>
          <w:noProof/>
        </w:rPr>
        <w:drawing>
          <wp:anchor distT="0" distB="0" distL="114300" distR="114300" simplePos="0" relativeHeight="251779072" behindDoc="0" locked="0" layoutInCell="0" allowOverlap="1">
            <wp:simplePos x="0" y="0"/>
            <wp:positionH relativeFrom="page">
              <wp:posOffset>4511883</wp:posOffset>
            </wp:positionH>
            <wp:positionV relativeFrom="page">
              <wp:posOffset>2087969</wp:posOffset>
            </wp:positionV>
            <wp:extent cx="736583" cy="766445"/>
            <wp:effectExtent l="57150" t="57150" r="63517" b="14605"/>
            <wp:wrapNone/>
            <wp:docPr id="22" name="Picture 11" descr="sta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r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583" cy="766445"/>
                    </a:xfrm>
                    <a:prstGeom prst="rect">
                      <a:avLst/>
                    </a:prstGeom>
                    <a:effectLst>
                      <a:outerShdw blurRad="127000" algn="ctr" rotWithShape="0">
                        <a:prstClr val="black">
                          <a:alpha val="5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C45135">
        <w:rPr>
          <w:noProof/>
        </w:rPr>
        <w:drawing>
          <wp:anchor distT="0" distB="0" distL="114300" distR="114300" simplePos="0" relativeHeight="251783168" behindDoc="0" locked="0" layoutInCell="0" allowOverlap="1">
            <wp:simplePos x="0" y="0"/>
            <wp:positionH relativeFrom="page">
              <wp:posOffset>4791710</wp:posOffset>
            </wp:positionH>
            <wp:positionV relativeFrom="page">
              <wp:posOffset>7360920</wp:posOffset>
            </wp:positionV>
            <wp:extent cx="182880" cy="181810"/>
            <wp:effectExtent l="38100" t="19050" r="64770" b="46790"/>
            <wp:wrapNone/>
            <wp:docPr id="24" name="Picture 18" descr="album_pg02_image01_whit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bum_pg02_image01_white.jpg"/>
                    <pic:cNvPicPr preferRelativeResize="0"/>
                  </pic:nvPicPr>
                  <pic:blipFill>
                    <a:blip r:embed="rId7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1810"/>
                    </a:xfrm>
                    <a:prstGeom prst="ellipse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38100" h="38100" prst="relaxedInset"/>
                    </a:sp3d>
                  </pic:spPr>
                </pic:pic>
              </a:graphicData>
            </a:graphic>
          </wp:anchor>
        </w:drawing>
      </w:r>
      <w:r w:rsidR="00C45135">
        <w:rPr>
          <w:noProof/>
        </w:rPr>
        <w:drawing>
          <wp:anchor distT="0" distB="0" distL="114300" distR="114300" simplePos="0" relativeHeight="251780096" behindDoc="0" locked="0" layoutInCell="0" allowOverlap="1">
            <wp:simplePos x="0" y="0"/>
            <wp:positionH relativeFrom="page">
              <wp:posOffset>4791710</wp:posOffset>
            </wp:positionH>
            <wp:positionV relativeFrom="page">
              <wp:posOffset>2331720</wp:posOffset>
            </wp:positionV>
            <wp:extent cx="182880" cy="181810"/>
            <wp:effectExtent l="38100" t="19050" r="64770" b="46790"/>
            <wp:wrapNone/>
            <wp:docPr id="26" name="Picture 18" descr="album_pg02_image01_whit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bum_pg02_image01_white.jpg"/>
                    <pic:cNvPicPr preferRelativeResize="0"/>
                  </pic:nvPicPr>
                  <pic:blipFill>
                    <a:blip r:embed="rId7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1810"/>
                    </a:xfrm>
                    <a:prstGeom prst="ellipse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38100" h="38100" prst="relaxedInset"/>
                    </a:sp3d>
                  </pic:spPr>
                </pic:pic>
              </a:graphicData>
            </a:graphic>
          </wp:anchor>
        </w:drawing>
      </w:r>
      <w:r w:rsidR="004D4D8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page">
                  <wp:posOffset>5075555</wp:posOffset>
                </wp:positionH>
                <wp:positionV relativeFrom="page">
                  <wp:posOffset>2895600</wp:posOffset>
                </wp:positionV>
                <wp:extent cx="2217420" cy="1288415"/>
                <wp:effectExtent l="0" t="0" r="3175" b="3175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7420" cy="1288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8D8" w:rsidRPr="007C5AA4" w:rsidRDefault="004978D8" w:rsidP="007C5AA4">
                            <w:pPr>
                              <w:pStyle w:val="Heading2"/>
                            </w:pPr>
                            <w:r w:rsidRPr="007C5AA4">
                              <w:t>join us…</w:t>
                            </w:r>
                          </w:p>
                          <w:p w:rsidR="004978D8" w:rsidRPr="007C5AA4" w:rsidRDefault="004978D8" w:rsidP="007C5AA4">
                            <w:pPr>
                              <w:pStyle w:val="Heading3"/>
                            </w:pPr>
                            <w:r w:rsidRPr="007C5AA4">
                              <w:t>for fireworks &amp; fun!</w:t>
                            </w:r>
                          </w:p>
                          <w:p w:rsidR="004978D8" w:rsidRDefault="00CE13C6" w:rsidP="007C5AA4">
                            <w:pPr>
                              <w:pStyle w:val="BodyText2"/>
                            </w:pPr>
                            <w:r>
                              <w:t>Date: ___________________________</w:t>
                            </w:r>
                          </w:p>
                          <w:p w:rsidR="00CE13C6" w:rsidRDefault="00CE13C6" w:rsidP="007C5AA4">
                            <w:pPr>
                              <w:pStyle w:val="BodyText2"/>
                            </w:pPr>
                            <w:r>
                              <w:t>Time: ___________________________</w:t>
                            </w:r>
                          </w:p>
                          <w:p w:rsidR="00CE13C6" w:rsidRPr="007C5AA4" w:rsidRDefault="00CE13C6" w:rsidP="007C5AA4">
                            <w:pPr>
                              <w:pStyle w:val="BodyText2"/>
                            </w:pPr>
                            <w:r>
                              <w:t>Place</w:t>
                            </w:r>
                            <w:proofErr w:type="gramStart"/>
                            <w:r>
                              <w:t>:_</w:t>
                            </w:r>
                            <w:proofErr w:type="gramEnd"/>
                            <w:r>
                              <w:t>__________________________</w:t>
                            </w:r>
                          </w:p>
                          <w:p w:rsidR="004978D8" w:rsidRPr="007C5AA4" w:rsidRDefault="00CE13C6" w:rsidP="007C5AA4">
                            <w:pPr>
                              <w:pStyle w:val="BodyText2"/>
                            </w:pPr>
                            <w:r>
                              <w:t>Address: ________________________</w:t>
                            </w:r>
                          </w:p>
                          <w:p w:rsidR="004978D8" w:rsidRPr="007C5AA4" w:rsidRDefault="00CE13C6" w:rsidP="007C5AA4">
                            <w:pPr>
                              <w:pStyle w:val="BodyText2"/>
                            </w:pPr>
                            <w:r>
                              <w:t>________________________________</w:t>
                            </w:r>
                          </w:p>
                          <w:p w:rsidR="004978D8" w:rsidRPr="007C5AA4" w:rsidRDefault="004978D8" w:rsidP="007C5AA4">
                            <w:pPr>
                              <w:pStyle w:val="BodyText2"/>
                              <w:rPr>
                                <w:szCs w:val="96"/>
                              </w:rPr>
                            </w:pPr>
                            <w:r w:rsidRPr="007C5AA4">
                              <w:t xml:space="preserve">RSVP: </w:t>
                            </w:r>
                            <w:r w:rsidR="00CE13C6">
                              <w:t>__________________________</w:t>
                            </w:r>
                          </w:p>
                        </w:txbxContent>
                      </wps:txbx>
                      <wps:bodyPr rot="0" vert="horz" wrap="square" lIns="182880" tIns="146304" rIns="182880" bIns="18288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399.65pt;margin-top:228pt;width:174.6pt;height:101.4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" o:allowincell="f" filled="f" fillcolor="white [3212]" stroked="f">
                <v:textbox style="mso-fit-shape-to-text:t" inset="14.4pt,11.52pt,14.4pt,14.4pt">
                  <w:txbxContent>
                    <w:p w:rsidR="004978D8" w:rsidRPr="007C5AA4" w:rsidRDefault="004978D8" w:rsidP="007C5AA4">
                      <w:pPr>
                        <w:pStyle w:val="Heading2"/>
                      </w:pPr>
                      <w:r w:rsidRPr="007C5AA4">
                        <w:t>join us…</w:t>
                      </w:r>
                    </w:p>
                    <w:p w:rsidR="004978D8" w:rsidRPr="007C5AA4" w:rsidRDefault="004978D8" w:rsidP="007C5AA4">
                      <w:pPr>
                        <w:pStyle w:val="Heading3"/>
                      </w:pPr>
                      <w:r w:rsidRPr="007C5AA4">
                        <w:t>for fireworks &amp; fun!</w:t>
                      </w:r>
                    </w:p>
                    <w:p w:rsidR="004978D8" w:rsidRDefault="00CE13C6" w:rsidP="007C5AA4">
                      <w:pPr>
                        <w:pStyle w:val="BodyText2"/>
                      </w:pPr>
                      <w:r>
                        <w:t>Date: ___________________________</w:t>
                      </w:r>
                    </w:p>
                    <w:p w:rsidR="00CE13C6" w:rsidRDefault="00CE13C6" w:rsidP="007C5AA4">
                      <w:pPr>
                        <w:pStyle w:val="BodyText2"/>
                      </w:pPr>
                      <w:r>
                        <w:t>Time: ___________________________</w:t>
                      </w:r>
                    </w:p>
                    <w:p w:rsidR="00CE13C6" w:rsidRPr="007C5AA4" w:rsidRDefault="00CE13C6" w:rsidP="007C5AA4">
                      <w:pPr>
                        <w:pStyle w:val="BodyText2"/>
                      </w:pPr>
                      <w:r>
                        <w:t>Place</w:t>
                      </w:r>
                      <w:proofErr w:type="gramStart"/>
                      <w:r>
                        <w:t>:_</w:t>
                      </w:r>
                      <w:proofErr w:type="gramEnd"/>
                      <w:r>
                        <w:t>__________________________</w:t>
                      </w:r>
                    </w:p>
                    <w:p w:rsidR="004978D8" w:rsidRPr="007C5AA4" w:rsidRDefault="00CE13C6" w:rsidP="007C5AA4">
                      <w:pPr>
                        <w:pStyle w:val="BodyText2"/>
                      </w:pPr>
                      <w:r>
                        <w:t>Address: ________________________</w:t>
                      </w:r>
                    </w:p>
                    <w:p w:rsidR="004978D8" w:rsidRPr="007C5AA4" w:rsidRDefault="00CE13C6" w:rsidP="007C5AA4">
                      <w:pPr>
                        <w:pStyle w:val="BodyText2"/>
                      </w:pPr>
                      <w:r>
                        <w:t>________________________________</w:t>
                      </w:r>
                    </w:p>
                    <w:p w:rsidR="004978D8" w:rsidRPr="007C5AA4" w:rsidRDefault="004978D8" w:rsidP="007C5AA4">
                      <w:pPr>
                        <w:pStyle w:val="BodyText2"/>
                        <w:rPr>
                          <w:szCs w:val="96"/>
                        </w:rPr>
                      </w:pPr>
                      <w:r w:rsidRPr="007C5AA4">
                        <w:t xml:space="preserve">RSVP: </w:t>
                      </w:r>
                      <w:r w:rsidR="00CE13C6">
                        <w:t>__________________________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D4D82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0" allowOverlap="1">
                <wp:simplePos x="0" y="0"/>
                <wp:positionH relativeFrom="page">
                  <wp:posOffset>5075555</wp:posOffset>
                </wp:positionH>
                <wp:positionV relativeFrom="page">
                  <wp:posOffset>7924800</wp:posOffset>
                </wp:positionV>
                <wp:extent cx="2217420" cy="1288415"/>
                <wp:effectExtent l="0" t="0" r="3175" b="0"/>
                <wp:wrapNone/>
                <wp:docPr id="1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7420" cy="1288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5AA4" w:rsidRPr="004978D8" w:rsidRDefault="007C5AA4" w:rsidP="007C5AA4">
                            <w:pPr>
                              <w:pStyle w:val="Heading2"/>
                            </w:pPr>
                            <w:r w:rsidRPr="004978D8">
                              <w:t>join us…</w:t>
                            </w:r>
                          </w:p>
                          <w:p w:rsidR="007C5AA4" w:rsidRPr="004978D8" w:rsidRDefault="007C5AA4" w:rsidP="007C5AA4">
                            <w:pPr>
                              <w:pStyle w:val="Heading3"/>
                            </w:pPr>
                            <w:r w:rsidRPr="004978D8">
                              <w:t>for fireworks &amp; fun!</w:t>
                            </w:r>
                          </w:p>
                          <w:p w:rsidR="00CE13C6" w:rsidRDefault="00CE13C6" w:rsidP="00CE13C6">
                            <w:pPr>
                              <w:pStyle w:val="BodyText2"/>
                            </w:pPr>
                            <w:r>
                              <w:t>Date: ___________________________</w:t>
                            </w:r>
                          </w:p>
                          <w:p w:rsidR="00CE13C6" w:rsidRDefault="00CE13C6" w:rsidP="00CE13C6">
                            <w:pPr>
                              <w:pStyle w:val="BodyText2"/>
                            </w:pPr>
                            <w:r>
                              <w:t>Time: ___________________________</w:t>
                            </w:r>
                          </w:p>
                          <w:p w:rsidR="00CE13C6" w:rsidRPr="007C5AA4" w:rsidRDefault="00CE13C6" w:rsidP="00CE13C6">
                            <w:pPr>
                              <w:pStyle w:val="BodyText2"/>
                            </w:pPr>
                            <w:r>
                              <w:t>Place</w:t>
                            </w:r>
                            <w:proofErr w:type="gramStart"/>
                            <w:r>
                              <w:t>:_</w:t>
                            </w:r>
                            <w:proofErr w:type="gramEnd"/>
                            <w:r>
                              <w:t>__________________________</w:t>
                            </w:r>
                          </w:p>
                          <w:p w:rsidR="00CE13C6" w:rsidRPr="007C5AA4" w:rsidRDefault="00CE13C6" w:rsidP="00CE13C6">
                            <w:pPr>
                              <w:pStyle w:val="BodyText2"/>
                            </w:pPr>
                            <w:r>
                              <w:t>Address: ________________________</w:t>
                            </w:r>
                          </w:p>
                          <w:p w:rsidR="00CE13C6" w:rsidRPr="007C5AA4" w:rsidRDefault="00CE13C6" w:rsidP="00CE13C6">
                            <w:pPr>
                              <w:pStyle w:val="BodyText2"/>
                            </w:pPr>
                            <w:r>
                              <w:t>________________________________</w:t>
                            </w:r>
                          </w:p>
                          <w:p w:rsidR="00CE13C6" w:rsidRPr="007C5AA4" w:rsidRDefault="00CE13C6" w:rsidP="00CE13C6">
                            <w:pPr>
                              <w:pStyle w:val="BodyText2"/>
                              <w:rPr>
                                <w:szCs w:val="96"/>
                              </w:rPr>
                            </w:pPr>
                            <w:r w:rsidRPr="007C5AA4">
                              <w:t xml:space="preserve">RSVP: </w:t>
                            </w:r>
                            <w:r>
                              <w:t>__________________________</w:t>
                            </w:r>
                          </w:p>
                          <w:p w:rsidR="00505EB0" w:rsidRPr="007C5AA4" w:rsidRDefault="00505EB0" w:rsidP="00CE13C6">
                            <w:pPr>
                              <w:rPr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vert="horz" wrap="square" lIns="182880" tIns="146304" rIns="182880" bIns="18288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29" type="#_x0000_t202" style="position:absolute;margin-left:399.65pt;margin-top:624pt;width:174.6pt;height:101.4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" o:allowincell="f" filled="f" fillcolor="white [3212]" stroked="f">
                <v:textbox style="mso-fit-shape-to-text:t" inset="14.4pt,11.52pt,14.4pt,14.4pt">
                  <w:txbxContent>
                    <w:p w:rsidR="007C5AA4" w:rsidRPr="004978D8" w:rsidRDefault="007C5AA4" w:rsidP="007C5AA4">
                      <w:pPr>
                        <w:pStyle w:val="Heading2"/>
                      </w:pPr>
                      <w:r w:rsidRPr="004978D8">
                        <w:t>join us…</w:t>
                      </w:r>
                    </w:p>
                    <w:p w:rsidR="007C5AA4" w:rsidRPr="004978D8" w:rsidRDefault="007C5AA4" w:rsidP="007C5AA4">
                      <w:pPr>
                        <w:pStyle w:val="Heading3"/>
                      </w:pPr>
                      <w:r w:rsidRPr="004978D8">
                        <w:t>for fireworks &amp; fun!</w:t>
                      </w:r>
                    </w:p>
                    <w:p w:rsidR="00CE13C6" w:rsidRDefault="00CE13C6" w:rsidP="00CE13C6">
                      <w:pPr>
                        <w:pStyle w:val="BodyText2"/>
                      </w:pPr>
                      <w:r>
                        <w:t>Date: ___________________________</w:t>
                      </w:r>
                    </w:p>
                    <w:p w:rsidR="00CE13C6" w:rsidRDefault="00CE13C6" w:rsidP="00CE13C6">
                      <w:pPr>
                        <w:pStyle w:val="BodyText2"/>
                      </w:pPr>
                      <w:r>
                        <w:t>Time: ___________________________</w:t>
                      </w:r>
                    </w:p>
                    <w:p w:rsidR="00CE13C6" w:rsidRPr="007C5AA4" w:rsidRDefault="00CE13C6" w:rsidP="00CE13C6">
                      <w:pPr>
                        <w:pStyle w:val="BodyText2"/>
                      </w:pPr>
                      <w:r>
                        <w:t>Place</w:t>
                      </w:r>
                      <w:proofErr w:type="gramStart"/>
                      <w:r>
                        <w:t>:_</w:t>
                      </w:r>
                      <w:proofErr w:type="gramEnd"/>
                      <w:r>
                        <w:t>__________________________</w:t>
                      </w:r>
                    </w:p>
                    <w:p w:rsidR="00CE13C6" w:rsidRPr="007C5AA4" w:rsidRDefault="00CE13C6" w:rsidP="00CE13C6">
                      <w:pPr>
                        <w:pStyle w:val="BodyText2"/>
                      </w:pPr>
                      <w:r>
                        <w:t>Address: ________________________</w:t>
                      </w:r>
                    </w:p>
                    <w:p w:rsidR="00CE13C6" w:rsidRPr="007C5AA4" w:rsidRDefault="00CE13C6" w:rsidP="00CE13C6">
                      <w:pPr>
                        <w:pStyle w:val="BodyText2"/>
                      </w:pPr>
                      <w:r>
                        <w:t>________________________________</w:t>
                      </w:r>
                    </w:p>
                    <w:p w:rsidR="00CE13C6" w:rsidRPr="007C5AA4" w:rsidRDefault="00CE13C6" w:rsidP="00CE13C6">
                      <w:pPr>
                        <w:pStyle w:val="BodyText2"/>
                        <w:rPr>
                          <w:szCs w:val="96"/>
                        </w:rPr>
                      </w:pPr>
                      <w:r w:rsidRPr="007C5AA4">
                        <w:t xml:space="preserve">RSVP: </w:t>
                      </w:r>
                      <w:r>
                        <w:t>__________________________</w:t>
                      </w:r>
                    </w:p>
                    <w:p w:rsidR="00505EB0" w:rsidRPr="007C5AA4" w:rsidRDefault="00505EB0" w:rsidP="00CE13C6">
                      <w:pPr>
                        <w:rPr>
                          <w:szCs w:val="9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811">
        <w:rPr>
          <w:color w:val="BFBFBF" w:themeColor="background1" w:themeShade="BF"/>
        </w:rPr>
        <w:t>-</w:t>
      </w:r>
      <w:bookmarkStart w:id="0" w:name="_GoBack"/>
      <w:bookmarkEnd w:id="0"/>
    </w:p>
    <w:sectPr w:rsidR="0008739F" w:rsidRPr="00816D81" w:rsidSect="000873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4D82"/>
    <w:rsid w:val="0008739F"/>
    <w:rsid w:val="00125D95"/>
    <w:rsid w:val="001341DE"/>
    <w:rsid w:val="00152300"/>
    <w:rsid w:val="001A6E50"/>
    <w:rsid w:val="001E4288"/>
    <w:rsid w:val="00267E62"/>
    <w:rsid w:val="002B19DD"/>
    <w:rsid w:val="00360ED5"/>
    <w:rsid w:val="0041208A"/>
    <w:rsid w:val="004506A8"/>
    <w:rsid w:val="004956F7"/>
    <w:rsid w:val="004978D8"/>
    <w:rsid w:val="004A2811"/>
    <w:rsid w:val="004D4D82"/>
    <w:rsid w:val="00505EB0"/>
    <w:rsid w:val="00565058"/>
    <w:rsid w:val="005867D6"/>
    <w:rsid w:val="00586B00"/>
    <w:rsid w:val="005D167B"/>
    <w:rsid w:val="007373BB"/>
    <w:rsid w:val="007B367D"/>
    <w:rsid w:val="007C5AA4"/>
    <w:rsid w:val="007D7122"/>
    <w:rsid w:val="00804D65"/>
    <w:rsid w:val="00816D81"/>
    <w:rsid w:val="008934C9"/>
    <w:rsid w:val="008A4E1C"/>
    <w:rsid w:val="008F0045"/>
    <w:rsid w:val="009535F5"/>
    <w:rsid w:val="00A077DD"/>
    <w:rsid w:val="00A2478F"/>
    <w:rsid w:val="00BD2ACF"/>
    <w:rsid w:val="00BF1F53"/>
    <w:rsid w:val="00C45135"/>
    <w:rsid w:val="00C61E30"/>
    <w:rsid w:val="00C90DA8"/>
    <w:rsid w:val="00CA79E4"/>
    <w:rsid w:val="00CD15DE"/>
    <w:rsid w:val="00CE13C6"/>
    <w:rsid w:val="00CE7E95"/>
    <w:rsid w:val="00D91B77"/>
    <w:rsid w:val="00E45FBD"/>
    <w:rsid w:val="00E5128C"/>
    <w:rsid w:val="00E7056F"/>
    <w:rsid w:val="00E803D7"/>
    <w:rsid w:val="00EC59F2"/>
    <w:rsid w:val="00EE24F6"/>
    <w:rsid w:val="00F53C1E"/>
    <w:rsid w:val="00F65C6F"/>
    <w:rsid w:val="00FF2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7E62"/>
    <w:pPr>
      <w:widowControl w:val="0"/>
      <w:spacing w:after="0" w:line="240" w:lineRule="auto"/>
    </w:pPr>
    <w:rPr>
      <w:rFonts w:eastAsia="Times New Roman" w:cs="Times New Roman"/>
      <w:color w:val="333333"/>
      <w:kern w:val="28"/>
      <w:sz w:val="16"/>
      <w:szCs w:val="16"/>
    </w:rPr>
  </w:style>
  <w:style w:type="paragraph" w:styleId="Heading1">
    <w:name w:val="heading 1"/>
    <w:basedOn w:val="Normal"/>
    <w:next w:val="Normal"/>
    <w:link w:val="Heading1Char"/>
    <w:uiPriority w:val="9"/>
    <w:qFormat/>
    <w:rsid w:val="007C5AA4"/>
    <w:pPr>
      <w:jc w:val="center"/>
      <w:outlineLvl w:val="0"/>
    </w:pPr>
    <w:rPr>
      <w:rFonts w:asciiTheme="majorHAnsi" w:hAnsiTheme="majorHAnsi"/>
      <w:color w:val="4C8AC5"/>
      <w:sz w:val="40"/>
      <w:szCs w:val="40"/>
    </w:rPr>
  </w:style>
  <w:style w:type="paragraph" w:styleId="Heading2">
    <w:name w:val="heading 2"/>
    <w:link w:val="Heading2Char"/>
    <w:uiPriority w:val="9"/>
    <w:qFormat/>
    <w:rsid w:val="007C5AA4"/>
    <w:pPr>
      <w:widowControl w:val="0"/>
      <w:spacing w:after="0" w:line="216" w:lineRule="auto"/>
      <w:outlineLvl w:val="1"/>
    </w:pPr>
    <w:rPr>
      <w:rFonts w:asciiTheme="majorHAnsi" w:eastAsia="Times New Roman" w:hAnsiTheme="majorHAnsi" w:cs="Times New Roman"/>
      <w:color w:val="4C8AC5"/>
      <w:kern w:val="28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C5AA4"/>
    <w:pPr>
      <w:spacing w:after="80"/>
      <w:outlineLvl w:val="2"/>
    </w:pPr>
    <w:rPr>
      <w:caps/>
      <w:color w:val="C31F3B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6B00"/>
    <w:rPr>
      <w:rFonts w:ascii="Tahoma" w:hAnsi="Tahoma" w:cs="Tahom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6B00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7C5AA4"/>
    <w:rPr>
      <w:rFonts w:asciiTheme="majorHAnsi" w:eastAsia="Times New Roman" w:hAnsiTheme="majorHAnsi" w:cs="Times New Roman"/>
      <w:color w:val="4C8AC5"/>
      <w:kern w:val="28"/>
      <w:sz w:val="28"/>
      <w:szCs w:val="28"/>
    </w:rPr>
  </w:style>
  <w:style w:type="paragraph" w:styleId="BodyText2">
    <w:name w:val="Body Text 2"/>
    <w:basedOn w:val="Normal"/>
    <w:link w:val="BodyText2Char"/>
    <w:uiPriority w:val="99"/>
    <w:unhideWhenUsed/>
    <w:rsid w:val="007C5AA4"/>
  </w:style>
  <w:style w:type="character" w:customStyle="1" w:styleId="BodyText2Char">
    <w:name w:val="Body Text 2 Char"/>
    <w:basedOn w:val="DefaultParagraphFont"/>
    <w:link w:val="BodyText2"/>
    <w:uiPriority w:val="99"/>
    <w:rsid w:val="007C5AA4"/>
    <w:rPr>
      <w:rFonts w:eastAsia="Times New Roman" w:cs="Times New Roman"/>
      <w:color w:val="333333"/>
      <w:kern w:val="28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7C5AA4"/>
    <w:rPr>
      <w:rFonts w:asciiTheme="majorHAnsi" w:eastAsia="Times New Roman" w:hAnsiTheme="majorHAnsi" w:cs="Times New Roman"/>
      <w:color w:val="4C8AC5"/>
      <w:kern w:val="28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7C5AA4"/>
    <w:rPr>
      <w:rFonts w:eastAsia="Times New Roman" w:cs="Times New Roman"/>
      <w:caps/>
      <w:color w:val="C31F3B"/>
      <w:kern w:val="28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7E62"/>
    <w:pPr>
      <w:widowControl w:val="0"/>
      <w:spacing w:after="0" w:line="240" w:lineRule="auto"/>
    </w:pPr>
    <w:rPr>
      <w:rFonts w:eastAsia="Times New Roman" w:cs="Times New Roman"/>
      <w:color w:val="333333"/>
      <w:kern w:val="28"/>
      <w:sz w:val="16"/>
      <w:szCs w:val="16"/>
    </w:rPr>
  </w:style>
  <w:style w:type="paragraph" w:styleId="Heading1">
    <w:name w:val="heading 1"/>
    <w:basedOn w:val="Normal"/>
    <w:next w:val="Normal"/>
    <w:link w:val="Heading1Char"/>
    <w:uiPriority w:val="9"/>
    <w:qFormat/>
    <w:rsid w:val="007C5AA4"/>
    <w:pPr>
      <w:jc w:val="center"/>
      <w:outlineLvl w:val="0"/>
    </w:pPr>
    <w:rPr>
      <w:rFonts w:asciiTheme="majorHAnsi" w:hAnsiTheme="majorHAnsi"/>
      <w:color w:val="4C8AC5"/>
      <w:sz w:val="40"/>
      <w:szCs w:val="40"/>
    </w:rPr>
  </w:style>
  <w:style w:type="paragraph" w:styleId="Heading2">
    <w:name w:val="heading 2"/>
    <w:link w:val="Heading2Char"/>
    <w:uiPriority w:val="9"/>
    <w:qFormat/>
    <w:rsid w:val="007C5AA4"/>
    <w:pPr>
      <w:widowControl w:val="0"/>
      <w:spacing w:after="0" w:line="216" w:lineRule="auto"/>
      <w:outlineLvl w:val="1"/>
    </w:pPr>
    <w:rPr>
      <w:rFonts w:asciiTheme="majorHAnsi" w:eastAsia="Times New Roman" w:hAnsiTheme="majorHAnsi" w:cs="Times New Roman"/>
      <w:color w:val="4C8AC5"/>
      <w:kern w:val="28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C5AA4"/>
    <w:pPr>
      <w:spacing w:after="80"/>
      <w:outlineLvl w:val="2"/>
    </w:pPr>
    <w:rPr>
      <w:caps/>
      <w:color w:val="C31F3B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6B00"/>
    <w:rPr>
      <w:rFonts w:ascii="Tahoma" w:hAnsi="Tahoma" w:cs="Tahom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6B00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7C5AA4"/>
    <w:rPr>
      <w:rFonts w:asciiTheme="majorHAnsi" w:eastAsia="Times New Roman" w:hAnsiTheme="majorHAnsi" w:cs="Times New Roman"/>
      <w:color w:val="4C8AC5"/>
      <w:kern w:val="28"/>
      <w:sz w:val="28"/>
      <w:szCs w:val="28"/>
    </w:rPr>
  </w:style>
  <w:style w:type="paragraph" w:styleId="BodyText2">
    <w:name w:val="Body Text 2"/>
    <w:basedOn w:val="Normal"/>
    <w:link w:val="BodyText2Char"/>
    <w:uiPriority w:val="99"/>
    <w:unhideWhenUsed/>
    <w:rsid w:val="007C5AA4"/>
  </w:style>
  <w:style w:type="character" w:customStyle="1" w:styleId="BodyText2Char">
    <w:name w:val="Body Text 2 Char"/>
    <w:basedOn w:val="DefaultParagraphFont"/>
    <w:link w:val="BodyText2"/>
    <w:uiPriority w:val="99"/>
    <w:rsid w:val="007C5AA4"/>
    <w:rPr>
      <w:rFonts w:eastAsia="Times New Roman" w:cs="Times New Roman"/>
      <w:color w:val="333333"/>
      <w:kern w:val="28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7C5AA4"/>
    <w:rPr>
      <w:rFonts w:asciiTheme="majorHAnsi" w:eastAsia="Times New Roman" w:hAnsiTheme="majorHAnsi" w:cs="Times New Roman"/>
      <w:color w:val="4C8AC5"/>
      <w:kern w:val="28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7C5AA4"/>
    <w:rPr>
      <w:rFonts w:eastAsia="Times New Roman" w:cs="Times New Roman"/>
      <w:caps/>
      <w:color w:val="C31F3B"/>
      <w:kern w:val="28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976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2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Local\Temp\TS010277701.dotx" TargetMode="External"/></Relationships>
</file>

<file path=word/theme/theme1.xml><?xml version="1.0" encoding="utf-8"?>
<a:theme xmlns:a="http://schemas.openxmlformats.org/drawingml/2006/main" name="Office Theme">
  <a:themeElements>
    <a:clrScheme name="Solstice">
      <a:dk1>
        <a:sysClr val="windowText" lastClr="000000"/>
      </a:dk1>
      <a:lt1>
        <a:sysClr val="window" lastClr="FFFFFF"/>
      </a:lt1>
      <a:dk2>
        <a:srgbClr val="4F271C"/>
      </a:dk2>
      <a:lt2>
        <a:srgbClr val="E7DEC9"/>
      </a:lt2>
      <a:accent1>
        <a:srgbClr val="3891A7"/>
      </a:accent1>
      <a:accent2>
        <a:srgbClr val="FEB80A"/>
      </a:accent2>
      <a:accent3>
        <a:srgbClr val="C32D2E"/>
      </a:accent3>
      <a:accent4>
        <a:srgbClr val="84AA33"/>
      </a:accent4>
      <a:accent5>
        <a:srgbClr val="964305"/>
      </a:accent5>
      <a:accent6>
        <a:srgbClr val="475A8D"/>
      </a:accent6>
      <a:hlink>
        <a:srgbClr val="8DC765"/>
      </a:hlink>
      <a:folHlink>
        <a:srgbClr val="AA8A14"/>
      </a:folHlink>
    </a:clrScheme>
    <a:fontScheme name="Custom 2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D12338AC-27A1-4BC7-BFFC-DBAF7B0D2C3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TS010277701.dotx</Template>
  <TotalTime>6</TotalTime>
  <Pages>2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4th of July party invitation</vt:lpstr>
    </vt:vector>
  </TitlesOfParts>
  <Company>Microsoft</Company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4th of July party invitation</dc:title>
  <dc:creator>FreeChurchForms.com</dc:creator>
  <cp:lastModifiedBy>FreeChurchForms.com</cp:lastModifiedBy>
  <cp:revision>3</cp:revision>
  <cp:lastPrinted>2013-06-03T19:07:00Z</cp:lastPrinted>
  <dcterms:created xsi:type="dcterms:W3CDTF">2013-06-03T19:03:00Z</dcterms:created>
  <dcterms:modified xsi:type="dcterms:W3CDTF">2013-06-03T19:10:00Z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TC102777019990</vt:lpwstr>
  </property>
</Properties>
</file>