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C97" w:rsidRDefault="00DF03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2104390</wp:posOffset>
                </wp:positionV>
                <wp:extent cx="4521835" cy="4733925"/>
                <wp:effectExtent l="0" t="0" r="0" b="635"/>
                <wp:wrapNone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473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495895251"/>
                              <w:placeholder>
                                <w:docPart w:val="CED3F1817185475C8177A0A5C795262F"/>
                              </w:placeholder>
                              <w:showingPlcHdr/>
                            </w:sdtPr>
                            <w:sdtEndPr/>
                            <w:sdtContent>
                              <w:p w:rsidR="00AF0C97" w:rsidRDefault="00DF0385">
                                <w:r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89pt;margin-top:165.7pt;width:356.05pt;height:37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YouAIAALw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" filled="f" stroked="f">
                <v:textbox>
                  <w:txbxContent>
                    <w:sdt>
                      <w:sdtPr>
                        <w:id w:val="495895251"/>
                        <w:placeholder>
                          <w:docPart w:val="CED3F1817185475C8177A0A5C795262F"/>
                        </w:placeholder>
                        <w:showingPlcHdr/>
                      </w:sdtPr>
                      <w:sdtEndPr/>
                      <w:sdtContent>
                        <w:p w:rsidR="00AF0C97" w:rsidRDefault="00DF0385">
                          <w:r>
                            <w:rPr>
                              <w:rStyle w:val="PlaceholderText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1644650</wp:posOffset>
                </wp:positionV>
                <wp:extent cx="4819650" cy="6537960"/>
                <wp:effectExtent l="0" t="6350" r="0" b="8890"/>
                <wp:wrapNone/>
                <wp:docPr id="3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6537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116.25pt;margin-top:129.5pt;width:379.5pt;height:514.8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6923405</wp:posOffset>
                </wp:positionV>
                <wp:extent cx="2178050" cy="1742440"/>
                <wp:effectExtent l="0" t="0" r="3175" b="190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8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299.25pt;margin-top:545.15pt;width:171.5pt;height:137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WCu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8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6955790</wp:posOffset>
                </wp:positionV>
                <wp:extent cx="2167255" cy="1757680"/>
                <wp:effectExtent l="0" t="2540" r="0" b="1905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63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291.6pt;margin-top:547.7pt;width:170.65pt;height:13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9EvAIAAMM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63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7499985</wp:posOffset>
                </wp:positionV>
                <wp:extent cx="640080" cy="518160"/>
                <wp:effectExtent l="0" t="3810" r="635" b="1905"/>
                <wp:wrapNone/>
                <wp:docPr id="3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3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354.55pt;margin-top:590.55pt;width:50.4pt;height:40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no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3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6819265</wp:posOffset>
                </wp:positionV>
                <wp:extent cx="2178050" cy="1742440"/>
                <wp:effectExtent l="0" t="0" r="0" b="1270"/>
                <wp:wrapNone/>
                <wp:docPr id="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74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394.15pt;margin-top:536.95pt;width:171.5pt;height:137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Ly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74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6570980</wp:posOffset>
                </wp:positionV>
                <wp:extent cx="2223135" cy="2143125"/>
                <wp:effectExtent l="0" t="0" r="0" b="127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61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382.3pt;margin-top:517.4pt;width:175.05pt;height:16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G8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61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7363460</wp:posOffset>
                </wp:positionV>
                <wp:extent cx="640080" cy="518160"/>
                <wp:effectExtent l="3810" t="635" r="3810" b="0"/>
                <wp:wrapNone/>
                <wp:docPr id="2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77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left:0;text-align:left;margin-left:445.05pt;margin-top:579.8pt;width:50.4pt;height:40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tDuQIAAME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77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8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7341870</wp:posOffset>
                </wp:positionV>
                <wp:extent cx="640080" cy="518160"/>
                <wp:effectExtent l="0" t="0" r="635" b="0"/>
                <wp:wrapNone/>
                <wp:docPr id="2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7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left:0;text-align:left;margin-left:55.3pt;margin-top:578.1pt;width:50.4pt;height:40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7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8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6776720</wp:posOffset>
                </wp:positionV>
                <wp:extent cx="2178050" cy="1742440"/>
                <wp:effectExtent l="0" t="4445" r="0" b="0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66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left:0;text-align:left;margin-left:-13pt;margin-top:533.6pt;width:171.5pt;height:137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Wc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66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6571615</wp:posOffset>
                </wp:positionV>
                <wp:extent cx="2223135" cy="2143125"/>
                <wp:effectExtent l="0" t="0" r="0" b="635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60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-9.85pt;margin-top:517.45pt;width:175.05pt;height:16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zduw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60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6953885</wp:posOffset>
                </wp:positionV>
                <wp:extent cx="2167255" cy="1757680"/>
                <wp:effectExtent l="0" t="635" r="0" b="3810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4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left:0;text-align:left;margin-left:89pt;margin-top:547.55pt;width:170.65pt;height:138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4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7552055</wp:posOffset>
                </wp:positionV>
                <wp:extent cx="640080" cy="518160"/>
                <wp:effectExtent l="0" t="0" r="0" b="0"/>
                <wp:wrapNone/>
                <wp:docPr id="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left:0;text-align:left;margin-left:149.2pt;margin-top:594.65pt;width:50.4pt;height:40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/Bug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6975475</wp:posOffset>
                </wp:positionV>
                <wp:extent cx="2178050" cy="1742440"/>
                <wp:effectExtent l="0" t="3175" r="0" b="0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7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89pt;margin-top:549.25pt;width:171.5pt;height:13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lTvQIAAMQ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7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7521575</wp:posOffset>
                </wp:positionV>
                <wp:extent cx="640080" cy="518160"/>
                <wp:effectExtent l="1905" t="0" r="0" b="0"/>
                <wp:wrapNone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71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left:0;text-align:left;margin-left:241.65pt;margin-top:592.25pt;width:50.4pt;height:40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Et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71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2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6838315</wp:posOffset>
                </wp:positionV>
                <wp:extent cx="2532380" cy="2181860"/>
                <wp:effectExtent l="0" t="0" r="2540" b="0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69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182.9pt;margin-top:538.45pt;width:199.4pt;height:171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sU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69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22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7043420</wp:posOffset>
                </wp:positionV>
                <wp:extent cx="2402840" cy="1721485"/>
                <wp:effectExtent l="635" t="4445" r="0" b="0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65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177.8pt;margin-top:554.6pt;width:189.2pt;height:135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bG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65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44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633095</wp:posOffset>
                </wp:positionV>
                <wp:extent cx="2178050" cy="1742440"/>
                <wp:effectExtent l="0" t="4445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48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left:0;text-align:left;margin-left:394.15pt;margin-top:49.85pt;width:171.5pt;height:137.2pt;z-index:251722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LTu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48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47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384810</wp:posOffset>
                </wp:positionV>
                <wp:extent cx="2223135" cy="2143125"/>
                <wp:effectExtent l="0" t="381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4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left:0;text-align:left;margin-left:382.3pt;margin-top:30.3pt;width:175.05pt;height:168.75pt;z-index:25171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1u9ugIAAMQ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4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597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546735</wp:posOffset>
                </wp:positionV>
                <wp:extent cx="2178050" cy="1742440"/>
                <wp:effectExtent l="0" t="3810" r="3175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90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4" type="#_x0000_t202" style="position:absolute;left:0;text-align:left;margin-left:295.5pt;margin-top:43.05pt;width:171.5pt;height:137.2pt;z-index:251716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xIuQ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90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695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1080135</wp:posOffset>
                </wp:positionV>
                <wp:extent cx="640080" cy="518160"/>
                <wp:effectExtent l="0" t="3810" r="0" b="1905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9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left:0;text-align:left;margin-left:149.2pt;margin-top:85.05pt;width:50.4pt;height:40.8pt;z-index:251720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Y6uugIAAMI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9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22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255270</wp:posOffset>
                </wp:positionV>
                <wp:extent cx="2532380" cy="2181860"/>
                <wp:effectExtent l="0" t="0" r="2540" b="127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28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left:0;text-align:left;margin-left:182.9pt;margin-top:20.1pt;width:199.4pt;height:171.8pt;z-index:251717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tjuw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28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22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622300</wp:posOffset>
                </wp:positionV>
                <wp:extent cx="2178050" cy="1742440"/>
                <wp:effectExtent l="0" t="3175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38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left:0;text-align:left;margin-left:-13pt;margin-top:49pt;width:171.5pt;height:137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dK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38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7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503555</wp:posOffset>
                </wp:positionV>
                <wp:extent cx="2178050" cy="1742440"/>
                <wp:effectExtent l="0" t="0" r="0" b="1905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7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left:0;text-align:left;margin-left:89pt;margin-top:39.65pt;width:171.5pt;height:137.2pt;z-index:251715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WSvAIAAMQ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7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71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938530</wp:posOffset>
                </wp:positionV>
                <wp:extent cx="640080" cy="518160"/>
                <wp:effectExtent l="1905" t="0" r="0" b="63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29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9" type="#_x0000_t202" style="position:absolute;left:0;text-align:left;margin-left:241.65pt;margin-top:73.9pt;width:50.4pt;height:40.8pt;z-index:251719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7luQ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29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2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68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1177290</wp:posOffset>
                </wp:positionV>
                <wp:extent cx="640080" cy="518160"/>
                <wp:effectExtent l="3810" t="0" r="381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49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0" type="#_x0000_t202" style="position:absolute;left:0;text-align:left;margin-left:445.05pt;margin-top:92.7pt;width:50.4pt;height:40.8pt;z-index:251723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JNug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49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8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1187450</wp:posOffset>
                </wp:positionV>
                <wp:extent cx="640080" cy="518160"/>
                <wp:effectExtent l="0" t="0" r="63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4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1" type="#_x0000_t202" style="position:absolute;left:0;text-align:left;margin-left:55.3pt;margin-top:93.5pt;width:50.4pt;height:40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CtuwIAAME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4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8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19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1123315</wp:posOffset>
                </wp:positionV>
                <wp:extent cx="640080" cy="518160"/>
                <wp:effectExtent l="0" t="0" r="635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10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2" type="#_x0000_t202" style="position:absolute;left:0;text-align:left;margin-left:350.8pt;margin-top:88.45pt;width:50.4pt;height:40.8pt;z-index:251721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7cug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10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2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460375</wp:posOffset>
                </wp:positionV>
                <wp:extent cx="2402840" cy="1721485"/>
                <wp:effectExtent l="635" t="3175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109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3" type="#_x0000_t202" style="position:absolute;left:0;text-align:left;margin-left:177.8pt;margin-top:36.25pt;width:189.2pt;height:135.55pt;z-index:251713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dL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109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22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417195</wp:posOffset>
                </wp:positionV>
                <wp:extent cx="2223135" cy="2143125"/>
                <wp:effectExtent l="0" t="0" r="0" b="190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3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4" type="#_x0000_t202" style="position:absolute;left:0;text-align:left;margin-left:-9.85pt;margin-top:32.85pt;width:175.05pt;height:168.75pt;z-index:251709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Rtug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3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497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481965</wp:posOffset>
                </wp:positionV>
                <wp:extent cx="2167255" cy="1757680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2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left:0;text-align:left;margin-left:89pt;margin-top:37.95pt;width:170.65pt;height:138.4pt;z-index:251712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KUvQ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2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72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579120</wp:posOffset>
                </wp:positionV>
                <wp:extent cx="2167255" cy="1757680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97" w:rsidRDefault="00DF0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7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6" type="#_x0000_t202" style="position:absolute;left:0;text-align:left;margin-left:287.85pt;margin-top:45.6pt;width:170.65pt;height:138.4pt;z-index:25171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p2iuwIAAMM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" filled="f" stroked="f">
                <v:textbox>
                  <w:txbxContent>
                    <w:p w:rsidR="00AF0C97" w:rsidRDefault="00DF0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7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2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0C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385"/>
    <w:rsid w:val="00AF0C97"/>
    <w:rsid w:val="00DF0385"/>
    <w:rsid w:val="00F1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04040" w:themeColor="text1" w:themeTint="BF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qFormat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04040" w:themeColor="text1" w:themeTint="BF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qFormat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90.png"/><Relationship Id="rId27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esktop\FCFs\FreeChurchFormsCD\Christmas\Christmas%20Cards-Stationery-List\christmasstatione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ED3F1817185475C8177A0A5C7952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7CF44-E1C9-408E-9869-67021B9B9C06}"/>
      </w:docPartPr>
      <w:docPartBody>
        <w:p w:rsidR="00446E18" w:rsidRDefault="00D066D0">
          <w:pPr>
            <w:pStyle w:val="CED3F1817185475C8177A0A5C795262F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6D0"/>
    <w:rsid w:val="001A39C8"/>
    <w:rsid w:val="00446E18"/>
    <w:rsid w:val="00D0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ED3F1817185475C8177A0A5C795262F">
    <w:name w:val="CED3F1817185475C8177A0A5C795262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ED3F1817185475C8177A0A5C795262F">
    <w:name w:val="CED3F1817185475C8177A0A5C79526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9B43BB4-0669-4C14-A040-EB85FBB306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christmasstationery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Terressa</dc:creator>
  <cp:lastModifiedBy>Terressa</cp:lastModifiedBy>
  <cp:revision>2</cp:revision>
  <cp:lastPrinted>2007-10-17T04:03:00Z</cp:lastPrinted>
  <dcterms:created xsi:type="dcterms:W3CDTF">2012-11-20T03:35:00Z</dcterms:created>
  <dcterms:modified xsi:type="dcterms:W3CDTF">2012-11-20T03:35:00Z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TC102447989990</vt:lpwstr>
  </property>
</Properties>
</file>