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97" w:rsidRDefault="00DF038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2104390</wp:posOffset>
                </wp:positionV>
                <wp:extent cx="4521835" cy="4733925"/>
                <wp:effectExtent l="0" t="0" r="0" b="635"/>
                <wp:wrapNone/>
                <wp:docPr id="3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835" cy="473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495895251"/>
                              <w:placeholder>
                                <w:docPart w:val="CED3F1817185475C8177A0A5C795262F"/>
                              </w:placeholder>
                              <w:showingPlcHdr/>
                            </w:sdtPr>
                            <w:sdtEndPr/>
                            <w:sdtContent>
                              <w:p w:rsidR="00AF0C97" w:rsidRDefault="00DF0385">
                                <w:r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89pt;margin-top:165.7pt;width:356.05pt;height:37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YouAIAALw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" filled="f" stroked="f">
                <v:textbox>
                  <w:txbxContent>
                    <w:sdt>
                      <w:sdtPr>
                        <w:id w:val="495895251"/>
                        <w:placeholder>
                          <w:docPart w:val="CED3F1817185475C8177A0A5C795262F"/>
                        </w:placeholder>
                        <w:showingPlcHdr/>
                      </w:sdtPr>
                      <w:sdtEndPr/>
                      <w:sdtContent>
                        <w:p w:rsidR="00AF0C97" w:rsidRDefault="00DF0385">
                          <w:r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72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649763" cy="6353503"/>
            <wp:effectExtent l="19050" t="0" r="0" b="0"/>
            <wp:wrapNone/>
            <wp:docPr id="78" name="Picture 77" descr="snow_bkgrnd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ow_bkgrnd_b&amp;w.jpg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28419"/>
                    <a:stretch>
                      <a:fillRect/>
                    </a:stretch>
                  </pic:blipFill>
                  <pic:spPr>
                    <a:xfrm>
                      <a:off x="0" y="0"/>
                      <a:ext cx="6649763" cy="635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72" behindDoc="0" locked="0" layoutInCell="0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1644650</wp:posOffset>
                </wp:positionV>
                <wp:extent cx="4819650" cy="6537960"/>
                <wp:effectExtent l="0" t="6350" r="0" b="8890"/>
                <wp:wrapNone/>
                <wp:docPr id="3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6537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26" style="position:absolute;margin-left:116.25pt;margin-top:129.5pt;width:379.5pt;height:514.8pt;z-index:2517073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" o:allowincell="f" stroked="f">
                <v:fill opacity="52428f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6923405</wp:posOffset>
                </wp:positionV>
                <wp:extent cx="2178050" cy="1742440"/>
                <wp:effectExtent l="0" t="0" r="3175" b="1905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68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299.25pt;margin-top:545.15pt;width:171.5pt;height:137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WCuwIAAMM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68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8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3703320</wp:posOffset>
                </wp:positionH>
                <wp:positionV relativeFrom="paragraph">
                  <wp:posOffset>6955790</wp:posOffset>
                </wp:positionV>
                <wp:extent cx="2167255" cy="1757680"/>
                <wp:effectExtent l="0" t="2540" r="0" b="1905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3807"/>
                                  <wp:docPr id="63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left:0;text-align:left;margin-left:291.6pt;margin-top:547.7pt;width:170.65pt;height:138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y9EvAIAAMM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3807"/>
                            <wp:docPr id="63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4502785</wp:posOffset>
                </wp:positionH>
                <wp:positionV relativeFrom="paragraph">
                  <wp:posOffset>7499985</wp:posOffset>
                </wp:positionV>
                <wp:extent cx="640080" cy="518160"/>
                <wp:effectExtent l="0" t="3810" r="635" b="1905"/>
                <wp:wrapNone/>
                <wp:docPr id="3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73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9" type="#_x0000_t202" style="position:absolute;left:0;text-align:left;margin-left:354.55pt;margin-top:590.55pt;width:50.4pt;height:40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nougIAAME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73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5005705</wp:posOffset>
                </wp:positionH>
                <wp:positionV relativeFrom="paragraph">
                  <wp:posOffset>6819265</wp:posOffset>
                </wp:positionV>
                <wp:extent cx="2178050" cy="1742440"/>
                <wp:effectExtent l="0" t="0" r="0" b="1270"/>
                <wp:wrapNone/>
                <wp:docPr id="3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3564" cy="1502667"/>
                                  <wp:effectExtent l="19050" t="0" r="0" b="0"/>
                                  <wp:docPr id="74" name="Picture 37" descr="flower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1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813564" cy="15026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0" type="#_x0000_t202" style="position:absolute;left:0;text-align:left;margin-left:394.15pt;margin-top:536.95pt;width:171.5pt;height:137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Lyu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13564" cy="1502667"/>
                            <wp:effectExtent l="19050" t="0" r="0" b="0"/>
                            <wp:docPr id="74" name="Picture 37" descr="flower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1.png"/>
                                    <pic:cNvPicPr/>
                                  </pic:nvPicPr>
                                  <pic:blipFill>
                                    <a:blip r:embed="rId14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813564" cy="15026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4855210</wp:posOffset>
                </wp:positionH>
                <wp:positionV relativeFrom="paragraph">
                  <wp:posOffset>6570980</wp:posOffset>
                </wp:positionV>
                <wp:extent cx="2223135" cy="2143125"/>
                <wp:effectExtent l="0" t="0" r="0" b="127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95860" cy="1941580"/>
                                  <wp:effectExtent l="19050" t="0" r="9140" b="1520"/>
                                  <wp:docPr id="61" name="Picture 36" descr="leaves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1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895860" cy="1941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left:0;text-align:left;margin-left:382.3pt;margin-top:517.4pt;width:175.05pt;height:168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G8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95860" cy="1941580"/>
                            <wp:effectExtent l="19050" t="0" r="9140" b="1520"/>
                            <wp:docPr id="61" name="Picture 36" descr="leaves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1.png"/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895860" cy="1941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7363460</wp:posOffset>
                </wp:positionV>
                <wp:extent cx="640080" cy="518160"/>
                <wp:effectExtent l="3810" t="635" r="3810" b="0"/>
                <wp:wrapNone/>
                <wp:docPr id="2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041" cy="323089"/>
                                  <wp:effectExtent l="19050" t="0" r="3809" b="761"/>
                                  <wp:docPr id="77" name="Picture 39" descr="middle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1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320041" cy="3230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2" type="#_x0000_t202" style="position:absolute;left:0;text-align:left;margin-left:445.05pt;margin-top:579.8pt;width:50.4pt;height:40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041" cy="323089"/>
                            <wp:effectExtent l="19050" t="0" r="3809" b="761"/>
                            <wp:docPr id="77" name="Picture 39" descr="middle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1.png"/>
                                    <pic:cNvPicPr/>
                                  </pic:nvPicPr>
                                  <pic:blipFill>
                                    <a:blip r:embed="rId18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320041" cy="323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702310</wp:posOffset>
                </wp:positionH>
                <wp:positionV relativeFrom="paragraph">
                  <wp:posOffset>7341870</wp:posOffset>
                </wp:positionV>
                <wp:extent cx="640080" cy="518160"/>
                <wp:effectExtent l="0" t="0" r="635" b="0"/>
                <wp:wrapNone/>
                <wp:docPr id="2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041" cy="323089"/>
                                  <wp:effectExtent l="19050" t="0" r="3809" b="0"/>
                                  <wp:docPr id="70" name="Picture 39" descr="middle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1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1" cy="3230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3" type="#_x0000_t202" style="position:absolute;left:0;text-align:left;margin-left:55.3pt;margin-top:578.1pt;width:50.4pt;height:40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041" cy="323089"/>
                            <wp:effectExtent l="19050" t="0" r="3809" b="0"/>
                            <wp:docPr id="70" name="Picture 39" descr="middle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1.png"/>
                                    <pic:cNvPicPr/>
                                  </pic:nvPicPr>
                                  <pic:blipFill>
                                    <a:blip r:embed="rId18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1" cy="323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6776720</wp:posOffset>
                </wp:positionV>
                <wp:extent cx="2178050" cy="1742440"/>
                <wp:effectExtent l="0" t="4445" r="0" b="0"/>
                <wp:wrapNone/>
                <wp:docPr id="2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3564" cy="1502667"/>
                                  <wp:effectExtent l="19050" t="0" r="0" b="0"/>
                                  <wp:docPr id="66" name="Picture 37" descr="flower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1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3564" cy="15026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4" type="#_x0000_t202" style="position:absolute;left:0;text-align:left;margin-left:-13pt;margin-top:533.6pt;width:171.5pt;height:137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bWcuw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13564" cy="1502667"/>
                            <wp:effectExtent l="19050" t="0" r="0" b="0"/>
                            <wp:docPr id="66" name="Picture 37" descr="flower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1.png"/>
                                    <pic:cNvPicPr/>
                                  </pic:nvPicPr>
                                  <pic:blipFill>
                                    <a:blip r:embed="rId14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3564" cy="15026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6571615</wp:posOffset>
                </wp:positionV>
                <wp:extent cx="2223135" cy="2143125"/>
                <wp:effectExtent l="0" t="0" r="0" b="635"/>
                <wp:wrapNone/>
                <wp:docPr id="2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95860" cy="1941580"/>
                                  <wp:effectExtent l="19050" t="0" r="9140" b="0"/>
                                  <wp:docPr id="60" name="Picture 36" descr="leaves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1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5860" cy="1941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5" type="#_x0000_t202" style="position:absolute;left:0;text-align:left;margin-left:-9.85pt;margin-top:517.45pt;width:175.05pt;height:168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zduwIAAMM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95860" cy="1941580"/>
                            <wp:effectExtent l="19050" t="0" r="9140" b="0"/>
                            <wp:docPr id="60" name="Picture 36" descr="leaves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1.png"/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5860" cy="1941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6953885</wp:posOffset>
                </wp:positionV>
                <wp:extent cx="2167255" cy="1757680"/>
                <wp:effectExtent l="0" t="635" r="0" b="3810"/>
                <wp:wrapNone/>
                <wp:docPr id="2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0"/>
                                  <wp:docPr id="64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6" type="#_x0000_t202" style="position:absolute;left:0;text-align:left;margin-left:89pt;margin-top:547.55pt;width:170.65pt;height:138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0"/>
                            <wp:docPr id="64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1894840</wp:posOffset>
                </wp:positionH>
                <wp:positionV relativeFrom="paragraph">
                  <wp:posOffset>7552055</wp:posOffset>
                </wp:positionV>
                <wp:extent cx="640080" cy="518160"/>
                <wp:effectExtent l="0" t="0" r="0" b="0"/>
                <wp:wrapNone/>
                <wp:docPr id="2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72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149.2pt;margin-top:594.65pt;width:50.4pt;height:40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/BugIAAMI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72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6975475</wp:posOffset>
                </wp:positionV>
                <wp:extent cx="2178050" cy="1742440"/>
                <wp:effectExtent l="0" t="3175" r="0" b="0"/>
                <wp:wrapNone/>
                <wp:docPr id="2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67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89pt;margin-top:549.25pt;width:171.5pt;height:137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lTvQIAAMQ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67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8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7521575</wp:posOffset>
                </wp:positionV>
                <wp:extent cx="640080" cy="518160"/>
                <wp:effectExtent l="1905" t="0" r="0" b="0"/>
                <wp:wrapNone/>
                <wp:docPr id="1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0521" cy="356617"/>
                                  <wp:effectExtent l="19050" t="0" r="0" b="0"/>
                                  <wp:docPr id="71" name="Picture 28" descr="middl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0521" cy="3566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9" type="#_x0000_t202" style="position:absolute;left:0;text-align:left;margin-left:241.65pt;margin-top:592.25pt;width:50.4pt;height:40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Etug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0521" cy="356617"/>
                            <wp:effectExtent l="19050" t="0" r="0" b="0"/>
                            <wp:docPr id="71" name="Picture 28" descr="middl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.png"/>
                                    <pic:cNvPicPr/>
                                  </pic:nvPicPr>
                                  <pic:blipFill>
                                    <a:blip r:embed="rId2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0521" cy="3566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6838315</wp:posOffset>
                </wp:positionV>
                <wp:extent cx="2532380" cy="2181860"/>
                <wp:effectExtent l="0" t="0" r="2540" b="0"/>
                <wp:wrapNone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18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90932" cy="1972060"/>
                                  <wp:effectExtent l="19050" t="0" r="4568" b="0"/>
                                  <wp:docPr id="69" name="Picture 24" descr="flowe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0932" cy="1972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0" type="#_x0000_t202" style="position:absolute;left:0;text-align:left;margin-left:182.9pt;margin-top:538.45pt;width:199.4pt;height:171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sUuwIAAMQ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B5UStIMaPbK9QXdyjyZTm5+h1ymoPfSgaPbwDrouVt3fy/K7RkIuGyo27FYpOTSMVuBfaH/6F19H&#10;HG1B1sMnWYEdujXSAe1r1dnkQToQoEOdnk61sb6U8BhNJ9EkBlEJsiiMw3jm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90932" cy="1972060"/>
                            <wp:effectExtent l="19050" t="0" r="4568" b="0"/>
                            <wp:docPr id="69" name="Picture 24" descr="flow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.png"/>
                                    <pic:cNvPicPr/>
                                  </pic:nvPicPr>
                                  <pic:blipFill>
                                    <a:blip r:embed="rId22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0932" cy="1972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7043420</wp:posOffset>
                </wp:positionV>
                <wp:extent cx="2402840" cy="1721485"/>
                <wp:effectExtent l="635" t="4445" r="0" b="0"/>
                <wp:wrapNone/>
                <wp:docPr id="1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172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51308" cy="1459995"/>
                                  <wp:effectExtent l="19050" t="0" r="6092" b="0"/>
                                  <wp:docPr id="65" name="Picture 108" descr="leave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.pn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1308" cy="1459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1" type="#_x0000_t202" style="position:absolute;left:0;text-align:left;margin-left:177.8pt;margin-top:554.6pt;width:189.2pt;height:135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bGtw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51308" cy="1459995"/>
                            <wp:effectExtent l="19050" t="0" r="6092" b="0"/>
                            <wp:docPr id="65" name="Picture 108" descr="leave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.png"/>
                                    <pic:cNvPicPr/>
                                  </pic:nvPicPr>
                                  <pic:blipFill>
                                    <a:blip r:embed="rId24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1308" cy="14599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44" behindDoc="0" locked="0" layoutInCell="1" allowOverlap="1">
                <wp:simplePos x="0" y="0"/>
                <wp:positionH relativeFrom="column">
                  <wp:posOffset>5005705</wp:posOffset>
                </wp:positionH>
                <wp:positionV relativeFrom="paragraph">
                  <wp:posOffset>633095</wp:posOffset>
                </wp:positionV>
                <wp:extent cx="2178050" cy="1742440"/>
                <wp:effectExtent l="0" t="4445" r="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3564" cy="1502667"/>
                                  <wp:effectExtent l="19050" t="0" r="0" b="0"/>
                                  <wp:docPr id="48" name="Picture 37" descr="flower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1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813564" cy="15026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2" type="#_x0000_t202" style="position:absolute;left:0;text-align:left;margin-left:394.15pt;margin-top:49.85pt;width:171.5pt;height:137.2pt;z-index:251722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PLTugIAAMQ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13564" cy="1502667"/>
                            <wp:effectExtent l="19050" t="0" r="0" b="0"/>
                            <wp:docPr id="48" name="Picture 37" descr="flower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1.png"/>
                                    <pic:cNvPicPr/>
                                  </pic:nvPicPr>
                                  <pic:blipFill>
                                    <a:blip r:embed="rId14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813564" cy="15026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47" behindDoc="0" locked="0" layoutInCell="1" allowOverlap="1">
                <wp:simplePos x="0" y="0"/>
                <wp:positionH relativeFrom="column">
                  <wp:posOffset>4855210</wp:posOffset>
                </wp:positionH>
                <wp:positionV relativeFrom="paragraph">
                  <wp:posOffset>384810</wp:posOffset>
                </wp:positionV>
                <wp:extent cx="2223135" cy="2143125"/>
                <wp:effectExtent l="0" t="3810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95860" cy="1941580"/>
                                  <wp:effectExtent l="19050" t="0" r="9140" b="1520"/>
                                  <wp:docPr id="47" name="Picture 36" descr="leaves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1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895860" cy="1941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3" type="#_x0000_t202" style="position:absolute;left:0;text-align:left;margin-left:382.3pt;margin-top:30.3pt;width:175.05pt;height:168.75pt;z-index:251710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1u9ugIAAMQ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95860" cy="1941580"/>
                            <wp:effectExtent l="19050" t="0" r="9140" b="1520"/>
                            <wp:docPr id="47" name="Picture 36" descr="leaves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1.png"/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895860" cy="1941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597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546735</wp:posOffset>
                </wp:positionV>
                <wp:extent cx="2178050" cy="1742440"/>
                <wp:effectExtent l="0" t="3810" r="3175" b="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90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4" type="#_x0000_t202" style="position:absolute;left:0;text-align:left;margin-left:295.5pt;margin-top:43.05pt;width:171.5pt;height:137.2pt;z-index:2517165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xIuQ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90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8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695" behindDoc="0" locked="0" layoutInCell="1" allowOverlap="1">
                <wp:simplePos x="0" y="0"/>
                <wp:positionH relativeFrom="column">
                  <wp:posOffset>1894840</wp:posOffset>
                </wp:positionH>
                <wp:positionV relativeFrom="paragraph">
                  <wp:posOffset>1080135</wp:posOffset>
                </wp:positionV>
                <wp:extent cx="640080" cy="518160"/>
                <wp:effectExtent l="0" t="3810" r="0" b="190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92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149.2pt;margin-top:85.05pt;width:50.4pt;height:40.8pt;z-index:251720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92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22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255270</wp:posOffset>
                </wp:positionV>
                <wp:extent cx="2532380" cy="2181860"/>
                <wp:effectExtent l="0" t="0" r="2540" b="127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18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90932" cy="1972060"/>
                                  <wp:effectExtent l="19050" t="0" r="4568" b="0"/>
                                  <wp:docPr id="28" name="Picture 24" descr="flowe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0932" cy="1972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6" type="#_x0000_t202" style="position:absolute;left:0;text-align:left;margin-left:182.9pt;margin-top:20.1pt;width:199.4pt;height:171.8pt;z-index:2517176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OtjuwIAAMM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90932" cy="1972060"/>
                            <wp:effectExtent l="19050" t="0" r="4568" b="0"/>
                            <wp:docPr id="28" name="Picture 24" descr="flow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.png"/>
                                    <pic:cNvPicPr/>
                                  </pic:nvPicPr>
                                  <pic:blipFill>
                                    <a:blip r:embed="rId22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0932" cy="1972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622300</wp:posOffset>
                </wp:positionV>
                <wp:extent cx="2178050" cy="1742440"/>
                <wp:effectExtent l="0" t="3175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3564" cy="1502667"/>
                                  <wp:effectExtent l="19050" t="0" r="0" b="0"/>
                                  <wp:docPr id="38" name="Picture 37" descr="flower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1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3564" cy="15026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7" type="#_x0000_t202" style="position:absolute;left:0;text-align:left;margin-left:-13pt;margin-top:49pt;width:171.5pt;height:137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dKug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13564" cy="1502667"/>
                            <wp:effectExtent l="19050" t="0" r="0" b="0"/>
                            <wp:docPr id="38" name="Picture 37" descr="flower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1.png"/>
                                    <pic:cNvPicPr/>
                                  </pic:nvPicPr>
                                  <pic:blipFill>
                                    <a:blip r:embed="rId14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3564" cy="15026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72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503555</wp:posOffset>
                </wp:positionV>
                <wp:extent cx="2178050" cy="1742440"/>
                <wp:effectExtent l="0" t="0" r="0" b="190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76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8" type="#_x0000_t202" style="position:absolute;left:0;text-align:left;margin-left:89pt;margin-top:39.65pt;width:171.5pt;height:137.2pt;z-index:2517155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76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8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71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938530</wp:posOffset>
                </wp:positionV>
                <wp:extent cx="640080" cy="518160"/>
                <wp:effectExtent l="1905" t="0" r="0" b="63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0521" cy="356617"/>
                                  <wp:effectExtent l="19050" t="0" r="0" b="0"/>
                                  <wp:docPr id="29" name="Picture 28" descr="middl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0521" cy="3566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9" type="#_x0000_t202" style="position:absolute;left:0;text-align:left;margin-left:241.65pt;margin-top:73.9pt;width:50.4pt;height:40.8pt;z-index:251719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7luQIAAMA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0521" cy="356617"/>
                            <wp:effectExtent l="19050" t="0" r="0" b="0"/>
                            <wp:docPr id="29" name="Picture 28" descr="middl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.png"/>
                                    <pic:cNvPicPr/>
                                  </pic:nvPicPr>
                                  <pic:blipFill>
                                    <a:blip r:embed="rId2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0521" cy="3566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68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1177290</wp:posOffset>
                </wp:positionV>
                <wp:extent cx="640080" cy="518160"/>
                <wp:effectExtent l="3810" t="0" r="381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041" cy="323089"/>
                                  <wp:effectExtent l="19050" t="0" r="3809" b="761"/>
                                  <wp:docPr id="49" name="Picture 39" descr="middle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1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320041" cy="3230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0" type="#_x0000_t202" style="position:absolute;left:0;text-align:left;margin-left:445.05pt;margin-top:92.7pt;width:50.4pt;height:40.8pt;z-index:251723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JNug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041" cy="323089"/>
                            <wp:effectExtent l="19050" t="0" r="3809" b="761"/>
                            <wp:docPr id="49" name="Picture 39" descr="middle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1.png"/>
                                    <pic:cNvPicPr/>
                                  </pic:nvPicPr>
                                  <pic:blipFill>
                                    <a:blip r:embed="rId18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320041" cy="323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702310</wp:posOffset>
                </wp:positionH>
                <wp:positionV relativeFrom="paragraph">
                  <wp:posOffset>1187450</wp:posOffset>
                </wp:positionV>
                <wp:extent cx="640080" cy="518160"/>
                <wp:effectExtent l="0" t="0" r="635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041" cy="323089"/>
                                  <wp:effectExtent l="19050" t="0" r="3809" b="0"/>
                                  <wp:docPr id="40" name="Picture 39" descr="middle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1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1" cy="3230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1" type="#_x0000_t202" style="position:absolute;left:0;text-align:left;margin-left:55.3pt;margin-top:93.5pt;width:50.4pt;height:40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CtuwIAAME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041" cy="323089"/>
                            <wp:effectExtent l="19050" t="0" r="3809" b="0"/>
                            <wp:docPr id="40" name="Picture 39" descr="middle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1.png"/>
                                    <pic:cNvPicPr/>
                                  </pic:nvPicPr>
                                  <pic:blipFill>
                                    <a:blip r:embed="rId18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1" cy="323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19" behindDoc="0" locked="0" layoutInCell="1" allowOverlap="1">
                <wp:simplePos x="0" y="0"/>
                <wp:positionH relativeFrom="column">
                  <wp:posOffset>4455160</wp:posOffset>
                </wp:positionH>
                <wp:positionV relativeFrom="paragraph">
                  <wp:posOffset>1123315</wp:posOffset>
                </wp:positionV>
                <wp:extent cx="640080" cy="518160"/>
                <wp:effectExtent l="0" t="0" r="635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107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2" type="#_x0000_t202" style="position:absolute;left:0;text-align:left;margin-left:350.8pt;margin-top:88.45pt;width:50.4pt;height:40.8pt;z-index:251721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7cug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107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22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460375</wp:posOffset>
                </wp:positionV>
                <wp:extent cx="2402840" cy="1721485"/>
                <wp:effectExtent l="635" t="3175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172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51308" cy="1459995"/>
                                  <wp:effectExtent l="19050" t="0" r="6092" b="0"/>
                                  <wp:docPr id="109" name="Picture 108" descr="leave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.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1308" cy="1459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53" type="#_x0000_t202" style="position:absolute;left:0;text-align:left;margin-left:177.8pt;margin-top:36.25pt;width:189.2pt;height:135.55pt;z-index:2517135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9dLuA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51308" cy="1459995"/>
                            <wp:effectExtent l="19050" t="0" r="6092" b="0"/>
                            <wp:docPr id="109" name="Picture 108" descr="leave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.png"/>
                                    <pic:cNvPicPr/>
                                  </pic:nvPicPr>
                                  <pic:blipFill>
                                    <a:blip r:embed="rId24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1308" cy="14599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22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417195</wp:posOffset>
                </wp:positionV>
                <wp:extent cx="2223135" cy="2143125"/>
                <wp:effectExtent l="0" t="0" r="0" b="190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95860" cy="1941580"/>
                                  <wp:effectExtent l="19050" t="0" r="9140" b="0"/>
                                  <wp:docPr id="37" name="Picture 36" descr="leaves_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1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5860" cy="1941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4" type="#_x0000_t202" style="position:absolute;left:0;text-align:left;margin-left:-9.85pt;margin-top:32.85pt;width:175.05pt;height:168.75pt;z-index:2517094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RtugIAAMI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95860" cy="1941580"/>
                            <wp:effectExtent l="19050" t="0" r="9140" b="0"/>
                            <wp:docPr id="37" name="Picture 36" descr="leaves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1.png"/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5860" cy="1941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497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481965</wp:posOffset>
                </wp:positionV>
                <wp:extent cx="2167255" cy="1757680"/>
                <wp:effectExtent l="0" t="0" r="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0"/>
                                  <wp:docPr id="62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5" type="#_x0000_t202" style="position:absolute;left:0;text-align:left;margin-left:89pt;margin-top:37.95pt;width:170.65pt;height:138.4pt;z-index:251712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KUvQIAAMM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0"/>
                            <wp:docPr id="62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72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579120</wp:posOffset>
                </wp:positionV>
                <wp:extent cx="2167255" cy="1757680"/>
                <wp:effectExtent l="0" t="0" r="0" b="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0C97" w:rsidRDefault="00DF0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3807"/>
                                  <wp:docPr id="75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6" type="#_x0000_t202" style="position:absolute;left:0;text-align:left;margin-left:287.85pt;margin-top:45.6pt;width:170.65pt;height:138.4pt;z-index:25171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p2iuwIAAMM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" filled="f" stroked="f">
                <v:textbox>
                  <w:txbxContent>
                    <w:p w:rsidR="00AF0C97" w:rsidRDefault="00DF0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3807"/>
                            <wp:docPr id="75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47" behindDoc="0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463138</wp:posOffset>
            </wp:positionV>
            <wp:extent cx="6656152" cy="9144000"/>
            <wp:effectExtent l="19050" t="0" r="0" b="0"/>
            <wp:wrapNone/>
            <wp:docPr id="1" name="Picture 0" descr="diamonds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/>
                  </pic:nvPicPr>
                  <pic:blipFill>
                    <a:blip r:embed="rId25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r="27252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6656152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0C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85"/>
    <w:rsid w:val="00AF0C97"/>
    <w:rsid w:val="00DF0385"/>
    <w:rsid w:val="00F1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100"/>
      <w:jc w:val="center"/>
      <w:outlineLvl w:val="0"/>
    </w:pPr>
    <w:rPr>
      <w:color w:val="404040" w:themeColor="text1" w:themeTint="BF"/>
      <w:sz w:val="136"/>
      <w:szCs w:val="1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color w:val="404040" w:themeColor="text1" w:themeTint="BF"/>
      <w:sz w:val="136"/>
      <w:szCs w:val="13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700"/>
      <w:jc w:val="center"/>
    </w:pPr>
    <w:rPr>
      <w:color w:val="7F7F7F" w:themeColor="text1" w:themeTint="8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7F7F7F" w:themeColor="text1" w:themeTint="80"/>
      <w:sz w:val="28"/>
      <w:szCs w:val="28"/>
    </w:rPr>
  </w:style>
  <w:style w:type="paragraph" w:customStyle="1" w:styleId="Item">
    <w:name w:val="Item"/>
    <w:basedOn w:val="Normal"/>
    <w:qFormat/>
    <w:pPr>
      <w:spacing w:after="0"/>
      <w:jc w:val="center"/>
    </w:pPr>
    <w:rPr>
      <w:b/>
      <w:color w:val="404040" w:themeColor="text1" w:themeTint="BF"/>
      <w:sz w:val="24"/>
      <w:szCs w:val="24"/>
    </w:rPr>
  </w:style>
  <w:style w:type="paragraph" w:customStyle="1" w:styleId="ItemDescription">
    <w:name w:val="Item Description"/>
    <w:basedOn w:val="Normal"/>
    <w:qFormat/>
    <w:pPr>
      <w:jc w:val="center"/>
    </w:pPr>
    <w:rPr>
      <w:color w:val="7F7F7F" w:themeColor="text1" w:themeTint="80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100"/>
      <w:jc w:val="center"/>
      <w:outlineLvl w:val="0"/>
    </w:pPr>
    <w:rPr>
      <w:color w:val="404040" w:themeColor="text1" w:themeTint="BF"/>
      <w:sz w:val="136"/>
      <w:szCs w:val="1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color w:val="404040" w:themeColor="text1" w:themeTint="BF"/>
      <w:sz w:val="136"/>
      <w:szCs w:val="13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700"/>
      <w:jc w:val="center"/>
    </w:pPr>
    <w:rPr>
      <w:color w:val="7F7F7F" w:themeColor="text1" w:themeTint="8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7F7F7F" w:themeColor="text1" w:themeTint="80"/>
      <w:sz w:val="28"/>
      <w:szCs w:val="28"/>
    </w:rPr>
  </w:style>
  <w:style w:type="paragraph" w:customStyle="1" w:styleId="Item">
    <w:name w:val="Item"/>
    <w:basedOn w:val="Normal"/>
    <w:qFormat/>
    <w:pPr>
      <w:spacing w:after="0"/>
      <w:jc w:val="center"/>
    </w:pPr>
    <w:rPr>
      <w:b/>
      <w:color w:val="404040" w:themeColor="text1" w:themeTint="BF"/>
      <w:sz w:val="24"/>
      <w:szCs w:val="24"/>
    </w:rPr>
  </w:style>
  <w:style w:type="paragraph" w:customStyle="1" w:styleId="ItemDescription">
    <w:name w:val="Item Description"/>
    <w:basedOn w:val="Normal"/>
    <w:qFormat/>
    <w:pPr>
      <w:jc w:val="center"/>
    </w:pPr>
    <w:rPr>
      <w:color w:val="7F7F7F" w:themeColor="text1" w:themeTint="80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7.pn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0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30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Relationship Id="rId22" Type="http://schemas.openxmlformats.org/officeDocument/2006/relationships/image" Target="media/image90.png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FCFs\FreeChurchFormsCD\Christmas\Christmas%20Cards-Stationery-List\christmasstationer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D3F1817185475C8177A0A5C7952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7CF44-E1C9-408E-9869-67021B9B9C06}"/>
      </w:docPartPr>
      <w:docPartBody>
        <w:p w:rsidR="00446E18" w:rsidRDefault="00D066D0">
          <w:pPr>
            <w:pStyle w:val="CED3F1817185475C8177A0A5C795262F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D0"/>
    <w:rsid w:val="001A39C8"/>
    <w:rsid w:val="00446E18"/>
    <w:rsid w:val="00D0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ED3F1817185475C8177A0A5C795262F">
    <w:name w:val="CED3F1817185475C8177A0A5C79526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ED3F1817185475C8177A0A5C795262F">
    <w:name w:val="CED3F1817185475C8177A0A5C79526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9B43BB4-0669-4C14-A040-EB85FBB30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christmasstationery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2007-10-17T04:03:00Z</cp:lastPrinted>
  <dcterms:created xsi:type="dcterms:W3CDTF">2012-11-20T03:35:00Z</dcterms:created>
  <dcterms:modified xsi:type="dcterms:W3CDTF">2012-11-20T03:35:00Z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TC102447989990</vt:lpwstr>
  </property>
</Properties>
</file>