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3692C" w:rsidRDefault="008F4832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2217420</wp:posOffset>
                </wp:positionV>
                <wp:extent cx="2927985" cy="778510"/>
                <wp:effectExtent l="2540" t="0" r="3175" b="4445"/>
                <wp:wrapNone/>
                <wp:docPr id="3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pPr>
                              <w:pStyle w:val="Heading1"/>
                            </w:pPr>
                            <w:proofErr w:type="gramStart"/>
                            <w:r>
                              <w:t>thank</w:t>
                            </w:r>
                            <w:proofErr w:type="gramEnd"/>
                            <w:r>
                              <w:t xml:space="preserve"> you</w:t>
                            </w: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343.7pt;margin-top:174.6pt;width:230.55pt;height:61.3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" o:allowincell="f" filled="f" fillcolor="white [3212]" stroked="f">
                <v:textbox style="mso-fit-shape-to-text:t" inset="14.4pt,11.52pt,14.4pt,14.4pt">
                  <w:txbxContent>
                    <w:p w:rsidR="00C3692C" w:rsidRDefault="008F4832">
                      <w:pPr>
                        <w:pStyle w:val="Heading1"/>
                      </w:pPr>
                      <w:r>
                        <w:t>thank 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7235190</wp:posOffset>
                </wp:positionV>
                <wp:extent cx="2927985" cy="778510"/>
                <wp:effectExtent l="2540" t="0" r="3175" b="0"/>
                <wp:wrapNone/>
                <wp:docPr id="2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pPr>
                              <w:pStyle w:val="Heading1"/>
                            </w:pPr>
                            <w:proofErr w:type="gramStart"/>
                            <w:r>
                              <w:t>thank</w:t>
                            </w:r>
                            <w:proofErr w:type="gramEnd"/>
                            <w:r>
                              <w:t xml:space="preserve"> you</w:t>
                            </w: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7" type="#_x0000_t202" style="position:absolute;margin-left:343.7pt;margin-top:569.7pt;width:230.55pt;height:61.3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" o:allowincell="f" filled="f" fillcolor="white [3212]" stroked="f">
                <v:textbox style="mso-fit-shape-to-text:t" inset="14.4pt,11.52pt,14.4pt,14.4pt">
                  <w:txbxContent>
                    <w:p w:rsidR="00C3692C" w:rsidRDefault="008F4832">
                      <w:pPr>
                        <w:pStyle w:val="Heading1"/>
                      </w:pPr>
                      <w:r>
                        <w:t>thank 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5328285</wp:posOffset>
                </wp:positionV>
                <wp:extent cx="640080" cy="518160"/>
                <wp:effectExtent l="0" t="3810" r="635" b="1905"/>
                <wp:wrapNone/>
                <wp:docPr id="2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12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8" type="#_x0000_t202" style="position:absolute;margin-left:364.3pt;margin-top:419.55pt;width:50.4pt;height:40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F+uQ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12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4751705</wp:posOffset>
                </wp:positionV>
                <wp:extent cx="2178050" cy="1742440"/>
                <wp:effectExtent l="0" t="0" r="3175" b="1905"/>
                <wp:wrapNone/>
                <wp:docPr id="2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12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9" type="#_x0000_t202" style="position:absolute;margin-left:309pt;margin-top:374.15pt;width:171.5pt;height:137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DMp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12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4784090</wp:posOffset>
                </wp:positionV>
                <wp:extent cx="2167255" cy="1757680"/>
                <wp:effectExtent l="0" t="2540" r="0" b="1905"/>
                <wp:wrapNone/>
                <wp:docPr id="2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12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0" type="#_x0000_t202" style="position:absolute;margin-left:301.35pt;margin-top:376.7pt;width:170.65pt;height:138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+/AvQIAAMM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12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5555615</wp:posOffset>
                </wp:positionV>
                <wp:extent cx="398145" cy="347345"/>
                <wp:effectExtent l="0" t="2540" r="0" b="2540"/>
                <wp:wrapNone/>
                <wp:docPr id="2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255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1" type="#_x0000_t202" style="position:absolute;margin-left:451.95pt;margin-top:437.45pt;width:31.35pt;height:27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255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5273675</wp:posOffset>
                </wp:positionH>
                <wp:positionV relativeFrom="paragraph">
                  <wp:posOffset>5223510</wp:posOffset>
                </wp:positionV>
                <wp:extent cx="1216025" cy="1057275"/>
                <wp:effectExtent l="0" t="3810" r="0" b="0"/>
                <wp:wrapNone/>
                <wp:docPr id="2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254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2" type="#_x0000_t202" style="position:absolute;margin-left:415.25pt;margin-top:411.3pt;width:95.75pt;height:8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254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5199380</wp:posOffset>
                </wp:positionV>
                <wp:extent cx="1285240" cy="1008380"/>
                <wp:effectExtent l="0" t="0" r="1905" b="2540"/>
                <wp:wrapNone/>
                <wp:docPr id="2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25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3" type="#_x0000_t202" style="position:absolute;margin-left:417.65pt;margin-top:409.4pt;width:101.2pt;height:7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vtuwIAAMM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25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5530215</wp:posOffset>
                </wp:positionV>
                <wp:extent cx="398145" cy="347345"/>
                <wp:effectExtent l="635" t="0" r="1270" b="0"/>
                <wp:wrapNone/>
                <wp:docPr id="2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25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4" type="#_x0000_t202" style="position:absolute;margin-left:290.3pt;margin-top:435.45pt;width:31.35pt;height:27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DdYuQIAAME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25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5198110</wp:posOffset>
                </wp:positionV>
                <wp:extent cx="1216025" cy="1057275"/>
                <wp:effectExtent l="1270" t="0" r="1905" b="2540"/>
                <wp:wrapNone/>
                <wp:docPr id="2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251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5" type="#_x0000_t202" style="position:absolute;margin-left:253.6pt;margin-top:409.3pt;width:95.75pt;height:8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6TuQIAAMM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251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5173980</wp:posOffset>
                </wp:positionV>
                <wp:extent cx="1285240" cy="1008380"/>
                <wp:effectExtent l="3175" t="1905" r="0" b="0"/>
                <wp:wrapNone/>
                <wp:docPr id="2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249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6" type="#_x0000_t202" style="position:absolute;margin-left:256pt;margin-top:407.4pt;width:101.2pt;height:7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249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350520</wp:posOffset>
                </wp:positionV>
                <wp:extent cx="640080" cy="518160"/>
                <wp:effectExtent l="0" t="0" r="635" b="0"/>
                <wp:wrapNone/>
                <wp:docPr id="1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124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7" type="#_x0000_t202" style="position:absolute;margin-left:364.3pt;margin-top:27.6pt;width:50.4pt;height:40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P+uQIAAMI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124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-226060</wp:posOffset>
                </wp:positionV>
                <wp:extent cx="2178050" cy="1742440"/>
                <wp:effectExtent l="0" t="2540" r="3175" b="0"/>
                <wp:wrapNone/>
                <wp:docPr id="1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123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8" type="#_x0000_t202" style="position:absolute;margin-left:309pt;margin-top:-17.8pt;width:171.5pt;height:13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SUug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123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-193675</wp:posOffset>
                </wp:positionV>
                <wp:extent cx="2167255" cy="1757680"/>
                <wp:effectExtent l="0" t="0" r="0" b="0"/>
                <wp:wrapNone/>
                <wp:docPr id="1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122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9" type="#_x0000_t202" style="position:absolute;margin-left:301.35pt;margin-top:-15.25pt;width:170.65pt;height:138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122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577850</wp:posOffset>
                </wp:positionV>
                <wp:extent cx="398145" cy="347345"/>
                <wp:effectExtent l="0" t="0" r="0" b="0"/>
                <wp:wrapNone/>
                <wp:docPr id="1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121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0" type="#_x0000_t202" style="position:absolute;margin-left:451.95pt;margin-top:45.5pt;width:31.35pt;height:27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121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5273675</wp:posOffset>
                </wp:positionH>
                <wp:positionV relativeFrom="paragraph">
                  <wp:posOffset>245745</wp:posOffset>
                </wp:positionV>
                <wp:extent cx="1216025" cy="1057275"/>
                <wp:effectExtent l="0" t="0" r="0" b="1905"/>
                <wp:wrapNone/>
                <wp:docPr id="1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120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1" type="#_x0000_t202" style="position:absolute;margin-left:415.25pt;margin-top:19.35pt;width:95.75pt;height:8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pnuA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120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221615</wp:posOffset>
                </wp:positionV>
                <wp:extent cx="1285240" cy="1008380"/>
                <wp:effectExtent l="0" t="2540" r="1905" b="0"/>
                <wp:wrapNone/>
                <wp:docPr id="1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119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2" type="#_x0000_t202" style="position:absolute;margin-left:417.65pt;margin-top:17.45pt;width:101.2pt;height:79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4Pvug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119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552450</wp:posOffset>
                </wp:positionV>
                <wp:extent cx="398145" cy="347345"/>
                <wp:effectExtent l="635" t="0" r="1270" b="0"/>
                <wp:wrapNone/>
                <wp:docPr id="1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118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3" type="#_x0000_t202" style="position:absolute;margin-left:290.3pt;margin-top:43.5pt;width:31.35pt;height:27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118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220345</wp:posOffset>
                </wp:positionV>
                <wp:extent cx="1216025" cy="1057275"/>
                <wp:effectExtent l="1270" t="1270" r="1905" b="0"/>
                <wp:wrapNone/>
                <wp:docPr id="1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117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4" type="#_x0000_t202" style="position:absolute;margin-left:253.6pt;margin-top:17.35pt;width:95.75pt;height:8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wM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117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196215</wp:posOffset>
                </wp:positionV>
                <wp:extent cx="1285240" cy="1008380"/>
                <wp:effectExtent l="3175" t="0" r="0" b="0"/>
                <wp:wrapNone/>
                <wp:docPr id="1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116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5" type="#_x0000_t202" style="position:absolute;margin-left:256pt;margin-top:15.45pt;width:101.2pt;height:7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116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4739640</wp:posOffset>
                </wp:positionH>
                <wp:positionV relativeFrom="page">
                  <wp:posOffset>5666105</wp:posOffset>
                </wp:positionV>
                <wp:extent cx="2169160" cy="2249805"/>
                <wp:effectExtent l="5715" t="8255" r="6350" b="8890"/>
                <wp:wrapNone/>
                <wp:docPr id="1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160" cy="2249805"/>
                        </a:xfrm>
                        <a:prstGeom prst="roundRect">
                          <a:avLst>
                            <a:gd name="adj" fmla="val 1600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26" style="position:absolute;margin-left:373.2pt;margin-top:446.15pt;width:170.8pt;height:177.1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4739640</wp:posOffset>
                </wp:positionH>
                <wp:positionV relativeFrom="page">
                  <wp:posOffset>648335</wp:posOffset>
                </wp:positionV>
                <wp:extent cx="2169160" cy="2249805"/>
                <wp:effectExtent l="5715" t="635" r="6350" b="6985"/>
                <wp:wrapNone/>
                <wp:docPr id="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160" cy="2249805"/>
                        </a:xfrm>
                        <a:prstGeom prst="roundRect">
                          <a:avLst>
                            <a:gd name="adj" fmla="val 1600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26" style="position:absolute;margin-left:373.2pt;margin-top:51.05pt;width:170.8pt;height:177.1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1132764"/>
            <wp:effectExtent l="1905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4162567"/>
            <wp:effectExtent l="1905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1473958</wp:posOffset>
            </wp:positionV>
            <wp:extent cx="2962190" cy="3152633"/>
            <wp:effectExtent l="19050" t="0" r="762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464024</wp:posOffset>
            </wp:positionV>
            <wp:extent cx="2956162" cy="4162567"/>
            <wp:effectExtent l="1905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692C" w:rsidRDefault="008F48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5468620</wp:posOffset>
                </wp:positionV>
                <wp:extent cx="1216025" cy="1057275"/>
                <wp:effectExtent l="0" t="1270" r="4445" b="0"/>
                <wp:wrapNone/>
                <wp:docPr id="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17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6" type="#_x0000_t202" style="position:absolute;margin-left:333.65pt;margin-top:430.6pt;width:95.75pt;height:8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LjuQIAAMM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17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5444490</wp:posOffset>
                </wp:positionV>
                <wp:extent cx="1285240" cy="1008380"/>
                <wp:effectExtent l="635" t="0" r="0" b="0"/>
                <wp:wrapNone/>
                <wp:docPr id="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17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336.05pt;margin-top:428.7pt;width:101.2pt;height:7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tOugIAAMM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17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7246620</wp:posOffset>
                </wp:positionV>
                <wp:extent cx="2927985" cy="2313940"/>
                <wp:effectExtent l="2540" t="0" r="3175" b="2540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231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pPr>
                              <w:pStyle w:val="InsideHeading"/>
                            </w:pPr>
                            <w:r>
                              <w:t>Thank you!</w:t>
                            </w:r>
                          </w:p>
                          <w:p w:rsidR="00C3692C" w:rsidRDefault="00C3692C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C3692C" w:rsidRDefault="00C3692C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C3692C" w:rsidRDefault="00C3692C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C3692C" w:rsidRDefault="008F4832">
                            <w:pPr>
                              <w:pStyle w:val="InsideText"/>
                            </w:pPr>
                            <w:r>
                              <w:t>Your thoughtfulness</w:t>
                            </w:r>
                          </w:p>
                          <w:p w:rsidR="00C3692C" w:rsidRDefault="008F4832">
                            <w:pPr>
                              <w:pStyle w:val="InsideText"/>
                            </w:pPr>
                            <w:proofErr w:type="gramStart"/>
                            <w:r>
                              <w:t>means</w:t>
                            </w:r>
                            <w:proofErr w:type="gramEnd"/>
                            <w:r>
                              <w:t xml:space="preserve"> the</w:t>
                            </w:r>
                          </w:p>
                          <w:p w:rsidR="00C3692C" w:rsidRDefault="008F4832">
                            <w:pPr>
                              <w:pStyle w:val="InsideText"/>
                            </w:pPr>
                            <w:proofErr w:type="gramStart"/>
                            <w:r>
                              <w:t>world</w:t>
                            </w:r>
                            <w:proofErr w:type="gramEnd"/>
                            <w:r>
                              <w:t xml:space="preserve"> to me.</w:t>
                            </w:r>
                          </w:p>
                          <w:p w:rsidR="00C3692C" w:rsidRDefault="00C3692C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C3692C" w:rsidRDefault="00C3692C">
                            <w:pPr>
                              <w:rPr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8" type="#_x0000_t202" style="position:absolute;margin-left:343.7pt;margin-top:570.6pt;width:230.55pt;height:182.2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" o:allowincell="f" filled="f" fillcolor="white [3212]" stroked="f">
                <v:textbox inset="14.4pt,11.52pt,14.4pt,14.4pt">
                  <w:txbxContent>
                    <w:p w:rsidR="00C3692C" w:rsidRDefault="008F4832">
                      <w:pPr>
                        <w:pStyle w:val="InsideHeading"/>
                      </w:pPr>
                      <w:r>
                        <w:t>Thank you!</w:t>
                      </w:r>
                    </w:p>
                    <w:p w:rsidR="00C3692C" w:rsidRDefault="00C3692C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C3692C" w:rsidRDefault="00C3692C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C3692C" w:rsidRDefault="00C3692C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C3692C" w:rsidRDefault="008F4832">
                      <w:pPr>
                        <w:pStyle w:val="InsideText"/>
                      </w:pPr>
                      <w:r>
                        <w:t>Your thoughtfulness</w:t>
                      </w:r>
                    </w:p>
                    <w:p w:rsidR="00C3692C" w:rsidRDefault="008F4832">
                      <w:pPr>
                        <w:pStyle w:val="InsideText"/>
                      </w:pPr>
                      <w:r>
                        <w:t>means the</w:t>
                      </w:r>
                    </w:p>
                    <w:p w:rsidR="00C3692C" w:rsidRDefault="008F4832">
                      <w:pPr>
                        <w:pStyle w:val="InsideText"/>
                      </w:pPr>
                      <w:r>
                        <w:t>world to me.</w:t>
                      </w:r>
                    </w:p>
                    <w:p w:rsidR="00C3692C" w:rsidRDefault="00C3692C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C3692C" w:rsidRDefault="00C3692C">
                      <w:pPr>
                        <w:rPr>
                          <w:szCs w:val="9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5800725</wp:posOffset>
                </wp:positionV>
                <wp:extent cx="398145" cy="347345"/>
                <wp:effectExtent l="0" t="0" r="3810" b="0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17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9" type="#_x0000_t202" style="position:absolute;margin-left:370.35pt;margin-top:456.75pt;width:31.35pt;height:27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CPuAIAAME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17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771525</wp:posOffset>
                </wp:positionV>
                <wp:extent cx="398145" cy="347345"/>
                <wp:effectExtent l="0" t="0" r="3810" b="0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5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margin-left:370.35pt;margin-top:60.75pt;width:31.35pt;height:2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MZuQIAAME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5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439420</wp:posOffset>
                </wp:positionV>
                <wp:extent cx="1216025" cy="1057275"/>
                <wp:effectExtent l="0" t="1270" r="4445" b="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5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margin-left:333.65pt;margin-top:34.6pt;width:95.75pt;height:8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5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415290</wp:posOffset>
                </wp:positionV>
                <wp:extent cx="1285240" cy="1008380"/>
                <wp:effectExtent l="635" t="0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5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336.05pt;margin-top:32.7pt;width:101.2pt;height:7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" filled="f" stroked="f">
                <v:textbox>
                  <w:txbxContent>
                    <w:p w:rsidR="00C3692C" w:rsidRDefault="008F48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5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2217420</wp:posOffset>
                </wp:positionV>
                <wp:extent cx="2927985" cy="2313940"/>
                <wp:effectExtent l="2540" t="0" r="3175" b="254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231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92C" w:rsidRDefault="008F4832">
                            <w:pPr>
                              <w:pStyle w:val="InsideHeading"/>
                            </w:pPr>
                            <w:r>
                              <w:t>Thank you!</w:t>
                            </w:r>
                          </w:p>
                          <w:p w:rsidR="00C3692C" w:rsidRDefault="00C3692C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C3692C" w:rsidRDefault="00C3692C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C3692C" w:rsidRDefault="00C3692C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C3692C" w:rsidRDefault="008F4832">
                            <w:pPr>
                              <w:pStyle w:val="InsideText"/>
                            </w:pPr>
                            <w:r>
                              <w:t>Your thoughtfulness</w:t>
                            </w:r>
                          </w:p>
                          <w:p w:rsidR="00C3692C" w:rsidRDefault="008F4832">
                            <w:pPr>
                              <w:pStyle w:val="InsideText"/>
                            </w:pPr>
                            <w:proofErr w:type="gramStart"/>
                            <w:r>
                              <w:t>means</w:t>
                            </w:r>
                            <w:proofErr w:type="gramEnd"/>
                            <w:r>
                              <w:t xml:space="preserve"> the</w:t>
                            </w:r>
                          </w:p>
                          <w:p w:rsidR="00C3692C" w:rsidRDefault="008F4832">
                            <w:pPr>
                              <w:pStyle w:val="InsideText"/>
                            </w:pPr>
                            <w:proofErr w:type="gramStart"/>
                            <w:r>
                              <w:t>world</w:t>
                            </w:r>
                            <w:proofErr w:type="gramEnd"/>
                            <w:r>
                              <w:t xml:space="preserve"> to me.</w:t>
                            </w:r>
                          </w:p>
                          <w:p w:rsidR="00C3692C" w:rsidRDefault="00C3692C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C3692C" w:rsidRDefault="00C3692C">
                            <w:pPr>
                              <w:rPr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3" type="#_x0000_t202" style="position:absolute;margin-left:343.7pt;margin-top:174.6pt;width:230.55pt;height:182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" o:allowincell="f" filled="f" fillcolor="white [3212]" stroked="f">
                <v:textbox inset="14.4pt,11.52pt,14.4pt,14.4pt">
                  <w:txbxContent>
                    <w:p w:rsidR="00C3692C" w:rsidRDefault="008F4832">
                      <w:pPr>
                        <w:pStyle w:val="InsideHeading"/>
                      </w:pPr>
                      <w:r>
                        <w:t>Thank you!</w:t>
                      </w:r>
                    </w:p>
                    <w:p w:rsidR="00C3692C" w:rsidRDefault="00C3692C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C3692C" w:rsidRDefault="00C3692C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C3692C" w:rsidRDefault="00C3692C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C3692C" w:rsidRDefault="008F4832">
                      <w:pPr>
                        <w:pStyle w:val="InsideText"/>
                      </w:pPr>
                      <w:r>
                        <w:t>Your thoughtfulness</w:t>
                      </w:r>
                    </w:p>
                    <w:p w:rsidR="00C3692C" w:rsidRDefault="008F4832">
                      <w:pPr>
                        <w:pStyle w:val="InsideText"/>
                      </w:pPr>
                      <w:r>
                        <w:t>means the</w:t>
                      </w:r>
                    </w:p>
                    <w:p w:rsidR="00C3692C" w:rsidRDefault="008F4832">
                      <w:pPr>
                        <w:pStyle w:val="InsideText"/>
                      </w:pPr>
                      <w:r>
                        <w:t>world to me.</w:t>
                      </w:r>
                    </w:p>
                    <w:p w:rsidR="00C3692C" w:rsidRDefault="00C3692C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C3692C" w:rsidRDefault="00C3692C">
                      <w:pPr>
                        <w:rPr>
                          <w:szCs w:val="9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36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832"/>
    <w:rsid w:val="008F4832"/>
    <w:rsid w:val="00C3692C"/>
    <w:rsid w:val="00D4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color w:val="0D0D0D" w:themeColor="text1" w:themeTint="F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0D0D0D" w:themeColor="text1" w:themeTint="F2"/>
      <w:sz w:val="36"/>
      <w:szCs w:val="36"/>
    </w:rPr>
  </w:style>
  <w:style w:type="paragraph" w:customStyle="1" w:styleId="InsideText">
    <w:name w:val="Inside Text"/>
    <w:basedOn w:val="Normal"/>
    <w:qFormat/>
    <w:pPr>
      <w:spacing w:after="0" w:line="264" w:lineRule="auto"/>
      <w:jc w:val="center"/>
    </w:pPr>
    <w:rPr>
      <w:color w:val="404040" w:themeColor="text1" w:themeTint="BF"/>
      <w:sz w:val="20"/>
      <w:szCs w:val="20"/>
    </w:rPr>
  </w:style>
  <w:style w:type="paragraph" w:customStyle="1" w:styleId="InsideHeading">
    <w:name w:val="Inside Heading"/>
    <w:basedOn w:val="Normal"/>
    <w:qFormat/>
    <w:pPr>
      <w:spacing w:after="0" w:line="240" w:lineRule="auto"/>
      <w:jc w:val="center"/>
    </w:pPr>
    <w:rPr>
      <w:color w:val="0D0D0D" w:themeColor="text1" w:themeTint="F2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color w:val="0D0D0D" w:themeColor="text1" w:themeTint="F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0D0D0D" w:themeColor="text1" w:themeTint="F2"/>
      <w:sz w:val="36"/>
      <w:szCs w:val="36"/>
    </w:rPr>
  </w:style>
  <w:style w:type="paragraph" w:customStyle="1" w:styleId="InsideText">
    <w:name w:val="Inside Text"/>
    <w:basedOn w:val="Normal"/>
    <w:qFormat/>
    <w:pPr>
      <w:spacing w:after="0" w:line="264" w:lineRule="auto"/>
      <w:jc w:val="center"/>
    </w:pPr>
    <w:rPr>
      <w:color w:val="404040" w:themeColor="text1" w:themeTint="BF"/>
      <w:sz w:val="20"/>
      <w:szCs w:val="20"/>
    </w:rPr>
  </w:style>
  <w:style w:type="paragraph" w:customStyle="1" w:styleId="InsideHeading">
    <w:name w:val="Inside Heading"/>
    <w:basedOn w:val="Normal"/>
    <w:qFormat/>
    <w:pPr>
      <w:spacing w:after="0" w:line="240" w:lineRule="auto"/>
      <w:jc w:val="center"/>
    </w:pPr>
    <w:rPr>
      <w:color w:val="0D0D0D" w:themeColor="text1" w:themeTint="F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esktop\FCFs\FreeChurchFormsCD\Christmas\Christmas%20Cards-Stationery-List\christmasthankyoucar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681B288-1F58-4913-A9F9-ED467D1692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christmasthankyoucards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Terressa</dc:creator>
  <cp:lastModifiedBy>Terressa</cp:lastModifiedBy>
  <cp:revision>2</cp:revision>
  <cp:lastPrinted>2007-10-17T13:51:00Z</cp:lastPrinted>
  <dcterms:created xsi:type="dcterms:W3CDTF">2012-11-20T03:37:00Z</dcterms:created>
  <dcterms:modified xsi:type="dcterms:W3CDTF">2012-11-20T03:37:00Z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TC102430369990</vt:lpwstr>
  </property>
</Properties>
</file>