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bookmarkStart w:id="0" w:name="_GoBack"/>
            <w:bookmarkEnd w:id="0"/>
            <w:r>
              <w:t xml:space="preserve">Happy Holidays from </w:t>
            </w:r>
            <w:sdt>
              <w:sdtPr>
                <w:id w:val="1028205610"/>
                <w:placeholder>
                  <w:docPart w:val="51E4A3782EF340068C3C8CFC57684B0A"/>
                </w:placeholder>
              </w:sdtPr>
              <w:sdtEndPr/>
              <w:sdtContent>
                <w:r>
                  <w:t>Name</w:t>
                </w:r>
              </w:sdtContent>
            </w:sdt>
            <w: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sdt>
          <w:sdtPr>
            <w:id w:val="1028205614"/>
            <w:placeholder>
              <w:docPart w:val="51E4A3782EF340068C3C8CFC57684B0A"/>
            </w:placeholder>
          </w:sdtPr>
          <w:sdtEndPr/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Recipient"/>
                  <w:framePr w:hSpace="0" w:wrap="auto" w:vAnchor="margin" w:hAnchor="text" w:xAlign="left" w:yAlign="inline"/>
                </w:pPr>
                <w:r>
                  <w:t>Recipient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sdt>
          <w:sdtPr>
            <w:id w:val="1028205616"/>
            <w:placeholder>
              <w:docPart w:val="51E4A3782EF340068C3C8CFC57684B0A"/>
            </w:placeholder>
          </w:sdtPr>
          <w:sdtEndPr/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GiftDetails"/>
                  <w:framePr w:hSpace="0" w:wrap="auto" w:vAnchor="margin" w:hAnchor="text" w:xAlign="left" w:yAlign="inline"/>
                </w:pPr>
                <w:r>
                  <w:t>Gift details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A9352B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1028205618"/>
                <w:placeholder>
                  <w:docPart w:val="2D85A464B4E14E30BF5069572809C590"/>
                </w:placeholder>
              </w:sdtPr>
              <w:sdtEndPr/>
              <w:sdtContent>
                <w:r w:rsidR="00486932">
                  <w:t>Business Name</w:t>
                </w:r>
              </w:sdtContent>
            </w:sdt>
          </w:p>
          <w:p w:rsidR="00855F61" w:rsidRDefault="00A9352B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1028205620"/>
                <w:placeholder>
                  <w:docPart w:val="2D85A464B4E14E30BF5069572809C590"/>
                </w:placeholder>
              </w:sdtPr>
              <w:sdtEndPr/>
              <w:sdtContent>
                <w:r w:rsidR="00486932">
                  <w:t>Street Address</w:t>
                </w:r>
              </w:sdtContent>
            </w:sdt>
          </w:p>
          <w:sdt>
            <w:sdtPr>
              <w:id w:val="1028205623"/>
              <w:placeholder>
                <w:docPart w:val="2D85A464B4E14E30BF5069572809C590"/>
              </w:placeholder>
            </w:sdtPr>
            <w:sdtEndPr/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Address 2</w:t>
                </w:r>
              </w:p>
            </w:sdtContent>
          </w:sdt>
          <w:sdt>
            <w:sdtPr>
              <w:id w:val="1028205625"/>
              <w:placeholder>
                <w:docPart w:val="2D85A464B4E14E30BF5069572809C590"/>
              </w:placeholder>
            </w:sdtPr>
            <w:sdtEndPr/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City, ST  Zip Code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FinePrint"/>
              <w:framePr w:hSpace="0" w:wrap="auto" w:vAnchor="margin" w:hAnchor="text" w:xAlign="left" w:yAlign="inline"/>
            </w:pPr>
            <w:r>
              <w:t xml:space="preserve">Not redeemable for cash. </w:t>
            </w:r>
            <w:r>
              <w:br/>
              <w:t>Redemption value not to exceed $00.00</w:t>
            </w:r>
          </w:p>
        </w:tc>
      </w:tr>
    </w:tbl>
    <w:tbl>
      <w:tblPr>
        <w:tblpPr w:leftFromText="187" w:rightFromText="187" w:vertAnchor="page" w:horzAnchor="page" w:tblpX="3443" w:tblpY="6314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 xml:space="preserve">Happy Holidays from </w:t>
            </w:r>
            <w:sdt>
              <w:sdtPr>
                <w:id w:val="243815151"/>
                <w:placeholder>
                  <w:docPart w:val="B02ACEAFE29246C69F8A56423C98BCB8"/>
                </w:placeholder>
              </w:sdtPr>
              <w:sdtEndPr/>
              <w:sdtContent>
                <w:r>
                  <w:t>Name</w:t>
                </w:r>
              </w:sdtContent>
            </w:sdt>
            <w: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sdt>
          <w:sdtPr>
            <w:id w:val="243815152"/>
            <w:placeholder>
              <w:docPart w:val="B02ACEAFE29246C69F8A56423C98BCB8"/>
            </w:placeholder>
          </w:sdtPr>
          <w:sdtEndPr/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Recipient"/>
                  <w:framePr w:hSpace="0" w:wrap="auto" w:vAnchor="margin" w:hAnchor="text" w:xAlign="left" w:yAlign="inline"/>
                </w:pPr>
                <w:r>
                  <w:t>Recipient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sdt>
          <w:sdtPr>
            <w:id w:val="243815153"/>
            <w:placeholder>
              <w:docPart w:val="B02ACEAFE29246C69F8A56423C98BCB8"/>
            </w:placeholder>
          </w:sdtPr>
          <w:sdtEndPr/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GiftDetails"/>
                  <w:framePr w:hSpace="0" w:wrap="auto" w:vAnchor="margin" w:hAnchor="text" w:xAlign="left" w:yAlign="inline"/>
                </w:pPr>
                <w:r>
                  <w:t>Gift details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A9352B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54"/>
                <w:placeholder>
                  <w:docPart w:val="7BB06FF1DC0C49BD8FA8046721F90ECE"/>
                </w:placeholder>
              </w:sdtPr>
              <w:sdtEndPr/>
              <w:sdtContent>
                <w:r w:rsidR="00486932">
                  <w:t>Business Name</w:t>
                </w:r>
              </w:sdtContent>
            </w:sdt>
          </w:p>
          <w:p w:rsidR="00855F61" w:rsidRDefault="00A9352B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55"/>
                <w:placeholder>
                  <w:docPart w:val="7BB06FF1DC0C49BD8FA8046721F90ECE"/>
                </w:placeholder>
              </w:sdtPr>
              <w:sdtEndPr/>
              <w:sdtContent>
                <w:r w:rsidR="00486932">
                  <w:t>Street Address</w:t>
                </w:r>
              </w:sdtContent>
            </w:sdt>
          </w:p>
          <w:sdt>
            <w:sdtPr>
              <w:id w:val="243815156"/>
              <w:placeholder>
                <w:docPart w:val="7BB06FF1DC0C49BD8FA8046721F90ECE"/>
              </w:placeholder>
            </w:sdtPr>
            <w:sdtEndPr/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Address 2</w:t>
                </w:r>
              </w:p>
            </w:sdtContent>
          </w:sdt>
          <w:sdt>
            <w:sdtPr>
              <w:id w:val="243815157"/>
              <w:placeholder>
                <w:docPart w:val="7BB06FF1DC0C49BD8FA8046721F90ECE"/>
              </w:placeholder>
            </w:sdtPr>
            <w:sdtEndPr/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City, ST  Zip Code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FinePrint"/>
              <w:framePr w:hSpace="0" w:wrap="auto" w:vAnchor="margin" w:hAnchor="text" w:xAlign="left" w:yAlign="inline"/>
            </w:pPr>
            <w:r>
              <w:t xml:space="preserve">Not redeemable for cash. </w:t>
            </w:r>
            <w:r>
              <w:br/>
              <w:t>Redemption value not to exceed $00.00</w:t>
            </w:r>
          </w:p>
        </w:tc>
      </w:tr>
    </w:tbl>
    <w:tbl>
      <w:tblPr>
        <w:tblpPr w:leftFromText="187" w:rightFromText="187" w:vertAnchor="page" w:horzAnchor="page" w:tblpX="3443" w:tblpY="11354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 xml:space="preserve">Happy Holidays from </w:t>
            </w:r>
            <w:sdt>
              <w:sdtPr>
                <w:id w:val="243815158"/>
                <w:placeholder>
                  <w:docPart w:val="54E1E3D0C0DF463A9B54D7C60C912052"/>
                </w:placeholder>
              </w:sdtPr>
              <w:sdtEndPr/>
              <w:sdtContent>
                <w:r>
                  <w:t>Name</w:t>
                </w:r>
              </w:sdtContent>
            </w:sdt>
            <w:r>
              <w:t xml:space="preserve">!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Heading1"/>
              <w:framePr w:hSpace="0" w:wrap="auto" w:vAnchor="margin" w:hAnchor="text" w:xAlign="left" w:yAlign="inline"/>
            </w:pPr>
            <w: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This certificate entitles</w:t>
            </w:r>
          </w:p>
        </w:tc>
        <w:sdt>
          <w:sdtPr>
            <w:id w:val="243815159"/>
            <w:placeholder>
              <w:docPart w:val="54E1E3D0C0DF463A9B54D7C60C912052"/>
            </w:placeholder>
          </w:sdtPr>
          <w:sdtEndPr/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Recipient"/>
                  <w:framePr w:hSpace="0" w:wrap="auto" w:vAnchor="margin" w:hAnchor="text" w:xAlign="left" w:yAlign="inline"/>
                </w:pPr>
                <w:r>
                  <w:t>Recipient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Text"/>
              <w:framePr w:hSpace="0" w:wrap="auto" w:vAnchor="margin" w:hAnchor="text" w:xAlign="left" w:yAlign="inline"/>
            </w:pPr>
            <w:r>
              <w:t>to</w:t>
            </w:r>
          </w:p>
        </w:tc>
        <w:sdt>
          <w:sdtPr>
            <w:id w:val="243815160"/>
            <w:placeholder>
              <w:docPart w:val="54E1E3D0C0DF463A9B54D7C60C912052"/>
            </w:placeholder>
          </w:sdtPr>
          <w:sdtEndPr/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Default="00486932">
                <w:pPr>
                  <w:pStyle w:val="GiftDetails"/>
                  <w:framePr w:hSpace="0" w:wrap="auto" w:vAnchor="margin" w:hAnchor="text" w:xAlign="left" w:yAlign="inline"/>
                </w:pPr>
                <w:r>
                  <w:t>Gift details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A9352B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61"/>
                <w:placeholder>
                  <w:docPart w:val="F860F2FB89CF4227BB37EE4E163E8FCD"/>
                </w:placeholder>
              </w:sdtPr>
              <w:sdtEndPr/>
              <w:sdtContent>
                <w:r w:rsidR="00486932">
                  <w:t>Business Name</w:t>
                </w:r>
              </w:sdtContent>
            </w:sdt>
          </w:p>
          <w:p w:rsidR="00855F61" w:rsidRDefault="00A9352B">
            <w:pPr>
              <w:pStyle w:val="Address"/>
              <w:framePr w:hSpace="0" w:wrap="auto" w:vAnchor="margin" w:hAnchor="text" w:xAlign="left" w:yAlign="inline"/>
            </w:pPr>
            <w:sdt>
              <w:sdtPr>
                <w:id w:val="243815162"/>
                <w:placeholder>
                  <w:docPart w:val="F860F2FB89CF4227BB37EE4E163E8FCD"/>
                </w:placeholder>
              </w:sdtPr>
              <w:sdtEndPr/>
              <w:sdtContent>
                <w:r w:rsidR="00486932">
                  <w:t>Street Address</w:t>
                </w:r>
              </w:sdtContent>
            </w:sdt>
          </w:p>
          <w:sdt>
            <w:sdtPr>
              <w:id w:val="243815163"/>
              <w:placeholder>
                <w:docPart w:val="F860F2FB89CF4227BB37EE4E163E8FCD"/>
              </w:placeholder>
            </w:sdtPr>
            <w:sdtEndPr/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Address 2</w:t>
                </w:r>
              </w:p>
            </w:sdtContent>
          </w:sdt>
          <w:sdt>
            <w:sdtPr>
              <w:id w:val="243815164"/>
              <w:placeholder>
                <w:docPart w:val="F860F2FB89CF4227BB37EE4E163E8FCD"/>
              </w:placeholder>
            </w:sdtPr>
            <w:sdtEndPr/>
            <w:sdtContent>
              <w:p w:rsidR="00855F61" w:rsidRDefault="00486932">
                <w:pPr>
                  <w:pStyle w:val="Address"/>
                  <w:framePr w:hSpace="0" w:wrap="auto" w:vAnchor="margin" w:hAnchor="text" w:xAlign="left" w:yAlign="inline"/>
                </w:pPr>
                <w:r>
                  <w:t>City, ST  Zip Code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/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FinePrint"/>
              <w:framePr w:hSpace="0" w:wrap="auto" w:vAnchor="margin" w:hAnchor="text" w:xAlign="left" w:yAlign="inline"/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ExpirationDetails"/>
              <w:framePr w:hSpace="0" w:wrap="auto" w:vAnchor="margin" w:hAnchor="text" w:xAlign="left" w:yAlign="inline"/>
            </w:pPr>
            <w: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855F61">
            <w:pPr>
              <w:pStyle w:val="ExpirationDetailswithRule"/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Default="00486932">
            <w:pPr>
              <w:pStyle w:val="FinePrint"/>
              <w:framePr w:hSpace="0" w:wrap="auto" w:vAnchor="margin" w:hAnchor="text" w:xAlign="left" w:yAlign="inline"/>
            </w:pPr>
            <w:r>
              <w:t xml:space="preserve">Not redeemable for cash. </w:t>
            </w:r>
            <w:r>
              <w:br/>
              <w:t>Redemption value not to exceed $00.00</w:t>
            </w:r>
          </w:p>
        </w:tc>
      </w:tr>
    </w:tbl>
    <w:p w:rsidR="00855F61" w:rsidRDefault="00486932">
      <w:r>
        <w:rPr>
          <w:noProof/>
        </w:rPr>
        <w:drawing>
          <wp:anchor distT="0" distB="0" distL="114300" distR="114300" simplePos="0" relativeHeight="251636215" behindDoc="1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6847840</wp:posOffset>
            </wp:positionV>
            <wp:extent cx="6855460" cy="2611120"/>
            <wp:effectExtent l="19050" t="0" r="2540" b="0"/>
            <wp:wrapNone/>
            <wp:docPr id="646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39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6847840</wp:posOffset>
            </wp:positionV>
            <wp:extent cx="5873750" cy="2611120"/>
            <wp:effectExtent l="19050" t="0" r="0" b="0"/>
            <wp:wrapNone/>
            <wp:docPr id="64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67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3648710</wp:posOffset>
            </wp:positionV>
            <wp:extent cx="6854190" cy="2614295"/>
            <wp:effectExtent l="19050" t="0" r="3810" b="0"/>
            <wp:wrapNone/>
            <wp:docPr id="644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191" behindDoc="1" locked="0" layoutInCell="0" allowOverlap="1">
            <wp:simplePos x="0" y="0"/>
            <wp:positionH relativeFrom="page">
              <wp:posOffset>1442720</wp:posOffset>
            </wp:positionH>
            <wp:positionV relativeFrom="page">
              <wp:posOffset>3648710</wp:posOffset>
            </wp:positionV>
            <wp:extent cx="5872480" cy="2614295"/>
            <wp:effectExtent l="19050" t="0" r="0" b="0"/>
            <wp:wrapNone/>
            <wp:docPr id="64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3766820</wp:posOffset>
                </wp:positionV>
                <wp:extent cx="1972310" cy="1742440"/>
                <wp:effectExtent l="2540" t="4445" r="0" b="0"/>
                <wp:wrapNone/>
                <wp:docPr id="3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59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margin-left:-3.55pt;margin-top:296.6pt;width:155.3pt;height:13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yMuAIAAL0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59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3799205</wp:posOffset>
                </wp:positionV>
                <wp:extent cx="2035175" cy="1757680"/>
                <wp:effectExtent l="0" t="0" r="0" b="0"/>
                <wp:wrapNone/>
                <wp:docPr id="30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596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27" type="#_x0000_t202" style="position:absolute;margin-left:-8.5pt;margin-top:299.15pt;width:160.25pt;height:13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Icuw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596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3114675</wp:posOffset>
                </wp:positionV>
                <wp:extent cx="398145" cy="347345"/>
                <wp:effectExtent l="0" t="0" r="0" b="0"/>
                <wp:wrapNone/>
                <wp:docPr id="29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595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28" type="#_x0000_t202" style="position:absolute;margin-left:58.9pt;margin-top:245.25pt;width:31.35pt;height:2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w+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595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2782570</wp:posOffset>
                </wp:positionV>
                <wp:extent cx="1216025" cy="1057275"/>
                <wp:effectExtent l="0" t="1270" r="0" b="0"/>
                <wp:wrapNone/>
                <wp:docPr id="2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594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29" type="#_x0000_t202" style="position:absolute;margin-left:22.2pt;margin-top:219.1pt;width:95.75pt;height:8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iOuwIAAMQ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594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2758440</wp:posOffset>
                </wp:positionV>
                <wp:extent cx="1285240" cy="1008380"/>
                <wp:effectExtent l="0" t="0" r="2540" b="0"/>
                <wp:wrapNone/>
                <wp:docPr id="2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59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30" type="#_x0000_t202" style="position:absolute;margin-left:24.6pt;margin-top:217.2pt;width:101.2pt;height:7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CWug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59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3646170</wp:posOffset>
                </wp:positionV>
                <wp:extent cx="398145" cy="347345"/>
                <wp:effectExtent l="0" t="0" r="0" b="0"/>
                <wp:wrapNone/>
                <wp:docPr id="2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5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31" type="#_x0000_t202" style="position:absolute;margin-left:35.7pt;margin-top:287.1pt;width:31.35pt;height:27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GWr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5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3314065</wp:posOffset>
                </wp:positionV>
                <wp:extent cx="1216025" cy="1057275"/>
                <wp:effectExtent l="0" t="0" r="0" b="635"/>
                <wp:wrapNone/>
                <wp:docPr id="25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591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32" type="#_x0000_t202" style="position:absolute;margin-left:-1pt;margin-top:260.95pt;width:95.75pt;height:8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7pjuQIAAMQ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591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3289935</wp:posOffset>
                </wp:positionV>
                <wp:extent cx="1285240" cy="1008380"/>
                <wp:effectExtent l="0" t="3810" r="1905" b="0"/>
                <wp:wrapNone/>
                <wp:docPr id="24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590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33" type="#_x0000_t202" style="position:absolute;margin-left:1.4pt;margin-top:259.05pt;width:101.2pt;height:7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jMuw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590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3910330</wp:posOffset>
                </wp:positionV>
                <wp:extent cx="5587365" cy="2089785"/>
                <wp:effectExtent l="8255" t="5080" r="5080" b="635"/>
                <wp:wrapNone/>
                <wp:docPr id="23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0" o:spid="_x0000_s1026" style="position:absolute;margin-left:113.15pt;margin-top:307.9pt;width:439.95pt;height:164.5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4343400</wp:posOffset>
                </wp:positionV>
                <wp:extent cx="501015" cy="411480"/>
                <wp:effectExtent l="1905" t="0" r="1905" b="0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598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4" type="#_x0000_t202" style="position:absolute;margin-left:52.65pt;margin-top:342pt;width:39.45pt;height:3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2T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598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6456" behindDoc="1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6967855</wp:posOffset>
                </wp:positionV>
                <wp:extent cx="1972310" cy="1742440"/>
                <wp:effectExtent l="2540" t="0" r="0" b="0"/>
                <wp:wrapNone/>
                <wp:docPr id="2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42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5" type="#_x0000_t202" style="position:absolute;margin-left:-3.55pt;margin-top:548.65pt;width:155.3pt;height:137.2pt;z-index:-251670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ks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42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5432" behindDoc="1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7000240</wp:posOffset>
                </wp:positionV>
                <wp:extent cx="2035175" cy="1757680"/>
                <wp:effectExtent l="0" t="0" r="0" b="0"/>
                <wp:wrapNone/>
                <wp:docPr id="2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41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6" type="#_x0000_t202" style="position:absolute;margin-left:-8.5pt;margin-top:551.2pt;width:160.25pt;height:138.4pt;z-index:-251671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WovAIAAMU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41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4408" behindDoc="1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6315710</wp:posOffset>
                </wp:positionV>
                <wp:extent cx="398145" cy="347345"/>
                <wp:effectExtent l="0" t="635" r="0" b="4445"/>
                <wp:wrapNone/>
                <wp:docPr id="1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640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7" type="#_x0000_t202" style="position:absolute;margin-left:58.9pt;margin-top:497.3pt;width:31.35pt;height:27.35pt;z-index:-251672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MHu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640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3384" behindDoc="1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5983605</wp:posOffset>
                </wp:positionV>
                <wp:extent cx="1216025" cy="1057275"/>
                <wp:effectExtent l="0" t="1905" r="0" b="0"/>
                <wp:wrapNone/>
                <wp:docPr id="18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639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8" type="#_x0000_t202" style="position:absolute;margin-left:22.2pt;margin-top:471.15pt;width:95.75pt;height:83.25pt;z-index:-251673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DKvAIAAMU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639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2360" behindDoc="1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5959475</wp:posOffset>
                </wp:positionV>
                <wp:extent cx="1285240" cy="1008380"/>
                <wp:effectExtent l="0" t="0" r="2540" b="4445"/>
                <wp:wrapNone/>
                <wp:docPr id="1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638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39" type="#_x0000_t202" style="position:absolute;margin-left:24.6pt;margin-top:469.25pt;width:101.2pt;height:79.4pt;z-index:-251674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ko1uwIAAMU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638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1336" behindDoc="1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6847205</wp:posOffset>
                </wp:positionV>
                <wp:extent cx="398145" cy="347345"/>
                <wp:effectExtent l="0" t="0" r="0" b="0"/>
                <wp:wrapNone/>
                <wp:docPr id="1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63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40" type="#_x0000_t202" style="position:absolute;margin-left:35.7pt;margin-top:539.15pt;width:31.35pt;height:27.35pt;z-index:-251675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JT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63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0312" behindDoc="1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6515100</wp:posOffset>
                </wp:positionV>
                <wp:extent cx="1216025" cy="1057275"/>
                <wp:effectExtent l="0" t="0" r="0" b="0"/>
                <wp:wrapNone/>
                <wp:docPr id="1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63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41" type="#_x0000_t202" style="position:absolute;margin-left:-1pt;margin-top:513pt;width:95.75pt;height:83.25pt;z-index:-251676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AsuAIAAMU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63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39288" behindDoc="1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6490970</wp:posOffset>
                </wp:positionV>
                <wp:extent cx="1285240" cy="1008380"/>
                <wp:effectExtent l="0" t="4445" r="1905" b="0"/>
                <wp:wrapNone/>
                <wp:docPr id="14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63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42" type="#_x0000_t202" style="position:absolute;margin-left:1.4pt;margin-top:511.1pt;width:101.2pt;height:79.4pt;z-index:-251677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BwugIAAMU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63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38264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7111365</wp:posOffset>
                </wp:positionV>
                <wp:extent cx="5587365" cy="2089785"/>
                <wp:effectExtent l="8255" t="5715" r="5080" b="0"/>
                <wp:wrapNone/>
                <wp:docPr id="1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0" o:spid="_x0000_s1026" style="position:absolute;margin-left:113.15pt;margin-top:559.95pt;width:439.95pt;height:164.55pt;z-index:-25167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47480" behindDoc="1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7544435</wp:posOffset>
                </wp:positionV>
                <wp:extent cx="501015" cy="411480"/>
                <wp:effectExtent l="1905" t="635" r="1905" b="0"/>
                <wp:wrapNone/>
                <wp:docPr id="11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64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3" type="#_x0000_t202" style="position:absolute;margin-left:52.65pt;margin-top:594.05pt;width:39.45pt;height:32.4pt;z-index:-251669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4eFug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64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565785</wp:posOffset>
                </wp:positionV>
                <wp:extent cx="1972310" cy="1742440"/>
                <wp:effectExtent l="2540" t="3810" r="0" b="0"/>
                <wp:wrapNone/>
                <wp:docPr id="1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312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44" type="#_x0000_t202" style="position:absolute;margin-left:-3.55pt;margin-top:44.55pt;width:155.3pt;height:13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6tugIAAMU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312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598170</wp:posOffset>
                </wp:positionV>
                <wp:extent cx="2035175" cy="1757680"/>
                <wp:effectExtent l="0" t="0" r="0" b="0"/>
                <wp:wrapNone/>
                <wp:docPr id="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17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311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45" type="#_x0000_t202" style="position:absolute;margin-left:-8.5pt;margin-top:47.1pt;width:160.25pt;height:13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nMvA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311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445135</wp:posOffset>
                </wp:positionV>
                <wp:extent cx="398145" cy="347345"/>
                <wp:effectExtent l="0" t="0" r="0" b="0"/>
                <wp:wrapNone/>
                <wp:docPr id="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3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6" type="#_x0000_t202" style="position:absolute;margin-left:35.7pt;margin-top:35.05pt;width:31.35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fH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3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113030</wp:posOffset>
                </wp:positionV>
                <wp:extent cx="1216025" cy="1057275"/>
                <wp:effectExtent l="0" t="0" r="0" b="1270"/>
                <wp:wrapNone/>
                <wp:docPr id="7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30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7" type="#_x0000_t202" style="position:absolute;margin-left:-1pt;margin-top:8.9pt;width:95.75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oSuwIAAMQ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30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88900</wp:posOffset>
                </wp:positionV>
                <wp:extent cx="1285240" cy="1008380"/>
                <wp:effectExtent l="0" t="3175" r="1905" b="0"/>
                <wp:wrapNone/>
                <wp:docPr id="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30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8" type="#_x0000_t202" style="position:absolute;margin-left:1.4pt;margin-top:7pt;width:101.2pt;height:7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2Y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30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1142365</wp:posOffset>
                </wp:positionV>
                <wp:extent cx="501015" cy="411480"/>
                <wp:effectExtent l="1905" t="0" r="1905" b="0"/>
                <wp:wrapNone/>
                <wp:docPr id="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31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49" type="#_x0000_t202" style="position:absolute;margin-left:52.65pt;margin-top:89.95pt;width:39.45pt;height:3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xcuw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31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-418465</wp:posOffset>
                </wp:positionV>
                <wp:extent cx="1216025" cy="1057275"/>
                <wp:effectExtent l="0" t="635" r="0" b="0"/>
                <wp:wrapNone/>
                <wp:docPr id="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3348" cy="864159"/>
                                  <wp:effectExtent l="57150" t="19050" r="16302" b="12141"/>
                                  <wp:docPr id="309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049526">
                                            <a:off x="0" y="0"/>
                                            <a:ext cx="995569" cy="866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50" type="#_x0000_t202" style="position:absolute;margin-left:22.2pt;margin-top:-32.95pt;width:95.75pt;height:8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3+7ug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3348" cy="864159"/>
                            <wp:effectExtent l="57150" t="19050" r="16302" b="12141"/>
                            <wp:docPr id="309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049526">
                                      <a:off x="0" y="0"/>
                                      <a:ext cx="995569" cy="866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-442595</wp:posOffset>
                </wp:positionV>
                <wp:extent cx="1285240" cy="1008380"/>
                <wp:effectExtent l="0" t="0" r="2540" b="0"/>
                <wp:wrapNone/>
                <wp:docPr id="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6132" cy="855440"/>
                                  <wp:effectExtent l="19050" t="0" r="20668" b="0"/>
                                  <wp:docPr id="308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79143">
                                            <a:off x="0" y="0"/>
                                            <a:ext cx="1045339" cy="854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1" type="#_x0000_t202" style="position:absolute;margin-left:24.6pt;margin-top:-34.85pt;width:101.2pt;height:7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zGuw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6132" cy="855440"/>
                            <wp:effectExtent l="19050" t="0" r="20668" b="0"/>
                            <wp:docPr id="308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79143">
                                      <a:off x="0" y="0"/>
                                      <a:ext cx="1045339" cy="854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-86360</wp:posOffset>
                </wp:positionV>
                <wp:extent cx="398145" cy="347345"/>
                <wp:effectExtent l="0" t="0" r="0" b="0"/>
                <wp:wrapNone/>
                <wp:docPr id="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4869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965" cy="195126"/>
                                  <wp:effectExtent l="19050" t="0" r="1535" b="0"/>
                                  <wp:docPr id="310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93077" cy="199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52" type="#_x0000_t202" style="position:absolute;margin-left:58.9pt;margin-top:-6.8pt;width:31.35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M3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" filled="f" stroked="f">
                <v:textbox>
                  <w:txbxContent>
                    <w:p w:rsidR="00855F61" w:rsidRDefault="0048693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965" cy="195126"/>
                            <wp:effectExtent l="19050" t="0" r="1535" b="0"/>
                            <wp:docPr id="310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93077" cy="199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52B">
        <w:rPr>
          <w:noProof/>
        </w:rPr>
        <mc:AlternateContent>
          <mc:Choice Requires="wps">
            <w:drawing>
              <wp:anchor distT="0" distB="0" distL="114300" distR="114300" simplePos="0" relativeHeight="251654652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709295</wp:posOffset>
                </wp:positionV>
                <wp:extent cx="5587365" cy="2089785"/>
                <wp:effectExtent l="8255" t="4445" r="5080" b="1270"/>
                <wp:wrapNone/>
                <wp:docPr id="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3" o:spid="_x0000_s1026" style="position:absolute;margin-left:113.15pt;margin-top:55.85pt;width:439.95pt;height:164.55pt;z-index:-251661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F61" w:rsidSect="00855F61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52B"/>
    <w:rsid w:val="000420D0"/>
    <w:rsid w:val="00486932"/>
    <w:rsid w:val="005229E5"/>
    <w:rsid w:val="0083583D"/>
    <w:rsid w:val="00855F61"/>
    <w:rsid w:val="00A9352B"/>
    <w:rsid w:val="00AD3B7C"/>
    <w:rsid w:val="00D3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fc0">
      <v:fill color="#fc0"/>
      <o:colormru v:ext="edit" colors="#dd3b3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olidayGiftCe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E4A3782EF340068C3C8CFC57684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A9651-E50E-46FA-A581-ED6F8A26216D}"/>
      </w:docPartPr>
      <w:docPartBody>
        <w:p w:rsidR="00000000" w:rsidRDefault="0049223D">
          <w:pPr>
            <w:pStyle w:val="51E4A3782EF340068C3C8CFC57684B0A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D85A464B4E14E30BF5069572809C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5328C-6899-426A-BAF2-C1475248C97D}"/>
      </w:docPartPr>
      <w:docPartBody>
        <w:p w:rsidR="00000000" w:rsidRDefault="0049223D">
          <w:pPr>
            <w:pStyle w:val="2D85A464B4E14E30BF5069572809C59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B02ACEAFE29246C69F8A56423C98B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8AC5B-6000-467E-840A-02C7BB0812E9}"/>
      </w:docPartPr>
      <w:docPartBody>
        <w:p w:rsidR="00000000" w:rsidRDefault="0049223D">
          <w:pPr>
            <w:pStyle w:val="B02ACEAFE29246C69F8A56423C98BCB8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7BB06FF1DC0C49BD8FA8046721F90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05F28-ABDA-40A0-A5E9-370B50E65E6C}"/>
      </w:docPartPr>
      <w:docPartBody>
        <w:p w:rsidR="00000000" w:rsidRDefault="0049223D">
          <w:pPr>
            <w:pStyle w:val="7BB06FF1DC0C49BD8FA8046721F90ECE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4E1E3D0C0DF463A9B54D7C60C912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694E5-7BED-49F7-AE51-C0C7D39D7868}"/>
      </w:docPartPr>
      <w:docPartBody>
        <w:p w:rsidR="00000000" w:rsidRDefault="0049223D">
          <w:pPr>
            <w:pStyle w:val="54E1E3D0C0DF463A9B54D7C60C912052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F860F2FB89CF4227BB37EE4E163E8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D3E09-B908-4123-9C11-4A65750ABD45}"/>
      </w:docPartPr>
      <w:docPartBody>
        <w:p w:rsidR="00000000" w:rsidRDefault="0049223D">
          <w:pPr>
            <w:pStyle w:val="F860F2FB89CF4227BB37EE4E163E8FCD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23D"/>
    <w:rsid w:val="0049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1E4A3782EF340068C3C8CFC57684B0A">
    <w:name w:val="51E4A3782EF340068C3C8CFC57684B0A"/>
  </w:style>
  <w:style w:type="paragraph" w:customStyle="1" w:styleId="2D85A464B4E14E30BF5069572809C590">
    <w:name w:val="2D85A464B4E14E30BF5069572809C590"/>
  </w:style>
  <w:style w:type="paragraph" w:customStyle="1" w:styleId="B02ACEAFE29246C69F8A56423C98BCB8">
    <w:name w:val="B02ACEAFE29246C69F8A56423C98BCB8"/>
  </w:style>
  <w:style w:type="paragraph" w:customStyle="1" w:styleId="7BB06FF1DC0C49BD8FA8046721F90ECE">
    <w:name w:val="7BB06FF1DC0C49BD8FA8046721F90ECE"/>
  </w:style>
  <w:style w:type="paragraph" w:customStyle="1" w:styleId="54E1E3D0C0DF463A9B54D7C60C912052">
    <w:name w:val="54E1E3D0C0DF463A9B54D7C60C912052"/>
  </w:style>
  <w:style w:type="paragraph" w:customStyle="1" w:styleId="F860F2FB89CF4227BB37EE4E163E8FCD">
    <w:name w:val="F860F2FB89CF4227BB37EE4E163E8FC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1E4A3782EF340068C3C8CFC57684B0A">
    <w:name w:val="51E4A3782EF340068C3C8CFC57684B0A"/>
  </w:style>
  <w:style w:type="paragraph" w:customStyle="1" w:styleId="2D85A464B4E14E30BF5069572809C590">
    <w:name w:val="2D85A464B4E14E30BF5069572809C590"/>
  </w:style>
  <w:style w:type="paragraph" w:customStyle="1" w:styleId="B02ACEAFE29246C69F8A56423C98BCB8">
    <w:name w:val="B02ACEAFE29246C69F8A56423C98BCB8"/>
  </w:style>
  <w:style w:type="paragraph" w:customStyle="1" w:styleId="7BB06FF1DC0C49BD8FA8046721F90ECE">
    <w:name w:val="7BB06FF1DC0C49BD8FA8046721F90ECE"/>
  </w:style>
  <w:style w:type="paragraph" w:customStyle="1" w:styleId="54E1E3D0C0DF463A9B54D7C60C912052">
    <w:name w:val="54E1E3D0C0DF463A9B54D7C60C912052"/>
  </w:style>
  <w:style w:type="paragraph" w:customStyle="1" w:styleId="F860F2FB89CF4227BB37EE4E163E8FCD">
    <w:name w:val="F860F2FB89CF4227BB37EE4E163E8F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120D1-6F76-441F-B130-21E83E610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4D7E43-2D42-4FA7-A5E5-7B5C7FE78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</Template>
  <TotalTime>0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</dc:creator>
  <cp:lastModifiedBy>Terressa</cp:lastModifiedBy>
  <cp:revision>1</cp:revision>
  <cp:lastPrinted>2007-10-29T17:04:00Z</cp:lastPrinted>
  <dcterms:created xsi:type="dcterms:W3CDTF">2012-12-19T19:02:00Z</dcterms:created>
  <dcterms:modified xsi:type="dcterms:W3CDTF">2012-12-19T19:02:00Z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TC010128841033</vt:lpwstr>
  </property>
</Properties>
</file>