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4010" w:rsidRPr="00487FB3" w:rsidRDefault="00891FF2" w:rsidP="00487FB3">
      <w:pPr>
        <w:pStyle w:val="Title"/>
        <w:jc w:val="center"/>
        <w:rPr>
          <w:b/>
          <w:sz w:val="40"/>
          <w:szCs w:val="40"/>
        </w:rPr>
      </w:pPr>
      <w:r w:rsidRPr="00487FB3">
        <w:rPr>
          <w:b/>
          <w:sz w:val="40"/>
          <w:szCs w:val="40"/>
        </w:rPr>
        <w:t xml:space="preserve">Sample </w:t>
      </w:r>
      <w:r w:rsidR="00487FB3" w:rsidRPr="00487FB3">
        <w:rPr>
          <w:b/>
          <w:sz w:val="40"/>
          <w:szCs w:val="40"/>
        </w:rPr>
        <w:t>Assignment of Accounts Receivable with Recourse</w:t>
      </w:r>
    </w:p>
    <w:p w:rsidR="008F4010" w:rsidRDefault="008F4010" w:rsidP="00891FF2">
      <w:pPr>
        <w:pStyle w:val="Heading1"/>
        <w:numPr>
          <w:ilvl w:val="0"/>
          <w:numId w:val="0"/>
        </w:numPr>
        <w:ind w:left="432" w:hanging="432"/>
      </w:pPr>
    </w:p>
    <w:p w:rsidR="00891FF2" w:rsidRDefault="00891FF2" w:rsidP="00891FF2">
      <w:pPr>
        <w:pStyle w:val="Casestudytext"/>
        <w:ind w:right="0"/>
        <w:rPr>
          <w:rFonts w:ascii="Garamond" w:hAnsi="Garamond" w:cs="Garamond"/>
          <w:i w:val="0"/>
          <w:iCs w:val="0"/>
        </w:rPr>
      </w:pPr>
    </w:p>
    <w:p w:rsidR="00891FF2" w:rsidRPr="005F4F84" w:rsidRDefault="00E414F1" w:rsidP="00E414F1">
      <w:pPr>
        <w:pStyle w:val="Casestudytext"/>
        <w:spacing w:before="0"/>
        <w:ind w:right="0"/>
        <w:rPr>
          <w:rFonts w:ascii="Arial" w:hAnsi="Arial" w:cs="Arial"/>
          <w:i w:val="0"/>
          <w:iCs w:val="0"/>
          <w:sz w:val="28"/>
          <w:szCs w:val="28"/>
        </w:rPr>
      </w:pPr>
      <w:r w:rsidRPr="005F4F84">
        <w:rPr>
          <w:rFonts w:ascii="Arial" w:hAnsi="Arial" w:cs="Arial"/>
          <w:i w:val="0"/>
          <w:iCs w:val="0"/>
          <w:sz w:val="28"/>
          <w:szCs w:val="28"/>
        </w:rPr>
        <w:t xml:space="preserve">For the sum of </w:t>
      </w:r>
      <w:r w:rsidRPr="005F4F84"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 w:rsidRPr="005F4F84"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 w:rsidRPr="005F4F84">
        <w:rPr>
          <w:rFonts w:ascii="Arial" w:hAnsi="Arial" w:cs="Arial"/>
          <w:i w:val="0"/>
          <w:iCs w:val="0"/>
          <w:sz w:val="28"/>
          <w:szCs w:val="28"/>
        </w:rPr>
        <w:t xml:space="preserve">($         ) dollars, </w:t>
      </w:r>
      <w:r w:rsidRPr="005F4F84"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 w:rsidRPr="005F4F84"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 w:rsidRPr="005F4F84"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 w:rsidR="005F4F84"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 w:rsidR="005F4F84"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 w:rsidRPr="005F4F84"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 w:rsidRPr="005F4F84">
        <w:rPr>
          <w:rFonts w:ascii="Arial" w:hAnsi="Arial" w:cs="Arial"/>
          <w:i w:val="0"/>
          <w:iCs w:val="0"/>
          <w:sz w:val="28"/>
          <w:szCs w:val="28"/>
        </w:rPr>
        <w:t xml:space="preserve"> (the “Assignor”) hereby sells and transfers all right, title and interest in and to the accounts receivable that are identified in the attached schedule to </w:t>
      </w:r>
      <w:r w:rsidRPr="005F4F84"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 w:rsidRPr="005F4F84"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 w:rsidR="005F4F84"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 w:rsidR="005F4F84"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 w:rsidRPr="005F4F84"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 w:rsidRPr="005F4F84"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 w:rsidRPr="005F4F84"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 w:rsidRPr="005F4F84">
        <w:rPr>
          <w:rFonts w:ascii="Arial" w:hAnsi="Arial" w:cs="Arial"/>
          <w:i w:val="0"/>
          <w:iCs w:val="0"/>
          <w:sz w:val="28"/>
          <w:szCs w:val="28"/>
        </w:rPr>
        <w:t xml:space="preserve"> (the “Assignee”).</w:t>
      </w:r>
    </w:p>
    <w:p w:rsidR="00E414F1" w:rsidRPr="005F4F84" w:rsidRDefault="00E414F1" w:rsidP="00E414F1">
      <w:pPr>
        <w:pStyle w:val="Casestudytext"/>
        <w:spacing w:before="0"/>
        <w:ind w:right="0"/>
        <w:rPr>
          <w:rFonts w:ascii="Arial" w:hAnsi="Arial" w:cs="Arial"/>
          <w:i w:val="0"/>
          <w:iCs w:val="0"/>
          <w:sz w:val="28"/>
          <w:szCs w:val="28"/>
        </w:rPr>
      </w:pPr>
    </w:p>
    <w:p w:rsidR="005F4F84" w:rsidRDefault="00E414F1" w:rsidP="005F4F84">
      <w:pPr>
        <w:pStyle w:val="Casestudytext"/>
        <w:spacing w:before="0"/>
        <w:ind w:right="0"/>
        <w:rPr>
          <w:rFonts w:ascii="Arial" w:hAnsi="Arial" w:cs="Arial"/>
          <w:i w:val="0"/>
          <w:iCs w:val="0"/>
        </w:rPr>
      </w:pPr>
      <w:r w:rsidRPr="005F4F84">
        <w:rPr>
          <w:rFonts w:ascii="Arial" w:hAnsi="Arial" w:cs="Arial"/>
          <w:i w:val="0"/>
          <w:iCs w:val="0"/>
          <w:sz w:val="28"/>
          <w:szCs w:val="28"/>
        </w:rPr>
        <w:t xml:space="preserve">The Assignor warrants that said accounts are just and due and the Assignor has not received payment for same or any part thereof; and that if any sais account does not make full payment within </w:t>
      </w:r>
      <w:r w:rsidRPr="005F4F84"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 w:rsidRPr="005F4F84"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 w:rsidRPr="005F4F84">
        <w:rPr>
          <w:rFonts w:ascii="Arial" w:hAnsi="Arial" w:cs="Arial"/>
          <w:i w:val="0"/>
          <w:iCs w:val="0"/>
          <w:sz w:val="28"/>
          <w:szCs w:val="28"/>
        </w:rPr>
        <w:t xml:space="preserve"> (    ) days, said accounts may be re-transferred to the Assignor and the Assignor shall re-purchase same for the bala</w:t>
      </w:r>
      <w:r w:rsidR="005F4F84" w:rsidRPr="005F4F84">
        <w:rPr>
          <w:rFonts w:ascii="Arial" w:hAnsi="Arial" w:cs="Arial"/>
          <w:i w:val="0"/>
          <w:iCs w:val="0"/>
          <w:sz w:val="28"/>
          <w:szCs w:val="28"/>
        </w:rPr>
        <w:t>nce then owing on said accounts</w:t>
      </w:r>
      <w:r w:rsidR="005F4F84">
        <w:rPr>
          <w:rFonts w:ascii="Arial" w:hAnsi="Arial" w:cs="Arial"/>
          <w:i w:val="0"/>
          <w:iCs w:val="0"/>
        </w:rPr>
        <w:t>.</w:t>
      </w:r>
    </w:p>
    <w:p w:rsidR="005F4F84" w:rsidRDefault="005F4F84" w:rsidP="005F4F84">
      <w:pPr>
        <w:pStyle w:val="Casestudytext"/>
        <w:spacing w:before="0"/>
        <w:ind w:right="0"/>
        <w:rPr>
          <w:rFonts w:ascii="Arial" w:hAnsi="Arial" w:cs="Arial"/>
          <w:i w:val="0"/>
          <w:iCs w:val="0"/>
        </w:rPr>
      </w:pPr>
    </w:p>
    <w:p w:rsidR="005F4F84" w:rsidRDefault="005F4F84" w:rsidP="005F4F84">
      <w:pPr>
        <w:pStyle w:val="Casestudytext"/>
        <w:spacing w:before="0"/>
        <w:ind w:right="0"/>
        <w:rPr>
          <w:rFonts w:ascii="Arial" w:hAnsi="Arial" w:cs="Arial"/>
          <w:i w:val="0"/>
          <w:iCs w:val="0"/>
        </w:rPr>
      </w:pPr>
    </w:p>
    <w:p w:rsidR="005F4F84" w:rsidRPr="005F4F84" w:rsidRDefault="005F4F84" w:rsidP="005F4F84">
      <w:pPr>
        <w:pStyle w:val="Casestudytext"/>
        <w:spacing w:before="0"/>
        <w:ind w:right="0"/>
        <w:rPr>
          <w:rFonts w:ascii="Arial" w:hAnsi="Arial" w:cs="Arial"/>
          <w:i w:val="0"/>
          <w:iCs w:val="0"/>
          <w:sz w:val="28"/>
          <w:szCs w:val="28"/>
        </w:rPr>
      </w:pPr>
      <w:r w:rsidRPr="005F4F84">
        <w:rPr>
          <w:rFonts w:ascii="Arial" w:hAnsi="Arial" w:cs="Arial"/>
          <w:i w:val="0"/>
          <w:iCs w:val="0"/>
          <w:sz w:val="28"/>
          <w:szCs w:val="28"/>
        </w:rPr>
        <w:t xml:space="preserve">Date: </w:t>
      </w:r>
      <w:r w:rsidRPr="005F4F84"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 w:rsidRPr="005F4F84"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 w:rsidRPr="005F4F84"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 w:rsidRPr="005F4F84"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 w:rsidRPr="005F4F84"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 w:rsidRPr="005F4F84"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 w:rsidRPr="005F4F84"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 w:rsidRPr="005F4F84"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 w:rsidRPr="005F4F84"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</w:p>
    <w:p w:rsidR="005F4F84" w:rsidRPr="005F4F84" w:rsidRDefault="005F4F84" w:rsidP="005F4F84">
      <w:pPr>
        <w:pStyle w:val="Casestudytext"/>
        <w:spacing w:before="0"/>
        <w:ind w:right="0"/>
        <w:rPr>
          <w:rFonts w:ascii="Arial" w:hAnsi="Arial" w:cs="Arial"/>
          <w:i w:val="0"/>
          <w:iCs w:val="0"/>
          <w:sz w:val="28"/>
          <w:szCs w:val="28"/>
        </w:rPr>
      </w:pPr>
    </w:p>
    <w:p w:rsidR="005F4F84" w:rsidRPr="005F4F84" w:rsidRDefault="005F4F84" w:rsidP="005F4F84">
      <w:pPr>
        <w:pStyle w:val="Casestudytext"/>
        <w:spacing w:before="0"/>
        <w:ind w:right="0"/>
        <w:rPr>
          <w:rFonts w:ascii="Arial" w:hAnsi="Arial" w:cs="Arial"/>
          <w:i w:val="0"/>
          <w:iCs w:val="0"/>
          <w:sz w:val="28"/>
          <w:szCs w:val="28"/>
        </w:rPr>
      </w:pPr>
      <w:r w:rsidRPr="005F4F84">
        <w:rPr>
          <w:rFonts w:ascii="Arial" w:hAnsi="Arial" w:cs="Arial"/>
          <w:i w:val="0"/>
          <w:iCs w:val="0"/>
          <w:sz w:val="28"/>
          <w:szCs w:val="28"/>
        </w:rPr>
        <w:t xml:space="preserve">Assignor: </w:t>
      </w:r>
      <w:r w:rsidRPr="005F4F84"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 w:rsidRPr="005F4F84"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 w:rsidRPr="005F4F84"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 w:rsidRPr="005F4F84"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 w:rsidRPr="005F4F84"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 w:rsidRPr="005F4F84"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 w:rsidRPr="005F4F84"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 w:rsidRPr="005F4F84"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</w:p>
    <w:p w:rsidR="005F4F84" w:rsidRPr="005F4F84" w:rsidRDefault="005F4F84" w:rsidP="005F4F84">
      <w:pPr>
        <w:pStyle w:val="Casestudytext"/>
        <w:spacing w:before="0"/>
        <w:ind w:right="0"/>
        <w:rPr>
          <w:rFonts w:ascii="Arial" w:hAnsi="Arial" w:cs="Arial"/>
          <w:i w:val="0"/>
          <w:iCs w:val="0"/>
          <w:sz w:val="28"/>
          <w:szCs w:val="28"/>
        </w:rPr>
      </w:pPr>
    </w:p>
    <w:p w:rsidR="005F4F84" w:rsidRDefault="005F4F84" w:rsidP="005F4F84">
      <w:pPr>
        <w:pStyle w:val="Casestudytext"/>
        <w:spacing w:before="0" w:after="0"/>
        <w:ind w:right="0"/>
        <w:rPr>
          <w:rFonts w:ascii="Arial" w:hAnsi="Arial" w:cs="Arial"/>
          <w:i w:val="0"/>
          <w:iCs w:val="0"/>
          <w:sz w:val="28"/>
          <w:szCs w:val="28"/>
          <w:u w:val="single"/>
        </w:rPr>
      </w:pPr>
      <w:r w:rsidRPr="005F4F84">
        <w:rPr>
          <w:rFonts w:ascii="Arial" w:hAnsi="Arial" w:cs="Arial"/>
          <w:i w:val="0"/>
          <w:iCs w:val="0"/>
          <w:sz w:val="28"/>
          <w:szCs w:val="28"/>
        </w:rPr>
        <w:t xml:space="preserve">By: </w:t>
      </w:r>
      <w:r w:rsidRPr="005F4F84"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 w:rsidRPr="005F4F84"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 w:rsidRPr="005F4F84"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 w:rsidRPr="005F4F84"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 w:rsidRPr="005F4F84"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 w:rsidRPr="005F4F84"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 w:rsidRPr="005F4F84"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 w:rsidRPr="005F4F84"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 w:rsidRPr="005F4F84"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</w:p>
    <w:p w:rsidR="005F4F84" w:rsidRPr="005F4F84" w:rsidRDefault="005F4F84" w:rsidP="005F4F84">
      <w:pPr>
        <w:pStyle w:val="Casestudytext"/>
        <w:spacing w:before="0" w:after="0"/>
        <w:ind w:right="0"/>
        <w:rPr>
          <w:rFonts w:ascii="Arial" w:hAnsi="Arial" w:cs="Arial"/>
          <w:i w:val="0"/>
          <w:iCs w:val="0"/>
          <w:sz w:val="24"/>
          <w:szCs w:val="24"/>
        </w:rPr>
      </w:pPr>
      <w:r>
        <w:rPr>
          <w:rFonts w:ascii="Arial" w:hAnsi="Arial" w:cs="Arial"/>
          <w:i w:val="0"/>
          <w:iCs w:val="0"/>
          <w:sz w:val="28"/>
          <w:szCs w:val="28"/>
        </w:rPr>
        <w:tab/>
      </w:r>
      <w:r>
        <w:rPr>
          <w:rFonts w:ascii="Arial" w:hAnsi="Arial" w:cs="Arial"/>
          <w:i w:val="0"/>
          <w:iCs w:val="0"/>
          <w:sz w:val="28"/>
          <w:szCs w:val="28"/>
        </w:rPr>
        <w:tab/>
      </w:r>
      <w:r>
        <w:rPr>
          <w:rFonts w:ascii="Arial" w:hAnsi="Arial" w:cs="Arial"/>
          <w:i w:val="0"/>
          <w:iCs w:val="0"/>
          <w:sz w:val="28"/>
          <w:szCs w:val="28"/>
        </w:rPr>
        <w:tab/>
      </w:r>
      <w:r>
        <w:rPr>
          <w:rFonts w:ascii="Arial" w:hAnsi="Arial" w:cs="Arial"/>
          <w:i w:val="0"/>
          <w:iCs w:val="0"/>
          <w:sz w:val="24"/>
          <w:szCs w:val="24"/>
        </w:rPr>
        <w:t>(Name/Title)</w:t>
      </w:r>
    </w:p>
    <w:p w:rsidR="005F4F84" w:rsidRPr="005F4F84" w:rsidRDefault="005F4F84" w:rsidP="005F4F84">
      <w:pPr>
        <w:pStyle w:val="Casestudytext"/>
        <w:spacing w:before="0"/>
        <w:ind w:right="0"/>
        <w:rPr>
          <w:rFonts w:ascii="Arial" w:hAnsi="Arial" w:cs="Arial"/>
          <w:i w:val="0"/>
          <w:iCs w:val="0"/>
          <w:sz w:val="28"/>
          <w:szCs w:val="28"/>
        </w:rPr>
      </w:pPr>
    </w:p>
    <w:p w:rsidR="005F4F84" w:rsidRPr="005F4F84" w:rsidRDefault="005F4F84" w:rsidP="005F4F84">
      <w:pPr>
        <w:pStyle w:val="Casestudytext"/>
        <w:spacing w:before="0"/>
        <w:ind w:right="0"/>
        <w:rPr>
          <w:rFonts w:ascii="Arial" w:hAnsi="Arial" w:cs="Arial"/>
          <w:i w:val="0"/>
          <w:iCs w:val="0"/>
          <w:sz w:val="28"/>
          <w:szCs w:val="28"/>
          <w:u w:val="single"/>
        </w:rPr>
      </w:pPr>
      <w:r w:rsidRPr="005F4F84">
        <w:rPr>
          <w:rFonts w:ascii="Arial" w:hAnsi="Arial" w:cs="Arial"/>
          <w:i w:val="0"/>
          <w:iCs w:val="0"/>
          <w:sz w:val="28"/>
          <w:szCs w:val="28"/>
        </w:rPr>
        <w:t xml:space="preserve">Assignee: </w:t>
      </w:r>
      <w:r w:rsidRPr="005F4F84"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 w:rsidRPr="005F4F84"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 w:rsidRPr="005F4F84"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 w:rsidRPr="005F4F84"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 w:rsidRPr="005F4F84"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 w:rsidRPr="005F4F84"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 w:rsidRPr="005F4F84"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 w:rsidRPr="005F4F84"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</w:p>
    <w:p w:rsidR="00891FF2" w:rsidRDefault="00891FF2" w:rsidP="00891FF2">
      <w:pPr>
        <w:pStyle w:val="Casestudytext"/>
        <w:ind w:right="0"/>
        <w:rPr>
          <w:rFonts w:ascii="Garamond" w:hAnsi="Garamond" w:cs="Garamond"/>
          <w:i w:val="0"/>
          <w:iCs w:val="0"/>
        </w:rPr>
      </w:pPr>
    </w:p>
    <w:p w:rsidR="00891FF2" w:rsidRPr="00891FF2" w:rsidRDefault="00891FF2" w:rsidP="00891FF2">
      <w:pPr>
        <w:spacing w:after="0"/>
      </w:pPr>
      <w:bookmarkStart w:id="0" w:name="_GoBack"/>
      <w:bookmarkEnd w:id="0"/>
    </w:p>
    <w:sectPr w:rsidR="00891FF2" w:rsidRPr="00891FF2" w:rsidSect="00E414F1">
      <w:pgSz w:w="12240" w:h="15840"/>
      <w:pgMar w:top="1440" w:right="720" w:bottom="1008" w:left="10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badi MT Condensed Light">
    <w:altName w:val="MV Bol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82775B"/>
    <w:multiLevelType w:val="multilevel"/>
    <w:tmpl w:val="0EBA3C4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attachedTemplate r:id="rId1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FF2"/>
    <w:rsid w:val="00487FB3"/>
    <w:rsid w:val="005F4F84"/>
    <w:rsid w:val="00891FF2"/>
    <w:rsid w:val="008F4010"/>
    <w:rsid w:val="00E41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AACC02-F4B6-455D-99FE-6417FE1CA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numPr>
        <w:numId w:val="12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numPr>
        <w:ilvl w:val="1"/>
        <w:numId w:val="12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numPr>
        <w:ilvl w:val="2"/>
        <w:numId w:val="1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numPr>
        <w:ilvl w:val="3"/>
        <w:numId w:val="1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numPr>
        <w:ilvl w:val="4"/>
        <w:numId w:val="12"/>
      </w:numPr>
      <w:spacing w:before="200" w:after="0"/>
      <w:outlineLvl w:val="4"/>
    </w:pPr>
    <w:rPr>
      <w:rFonts w:asciiTheme="majorHAnsi" w:eastAsiaTheme="majorEastAsia" w:hAnsiTheme="majorHAnsi" w:cstheme="majorBidi"/>
      <w:color w:val="252525" w:themeColor="text2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numPr>
        <w:ilvl w:val="5"/>
        <w:numId w:val="1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52525" w:themeColor="text2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numPr>
        <w:ilvl w:val="6"/>
        <w:numId w:val="1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numPr>
        <w:ilvl w:val="7"/>
        <w:numId w:val="1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numPr>
        <w:ilvl w:val="8"/>
        <w:numId w:val="1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A5A5A" w:themeColor="text1" w:themeTint="A5"/>
      <w:spacing w:val="10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52525" w:themeColor="tex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252525" w:themeColor="tex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aps/>
    </w:rPr>
  </w:style>
  <w:style w:type="character" w:styleId="Strong">
    <w:name w:val="Strong"/>
    <w:basedOn w:val="DefaultParagraphFont"/>
    <w:uiPriority w:val="22"/>
    <w:qFormat/>
    <w:rPr>
      <w:b/>
      <w:bCs/>
      <w:color w:val="000000" w:themeColor="text1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color w:val="000000" w:themeColor="text1"/>
      <w:shd w:val="clear" w:color="auto" w:fill="F2F2F2" w:themeFill="background1" w:themeFillShade="F2"/>
    </w:rPr>
  </w:style>
  <w:style w:type="character" w:styleId="SubtleReference">
    <w:name w:val="Subtle Reference"/>
    <w:basedOn w:val="DefaultParagraphFont"/>
    <w:uiPriority w:val="31"/>
    <w:qFormat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Pr>
      <w:b w:val="0"/>
      <w:bCs w:val="0"/>
      <w:smallCap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color w:val="323232" w:themeColor="text2"/>
      <w:sz w:val="18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Casestudytext">
    <w:name w:val="Case study text"/>
    <w:uiPriority w:val="99"/>
    <w:rsid w:val="00891FF2"/>
    <w:pPr>
      <w:widowControl w:val="0"/>
      <w:spacing w:before="100" w:after="40" w:line="240" w:lineRule="auto"/>
      <w:ind w:right="-1440"/>
      <w:jc w:val="both"/>
    </w:pPr>
    <w:rPr>
      <w:rFonts w:ascii="Abadi MT Condensed Light" w:hAnsi="Abadi MT Condensed Light" w:cs="Abadi MT Condensed Light"/>
      <w:i/>
      <w:i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rressa\AppData\Roaming\Microsoft\Templates\Report%20design%20(blank).dotx" TargetMode="External"/></Relationships>
</file>

<file path=word/theme/theme1.xml><?xml version="1.0" encoding="utf-8"?>
<a:theme xmlns:a="http://schemas.openxmlformats.org/drawingml/2006/main" name="Office Theme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499EA1EC-B023-4266-9865-E1EDA122A8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 design (blank).dotx</Template>
  <TotalTime>9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Terressa Pierce</dc:creator>
  <cp:keywords/>
  <cp:lastModifiedBy>Terressa Pierce</cp:lastModifiedBy>
  <cp:revision>4</cp:revision>
  <dcterms:created xsi:type="dcterms:W3CDTF">2014-01-21T20:28:00Z</dcterms:created>
  <dcterms:modified xsi:type="dcterms:W3CDTF">2014-01-21T20:36:00Z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TC034577159991</vt:lpwstr>
  </property>
</Properties>
</file>