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AC" w:rsidRDefault="00624259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377190</wp:posOffset>
                </wp:positionH>
                <wp:positionV relativeFrom="page">
                  <wp:posOffset>348615</wp:posOffset>
                </wp:positionV>
                <wp:extent cx="9333230" cy="7101205"/>
                <wp:effectExtent l="0" t="0" r="0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3230" cy="710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D46" w:rsidRPr="00DA0D46" w:rsidRDefault="00624259" w:rsidP="00DA0D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9128125" cy="6846570"/>
                                  <wp:effectExtent l="0" t="0" r="0" b="0"/>
                                  <wp:docPr id="1" name="Picture 1" descr="Chalkboard backgroun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alkboard backgroun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8125" cy="684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.7pt;margin-top:27.45pt;width:734.9pt;height:559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M6tQIAALs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" filled="f" stroked="f">
                <v:textbox>
                  <w:txbxContent>
                    <w:p w:rsidR="00DA0D46" w:rsidRPr="00DA0D46" w:rsidRDefault="00624259" w:rsidP="00DA0D46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9128125" cy="6846570"/>
                            <wp:effectExtent l="0" t="0" r="0" b="0"/>
                            <wp:docPr id="1" name="Picture 1" descr="Chalkboard backgroun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alkboard backgroun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8125" cy="684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3669665</wp:posOffset>
                </wp:positionH>
                <wp:positionV relativeFrom="page">
                  <wp:posOffset>1483360</wp:posOffset>
                </wp:positionV>
                <wp:extent cx="2631440" cy="469900"/>
                <wp:effectExtent l="2540" t="0" r="444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B2E" w:rsidRPr="007355E7" w:rsidRDefault="00076B2E" w:rsidP="00DA0D46">
                            <w:pPr>
                              <w:pStyle w:val="Heading2"/>
                            </w:pPr>
                            <w:r w:rsidRPr="007355E7">
                              <w:t>Quiet Please!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88.95pt;margin-top:116.8pt;width:207.2pt;height:3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CStQIAAMA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" filled="f" stroked="f">
                <v:textbox style="mso-fit-shape-to-text:t">
                  <w:txbxContent>
                    <w:p w:rsidR="00076B2E" w:rsidRPr="007355E7" w:rsidRDefault="00076B2E" w:rsidP="00DA0D46">
                      <w:pPr>
                        <w:pStyle w:val="Heading2"/>
                      </w:pPr>
                      <w:r w:rsidRPr="007355E7">
                        <w:t>Quiet Please!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2875280</wp:posOffset>
                </wp:positionH>
                <wp:positionV relativeFrom="page">
                  <wp:posOffset>4156710</wp:posOffset>
                </wp:positionV>
                <wp:extent cx="5715000" cy="1316355"/>
                <wp:effectExtent l="0" t="3810" r="1270" b="381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D46" w:rsidRPr="00DA0D46" w:rsidRDefault="00DA0D46" w:rsidP="000C5AC9">
                            <w:pPr>
                              <w:pStyle w:val="Heading1"/>
                            </w:pPr>
                            <w:r w:rsidRPr="00DA0D46">
                              <w:t xml:space="preserve">in </w:t>
                            </w:r>
                            <w:r w:rsidRPr="007355E7">
                              <w:t>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26.4pt;margin-top:327.3pt;width:450pt;height:103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" filled="f" stroked="f">
                <v:textbox style="mso-fit-shape-to-text:t">
                  <w:txbxContent>
                    <w:p w:rsidR="00DA0D46" w:rsidRPr="00DA0D46" w:rsidRDefault="00DA0D46" w:rsidP="000C5AC9">
                      <w:pPr>
                        <w:pStyle w:val="Heading1"/>
                      </w:pPr>
                      <w:r w:rsidRPr="00DA0D46">
                        <w:t xml:space="preserve">in </w:t>
                      </w:r>
                      <w:r w:rsidRPr="007355E7">
                        <w:t>Progress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2127885</wp:posOffset>
                </wp:positionH>
                <wp:positionV relativeFrom="page">
                  <wp:posOffset>3265170</wp:posOffset>
                </wp:positionV>
                <wp:extent cx="3973195" cy="1316355"/>
                <wp:effectExtent l="3810" t="0" r="444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07E" w:rsidRPr="00DA0D46" w:rsidRDefault="00D3507E" w:rsidP="00DA0D46">
                            <w:pPr>
                              <w:pStyle w:val="Heading1"/>
                            </w:pPr>
                            <w:r w:rsidRPr="00DA0D46">
                              <w:t xml:space="preserve">Testing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67.55pt;margin-top:257.1pt;width:312.85pt;height:103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RVuwIAAME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" filled="f" stroked="f">
                <v:textbox style="mso-fit-shape-to-text:t">
                  <w:txbxContent>
                    <w:p w:rsidR="00D3507E" w:rsidRPr="00DA0D46" w:rsidRDefault="00D3507E" w:rsidP="00DA0D46">
                      <w:pPr>
                        <w:pStyle w:val="Heading1"/>
                      </w:pPr>
                      <w:r w:rsidRPr="00DA0D46">
                        <w:t xml:space="preserve">Testing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C4EAC" w:rsidSect="000C5AC9">
      <w:pgSz w:w="15840" w:h="12240" w:orient="landscape"/>
      <w:pgMar w:top="720" w:right="73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59"/>
    <w:rsid w:val="00076B2E"/>
    <w:rsid w:val="000C5AC9"/>
    <w:rsid w:val="001B0432"/>
    <w:rsid w:val="003359D2"/>
    <w:rsid w:val="00515B18"/>
    <w:rsid w:val="00576962"/>
    <w:rsid w:val="00624259"/>
    <w:rsid w:val="007355E7"/>
    <w:rsid w:val="007B247B"/>
    <w:rsid w:val="007F5619"/>
    <w:rsid w:val="00AC4EAC"/>
    <w:rsid w:val="00D3507E"/>
    <w:rsid w:val="00DA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AC9"/>
    <w:rPr>
      <w:rFonts w:ascii="Book Antiqua" w:hAnsi="Book Antiqua"/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0C5AC9"/>
    <w:pPr>
      <w:outlineLvl w:val="0"/>
    </w:pPr>
    <w:rPr>
      <w:b/>
      <w:color w:val="FFFFFF"/>
      <w:sz w:val="160"/>
    </w:rPr>
  </w:style>
  <w:style w:type="paragraph" w:styleId="Heading2">
    <w:name w:val="heading 2"/>
    <w:basedOn w:val="Normal"/>
    <w:next w:val="Normal"/>
    <w:qFormat/>
    <w:rsid w:val="000C5AC9"/>
    <w:pPr>
      <w:jc w:val="center"/>
      <w:outlineLvl w:val="1"/>
    </w:pPr>
    <w:rPr>
      <w:caps/>
      <w:color w:val="623D17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0C5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AC9"/>
    <w:rPr>
      <w:rFonts w:ascii="Book Antiqua" w:hAnsi="Book Antiqua"/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0C5AC9"/>
    <w:pPr>
      <w:outlineLvl w:val="0"/>
    </w:pPr>
    <w:rPr>
      <w:b/>
      <w:color w:val="FFFFFF"/>
      <w:sz w:val="160"/>
    </w:rPr>
  </w:style>
  <w:style w:type="paragraph" w:styleId="Heading2">
    <w:name w:val="heading 2"/>
    <w:basedOn w:val="Normal"/>
    <w:next w:val="Normal"/>
    <w:qFormat/>
    <w:rsid w:val="000C5AC9"/>
    <w:pPr>
      <w:jc w:val="center"/>
      <w:outlineLvl w:val="1"/>
    </w:pPr>
    <w:rPr>
      <w:caps/>
      <w:color w:val="623D17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0C5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Testing%20in%20progress%20sig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Testing in progress sign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1</cp:revision>
  <cp:lastPrinted>2004-03-08T13:38:00Z</cp:lastPrinted>
  <dcterms:created xsi:type="dcterms:W3CDTF">2011-04-28T12:58:00Z</dcterms:created>
  <dcterms:modified xsi:type="dcterms:W3CDTF">2011-04-28T12:59:00Z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TC010184211033</vt:lpwstr>
  </property>
</Properties>
</file>