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EAC" w:rsidRDefault="00624259">
      <w:bookmarkStart w:id="0" w:name="_GoBack"/>
      <w:bookmarkEnd w:id="0"/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377190</wp:posOffset>
                </wp:positionH>
                <wp:positionV relativeFrom="page">
                  <wp:posOffset>348615</wp:posOffset>
                </wp:positionV>
                <wp:extent cx="9333230" cy="7101205"/>
                <wp:effectExtent l="0" t="0" r="0" b="0"/>
                <wp:wrapNone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3230" cy="7101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0D46" w:rsidRPr="00DA0D46" w:rsidRDefault="00624259" w:rsidP="00DA0D46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9128125" cy="6846570"/>
                                  <wp:effectExtent l="0" t="0" r="0" b="0"/>
                                  <wp:docPr id="1" name="Picture 1" descr="Chalkboard background imag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halkboard background imag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28125" cy="68465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margin-left:29.7pt;margin-top:27.45pt;width:734.9pt;height:559.1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" filled="f" stroked="f">
                <v:textbox>
                  <w:txbxContent>
                    <w:p w:rsidR="00DA0D46" w:rsidRPr="00DA0D46" w:rsidRDefault="00624259" w:rsidP="00DA0D46">
                      <w:pPr>
                        <w:jc w:val="center"/>
                      </w:pPr>
                      <w:r>
                        <w:rPr>
                          <w:noProof/>
                          <w:lang w:eastAsia="en-US"/>
                        </w:rPr>
                        <w:drawing>
                          <wp:inline distT="0" distB="0" distL="0" distR="0">
                            <wp:extent cx="9128125" cy="6846570"/>
                            <wp:effectExtent l="0" t="0" r="0" b="0"/>
                            <wp:docPr id="1" name="Picture 1" descr="Chalkboard background imag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halkboard background imag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28125" cy="68465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3669665</wp:posOffset>
                </wp:positionH>
                <wp:positionV relativeFrom="page">
                  <wp:posOffset>1483360</wp:posOffset>
                </wp:positionV>
                <wp:extent cx="2631440" cy="469900"/>
                <wp:effectExtent l="2540" t="0" r="4445" b="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1440" cy="469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6B2E" w:rsidRPr="007355E7" w:rsidRDefault="00076B2E" w:rsidP="00DA0D46">
                            <w:pPr>
                              <w:pStyle w:val="Heading2"/>
                            </w:pPr>
                            <w:r w:rsidRPr="007355E7">
                              <w:t>Quiet Please!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288.95pt;margin-top:116.8pt;width:207.2pt;height:37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" filled="f" stroked="f">
                <v:textbox style="mso-fit-shape-to-text:t">
                  <w:txbxContent>
                    <w:p w:rsidR="00076B2E" w:rsidRPr="007355E7" w:rsidRDefault="00076B2E" w:rsidP="00DA0D46">
                      <w:pPr>
                        <w:pStyle w:val="Heading2"/>
                      </w:pPr>
                      <w:r w:rsidRPr="007355E7">
                        <w:t>Quiet Please!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2875280</wp:posOffset>
                </wp:positionH>
                <wp:positionV relativeFrom="page">
                  <wp:posOffset>4156710</wp:posOffset>
                </wp:positionV>
                <wp:extent cx="5715000" cy="1316355"/>
                <wp:effectExtent l="0" t="3810" r="1270" b="3810"/>
                <wp:wrapNone/>
                <wp:docPr id="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316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A0D46" w:rsidRPr="00DA0D46" w:rsidRDefault="00DA0D46" w:rsidP="000C5AC9">
                            <w:pPr>
                              <w:pStyle w:val="Heading1"/>
                            </w:pPr>
                            <w:r w:rsidRPr="00DA0D46">
                              <w:t xml:space="preserve">in </w:t>
                            </w:r>
                            <w:r w:rsidRPr="007355E7">
                              <w:t>Progress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8" type="#_x0000_t202" style="position:absolute;margin-left:226.4pt;margin-top:327.3pt;width:450pt;height:103.6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" filled="f" stroked="f">
                <v:textbox style="mso-fit-shape-to-text:t">
                  <w:txbxContent>
                    <w:p w:rsidR="00DA0D46" w:rsidRPr="00DA0D46" w:rsidRDefault="00DA0D46" w:rsidP="000C5AC9">
                      <w:pPr>
                        <w:pStyle w:val="Heading1"/>
                      </w:pPr>
                      <w:r w:rsidRPr="00DA0D46">
                        <w:t xml:space="preserve">in </w:t>
                      </w:r>
                      <w:r w:rsidRPr="007355E7">
                        <w:t>Progress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2127885</wp:posOffset>
                </wp:positionH>
                <wp:positionV relativeFrom="page">
                  <wp:posOffset>3265170</wp:posOffset>
                </wp:positionV>
                <wp:extent cx="3973195" cy="1316355"/>
                <wp:effectExtent l="3810" t="0" r="4445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3195" cy="1316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507E" w:rsidRPr="00DA0D46" w:rsidRDefault="00D3507E" w:rsidP="00DA0D46">
                            <w:pPr>
                              <w:pStyle w:val="Heading1"/>
                            </w:pPr>
                            <w:r w:rsidRPr="00DA0D46">
                              <w:t xml:space="preserve">Testing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margin-left:167.55pt;margin-top:257.1pt;width:312.85pt;height:103.6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" filled="f" stroked="f">
                <v:textbox style="mso-fit-shape-to-text:t">
                  <w:txbxContent>
                    <w:p w:rsidR="00D3507E" w:rsidRPr="00DA0D46" w:rsidRDefault="00D3507E" w:rsidP="00DA0D46">
                      <w:pPr>
                        <w:pStyle w:val="Heading1"/>
                      </w:pPr>
                      <w:r w:rsidRPr="00DA0D46">
                        <w:t xml:space="preserve">Testing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sectPr w:rsidR="00AC4EAC" w:rsidSect="000C5AC9">
      <w:pgSz w:w="15840" w:h="12240" w:orient="landscape"/>
      <w:pgMar w:top="720" w:right="734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22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259"/>
    <w:rsid w:val="00076B2E"/>
    <w:rsid w:val="000C5AC9"/>
    <w:rsid w:val="001B0432"/>
    <w:rsid w:val="003359D2"/>
    <w:rsid w:val="00515B18"/>
    <w:rsid w:val="00576962"/>
    <w:rsid w:val="00624259"/>
    <w:rsid w:val="007355E7"/>
    <w:rsid w:val="007B247B"/>
    <w:rsid w:val="007F5619"/>
    <w:rsid w:val="00AC4EAC"/>
    <w:rsid w:val="00D3507E"/>
    <w:rsid w:val="00DA0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5AC9"/>
    <w:rPr>
      <w:rFonts w:ascii="Book Antiqua" w:hAnsi="Book Antiqua"/>
      <w:sz w:val="24"/>
      <w:szCs w:val="24"/>
      <w:lang w:eastAsia="ko-KR"/>
    </w:rPr>
  </w:style>
  <w:style w:type="paragraph" w:styleId="Heading1">
    <w:name w:val="heading 1"/>
    <w:basedOn w:val="Normal"/>
    <w:next w:val="Normal"/>
    <w:qFormat/>
    <w:rsid w:val="000C5AC9"/>
    <w:pPr>
      <w:outlineLvl w:val="0"/>
    </w:pPr>
    <w:rPr>
      <w:b/>
      <w:color w:val="FFFFFF"/>
      <w:sz w:val="160"/>
    </w:rPr>
  </w:style>
  <w:style w:type="paragraph" w:styleId="Heading2">
    <w:name w:val="heading 2"/>
    <w:basedOn w:val="Normal"/>
    <w:next w:val="Normal"/>
    <w:qFormat/>
    <w:rsid w:val="000C5AC9"/>
    <w:pPr>
      <w:jc w:val="center"/>
      <w:outlineLvl w:val="1"/>
    </w:pPr>
    <w:rPr>
      <w:caps/>
      <w:color w:val="623D17"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C5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C5AC9"/>
    <w:rPr>
      <w:rFonts w:ascii="Book Antiqua" w:hAnsi="Book Antiqua"/>
      <w:sz w:val="24"/>
      <w:szCs w:val="24"/>
      <w:lang w:eastAsia="ko-KR"/>
    </w:rPr>
  </w:style>
  <w:style w:type="paragraph" w:styleId="Heading1">
    <w:name w:val="heading 1"/>
    <w:basedOn w:val="Normal"/>
    <w:next w:val="Normal"/>
    <w:qFormat/>
    <w:rsid w:val="000C5AC9"/>
    <w:pPr>
      <w:outlineLvl w:val="0"/>
    </w:pPr>
    <w:rPr>
      <w:b/>
      <w:color w:val="FFFFFF"/>
      <w:sz w:val="160"/>
    </w:rPr>
  </w:style>
  <w:style w:type="paragraph" w:styleId="Heading2">
    <w:name w:val="heading 2"/>
    <w:basedOn w:val="Normal"/>
    <w:next w:val="Normal"/>
    <w:qFormat/>
    <w:rsid w:val="000C5AC9"/>
    <w:pPr>
      <w:jc w:val="center"/>
      <w:outlineLvl w:val="1"/>
    </w:pPr>
    <w:rPr>
      <w:caps/>
      <w:color w:val="623D17"/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0C5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esting%20in%20progress%20sig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Testing in progress sign</Template>
  <TotalTime>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2004-03-08T13:38:00Z</cp:lastPrinted>
  <dcterms:created xsi:type="dcterms:W3CDTF">2011-04-28T12:58:00Z</dcterms:created>
  <dcterms:modified xsi:type="dcterms:W3CDTF">2011-04-28T12:59:00Z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TC010184211033</vt:lpwstr>
  </property>
</Properties>
</file>