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00000" w:rsidRDefault="001D06DE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page">
                  <wp:posOffset>685800</wp:posOffset>
                </wp:positionH>
                <wp:positionV relativeFrom="page">
                  <wp:posOffset>685800</wp:posOffset>
                </wp:positionV>
                <wp:extent cx="8668385" cy="6412230"/>
                <wp:effectExtent l="28575" t="28575" r="37465" b="36195"/>
                <wp:wrapNone/>
                <wp:docPr id="1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8668385" cy="641223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FF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54pt;margin-top:54pt;width:682.55pt;height:504.9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" filled="f" strokecolor="red" strokeweight="4.5pt">
                <w10:wrap anchorx="page" anchory="page"/>
              </v:rect>
            </w:pict>
          </mc:Fallback>
        </mc:AlternateContent>
      </w: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33" type="#_x0000_t136" style="position:absolute;margin-left:122.8pt;margin-top:91.4pt;width:551.65pt;height:116.45pt;z-index:251657216;mso-position-horizontal-relative:page;mso-position-vertical-relative:page" fillcolor="red" stroked="f">
            <v:shadow on="t" color="silver" opacity="52429f"/>
            <v:textpath style="font-family:&quot;Impact&quot;;font-size:96pt;v-text-kern:t" trim="t" fitpath="t" string="CAR FOR SALE"/>
            <w10:wrap anchorx="page" anchory="page"/>
          </v:shape>
        </w:pict>
      </w:r>
    </w:p>
    <w:p w:rsidR="00000000" w:rsidRPr="00692EE8" w:rsidRDefault="001D06DE">
      <w:pPr>
        <w:pStyle w:val="YearMakeModel"/>
      </w:pPr>
      <w:r w:rsidRPr="00AD226C">
        <w:fldChar w:fldCharType="begin"/>
      </w:r>
      <w:r w:rsidRPr="00AD226C">
        <w:instrText xml:space="preserve"> MACROBUTTON  DoFieldClick [Year/Make/Model]</w:instrText>
      </w:r>
      <w:r w:rsidRPr="00AD226C">
        <w:fldChar w:fldCharType="end"/>
      </w:r>
    </w:p>
    <w:p w:rsidR="00000000" w:rsidRDefault="001D06DE">
      <w:pPr>
        <w:pStyle w:val="Heading2"/>
      </w:pPr>
      <w:r w:rsidRPr="00AD226C">
        <w:fldChar w:fldCharType="begin"/>
      </w:r>
      <w:r w:rsidRPr="00AD226C">
        <w:instrText xml:space="preserve"> MACROBUTTON  DoFieldClick [Mileage]</w:instrText>
      </w:r>
      <w:r w:rsidRPr="00AD226C">
        <w:fldChar w:fldCharType="end"/>
      </w:r>
      <w:r>
        <w:t xml:space="preserve"> </w:t>
      </w:r>
      <w:r w:rsidRPr="00AD226C">
        <w:t>miles</w:t>
      </w:r>
    </w:p>
    <w:p w:rsidR="00000000" w:rsidRPr="00692EE8" w:rsidRDefault="001D06DE"/>
    <w:p w:rsidR="00000000" w:rsidRPr="00AD226C" w:rsidRDefault="001D06DE">
      <w:pPr>
        <w:pStyle w:val="Heading1"/>
      </w:pPr>
      <w:r w:rsidRPr="00AD226C">
        <w:t>$</w:t>
      </w:r>
      <w:r w:rsidRPr="00AD226C">
        <w:fldChar w:fldCharType="begin"/>
      </w:r>
      <w:r w:rsidRPr="00AD226C">
        <w:instrText xml:space="preserve"> MACROBUTTON  DoFieldClick [Price]</w:instrText>
      </w:r>
      <w:r w:rsidRPr="00AD226C">
        <w:fldChar w:fldCharType="end"/>
      </w:r>
    </w:p>
    <w:p w:rsidR="00000000" w:rsidRPr="00AD226C" w:rsidRDefault="001D06DE">
      <w:pPr>
        <w:pStyle w:val="Heading2"/>
      </w:pPr>
      <w:r w:rsidRPr="00AD226C">
        <w:t>Call</w:t>
      </w:r>
    </w:p>
    <w:p w:rsidR="00000000" w:rsidRPr="00AD226C" w:rsidRDefault="001D06DE">
      <w:pPr>
        <w:pStyle w:val="Heading1"/>
      </w:pPr>
      <w:r w:rsidRPr="00AD226C">
        <w:fldChar w:fldCharType="begin"/>
      </w:r>
      <w:r w:rsidRPr="00AD226C">
        <w:instrText xml:space="preserve"> MACROBUTTON  DoFieldClick [Phone]</w:instrText>
      </w:r>
      <w:r w:rsidRPr="00AD226C">
        <w:fldChar w:fldCharType="end"/>
      </w:r>
    </w:p>
    <w:p w:rsidR="001D06DE" w:rsidRDefault="001D06DE"/>
    <w:sectPr w:rsidR="001D06DE">
      <w:pgSz w:w="15840" w:h="12240" w:orient="landscape"/>
      <w:pgMar w:top="1080" w:right="1080" w:bottom="1080" w:left="108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87"/>
  <w:drawingGridVerticalSpacing w:val="187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06DE"/>
    <w:rsid w:val="001D06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60"/>
      <w:jc w:val="center"/>
      <w:outlineLvl w:val="0"/>
    </w:pPr>
    <w:rPr>
      <w:rFonts w:ascii="Trebuchet MS" w:hAnsi="Trebuchet MS" w:cs="Arial"/>
      <w:b/>
      <w:bCs/>
      <w:kern w:val="32"/>
      <w:sz w:val="96"/>
      <w:szCs w:val="96"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  <w:rPr>
      <w:sz w:val="56"/>
    </w:rPr>
  </w:style>
  <w:style w:type="paragraph" w:styleId="Heading3">
    <w:name w:val="heading 3"/>
    <w:basedOn w:val="Heading1"/>
    <w:next w:val="Normal"/>
    <w:qFormat/>
    <w:pPr>
      <w:outlineLvl w:val="2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YearMakeModel">
    <w:name w:val="Year/Make/Model"/>
    <w:basedOn w:val="Heading2"/>
    <w:pPr>
      <w:spacing w:before="3440"/>
    </w:pPr>
    <w:rPr>
      <w:rFonts w:ascii="Tahoma" w:hAnsi="Tahoma" w:cs="Tahom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spacing w:before="120" w:after="60"/>
      <w:jc w:val="center"/>
      <w:outlineLvl w:val="0"/>
    </w:pPr>
    <w:rPr>
      <w:rFonts w:ascii="Trebuchet MS" w:hAnsi="Trebuchet MS" w:cs="Arial"/>
      <w:b/>
      <w:bCs/>
      <w:kern w:val="32"/>
      <w:sz w:val="96"/>
      <w:szCs w:val="96"/>
    </w:rPr>
  </w:style>
  <w:style w:type="paragraph" w:styleId="Heading2">
    <w:name w:val="heading 2"/>
    <w:basedOn w:val="Heading1"/>
    <w:next w:val="Normal"/>
    <w:qFormat/>
    <w:pPr>
      <w:spacing w:before="240"/>
      <w:outlineLvl w:val="1"/>
    </w:pPr>
    <w:rPr>
      <w:sz w:val="56"/>
    </w:rPr>
  </w:style>
  <w:style w:type="paragraph" w:styleId="Heading3">
    <w:name w:val="heading 3"/>
    <w:basedOn w:val="Heading1"/>
    <w:next w:val="Normal"/>
    <w:qFormat/>
    <w:pPr>
      <w:outlineLvl w:val="2"/>
    </w:pPr>
    <w:rPr>
      <w:sz w:val="48"/>
      <w:szCs w:val="48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  <w:style w:type="paragraph" w:customStyle="1" w:styleId="YearMakeModel">
    <w:name w:val="Year/Make/Model"/>
    <w:basedOn w:val="Heading2"/>
    <w:pPr>
      <w:spacing w:before="3440"/>
    </w:pPr>
    <w:rPr>
      <w:rFonts w:ascii="Tahoma" w:hAnsi="Tahoma" w:cs="Tahom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Owner\AppData\Roaming\Microsoft\Templates\Car%20for%20sale%20sign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Car for sale sign</Template>
  <TotalTime>1</TotalTime>
  <Pages>1</Pages>
  <Words>26</Words>
  <Characters>151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 Corporation</Company>
  <LinksUpToDate>false</LinksUpToDate>
  <CharactersWithSpaces>176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Terressa</dc:creator>
  <cp:lastModifiedBy>Terressa</cp:lastModifiedBy>
  <cp:revision>1</cp:revision>
  <cp:lastPrinted>2003-07-18T16:29:00Z</cp:lastPrinted>
  <dcterms:created xsi:type="dcterms:W3CDTF">2011-04-28T12:52:00Z</dcterms:created>
  <dcterms:modified xsi:type="dcterms:W3CDTF">2011-04-28T12:53:00Z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TC060903551033</vt:lpwstr>
  </property>
</Properties>
</file>