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826" w:rsidRPr="00BD6CC2" w:rsidRDefault="003D1754" w:rsidP="00BD6CC2">
      <w:r>
        <w:rPr>
          <w:noProof/>
        </w:rPr>
        <w:pict>
          <v:group id="_x0000_s1158" style="position:absolute;margin-left:2.55pt;margin-top:13.45pt;width:501.95pt;height:651.5pt;z-index:-251614208" coordorigin="1131,1709" coordsize="10039,13030">
            <v:rect id="_x0000_s1132" style="position:absolute;left:1630;top:4914;width:8580;height:8280;rotation:-393379fd" o:regroupid="2" fillcolor="#974706 [1609]" stroked="f"/>
            <v:shape id="_x0000_s1133" style="position:absolute;left:1131;top:3579;width:10039;height:10224;rotation:1078061fd" coordsize="10039,10224" o:regroupid="2" path="m,1255l8743,r1296,8866l1338,10224,,1255xe" fillcolor="#e36c0a [2409]" stroked="f">
              <v:path arrowok="t"/>
            </v:shape>
            <v:shape id="_x0000_s1134" style="position:absolute;left:1131;top:2463;width:10039;height:10224" coordsize="10039,10224" o:regroupid="2" path="m,1255l8743,r1296,8866l1338,10224,,1255xe" fillcolor="#fabf8f [1945]" stroked="f">
              <v:path arrowok="t"/>
            </v:shape>
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<v:stroke joinstyle="miter"/>
              <v:formulas>
                <v:f eqn="sum 10800 0 #0"/>
                <v:f eqn="prod @0 30274 32768"/>
                <v:f eqn="prod @0 12540 32768"/>
                <v:f eqn="sum @1 10800 0"/>
                <v:f eqn="sum @2 10800 0"/>
                <v:f eqn="sum 10800 0 @1"/>
                <v:f eqn="sum 10800 0 @2"/>
                <v:f eqn="prod @0 23170 32768"/>
                <v:f eqn="sum @7 10800 0"/>
                <v:f eqn="sum 10800 0 @7"/>
                <v:f eqn="prod @5 3 4"/>
                <v:f eqn="prod @6 3 4"/>
                <v:f eqn="sum @10 791 0"/>
                <v:f eqn="sum @11 791 0"/>
                <v:f eqn="sum @11 2700 0"/>
                <v:f eqn="sum 21600 0 @10"/>
                <v:f eqn="sum 21600 0 @12"/>
                <v:f eqn="sum 21600 0 @13"/>
                <v:f eqn="sum 21600 0 @14"/>
                <v:f eqn="val #0"/>
                <v:f eqn="sum 21600 0 #0"/>
              </v:formulas>
              <v:path o:connecttype="rect" textboxrect="@9,@9,@8,@8"/>
              <v:handles>
                <v:h position="#0,center" xrange="2700,10125"/>
              </v:handles>
            </v:shapetype>
            <v:shape id="_x0000_s1135" type="#_x0000_t183" style="position:absolute;left:1275;top:1709;width:1831;height:1831" o:regroupid="2" fillcolor="#fabf8f [1945]" stroked="f"/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136" type="#_x0000_t13" style="position:absolute;left:6830;top:2617;width:1230;height:1059;rotation:270" o:regroupid="2" adj="10028,6518" fillcolor="#fde9d9 [665]" stroked="f"/>
            <v:shape id="_x0000_s1137" type="#_x0000_t13" style="position:absolute;left:7730;top:1843;width:1008;height:782;rotation:270" o:regroupid="2" adj="10028,6518" fillcolor="#fabf8f [1945]" stroked="f"/>
            <v:shape id="_x0000_s1138" type="#_x0000_t13" style="position:absolute;left:5951;top:1868;width:1443;height:1125;rotation:270" o:regroupid="2" adj="10028,6518" fillcolor="#fabf8f [1945]" stroked="f"/>
            <v:shape id="_x0000_s1139" type="#_x0000_t183" style="position:absolute;left:8115;top:12042;width:2697;height:2697" o:regroupid="2" fillcolor="#fabf8f [1945]" stroked="f"/>
            <v:shape id="_x0000_s1140" type="#_x0000_t13" style="position:absolute;left:4557;top:13228;width:1008;height:782;rotation:90" o:regroupid="2" adj="10028,6518" fillcolor="#974706 [1609]" stroked="f"/>
            <v:shape id="_x0000_s1141" type="#_x0000_t13" style="position:absolute;left:3102;top:12816;width:1008;height:782;rotation:90" o:regroupid="2" adj="10028,6518" fillcolor="#e36c0a [2409]" stroked="f"/>
            <v:shape id="_x0000_s1142" type="#_x0000_t13" style="position:absolute;left:3838;top:12839;width:1443;height:1125;rotation:90" o:regroupid="2" adj="10028,6518" fillcolor="#e36c0a [2409]" stroked="f"/>
            <v:rect id="_x0000_s1143" style="position:absolute;left:1960;top:3762;width:8580;height:8280" o:regroupid="2" fillcolor="#fde9d9 [665]" stroked="f"/>
            <v:shape id="_x0000_s1144" type="#_x0000_t183" style="position:absolute;left:9915;top:2946;width:1131;height:1122" o:regroupid="2" fillcolor="#e36c0a [2409]" stroked="f"/>
          </v:group>
        </w:pict>
      </w:r>
      <w:r>
        <w:rPr>
          <w:noProof/>
        </w:rPr>
        <w:pict>
          <v:shape id="_x0000_s1157" type="#_x0000_t183" style="position:absolute;margin-left:441.75pt;margin-top:75.3pt;width:56.55pt;height:56.1pt;z-index:-251600896" fillcolor="#e36c0a [2409]" stroked="f"/>
        </w:pict>
      </w:r>
      <w:r>
        <w:rPr>
          <w:noProof/>
        </w:rPr>
        <w:pict>
          <v:rect id="_x0000_s1156" style="position:absolute;margin-left:44pt;margin-top:116.1pt;width:429pt;height:414pt;z-index:-251601920" fillcolor="#fde9d9 [665]" stroked="f">
            <v:textbox inset="21.6pt,,14.4pt">
              <w:txbxContent>
                <w:p w:rsidR="00826005" w:rsidRDefault="00826005"/>
                <w:p w:rsidR="00826005" w:rsidRDefault="00826005"/>
                <w:p w:rsidR="00826005" w:rsidRDefault="00826005">
                  <w:r>
                    <w:rPr>
                      <w:rStyle w:val="FAXChar"/>
                    </w:rPr>
                    <w:tab/>
                  </w:r>
                  <w:r>
                    <w:rPr>
                      <w:rStyle w:val="FAXChar"/>
                    </w:rPr>
                    <w:tab/>
                  </w:r>
                  <w:r>
                    <w:rPr>
                      <w:rStyle w:val="FAXChar"/>
                    </w:rPr>
                    <w:tab/>
                    <w:t xml:space="preserve"> </w:t>
                  </w:r>
                  <w:r w:rsidR="00815C6D">
                    <w:rPr>
                      <w:rStyle w:val="FAXChar"/>
                    </w:rPr>
                    <w:t>FAX</w:t>
                  </w:r>
                </w:p>
                <w:p w:rsidR="00826005" w:rsidRDefault="00826005"/>
                <w:p w:rsidR="00826005" w:rsidRDefault="00826005"/>
                <w:p w:rsidR="00826005" w:rsidRDefault="00815C6D">
                  <w:r>
                    <w:rPr>
                      <w:rStyle w:val="FaxdetailsChar"/>
                    </w:rPr>
                    <w:t xml:space="preserve">For - </w:t>
                  </w:r>
                  <w:sdt>
                    <w:sdtPr>
                      <w:rPr>
                        <w:rStyle w:val="FaxdetailsChar"/>
                      </w:rPr>
                      <w:id w:val="1132561353"/>
                      <w:placeholder>
                        <w:docPart w:val="DefaultPlaceholder_22675703"/>
                      </w:placeholder>
                      <w:showingPlcHdr/>
                    </w:sdtPr>
                    <w:sdtContent>
                      <w:r w:rsidRPr="00447A01">
                        <w:rPr>
                          <w:rStyle w:val="PlaceholderText"/>
                        </w:rPr>
                        <w:t>Click here to enter text.</w:t>
                      </w:r>
                    </w:sdtContent>
                  </w:sdt>
                </w:p>
                <w:p w:rsidR="00826005" w:rsidRDefault="00826005"/>
                <w:p w:rsidR="00826005" w:rsidRDefault="00815C6D" w:rsidP="0009709E">
                  <w:r>
                    <w:rPr>
                      <w:rStyle w:val="FaxdetailsChar"/>
                    </w:rPr>
                    <w:t xml:space="preserve">Fax number - </w:t>
                  </w:r>
                  <w:sdt>
                    <w:sdtPr>
                      <w:rPr>
                        <w:rStyle w:val="FaxdetailsChar"/>
                      </w:rPr>
                      <w:id w:val="1132561357"/>
                      <w:placeholder>
                        <w:docPart w:val="DefaultPlaceholder_22675703"/>
                      </w:placeholder>
                      <w:showingPlcHdr/>
                    </w:sdtPr>
                    <w:sdtContent>
                      <w:r w:rsidRPr="00447A01">
                        <w:rPr>
                          <w:rStyle w:val="PlaceholderText"/>
                        </w:rPr>
                        <w:t>Click here to enter text.</w:t>
                      </w:r>
                    </w:sdtContent>
                  </w:sdt>
                </w:p>
                <w:p w:rsidR="00826005" w:rsidRDefault="00826005"/>
                <w:p w:rsidR="00826005" w:rsidRDefault="00815C6D" w:rsidP="0009709E">
                  <w:r>
                    <w:rPr>
                      <w:rStyle w:val="FaxdetailsChar"/>
                    </w:rPr>
                    <w:t xml:space="preserve">From - </w:t>
                  </w:r>
                  <w:sdt>
                    <w:sdtPr>
                      <w:rPr>
                        <w:rStyle w:val="FaxdetailsChar"/>
                      </w:rPr>
                      <w:id w:val="1132561359"/>
                      <w:placeholder>
                        <w:docPart w:val="DefaultPlaceholder_22675703"/>
                      </w:placeholder>
                      <w:showingPlcHdr/>
                    </w:sdtPr>
                    <w:sdtContent>
                      <w:r w:rsidRPr="00447A01">
                        <w:rPr>
                          <w:rStyle w:val="PlaceholderText"/>
                        </w:rPr>
                        <w:t>Click here to enter text.</w:t>
                      </w:r>
                    </w:sdtContent>
                  </w:sdt>
                </w:p>
                <w:p w:rsidR="00826005" w:rsidRDefault="00826005"/>
                <w:p w:rsidR="00826005" w:rsidRDefault="00815C6D" w:rsidP="0009709E">
                  <w:r>
                    <w:rPr>
                      <w:rStyle w:val="FaxdetailsChar"/>
                    </w:rPr>
                    <w:t xml:space="preserve">Fax number - </w:t>
                  </w:r>
                  <w:sdt>
                    <w:sdtPr>
                      <w:rPr>
                        <w:rStyle w:val="FaxdetailsChar"/>
                      </w:rPr>
                      <w:id w:val="1132561363"/>
                      <w:placeholder>
                        <w:docPart w:val="DefaultPlaceholder_22675703"/>
                      </w:placeholder>
                      <w:showingPlcHdr/>
                    </w:sdtPr>
                    <w:sdtContent>
                      <w:r w:rsidRPr="00447A01">
                        <w:rPr>
                          <w:rStyle w:val="PlaceholderText"/>
                        </w:rPr>
                        <w:t>Click here to enter text.</w:t>
                      </w:r>
                    </w:sdtContent>
                  </w:sdt>
                </w:p>
                <w:p w:rsidR="00826005" w:rsidRDefault="00826005"/>
                <w:p w:rsidR="00826005" w:rsidRDefault="00815C6D" w:rsidP="0009709E">
                  <w:r>
                    <w:rPr>
                      <w:rStyle w:val="FaxdetailsChar"/>
                    </w:rPr>
                    <w:t xml:space="preserve">Date - </w:t>
                  </w:r>
                  <w:sdt>
                    <w:sdtPr>
                      <w:rPr>
                        <w:rStyle w:val="FaxdetailsChar"/>
                      </w:rPr>
                      <w:id w:val="1132561365"/>
                      <w:placeholder>
                        <w:docPart w:val="DefaultPlaceholder_22675703"/>
                      </w:placeholder>
                      <w:showingPlcHdr/>
                    </w:sdtPr>
                    <w:sdtContent>
                      <w:r w:rsidRPr="00447A01">
                        <w:rPr>
                          <w:rStyle w:val="PlaceholderText"/>
                        </w:rPr>
                        <w:t>Click here to enter text.</w:t>
                      </w:r>
                    </w:sdtContent>
                  </w:sdt>
                </w:p>
                <w:p w:rsidR="00826005" w:rsidRDefault="00826005"/>
                <w:p w:rsidR="00826005" w:rsidRDefault="00815C6D" w:rsidP="0009709E">
                  <w:r>
                    <w:rPr>
                      <w:rStyle w:val="FaxdetailsChar"/>
                    </w:rPr>
                    <w:t xml:space="preserve">Regarding - </w:t>
                  </w:r>
                  <w:sdt>
                    <w:sdtPr>
                      <w:rPr>
                        <w:rStyle w:val="FaxdetailsChar"/>
                      </w:rPr>
                      <w:id w:val="1132561367"/>
                      <w:placeholder>
                        <w:docPart w:val="DefaultPlaceholder_22675703"/>
                      </w:placeholder>
                      <w:showingPlcHdr/>
                    </w:sdtPr>
                    <w:sdtContent>
                      <w:r w:rsidRPr="00447A01">
                        <w:rPr>
                          <w:rStyle w:val="PlaceholderText"/>
                        </w:rPr>
                        <w:t>Click here to enter text.</w:t>
                      </w:r>
                    </w:sdtContent>
                  </w:sdt>
                </w:p>
                <w:p w:rsidR="00826005" w:rsidRDefault="00826005"/>
                <w:p w:rsidR="00826005" w:rsidRDefault="00815C6D" w:rsidP="0009709E">
                  <w:r>
                    <w:rPr>
                      <w:rStyle w:val="FaxdetailsChar"/>
                    </w:rPr>
                    <w:t xml:space="preserve">Number of pages - </w:t>
                  </w:r>
                  <w:sdt>
                    <w:sdtPr>
                      <w:rPr>
                        <w:rStyle w:val="FaxdetailsChar"/>
                      </w:rPr>
                      <w:id w:val="1132561369"/>
                      <w:placeholder>
                        <w:docPart w:val="DefaultPlaceholder_22675703"/>
                      </w:placeholder>
                      <w:showingPlcHdr/>
                    </w:sdtPr>
                    <w:sdtContent>
                      <w:r w:rsidRPr="00447A01">
                        <w:rPr>
                          <w:rStyle w:val="PlaceholderText"/>
                        </w:rPr>
                        <w:t>Click here to enter text.</w:t>
                      </w:r>
                    </w:sdtContent>
                  </w:sdt>
                </w:p>
                <w:p w:rsidR="00826005" w:rsidRDefault="00826005"/>
                <w:p w:rsidR="00826005" w:rsidRDefault="00815C6D" w:rsidP="0009709E">
                  <w:r>
                    <w:rPr>
                      <w:rStyle w:val="FaxdetailsChar"/>
                    </w:rPr>
                    <w:t xml:space="preserve">Comments - </w:t>
                  </w:r>
                  <w:sdt>
                    <w:sdtPr>
                      <w:rPr>
                        <w:rStyle w:val="FaxdetailsChar"/>
                      </w:rPr>
                      <w:id w:val="1132561371"/>
                      <w:placeholder>
                        <w:docPart w:val="DefaultPlaceholder_22675703"/>
                      </w:placeholder>
                      <w:showingPlcHdr/>
                    </w:sdtPr>
                    <w:sdtContent>
                      <w:r w:rsidRPr="00447A01">
                        <w:rPr>
                          <w:rStyle w:val="PlaceholderText"/>
                        </w:rPr>
                        <w:t>Click here to enter text.</w:t>
                      </w:r>
                    </w:sdtContent>
                  </w:sdt>
                </w:p>
                <w:p w:rsidR="00826005" w:rsidRDefault="00826005"/>
              </w:txbxContent>
            </v:textbox>
          </v:rect>
        </w:pict>
      </w:r>
      <w:r>
        <w:rPr>
          <w:noProof/>
        </w:rPr>
        <w:pict>
          <v:shape id="_x0000_s1155" type="#_x0000_t13" style="position:absolute;margin-left:137.9pt;margin-top:569.95pt;width:72.15pt;height:56.25pt;rotation:90;z-index:-251602944" adj="10028,6518" fillcolor="#e36c0a [2409]" stroked="f"/>
        </w:pict>
      </w:r>
      <w:r>
        <w:rPr>
          <w:noProof/>
        </w:rPr>
        <w:pict>
          <v:shape id="_x0000_s1154" type="#_x0000_t13" style="position:absolute;margin-left:101.1pt;margin-top:568.8pt;width:50.4pt;height:39.1pt;rotation:90;z-index:-251603968" adj="10028,6518" fillcolor="#e36c0a [2409]" stroked="f"/>
        </w:pict>
      </w:r>
      <w:r>
        <w:rPr>
          <w:noProof/>
        </w:rPr>
        <w:pict>
          <v:shape id="_x0000_s1153" type="#_x0000_t13" style="position:absolute;margin-left:173.85pt;margin-top:589.4pt;width:50.4pt;height:39.1pt;rotation:90;z-index:-251604992" adj="10028,6518" fillcolor="#974706 [1609]" stroked="f"/>
        </w:pict>
      </w:r>
      <w:r>
        <w:rPr>
          <w:noProof/>
        </w:rPr>
        <w:pict>
          <v:shape id="_x0000_s1152" type="#_x0000_t183" style="position:absolute;margin-left:351.75pt;margin-top:530.1pt;width:134.85pt;height:134.85pt;z-index:-251606016" fillcolor="#fabf8f [1945]" stroked="f"/>
        </w:pict>
      </w:r>
      <w:r>
        <w:rPr>
          <w:noProof/>
        </w:rPr>
        <w:pict>
          <v:shape id="_x0000_s1151" type="#_x0000_t13" style="position:absolute;margin-left:243.55pt;margin-top:21.4pt;width:72.15pt;height:56.25pt;rotation:270;z-index:-251607040" adj="10028,6518" fillcolor="#fabf8f [1945]" stroked="f"/>
        </w:pict>
      </w:r>
      <w:r>
        <w:rPr>
          <w:noProof/>
        </w:rPr>
        <w:pict>
          <v:shape id="_x0000_s1150" type="#_x0000_t13" style="position:absolute;margin-left:332.5pt;margin-top:20.15pt;width:50.4pt;height:39.1pt;rotation:270;z-index:-251608064" adj="10028,6518" fillcolor="#fabf8f [1945]" stroked="f"/>
        </w:pict>
      </w:r>
      <w:r>
        <w:rPr>
          <w:noProof/>
        </w:rPr>
        <w:pict>
          <v:shape id="_x0000_s1149" type="#_x0000_t13" style="position:absolute;margin-left:287.5pt;margin-top:58.85pt;width:61.5pt;height:52.95pt;rotation:270;z-index:-251609088" adj="10028,6518" fillcolor="#fde9d9 [665]" stroked="f"/>
        </w:pict>
      </w:r>
      <w:r>
        <w:rPr>
          <w:noProof/>
        </w:rPr>
        <w:pict>
          <v:shape id="_x0000_s1148" type="#_x0000_t183" style="position:absolute;margin-left:9.75pt;margin-top:13.45pt;width:91.55pt;height:91.55pt;z-index:-251610112" fillcolor="#fabf8f [1945]" stroked="f"/>
        </w:pict>
      </w:r>
      <w:r>
        <w:rPr>
          <w:noProof/>
        </w:rPr>
        <w:pict>
          <v:shape id="_x0000_s1147" style="position:absolute;margin-left:2.55pt;margin-top:51.15pt;width:501.95pt;height:511.2pt;z-index:-251611136" coordsize="10039,10224" path="m,1255l8743,r1296,8866l1338,10224,,1255xe" fillcolor="#fabf8f [1945]" stroked="f">
            <v:path arrowok="t"/>
          </v:shape>
        </w:pict>
      </w:r>
      <w:r>
        <w:rPr>
          <w:noProof/>
        </w:rPr>
        <w:pict>
          <v:shape id="_x0000_s1146" style="position:absolute;margin-left:2.55pt;margin-top:106.95pt;width:501.95pt;height:511.2pt;rotation:1078061fd;z-index:-251612160" coordsize="10039,10224" path="m,1255l8743,r1296,8866l1338,10224,,1255xe" fillcolor="#e36c0a [2409]" stroked="f">
            <v:path arrowok="t"/>
          </v:shape>
        </w:pict>
      </w:r>
      <w:r>
        <w:rPr>
          <w:noProof/>
        </w:rPr>
        <w:pict>
          <v:rect id="_x0000_s1145" style="position:absolute;margin-left:27.5pt;margin-top:173.7pt;width:429pt;height:414pt;rotation:-393379fd;z-index:-251613184" fillcolor="#974706 [1609]" stroked="f"/>
        </w:pict>
      </w:r>
    </w:p>
    <w:sectPr w:rsidR="00837826" w:rsidRPr="00BD6CC2" w:rsidSect="00D51969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1021"/>
  <w:defaultTabStop w:val="720"/>
  <w:drawingGridHorizontalSpacing w:val="110"/>
  <w:displayHorizontalDrawingGridEvery w:val="2"/>
  <w:characterSpacingControl w:val="doNotCompress"/>
  <w:savePreviewPicture/>
  <w:compat/>
  <w:rsids>
    <w:rsidRoot w:val="00815C6D"/>
    <w:rsid w:val="0009709E"/>
    <w:rsid w:val="000F675E"/>
    <w:rsid w:val="00167428"/>
    <w:rsid w:val="001C1350"/>
    <w:rsid w:val="001F0492"/>
    <w:rsid w:val="00243103"/>
    <w:rsid w:val="0029525F"/>
    <w:rsid w:val="003119B3"/>
    <w:rsid w:val="00337539"/>
    <w:rsid w:val="003A48B1"/>
    <w:rsid w:val="003D1754"/>
    <w:rsid w:val="0044425D"/>
    <w:rsid w:val="0048039C"/>
    <w:rsid w:val="004922A5"/>
    <w:rsid w:val="00515EB1"/>
    <w:rsid w:val="00537B8D"/>
    <w:rsid w:val="005753F3"/>
    <w:rsid w:val="005F469D"/>
    <w:rsid w:val="006662D6"/>
    <w:rsid w:val="006C2CD4"/>
    <w:rsid w:val="007021E7"/>
    <w:rsid w:val="007746FA"/>
    <w:rsid w:val="00815C6D"/>
    <w:rsid w:val="00826005"/>
    <w:rsid w:val="00837826"/>
    <w:rsid w:val="0085536D"/>
    <w:rsid w:val="00864254"/>
    <w:rsid w:val="00876C14"/>
    <w:rsid w:val="008D4929"/>
    <w:rsid w:val="00924627"/>
    <w:rsid w:val="00987538"/>
    <w:rsid w:val="00A05AD7"/>
    <w:rsid w:val="00A466BC"/>
    <w:rsid w:val="00A514BA"/>
    <w:rsid w:val="00A5170C"/>
    <w:rsid w:val="00B02232"/>
    <w:rsid w:val="00B237E2"/>
    <w:rsid w:val="00BD6CC2"/>
    <w:rsid w:val="00C90C09"/>
    <w:rsid w:val="00CA573C"/>
    <w:rsid w:val="00CA7D45"/>
    <w:rsid w:val="00CF7037"/>
    <w:rsid w:val="00D51969"/>
    <w:rsid w:val="00D951A5"/>
    <w:rsid w:val="00D96025"/>
    <w:rsid w:val="00DA1E5D"/>
    <w:rsid w:val="00EC4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665]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C6D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514B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14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4BA"/>
    <w:rPr>
      <w:rFonts w:ascii="Tahoma" w:hAnsi="Tahoma" w:cs="Tahoma"/>
      <w:sz w:val="16"/>
      <w:szCs w:val="16"/>
    </w:rPr>
  </w:style>
  <w:style w:type="paragraph" w:customStyle="1" w:styleId="FAX">
    <w:name w:val="FAX"/>
    <w:basedOn w:val="Normal"/>
    <w:link w:val="FAXChar"/>
    <w:qFormat/>
    <w:rsid w:val="00815C6D"/>
    <w:pPr>
      <w:jc w:val="center"/>
    </w:pPr>
    <w:rPr>
      <w:rFonts w:asciiTheme="majorHAnsi" w:hAnsiTheme="majorHAnsi" w:cs="Arial"/>
      <w:b/>
      <w:color w:val="984806" w:themeColor="accent6" w:themeShade="80"/>
      <w:spacing w:val="200"/>
      <w:sz w:val="96"/>
      <w:szCs w:val="96"/>
    </w:rPr>
  </w:style>
  <w:style w:type="paragraph" w:customStyle="1" w:styleId="Faxdetails">
    <w:name w:val="Fax details"/>
    <w:basedOn w:val="Normal"/>
    <w:link w:val="FaxdetailsChar"/>
    <w:qFormat/>
    <w:rsid w:val="00815C6D"/>
    <w:rPr>
      <w:rFonts w:cs="Arial"/>
      <w:b/>
      <w:color w:val="984806" w:themeColor="accent6" w:themeShade="80"/>
      <w:sz w:val="24"/>
      <w:szCs w:val="24"/>
    </w:rPr>
  </w:style>
  <w:style w:type="character" w:customStyle="1" w:styleId="FAXChar">
    <w:name w:val="FAX Char"/>
    <w:basedOn w:val="DefaultParagraphFont"/>
    <w:link w:val="FAX"/>
    <w:rsid w:val="00815C6D"/>
    <w:rPr>
      <w:rFonts w:asciiTheme="majorHAnsi" w:hAnsiTheme="majorHAnsi" w:cs="Arial"/>
      <w:b/>
      <w:color w:val="984806" w:themeColor="accent6" w:themeShade="80"/>
      <w:spacing w:val="200"/>
      <w:sz w:val="96"/>
      <w:szCs w:val="96"/>
    </w:rPr>
  </w:style>
  <w:style w:type="character" w:customStyle="1" w:styleId="FaxdetailsChar">
    <w:name w:val="Fax details Char"/>
    <w:basedOn w:val="DefaultParagraphFont"/>
    <w:link w:val="Faxdetails"/>
    <w:rsid w:val="00815C6D"/>
    <w:rPr>
      <w:rFonts w:cs="Arial"/>
      <w:b/>
      <w:color w:val="984806" w:themeColor="accent6" w:themeShade="8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glossaryDocument" Target="glossary/document.xml" Id="rId6" /><Relationship Type="http://schemas.openxmlformats.org/officeDocument/2006/relationships/fontTable" Target="fontTable.xml" Id="rId5" /><Relationship Type="http://schemas.openxmlformats.org/officeDocument/2006/relationships/customXml" Target="../customXml/item4.xml" Id="rId10" /><Relationship Type="http://schemas.openxmlformats.org/officeDocument/2006/relationships/webSettings" Target="webSettings.xml" Id="rId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5A129-495A-4A71-8D99-3C5C92E039D0}"/>
      </w:docPartPr>
      <w:docPartBody>
        <w:p w:rsidR="00000000" w:rsidRDefault="00094EB6">
          <w:r w:rsidRPr="00447A0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094EB6"/>
    <w:rsid w:val="00094EB6"/>
    <w:rsid w:val="00D62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AX">
    <w:name w:val="FAX"/>
    <w:basedOn w:val="Normal"/>
    <w:link w:val="FAXChar"/>
    <w:qFormat/>
    <w:pPr>
      <w:spacing w:after="0" w:line="240" w:lineRule="auto"/>
      <w:jc w:val="center"/>
    </w:pPr>
    <w:rPr>
      <w:rFonts w:ascii="Arial" w:eastAsiaTheme="minorHAnsi" w:hAnsi="Arial" w:cs="Arial"/>
      <w:b/>
      <w:color w:val="984806" w:themeColor="accent6" w:themeShade="80"/>
      <w:spacing w:val="200"/>
      <w:sz w:val="96"/>
      <w:szCs w:val="96"/>
    </w:rPr>
  </w:style>
  <w:style w:type="character" w:customStyle="1" w:styleId="FAXChar">
    <w:name w:val="FAX Char"/>
    <w:basedOn w:val="DefaultParagraphFont"/>
    <w:link w:val="FAX"/>
    <w:rPr>
      <w:rFonts w:ascii="Arial" w:eastAsiaTheme="minorHAnsi" w:hAnsi="Arial" w:cs="Arial"/>
      <w:b/>
      <w:color w:val="984806" w:themeColor="accent6" w:themeShade="80"/>
      <w:spacing w:val="200"/>
      <w:sz w:val="96"/>
      <w:szCs w:val="96"/>
    </w:rPr>
  </w:style>
  <w:style w:type="paragraph" w:customStyle="1" w:styleId="46BF9E1B31DE44DDB26460FCA58F81F3">
    <w:name w:val="46BF9E1B31DE44DDB26460FCA58F81F3"/>
  </w:style>
  <w:style w:type="paragraph" w:customStyle="1" w:styleId="Faxdetails">
    <w:name w:val="Fax details"/>
    <w:basedOn w:val="Normal"/>
    <w:link w:val="FaxdetailsChar"/>
    <w:qFormat/>
    <w:pPr>
      <w:spacing w:after="0" w:line="240" w:lineRule="auto"/>
    </w:pPr>
    <w:rPr>
      <w:rFonts w:ascii="Arial" w:eastAsiaTheme="minorHAnsi" w:hAnsi="Arial" w:cs="Arial"/>
      <w:b/>
      <w:color w:val="984806" w:themeColor="accent6" w:themeShade="80"/>
      <w:sz w:val="24"/>
      <w:szCs w:val="24"/>
    </w:rPr>
  </w:style>
  <w:style w:type="character" w:customStyle="1" w:styleId="FaxdetailsChar">
    <w:name w:val="Fax details Char"/>
    <w:basedOn w:val="DefaultParagraphFont"/>
    <w:link w:val="Faxdetails"/>
    <w:rPr>
      <w:rFonts w:ascii="Arial" w:eastAsiaTheme="minorHAnsi" w:hAnsi="Arial" w:cs="Arial"/>
      <w:b/>
      <w:color w:val="984806" w:themeColor="accent6" w:themeShade="80"/>
      <w:sz w:val="24"/>
      <w:szCs w:val="24"/>
    </w:rPr>
  </w:style>
  <w:style w:type="paragraph" w:customStyle="1" w:styleId="1CCCBDF447FA40C69DF859142174CF35">
    <w:name w:val="1CCCBDF447FA40C69DF859142174CF35"/>
  </w:style>
  <w:style w:type="paragraph" w:customStyle="1" w:styleId="99A4054046124C518A8EAC3AABFCFCE8">
    <w:name w:val="99A4054046124C518A8EAC3AABFCFCE8"/>
  </w:style>
  <w:style w:type="paragraph" w:customStyle="1" w:styleId="1F2017F255004BADA362E4D513E41F97">
    <w:name w:val="1F2017F255004BADA362E4D513E41F97"/>
  </w:style>
  <w:style w:type="paragraph" w:customStyle="1" w:styleId="3E9F88DA6D5946298E407C0404D9BADE">
    <w:name w:val="3E9F88DA6D5946298E407C0404D9BADE"/>
  </w:style>
  <w:style w:type="paragraph" w:customStyle="1" w:styleId="BC1347A58CFB4FF2B65333FEA17EA446">
    <w:name w:val="BC1347A58CFB4FF2B65333FEA17EA446"/>
  </w:style>
  <w:style w:type="paragraph" w:customStyle="1" w:styleId="BD0F0346AD164C0A99310DF6EB5368FA">
    <w:name w:val="BD0F0346AD164C0A99310DF6EB5368FA"/>
  </w:style>
  <w:style w:type="paragraph" w:customStyle="1" w:styleId="CF0C67C50FD8480F934835DFF9597990">
    <w:name w:val="CF0C67C50FD8480F934835DFF9597990"/>
  </w:style>
  <w:style w:type="paragraph" w:customStyle="1" w:styleId="2A8C3E6A68644E34AAEF0A306B8944B4">
    <w:name w:val="2A8C3E6A68644E34AAEF0A306B8944B4"/>
  </w:style>
  <w:style w:type="character" w:styleId="PlaceholderText">
    <w:name w:val="Placeholder Text"/>
    <w:basedOn w:val="DefaultParagraphFont"/>
    <w:uiPriority w:val="99"/>
    <w:semiHidden/>
    <w:rsid w:val="00094EB6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2.xml><?xml version="1.0" encoding="utf-8"?>
<ds:datastoreItem xmlns:ds="http://schemas.openxmlformats.org/officeDocument/2006/customXml" ds:itemID="{D5D58662-332C-4C7D-A90C-1741DEC8295B}"/>
</file>

<file path=customXml/itemProps4.xml><?xml version="1.0" encoding="utf-8"?>
<ds:datastoreItem xmlns:ds="http://schemas.openxmlformats.org/officeDocument/2006/customXml" ds:itemID="{6C7BF875-C0FF-426A-BE5B-3F5F6E012E7C}"/>
</file>

<file path=docProps/app.xml><?xml version="1.0" encoding="utf-8"?>
<Properties xmlns="http://schemas.openxmlformats.org/officeDocument/2006/extended-properties" xmlns:vt="http://schemas.openxmlformats.org/officeDocument/2006/docPropsVTypes">
  <Template>FaxCoverSheet_TP10266659.dotx</Template>
  <TotalTime>10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>1</revision>
  <dc:description/>
  <dcterms:modified xsi:type="dcterms:W3CDTF">2008-09-23T01:02:00.0000000Z</dcterms:modified>
  <keywords/>
  <version/>
  <dc:subject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TC102666599990</vt:lpwstr>
  </property>
</Properties>
</file>