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60" w:type="dxa"/>
        <w:jc w:val="center"/>
        <w:tblLayout w:type="fixed"/>
        <w:tblCellMar>
          <w:left w:w="115" w:type="dxa"/>
          <w:right w:w="115" w:type="dxa"/>
        </w:tblCellMar>
        <w:tblLook w:val="0000"/>
      </w:tblPr>
      <w:tblGrid>
        <w:gridCol w:w="1260"/>
        <w:gridCol w:w="357"/>
        <w:gridCol w:w="3063"/>
        <w:gridCol w:w="1260"/>
        <w:gridCol w:w="3420"/>
      </w:tblGrid>
      <w:tr w:rsidR="006F3C33" w:rsidTr="00006664">
        <w:trPr>
          <w:trHeight w:val="1440"/>
          <w:jc w:val="center"/>
        </w:trPr>
        <w:tc>
          <w:tcPr>
            <w:tcW w:w="4680" w:type="dxa"/>
            <w:gridSpan w:val="3"/>
            <w:shd w:val="clear" w:color="auto" w:fill="auto"/>
            <w:tcMar>
              <w:top w:w="0" w:type="dxa"/>
            </w:tcMar>
            <w:vAlign w:val="bottom"/>
          </w:tcPr>
          <w:p w:rsidR="006F3C33" w:rsidRDefault="00665E41" w:rsidP="000B0926">
            <w:pPr>
              <w:pStyle w:val="Heading1"/>
            </w:pPr>
            <w:r>
              <w:rPr>
                <w:noProof/>
              </w:rPr>
              <w:pict>
                <v:rect id="_x0000_s1068" style="position:absolute;margin-left:-23.75pt;margin-top:-18pt;width:7in;height:9in;flip:y;z-index:-251658240" filled="f" fillcolor="#f9faf0" strokecolor="#4b7b8a [2404]" strokeweight="2.5pt">
                  <v:fill rotate="t"/>
                  <v:stroke linestyle="thickThin"/>
                </v:rect>
              </w:pict>
            </w:r>
            <w:r w:rsidR="000B0926">
              <w:t>FAX</w:t>
            </w:r>
          </w:p>
        </w:tc>
        <w:tc>
          <w:tcPr>
            <w:tcW w:w="4680" w:type="dxa"/>
            <w:gridSpan w:val="2"/>
            <w:shd w:val="clear" w:color="auto" w:fill="FFFFFF"/>
            <w:vAlign w:val="center"/>
          </w:tcPr>
          <w:p w:rsidR="006F3C33" w:rsidRPr="000E042A" w:rsidRDefault="006F3C33" w:rsidP="006D4DB4">
            <w:pPr>
              <w:pStyle w:val="DateandNumber"/>
            </w:pPr>
          </w:p>
        </w:tc>
      </w:tr>
      <w:tr w:rsidR="00664B09" w:rsidTr="00664B09">
        <w:trPr>
          <w:trHeight w:val="1260"/>
          <w:jc w:val="center"/>
        </w:trPr>
        <w:tc>
          <w:tcPr>
            <w:tcW w:w="4680" w:type="dxa"/>
            <w:gridSpan w:val="3"/>
            <w:tcBorders>
              <w:bottom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</w:tcPr>
          <w:sdt>
            <w:sdtPr>
              <w:id w:val="629898825"/>
              <w:placeholder>
                <w:docPart w:val="1E5193B9F2AF432F95D769CB6444F974"/>
              </w:placeholder>
              <w:showingPlcHdr/>
            </w:sdtPr>
            <w:sdtContent>
              <w:p w:rsidR="00664B09" w:rsidRPr="00857D02" w:rsidRDefault="00664B09" w:rsidP="00006664">
                <w:pPr>
                  <w:pStyle w:val="leftalignedtext"/>
                </w:pPr>
                <w:r w:rsidRPr="00387D49">
                  <w:t>[Your Company Name]</w:t>
                </w:r>
              </w:p>
            </w:sdtContent>
          </w:sdt>
          <w:sdt>
            <w:sdtPr>
              <w:id w:val="629898827"/>
              <w:placeholder>
                <w:docPart w:val="530399D80F8C439997B513F489BFC241"/>
              </w:placeholder>
              <w:showingPlcHdr/>
            </w:sdtPr>
            <w:sdtContent>
              <w:p w:rsidR="00664B09" w:rsidRPr="00857D02" w:rsidRDefault="00664B09" w:rsidP="00006664">
                <w:pPr>
                  <w:pStyle w:val="leftalignedtext"/>
                </w:pPr>
                <w:r w:rsidRPr="00857D02">
                  <w:t>[Street Address]</w:t>
                </w:r>
              </w:p>
            </w:sdtContent>
          </w:sdt>
          <w:sdt>
            <w:sdtPr>
              <w:id w:val="629898853"/>
              <w:placeholder>
                <w:docPart w:val="E9DC275A9E8D4611887D6A05DA7D4149"/>
              </w:placeholder>
              <w:showingPlcHdr/>
            </w:sdtPr>
            <w:sdtContent>
              <w:p w:rsidR="00664B09" w:rsidRPr="000E042A" w:rsidRDefault="00664B09" w:rsidP="00664B09">
                <w:pPr>
                  <w:pStyle w:val="leftalignedtext"/>
                </w:pPr>
                <w:r w:rsidRPr="00857D02">
                  <w:t>[City, ST  ZIP Code</w:t>
                </w:r>
                <w:r>
                  <w:rPr>
                    <w:rFonts w:hint="eastAsia"/>
                    <w:lang w:eastAsia="ja-JP"/>
                  </w:rPr>
                  <w:t>]</w:t>
                </w:r>
              </w:p>
            </w:sdtContent>
          </w:sdt>
        </w:tc>
        <w:tc>
          <w:tcPr>
            <w:tcW w:w="46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FFFFFF"/>
          </w:tcPr>
          <w:sdt>
            <w:sdtPr>
              <w:id w:val="629898855"/>
              <w:placeholder>
                <w:docPart w:val="B24C8983E44449E482FC6EF2C27CAB73"/>
              </w:placeholder>
              <w:showingPlcHdr/>
            </w:sdtPr>
            <w:sdtContent>
              <w:p w:rsidR="00664B09" w:rsidRPr="00857D02" w:rsidRDefault="00664B09" w:rsidP="00664B09">
                <w:pPr>
                  <w:pStyle w:val="rightalignedtext"/>
                </w:pPr>
                <w:r w:rsidRPr="00387D49">
                  <w:t>[Phone]</w:t>
                </w:r>
              </w:p>
            </w:sdtContent>
          </w:sdt>
          <w:p w:rsidR="00664B09" w:rsidRPr="00857D02" w:rsidRDefault="00664B09" w:rsidP="00664B09">
            <w:pPr>
              <w:pStyle w:val="rightalignedtext"/>
            </w:pPr>
            <w:r w:rsidRPr="00857D02">
              <w:t xml:space="preserve">Fax </w:t>
            </w:r>
            <w:sdt>
              <w:sdtPr>
                <w:id w:val="629898857"/>
                <w:placeholder>
                  <w:docPart w:val="3185CD3B85674904955AE9E17DE7F885"/>
                </w:placeholder>
                <w:showingPlcHdr/>
              </w:sdtPr>
              <w:sdtContent>
                <w:r w:rsidRPr="00387D49">
                  <w:t>[000.000.0000]</w:t>
                </w:r>
              </w:sdtContent>
            </w:sdt>
          </w:p>
          <w:sdt>
            <w:sdtPr>
              <w:id w:val="629898859"/>
              <w:placeholder>
                <w:docPart w:val="61ACDA43A3124AD58A4790DF09EC6CCC"/>
              </w:placeholder>
              <w:showingPlcHdr/>
            </w:sdtPr>
            <w:sdtContent>
              <w:p w:rsidR="00664B09" w:rsidRPr="000E042A" w:rsidRDefault="00664B09" w:rsidP="00664B09">
                <w:pPr>
                  <w:pStyle w:val="rightalignedtext"/>
                </w:pPr>
                <w:r w:rsidRPr="00387D49">
                  <w:t>[e-mail]</w:t>
                </w:r>
              </w:p>
            </w:sdtContent>
          </w:sdt>
        </w:tc>
      </w:tr>
      <w:tr w:rsidR="00006664" w:rsidRPr="00912BEF" w:rsidTr="00664B09">
        <w:trPr>
          <w:trHeight w:val="288"/>
          <w:jc w:val="center"/>
        </w:trPr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0" w:type="dxa"/>
            </w:tcMar>
            <w:vAlign w:val="center"/>
          </w:tcPr>
          <w:p w:rsidR="00006664" w:rsidRPr="00912BEF" w:rsidRDefault="00006664" w:rsidP="00F0769E">
            <w:pPr>
              <w:pStyle w:val="headingleft"/>
            </w:pPr>
            <w:r>
              <w:t>To:</w:t>
            </w:r>
          </w:p>
        </w:tc>
        <w:tc>
          <w:tcPr>
            <w:tcW w:w="342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Pr="00912BEF" w:rsidRDefault="00006664" w:rsidP="00006664">
            <w:pPr>
              <w:pStyle w:val="leftalignedtext"/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006664" w:rsidRPr="00912BEF" w:rsidRDefault="00006664" w:rsidP="00006664">
            <w:pPr>
              <w:pStyle w:val="headingleft"/>
            </w:pPr>
            <w:r>
              <w:t>From:</w:t>
            </w: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Pr="00912BEF" w:rsidRDefault="00006664" w:rsidP="006D4DB4">
            <w:pPr>
              <w:pStyle w:val="leftalignedtext"/>
            </w:pPr>
          </w:p>
        </w:tc>
      </w:tr>
      <w:tr w:rsidR="00006664" w:rsidRPr="00912BEF" w:rsidTr="00664B09">
        <w:trPr>
          <w:trHeight w:val="288"/>
          <w:jc w:val="center"/>
        </w:trPr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0" w:type="dxa"/>
            </w:tcMar>
            <w:vAlign w:val="center"/>
          </w:tcPr>
          <w:p w:rsidR="00006664" w:rsidRDefault="00006664" w:rsidP="00F0769E">
            <w:pPr>
              <w:pStyle w:val="headingleft"/>
            </w:pPr>
            <w:r>
              <w:t>Fax:</w:t>
            </w:r>
          </w:p>
        </w:tc>
        <w:tc>
          <w:tcPr>
            <w:tcW w:w="342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Default="00006664" w:rsidP="006D4DB4">
            <w:pPr>
              <w:pStyle w:val="leftalignedtext"/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006664" w:rsidRDefault="00006664" w:rsidP="00006664">
            <w:pPr>
              <w:pStyle w:val="headingleft"/>
            </w:pPr>
            <w:r>
              <w:t>Pages:</w:t>
            </w: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Default="00006664" w:rsidP="006D4DB4">
            <w:pPr>
              <w:pStyle w:val="leftalignedtext"/>
            </w:pPr>
          </w:p>
        </w:tc>
      </w:tr>
      <w:tr w:rsidR="00006664" w:rsidRPr="00912BEF" w:rsidTr="00664B09">
        <w:trPr>
          <w:trHeight w:val="288"/>
          <w:jc w:val="center"/>
        </w:trPr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0" w:type="dxa"/>
            </w:tcMar>
            <w:vAlign w:val="center"/>
          </w:tcPr>
          <w:p w:rsidR="00006664" w:rsidRDefault="00006664" w:rsidP="00F0769E">
            <w:pPr>
              <w:pStyle w:val="headingleft"/>
            </w:pPr>
            <w:r>
              <w:t>Phone:</w:t>
            </w:r>
          </w:p>
        </w:tc>
        <w:tc>
          <w:tcPr>
            <w:tcW w:w="342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Default="00006664" w:rsidP="006D4DB4">
            <w:pPr>
              <w:pStyle w:val="leftalignedtext"/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006664" w:rsidRDefault="00006664" w:rsidP="00006664">
            <w:pPr>
              <w:pStyle w:val="headingleft"/>
            </w:pPr>
            <w:r>
              <w:t>Date:</w:t>
            </w: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Default="00006664" w:rsidP="006D4DB4">
            <w:pPr>
              <w:pStyle w:val="leftalignedtext"/>
            </w:pPr>
          </w:p>
        </w:tc>
      </w:tr>
      <w:tr w:rsidR="00006664" w:rsidRPr="00912BEF" w:rsidTr="00664B09">
        <w:trPr>
          <w:trHeight w:val="288"/>
          <w:jc w:val="center"/>
        </w:trPr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tcMar>
              <w:top w:w="0" w:type="dxa"/>
            </w:tcMar>
            <w:vAlign w:val="center"/>
          </w:tcPr>
          <w:p w:rsidR="00006664" w:rsidRDefault="00006664" w:rsidP="00F0769E">
            <w:pPr>
              <w:pStyle w:val="headingleft"/>
            </w:pPr>
            <w:r>
              <w:t>Re:</w:t>
            </w:r>
          </w:p>
        </w:tc>
        <w:tc>
          <w:tcPr>
            <w:tcW w:w="3420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Default="00006664" w:rsidP="006D4DB4">
            <w:pPr>
              <w:pStyle w:val="leftalignedtext"/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B7B8A" w:themeFill="accent1" w:themeFillShade="BF"/>
            <w:vAlign w:val="center"/>
          </w:tcPr>
          <w:p w:rsidR="00006664" w:rsidRDefault="00006664" w:rsidP="00006664">
            <w:pPr>
              <w:pStyle w:val="headingleft"/>
            </w:pPr>
            <w:r>
              <w:t>cc:</w:t>
            </w: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/>
            <w:vAlign w:val="center"/>
          </w:tcPr>
          <w:p w:rsidR="00006664" w:rsidRDefault="00006664" w:rsidP="006D4DB4">
            <w:pPr>
              <w:pStyle w:val="leftalignedtext"/>
            </w:pPr>
          </w:p>
        </w:tc>
      </w:tr>
      <w:tr w:rsidR="000B7E8A" w:rsidRPr="00912BEF" w:rsidTr="00664B09">
        <w:trPr>
          <w:trHeight w:val="288"/>
          <w:jc w:val="center"/>
        </w:trPr>
        <w:tc>
          <w:tcPr>
            <w:tcW w:w="9360" w:type="dxa"/>
            <w:gridSpan w:val="5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  <w:vAlign w:val="center"/>
          </w:tcPr>
          <w:p w:rsidR="000B7E8A" w:rsidRPr="00912BEF" w:rsidRDefault="000B7E8A" w:rsidP="00F0769E"/>
        </w:tc>
      </w:tr>
      <w:tr w:rsidR="00006664" w:rsidRPr="00912BEF" w:rsidTr="00664B09">
        <w:trPr>
          <w:trHeight w:val="6290"/>
          <w:jc w:val="center"/>
        </w:trPr>
        <w:tc>
          <w:tcPr>
            <w:tcW w:w="9360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tcMar>
              <w:top w:w="0" w:type="dxa"/>
            </w:tcMar>
          </w:tcPr>
          <w:p w:rsidR="00387D49" w:rsidRPr="00912BEF" w:rsidRDefault="00006664" w:rsidP="00006664">
            <w:r>
              <w:t>Comments:</w:t>
            </w:r>
          </w:p>
        </w:tc>
      </w:tr>
      <w:tr w:rsidR="004C4F1D" w:rsidRPr="00912BEF" w:rsidTr="00664B09">
        <w:trPr>
          <w:trHeight w:val="1295"/>
          <w:jc w:val="center"/>
        </w:trPr>
        <w:tc>
          <w:tcPr>
            <w:tcW w:w="1617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FFFFFF"/>
            <w:tcMar>
              <w:top w:w="0" w:type="dxa"/>
            </w:tcMar>
            <w:vAlign w:val="center"/>
          </w:tcPr>
          <w:p w:rsidR="004C4F1D" w:rsidRDefault="001C413B" w:rsidP="00F0769E"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356870</wp:posOffset>
                  </wp:positionV>
                  <wp:extent cx="857250" cy="428625"/>
                  <wp:effectExtent l="19050" t="0" r="0" b="0"/>
                  <wp:wrapNone/>
                  <wp:docPr id="52" name="Picture 52" descr="Logo placehol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Logo placehol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sdt>
          <w:sdtPr>
            <w:id w:val="629898882"/>
            <w:placeholder>
              <w:docPart w:val="6CB1B7FB48F7441CAA71BF3E138C5900"/>
            </w:placeholder>
            <w:showingPlcHdr/>
          </w:sdtPr>
          <w:sdtContent>
            <w:tc>
              <w:tcPr>
                <w:tcW w:w="3063" w:type="dxa"/>
                <w:tcBorders>
                  <w:top w:val="single" w:sz="4" w:space="0" w:color="BFBFBF" w:themeColor="background1" w:themeShade="BF"/>
                </w:tcBorders>
                <w:shd w:val="clear" w:color="auto" w:fill="FFFFFF"/>
                <w:vAlign w:val="bottom"/>
              </w:tcPr>
              <w:p w:rsidR="004C4F1D" w:rsidRDefault="00857D02" w:rsidP="00857D02">
                <w:pPr>
                  <w:pStyle w:val="slogan"/>
                </w:pPr>
                <w:r w:rsidRPr="00370200">
                  <w:rPr>
                    <w:rFonts w:hint="eastAsia"/>
                  </w:rPr>
                  <w:t>[Your company slogan]</w:t>
                </w:r>
              </w:p>
            </w:tc>
          </w:sdtContent>
        </w:sdt>
        <w:tc>
          <w:tcPr>
            <w:tcW w:w="4680" w:type="dxa"/>
            <w:gridSpan w:val="2"/>
            <w:tcBorders>
              <w:top w:val="single" w:sz="4" w:space="0" w:color="BFBFBF" w:themeColor="background1" w:themeShade="BF"/>
            </w:tcBorders>
            <w:shd w:val="clear" w:color="auto" w:fill="FFFFFF"/>
            <w:vAlign w:val="center"/>
          </w:tcPr>
          <w:p w:rsidR="004C4F1D" w:rsidRPr="001C2122" w:rsidRDefault="004C4F1D" w:rsidP="001A0A9F"/>
        </w:tc>
      </w:tr>
    </w:tbl>
    <w:p w:rsidR="007F5BB3" w:rsidRDefault="007F5BB3" w:rsidP="00C41844"/>
    <w:sectPr w:rsidR="007F5BB3" w:rsidSect="002025E8"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savePreviewPicture/>
  <w:compat>
    <w:useFELayout/>
  </w:compat>
  <w:rsids>
    <w:rsidRoot w:val="0039122D"/>
    <w:rsid w:val="00006664"/>
    <w:rsid w:val="00010191"/>
    <w:rsid w:val="00024856"/>
    <w:rsid w:val="00061BE1"/>
    <w:rsid w:val="000653AC"/>
    <w:rsid w:val="000B0926"/>
    <w:rsid w:val="000B3D46"/>
    <w:rsid w:val="000B7E8A"/>
    <w:rsid w:val="000D6448"/>
    <w:rsid w:val="000E042A"/>
    <w:rsid w:val="000F6B47"/>
    <w:rsid w:val="000F7D4F"/>
    <w:rsid w:val="0010556E"/>
    <w:rsid w:val="001119DF"/>
    <w:rsid w:val="00130F5B"/>
    <w:rsid w:val="00140EA0"/>
    <w:rsid w:val="001553FA"/>
    <w:rsid w:val="00161DB3"/>
    <w:rsid w:val="00181917"/>
    <w:rsid w:val="001A0A9F"/>
    <w:rsid w:val="001B4F7A"/>
    <w:rsid w:val="001B70FF"/>
    <w:rsid w:val="001C413B"/>
    <w:rsid w:val="001F0F9F"/>
    <w:rsid w:val="002025E8"/>
    <w:rsid w:val="00202E66"/>
    <w:rsid w:val="00227D2A"/>
    <w:rsid w:val="00237E66"/>
    <w:rsid w:val="002523E9"/>
    <w:rsid w:val="00253C0C"/>
    <w:rsid w:val="00297A63"/>
    <w:rsid w:val="002D128D"/>
    <w:rsid w:val="002F6035"/>
    <w:rsid w:val="00304275"/>
    <w:rsid w:val="003055DC"/>
    <w:rsid w:val="00311C97"/>
    <w:rsid w:val="003272DA"/>
    <w:rsid w:val="00370200"/>
    <w:rsid w:val="00387D49"/>
    <w:rsid w:val="0039122D"/>
    <w:rsid w:val="003D42CB"/>
    <w:rsid w:val="003E5FCD"/>
    <w:rsid w:val="004077A8"/>
    <w:rsid w:val="00441785"/>
    <w:rsid w:val="00442CDA"/>
    <w:rsid w:val="00446C27"/>
    <w:rsid w:val="004471ED"/>
    <w:rsid w:val="004541D6"/>
    <w:rsid w:val="0045588D"/>
    <w:rsid w:val="00455F93"/>
    <w:rsid w:val="004C4F1D"/>
    <w:rsid w:val="004F202D"/>
    <w:rsid w:val="005209B5"/>
    <w:rsid w:val="00521569"/>
    <w:rsid w:val="0057647C"/>
    <w:rsid w:val="00577677"/>
    <w:rsid w:val="005865E7"/>
    <w:rsid w:val="005A5AC7"/>
    <w:rsid w:val="005F3BA8"/>
    <w:rsid w:val="00600046"/>
    <w:rsid w:val="00646D51"/>
    <w:rsid w:val="00664B09"/>
    <w:rsid w:val="00665E41"/>
    <w:rsid w:val="006863B5"/>
    <w:rsid w:val="006869C1"/>
    <w:rsid w:val="006A7C63"/>
    <w:rsid w:val="006D4DB4"/>
    <w:rsid w:val="006F3C33"/>
    <w:rsid w:val="00704C33"/>
    <w:rsid w:val="00705D71"/>
    <w:rsid w:val="00750613"/>
    <w:rsid w:val="00776BCB"/>
    <w:rsid w:val="007A00A6"/>
    <w:rsid w:val="007B38EB"/>
    <w:rsid w:val="007F242B"/>
    <w:rsid w:val="007F5BB3"/>
    <w:rsid w:val="008171B1"/>
    <w:rsid w:val="00820427"/>
    <w:rsid w:val="00857D02"/>
    <w:rsid w:val="00885DBA"/>
    <w:rsid w:val="008C58CA"/>
    <w:rsid w:val="008C5A0E"/>
    <w:rsid w:val="008E45DF"/>
    <w:rsid w:val="008E5F43"/>
    <w:rsid w:val="008F651F"/>
    <w:rsid w:val="00912BEF"/>
    <w:rsid w:val="00953D43"/>
    <w:rsid w:val="00954EF9"/>
    <w:rsid w:val="00955153"/>
    <w:rsid w:val="009B0E17"/>
    <w:rsid w:val="009B2AC0"/>
    <w:rsid w:val="009B3608"/>
    <w:rsid w:val="009B6CF5"/>
    <w:rsid w:val="009C1CA5"/>
    <w:rsid w:val="009C28E3"/>
    <w:rsid w:val="009D7158"/>
    <w:rsid w:val="00A27EC3"/>
    <w:rsid w:val="00A42A8C"/>
    <w:rsid w:val="00A472D4"/>
    <w:rsid w:val="00A50CC1"/>
    <w:rsid w:val="00A5177E"/>
    <w:rsid w:val="00A54A6E"/>
    <w:rsid w:val="00A63377"/>
    <w:rsid w:val="00A87BAC"/>
    <w:rsid w:val="00A908B1"/>
    <w:rsid w:val="00AD1385"/>
    <w:rsid w:val="00AD6E6B"/>
    <w:rsid w:val="00B460B1"/>
    <w:rsid w:val="00BE0AE9"/>
    <w:rsid w:val="00BF5438"/>
    <w:rsid w:val="00C41844"/>
    <w:rsid w:val="00C50F0E"/>
    <w:rsid w:val="00C54AE4"/>
    <w:rsid w:val="00CA1C8D"/>
    <w:rsid w:val="00CC1DC3"/>
    <w:rsid w:val="00CD3C2A"/>
    <w:rsid w:val="00D52530"/>
    <w:rsid w:val="00D719AB"/>
    <w:rsid w:val="00D824D4"/>
    <w:rsid w:val="00DB6D0A"/>
    <w:rsid w:val="00DF1EAB"/>
    <w:rsid w:val="00E020A7"/>
    <w:rsid w:val="00E215DD"/>
    <w:rsid w:val="00E47F00"/>
    <w:rsid w:val="00E52614"/>
    <w:rsid w:val="00E722D5"/>
    <w:rsid w:val="00E73C15"/>
    <w:rsid w:val="00E97E88"/>
    <w:rsid w:val="00EB4F05"/>
    <w:rsid w:val="00ED5BBA"/>
    <w:rsid w:val="00F006F7"/>
    <w:rsid w:val="00F01E9A"/>
    <w:rsid w:val="00F0769E"/>
    <w:rsid w:val="00F20A69"/>
    <w:rsid w:val="00F56369"/>
    <w:rsid w:val="00F77FBF"/>
    <w:rsid w:val="00FE069C"/>
    <w:rsid w:val="00FE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 fillcolor="white">
      <v:fill color="white"/>
      <o:colormru v:ext="edit" colors="#f9faf0,#ddd,#627e9c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D4DB4"/>
    <w:rPr>
      <w:rFonts w:asciiTheme="minorHAnsi" w:hAnsiTheme="minorHAnsi"/>
      <w:sz w:val="14"/>
      <w:szCs w:val="14"/>
    </w:rPr>
  </w:style>
  <w:style w:type="paragraph" w:styleId="Heading1">
    <w:name w:val="heading 1"/>
    <w:basedOn w:val="Normal"/>
    <w:next w:val="Normal"/>
    <w:autoRedefine/>
    <w:qFormat/>
    <w:rsid w:val="006D4DB4"/>
    <w:pPr>
      <w:keepNext/>
      <w:spacing w:before="140"/>
      <w:outlineLvl w:val="0"/>
    </w:pPr>
    <w:rPr>
      <w:rFonts w:asciiTheme="majorHAnsi" w:hAnsiTheme="majorHAnsi" w:cs="Arial"/>
      <w:bCs/>
      <w:caps/>
      <w:color w:val="BFBFBF" w:themeColor="background1" w:themeShade="BF"/>
      <w:kern w:val="44"/>
      <w:sz w:val="64"/>
      <w:szCs w:val="64"/>
    </w:rPr>
  </w:style>
  <w:style w:type="paragraph" w:styleId="Heading2">
    <w:name w:val="heading 2"/>
    <w:basedOn w:val="Normal"/>
    <w:next w:val="Normal"/>
    <w:qFormat/>
    <w:rsid w:val="006D4DB4"/>
    <w:pPr>
      <w:keepNext/>
      <w:spacing w:before="240" w:after="60"/>
      <w:outlineLvl w:val="1"/>
    </w:pPr>
    <w:rPr>
      <w:rFonts w:asciiTheme="majorHAnsi" w:hAnsiTheme="majorHAnsi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6D4DB4"/>
    <w:pPr>
      <w:keepNext/>
      <w:spacing w:before="240" w:after="60"/>
      <w:outlineLvl w:val="2"/>
    </w:pPr>
    <w:rPr>
      <w:rFonts w:asciiTheme="majorHAnsi" w:hAnsiTheme="majorHAnsi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ount">
    <w:name w:val="Amount"/>
    <w:basedOn w:val="Normal"/>
    <w:rsid w:val="006D4DB4"/>
    <w:pPr>
      <w:jc w:val="right"/>
    </w:pPr>
  </w:style>
  <w:style w:type="paragraph" w:customStyle="1" w:styleId="DateandNumber">
    <w:name w:val="Date and Number"/>
    <w:basedOn w:val="Normal"/>
    <w:rsid w:val="004077A8"/>
    <w:pPr>
      <w:spacing w:line="264" w:lineRule="auto"/>
      <w:jc w:val="right"/>
    </w:pPr>
    <w:rPr>
      <w:spacing w:val="4"/>
      <w:szCs w:val="16"/>
    </w:rPr>
  </w:style>
  <w:style w:type="paragraph" w:customStyle="1" w:styleId="columnheadings">
    <w:name w:val="column headings"/>
    <w:basedOn w:val="labels"/>
    <w:rsid w:val="006D4DB4"/>
    <w:pPr>
      <w:jc w:val="left"/>
    </w:pPr>
    <w:rPr>
      <w:color w:val="F2F2F2" w:themeColor="background1" w:themeShade="F2"/>
    </w:rPr>
  </w:style>
  <w:style w:type="paragraph" w:customStyle="1" w:styleId="leftalignedtext">
    <w:name w:val="left aligned text"/>
    <w:basedOn w:val="rightalignedtext"/>
    <w:rsid w:val="00CD3C2A"/>
    <w:pPr>
      <w:jc w:val="left"/>
    </w:pPr>
  </w:style>
  <w:style w:type="paragraph" w:customStyle="1" w:styleId="headingright">
    <w:name w:val="heading right"/>
    <w:basedOn w:val="headingleft"/>
    <w:rsid w:val="006D4DB4"/>
    <w:pPr>
      <w:jc w:val="right"/>
    </w:pPr>
  </w:style>
  <w:style w:type="paragraph" w:styleId="BalloonText">
    <w:name w:val="Balloon Text"/>
    <w:basedOn w:val="Normal"/>
    <w:link w:val="BalloonTextChar"/>
    <w:rsid w:val="001C413B"/>
    <w:rPr>
      <w:rFonts w:ascii="Tahoma" w:hAnsi="Tahoma" w:cs="Tahoma"/>
      <w:sz w:val="16"/>
      <w:szCs w:val="16"/>
    </w:rPr>
  </w:style>
  <w:style w:type="paragraph" w:customStyle="1" w:styleId="slogan">
    <w:name w:val="slogan"/>
    <w:basedOn w:val="Normal"/>
    <w:rsid w:val="006D4DB4"/>
    <w:pPr>
      <w:outlineLvl w:val="2"/>
    </w:pPr>
    <w:rPr>
      <w:i/>
      <w:spacing w:val="4"/>
      <w:szCs w:val="18"/>
    </w:rPr>
  </w:style>
  <w:style w:type="paragraph" w:customStyle="1" w:styleId="headingleft">
    <w:name w:val="heading left"/>
    <w:basedOn w:val="Normal"/>
    <w:rsid w:val="00006664"/>
    <w:pPr>
      <w:spacing w:line="240" w:lineRule="atLeast"/>
    </w:pPr>
    <w:rPr>
      <w:color w:val="F2F2F2" w:themeColor="background1" w:themeShade="F2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413B"/>
    <w:rPr>
      <w:rFonts w:ascii="Tahoma" w:hAnsi="Tahoma" w:cs="Tahoma"/>
      <w:color w:val="000000"/>
      <w:sz w:val="16"/>
      <w:szCs w:val="16"/>
    </w:rPr>
  </w:style>
  <w:style w:type="paragraph" w:customStyle="1" w:styleId="labels">
    <w:name w:val="labels"/>
    <w:basedOn w:val="Normal"/>
    <w:rsid w:val="006D4DB4"/>
    <w:pPr>
      <w:jc w:val="right"/>
      <w:outlineLvl w:val="1"/>
    </w:pPr>
    <w:rPr>
      <w:b/>
      <w:i/>
      <w:spacing w:val="40"/>
    </w:rPr>
  </w:style>
  <w:style w:type="paragraph" w:customStyle="1" w:styleId="rightalignedtext">
    <w:name w:val="right aligned text"/>
    <w:basedOn w:val="Normal"/>
    <w:rsid w:val="004077A8"/>
    <w:pPr>
      <w:spacing w:line="240" w:lineRule="atLeast"/>
      <w:jc w:val="right"/>
    </w:pPr>
    <w:rPr>
      <w:szCs w:val="16"/>
    </w:rPr>
  </w:style>
  <w:style w:type="character" w:styleId="PlaceholderText">
    <w:name w:val="Placeholder Text"/>
    <w:basedOn w:val="DefaultParagraphFont"/>
    <w:uiPriority w:val="99"/>
    <w:semiHidden/>
    <w:rsid w:val="006D4DB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glossaryDocument" Target="glossary/document.xml" Id="rId6" /><Relationship Type="http://schemas.openxmlformats.org/officeDocument/2006/relationships/fontTable" Target="fontTable.xml" Id="rId5" /><Relationship Type="http://schemas.openxmlformats.org/officeDocument/2006/relationships/customXml" Target="../customXml/item3.xml" Id="rId10" /><Relationship Type="http://schemas.openxmlformats.org/officeDocument/2006/relationships/image" Target="media/image1.png" Id="rId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CB1B7FB48F7441CAA71BF3E138C59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99396-7FF5-4502-A8E9-A8A32059F0E4}"/>
      </w:docPartPr>
      <w:docPartBody>
        <w:p w:rsidR="00572114" w:rsidRDefault="00602C17">
          <w:pPr>
            <w:pStyle w:val="6CB1B7FB48F7441CAA71BF3E138C5900"/>
          </w:pPr>
          <w:r>
            <w:rPr>
              <w:rStyle w:val="PlaceholderText"/>
              <w:rFonts w:hint="eastAsia"/>
              <w:lang w:eastAsia="ja-JP"/>
            </w:rPr>
            <w:t>[Your company slogan]</w:t>
          </w:r>
        </w:p>
      </w:docPartBody>
    </w:docPart>
    <w:docPart>
      <w:docPartPr>
        <w:name w:val="1E5193B9F2AF432F95D769CB6444F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5A3D04-DFE7-4046-838C-4F31EEB98A81}"/>
      </w:docPartPr>
      <w:docPartBody>
        <w:p w:rsidR="00572114" w:rsidRDefault="00FB2984" w:rsidP="00FB2984">
          <w:pPr>
            <w:pStyle w:val="1E5193B9F2AF432F95D769CB6444F974"/>
          </w:pPr>
          <w:r w:rsidRPr="00857D02">
            <w:rPr>
              <w:rStyle w:val="PlaceholderText"/>
            </w:rPr>
            <w:t>[Your Company Name]</w:t>
          </w:r>
        </w:p>
      </w:docPartBody>
    </w:docPart>
    <w:docPart>
      <w:docPartPr>
        <w:name w:val="530399D80F8C439997B513F489BFC2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6C2A1-CC59-488D-A1B4-3977056CDC15}"/>
      </w:docPartPr>
      <w:docPartBody>
        <w:p w:rsidR="00572114" w:rsidRDefault="00FB2984" w:rsidP="00FB2984">
          <w:pPr>
            <w:pStyle w:val="530399D80F8C439997B513F489BFC241"/>
          </w:pPr>
          <w:r w:rsidRPr="00857D02">
            <w:t>[Street Address]</w:t>
          </w:r>
        </w:p>
      </w:docPartBody>
    </w:docPart>
    <w:docPart>
      <w:docPartPr>
        <w:name w:val="E9DC275A9E8D4611887D6A05DA7D4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26D8BB-4427-4B8F-A1B6-CF1C7F6DCA8D}"/>
      </w:docPartPr>
      <w:docPartBody>
        <w:p w:rsidR="00572114" w:rsidRDefault="00FB2984" w:rsidP="00FB2984">
          <w:pPr>
            <w:pStyle w:val="E9DC275A9E8D4611887D6A05DA7D4149"/>
          </w:pPr>
          <w:r w:rsidRPr="00857D02">
            <w:t>[City, ST  ZIP Code</w:t>
          </w:r>
          <w:r>
            <w:rPr>
              <w:rFonts w:hint="eastAsia"/>
              <w:lang w:eastAsia="ja-JP"/>
            </w:rPr>
            <w:t>]</w:t>
          </w:r>
        </w:p>
      </w:docPartBody>
    </w:docPart>
    <w:docPart>
      <w:docPartPr>
        <w:name w:val="B24C8983E44449E482FC6EF2C27CAB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F3B096-7B81-465D-BD6B-534F7A7E8E77}"/>
      </w:docPartPr>
      <w:docPartBody>
        <w:p w:rsidR="00572114" w:rsidRDefault="00FB2984" w:rsidP="00FB2984">
          <w:pPr>
            <w:pStyle w:val="B24C8983E44449E482FC6EF2C27CAB73"/>
          </w:pPr>
          <w:r w:rsidRPr="00857D02">
            <w:rPr>
              <w:rStyle w:val="PlaceholderText"/>
            </w:rPr>
            <w:t>[Phone]</w:t>
          </w:r>
        </w:p>
      </w:docPartBody>
    </w:docPart>
    <w:docPart>
      <w:docPartPr>
        <w:name w:val="3185CD3B85674904955AE9E17DE7F8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87BA35-6D3E-4520-95BD-3E97518782E0}"/>
      </w:docPartPr>
      <w:docPartBody>
        <w:p w:rsidR="00572114" w:rsidRDefault="00FB2984" w:rsidP="00FB2984">
          <w:pPr>
            <w:pStyle w:val="3185CD3B85674904955AE9E17DE7F885"/>
          </w:pPr>
          <w:r w:rsidRPr="00857D02">
            <w:rPr>
              <w:rStyle w:val="PlaceholderText"/>
            </w:rPr>
            <w:t>[000.000.0000]</w:t>
          </w:r>
        </w:p>
      </w:docPartBody>
    </w:docPart>
    <w:docPart>
      <w:docPartPr>
        <w:name w:val="61ACDA43A3124AD58A4790DF09EC6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E2584B-962F-4A52-95E8-AE3E7B06D4D0}"/>
      </w:docPartPr>
      <w:docPartBody>
        <w:p w:rsidR="00572114" w:rsidRDefault="00FB2984" w:rsidP="00FB2984">
          <w:pPr>
            <w:pStyle w:val="61ACDA43A3124AD58A4790DF09EC6CCC"/>
          </w:pPr>
          <w:r w:rsidRPr="00857D02">
            <w:rPr>
              <w:rStyle w:val="PlaceholderText"/>
            </w:rPr>
            <w:t>[e-mail]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FB2984"/>
    <w:rsid w:val="00082B41"/>
    <w:rsid w:val="00572114"/>
    <w:rsid w:val="00602C17"/>
    <w:rsid w:val="00FB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1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75F03D8961043F1B37278A690166BB5">
    <w:name w:val="575F03D8961043F1B37278A690166BB5"/>
    <w:rsid w:val="00572114"/>
  </w:style>
  <w:style w:type="paragraph" w:customStyle="1" w:styleId="DC62C68AA3FA491DA1B0CD3797DB4845">
    <w:name w:val="DC62C68AA3FA491DA1B0CD3797DB4845"/>
    <w:rsid w:val="00572114"/>
  </w:style>
  <w:style w:type="character" w:styleId="PlaceholderText">
    <w:name w:val="Placeholder Text"/>
    <w:basedOn w:val="DefaultParagraphFont"/>
    <w:uiPriority w:val="99"/>
    <w:semiHidden/>
    <w:rsid w:val="00FB2984"/>
    <w:rPr>
      <w:color w:val="808080"/>
    </w:rPr>
  </w:style>
  <w:style w:type="paragraph" w:customStyle="1" w:styleId="2E7ADB1E90E24DD19BB561E0F2C8F1EB">
    <w:name w:val="2E7ADB1E90E24DD19BB561E0F2C8F1EB"/>
    <w:rsid w:val="00572114"/>
  </w:style>
  <w:style w:type="paragraph" w:customStyle="1" w:styleId="9C58B1F39628490B8E7EFEBDCF51F85F">
    <w:name w:val="9C58B1F39628490B8E7EFEBDCF51F85F"/>
    <w:rsid w:val="00572114"/>
  </w:style>
  <w:style w:type="paragraph" w:customStyle="1" w:styleId="858E13C5AFCA4FCF84A1ECDA7EDC66C3">
    <w:name w:val="858E13C5AFCA4FCF84A1ECDA7EDC66C3"/>
    <w:rsid w:val="00572114"/>
  </w:style>
  <w:style w:type="paragraph" w:customStyle="1" w:styleId="E9B0704BB2D440BF8776B69DE298440D">
    <w:name w:val="E9B0704BB2D440BF8776B69DE298440D"/>
    <w:rsid w:val="00572114"/>
  </w:style>
  <w:style w:type="paragraph" w:customStyle="1" w:styleId="2C3EA2E305F44CB8B594DC1CDF0D9303">
    <w:name w:val="2C3EA2E305F44CB8B594DC1CDF0D9303"/>
    <w:rsid w:val="00572114"/>
  </w:style>
  <w:style w:type="paragraph" w:customStyle="1" w:styleId="1A0840A16D3A4E898BC99D18B4050C0F">
    <w:name w:val="1A0840A16D3A4E898BC99D18B4050C0F"/>
    <w:rsid w:val="00572114"/>
  </w:style>
  <w:style w:type="paragraph" w:customStyle="1" w:styleId="204802AD223F48ED8F7C8CE3BBAAB3CF">
    <w:name w:val="204802AD223F48ED8F7C8CE3BBAAB3CF"/>
    <w:rsid w:val="00572114"/>
  </w:style>
  <w:style w:type="paragraph" w:customStyle="1" w:styleId="9859C127E55348EF9C778D40EEB1A1A3">
    <w:name w:val="9859C127E55348EF9C778D40EEB1A1A3"/>
    <w:rsid w:val="00572114"/>
  </w:style>
  <w:style w:type="paragraph" w:customStyle="1" w:styleId="6A6D6F0E24CF4B75A223CF0170D50AC8">
    <w:name w:val="6A6D6F0E24CF4B75A223CF0170D50AC8"/>
    <w:rsid w:val="00572114"/>
  </w:style>
  <w:style w:type="paragraph" w:customStyle="1" w:styleId="E8F263A5B222458BA9EB660D1D66B142">
    <w:name w:val="E8F263A5B222458BA9EB660D1D66B142"/>
    <w:rsid w:val="00572114"/>
  </w:style>
  <w:style w:type="paragraph" w:customStyle="1" w:styleId="0CD3C429EBD54EF5A2AA5D0705D10C33">
    <w:name w:val="0CD3C429EBD54EF5A2AA5D0705D10C33"/>
    <w:rsid w:val="00572114"/>
  </w:style>
  <w:style w:type="paragraph" w:customStyle="1" w:styleId="53C61CD9725140749C725CD236E881E8">
    <w:name w:val="53C61CD9725140749C725CD236E881E8"/>
    <w:rsid w:val="00572114"/>
  </w:style>
  <w:style w:type="paragraph" w:customStyle="1" w:styleId="5695E32DB7644FE19ED4F557D9FCFB7E">
    <w:name w:val="5695E32DB7644FE19ED4F557D9FCFB7E"/>
    <w:rsid w:val="00572114"/>
  </w:style>
  <w:style w:type="paragraph" w:customStyle="1" w:styleId="6CB1B7FB48F7441CAA71BF3E138C5900">
    <w:name w:val="6CB1B7FB48F7441CAA71BF3E138C5900"/>
    <w:rsid w:val="00572114"/>
  </w:style>
  <w:style w:type="paragraph" w:customStyle="1" w:styleId="8B2861F9060F466396A426225DEA03B6">
    <w:name w:val="8B2861F9060F466396A426225DEA03B6"/>
    <w:rsid w:val="00FB2984"/>
  </w:style>
  <w:style w:type="paragraph" w:customStyle="1" w:styleId="EFB9F0CFD9604D3C89505798466FAF2B">
    <w:name w:val="EFB9F0CFD9604D3C89505798466FAF2B"/>
    <w:rsid w:val="00FB2984"/>
  </w:style>
  <w:style w:type="paragraph" w:customStyle="1" w:styleId="645432E9B3C84E0CAED3F5B8A8E824BA">
    <w:name w:val="645432E9B3C84E0CAED3F5B8A8E824BA"/>
    <w:rsid w:val="00FB2984"/>
  </w:style>
  <w:style w:type="paragraph" w:customStyle="1" w:styleId="608B9131A1DB46758398236A340FF3BB">
    <w:name w:val="608B9131A1DB46758398236A340FF3BB"/>
    <w:rsid w:val="00FB2984"/>
  </w:style>
  <w:style w:type="paragraph" w:customStyle="1" w:styleId="98EE50BA282C4CEF8892A61D873E00D2">
    <w:name w:val="98EE50BA282C4CEF8892A61D873E00D2"/>
    <w:rsid w:val="00FB2984"/>
  </w:style>
  <w:style w:type="paragraph" w:customStyle="1" w:styleId="826E467D1A544AC88F78B6C9A7614B4C">
    <w:name w:val="826E467D1A544AC88F78B6C9A7614B4C"/>
    <w:rsid w:val="00FB2984"/>
  </w:style>
  <w:style w:type="paragraph" w:customStyle="1" w:styleId="74D829B70B19434988A3F00D36EBB096">
    <w:name w:val="74D829B70B19434988A3F00D36EBB096"/>
    <w:rsid w:val="00FB2984"/>
  </w:style>
  <w:style w:type="paragraph" w:customStyle="1" w:styleId="264DFC71A78D405EB626087B3F52C49E">
    <w:name w:val="264DFC71A78D405EB626087B3F52C49E"/>
    <w:rsid w:val="00FB2984"/>
  </w:style>
  <w:style w:type="paragraph" w:customStyle="1" w:styleId="E9DD8BA18C814841917078061D063C9F">
    <w:name w:val="E9DD8BA18C814841917078061D063C9F"/>
    <w:rsid w:val="00FB2984"/>
  </w:style>
  <w:style w:type="paragraph" w:customStyle="1" w:styleId="8319F6AC01A24C3EBEC1068F03115C40">
    <w:name w:val="8319F6AC01A24C3EBEC1068F03115C40"/>
    <w:rsid w:val="00FB2984"/>
  </w:style>
  <w:style w:type="paragraph" w:customStyle="1" w:styleId="6A351A47CD034A9E8CB0EEE539CD627F">
    <w:name w:val="6A351A47CD034A9E8CB0EEE539CD627F"/>
    <w:rsid w:val="00FB2984"/>
  </w:style>
  <w:style w:type="paragraph" w:customStyle="1" w:styleId="4253EBABF3A74E4799BB6EF5BE1C5E4C">
    <w:name w:val="4253EBABF3A74E4799BB6EF5BE1C5E4C"/>
    <w:rsid w:val="00FB2984"/>
  </w:style>
  <w:style w:type="paragraph" w:customStyle="1" w:styleId="0FD5914AA89644E5994557B7FA60DE81">
    <w:name w:val="0FD5914AA89644E5994557B7FA60DE81"/>
    <w:rsid w:val="00FB2984"/>
  </w:style>
  <w:style w:type="paragraph" w:customStyle="1" w:styleId="E341C8411A6F4FC2A4C244C09AFA7311">
    <w:name w:val="E341C8411A6F4FC2A4C244C09AFA7311"/>
    <w:rsid w:val="00FB2984"/>
  </w:style>
  <w:style w:type="paragraph" w:customStyle="1" w:styleId="8B8E512B7DEF4A3096FF6452BA9C4EE7">
    <w:name w:val="8B8E512B7DEF4A3096FF6452BA9C4EE7"/>
    <w:rsid w:val="00FB2984"/>
  </w:style>
  <w:style w:type="paragraph" w:customStyle="1" w:styleId="59B2B2F72A6A4FE88FB1AD8B8EFF7FD5">
    <w:name w:val="59B2B2F72A6A4FE88FB1AD8B8EFF7FD5"/>
    <w:rsid w:val="00FB2984"/>
  </w:style>
  <w:style w:type="paragraph" w:customStyle="1" w:styleId="54CAE2C68452401BA70B775B3D501D94">
    <w:name w:val="54CAE2C68452401BA70B775B3D501D94"/>
    <w:rsid w:val="00FB2984"/>
  </w:style>
  <w:style w:type="paragraph" w:customStyle="1" w:styleId="9777D45B028F426FB85D0A029B851A41">
    <w:name w:val="9777D45B028F426FB85D0A029B851A41"/>
    <w:rsid w:val="00FB2984"/>
  </w:style>
  <w:style w:type="paragraph" w:customStyle="1" w:styleId="7387FAB915744B7698E4616B516C01B3">
    <w:name w:val="7387FAB915744B7698E4616B516C01B3"/>
    <w:rsid w:val="00FB2984"/>
  </w:style>
  <w:style w:type="paragraph" w:customStyle="1" w:styleId="49F50690E68F4D9CA9CD8576EDBB1CBE">
    <w:name w:val="49F50690E68F4D9CA9CD8576EDBB1CBE"/>
    <w:rsid w:val="00FB2984"/>
  </w:style>
  <w:style w:type="paragraph" w:customStyle="1" w:styleId="9C92E2D15B4947E7955C26CA4E20110D">
    <w:name w:val="9C92E2D15B4947E7955C26CA4E20110D"/>
    <w:rsid w:val="00FB2984"/>
  </w:style>
  <w:style w:type="paragraph" w:customStyle="1" w:styleId="C411A68C0EC54FDCA6E08D3F7AD269C7">
    <w:name w:val="C411A68C0EC54FDCA6E08D3F7AD269C7"/>
    <w:rsid w:val="00FB2984"/>
  </w:style>
  <w:style w:type="paragraph" w:customStyle="1" w:styleId="5E17EED0B33E4CAB99C314FC2AFAC71D">
    <w:name w:val="5E17EED0B33E4CAB99C314FC2AFAC71D"/>
    <w:rsid w:val="00FB2984"/>
  </w:style>
  <w:style w:type="paragraph" w:customStyle="1" w:styleId="0223F75A31B5438BB2EC7D23A8CDA059">
    <w:name w:val="0223F75A31B5438BB2EC7D23A8CDA059"/>
    <w:rsid w:val="00FB2984"/>
  </w:style>
  <w:style w:type="paragraph" w:customStyle="1" w:styleId="257E19673B8C46889578FC70FE8A8A98">
    <w:name w:val="257E19673B8C46889578FC70FE8A8A98"/>
    <w:rsid w:val="00FB2984"/>
  </w:style>
  <w:style w:type="paragraph" w:customStyle="1" w:styleId="053C04BE1CB04051A156F99EB7E5A6E1">
    <w:name w:val="053C04BE1CB04051A156F99EB7E5A6E1"/>
    <w:rsid w:val="00FB2984"/>
  </w:style>
  <w:style w:type="paragraph" w:customStyle="1" w:styleId="1E5193B9F2AF432F95D769CB6444F974">
    <w:name w:val="1E5193B9F2AF432F95D769CB6444F974"/>
    <w:rsid w:val="00FB2984"/>
  </w:style>
  <w:style w:type="paragraph" w:customStyle="1" w:styleId="530399D80F8C439997B513F489BFC241">
    <w:name w:val="530399D80F8C439997B513F489BFC241"/>
    <w:rsid w:val="00FB2984"/>
  </w:style>
  <w:style w:type="paragraph" w:customStyle="1" w:styleId="E9DC275A9E8D4611887D6A05DA7D4149">
    <w:name w:val="E9DC275A9E8D4611887D6A05DA7D4149"/>
    <w:rsid w:val="00FB2984"/>
  </w:style>
  <w:style w:type="paragraph" w:customStyle="1" w:styleId="0E3C202BD214433EA482BB6BF186E0F6">
    <w:name w:val="0E3C202BD214433EA482BB6BF186E0F6"/>
    <w:rsid w:val="00FB2984"/>
  </w:style>
  <w:style w:type="paragraph" w:customStyle="1" w:styleId="E855E8681F5249AE946EA164DF5AB01D">
    <w:name w:val="E855E8681F5249AE946EA164DF5AB01D"/>
    <w:rsid w:val="00FB2984"/>
  </w:style>
  <w:style w:type="paragraph" w:customStyle="1" w:styleId="BEB5CD901EAD4E31BB0300EB62784B25">
    <w:name w:val="BEB5CD901EAD4E31BB0300EB62784B25"/>
    <w:rsid w:val="00FB2984"/>
  </w:style>
  <w:style w:type="paragraph" w:customStyle="1" w:styleId="B24C8983E44449E482FC6EF2C27CAB73">
    <w:name w:val="B24C8983E44449E482FC6EF2C27CAB73"/>
    <w:rsid w:val="00FB2984"/>
  </w:style>
  <w:style w:type="paragraph" w:customStyle="1" w:styleId="3185CD3B85674904955AE9E17DE7F885">
    <w:name w:val="3185CD3B85674904955AE9E17DE7F885"/>
    <w:rsid w:val="00FB2984"/>
  </w:style>
  <w:style w:type="paragraph" w:customStyle="1" w:styleId="61ACDA43A3124AD58A4790DF09EC6CCC">
    <w:name w:val="61ACDA43A3124AD58A4790DF09EC6CCC"/>
    <w:rsid w:val="00FB298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Technic">
      <a:dk1>
        <a:sysClr val="windowText" lastClr="000000"/>
      </a:dk1>
      <a:lt1>
        <a:sysClr val="window" lastClr="FFFFFF"/>
      </a:lt1>
      <a:dk2>
        <a:srgbClr val="3B3B3B"/>
      </a:dk2>
      <a:lt2>
        <a:srgbClr val="D4D2D0"/>
      </a:lt2>
      <a:accent1>
        <a:srgbClr val="6EA0B0"/>
      </a:accent1>
      <a:accent2>
        <a:srgbClr val="CCAF0A"/>
      </a:accent2>
      <a:accent3>
        <a:srgbClr val="8D89A4"/>
      </a:accent3>
      <a:accent4>
        <a:srgbClr val="748560"/>
      </a:accent4>
      <a:accent5>
        <a:srgbClr val="9E9273"/>
      </a:accent5>
      <a:accent6>
        <a:srgbClr val="7E848D"/>
      </a:accent6>
      <a:hlink>
        <a:srgbClr val="00C8C3"/>
      </a:hlink>
      <a:folHlink>
        <a:srgbClr val="A116E0"/>
      </a:folHlink>
    </a:clrScheme>
    <a:fontScheme name="Blue Border">
      <a:majorFont>
        <a:latin typeface="Book Antiqu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3.xml><?xml version="1.0" encoding="utf-8"?>
<ds:datastoreItem xmlns:ds="http://schemas.openxmlformats.org/officeDocument/2006/customXml" ds:itemID="{219463CC-3A50-43AF-81CF-1AD09FE8FA2B}"/>
</file>

<file path=docProps/app.xml><?xml version="1.0" encoding="utf-8"?>
<Properties xmlns="http://schemas.openxmlformats.org/officeDocument/2006/extended-properties" xmlns:vt="http://schemas.openxmlformats.org/officeDocument/2006/docPropsVTypes">
  <Template>BlueBorder_Fax.dotx</Template>
  <TotalTime>4074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lastModifiedBy/>
  <revision>5</revision>
  <lastPrinted>2004-09-22T18:37:00.0000000Z</lastPrinted>
  <dc:description/>
  <dcterms:modified xsi:type="dcterms:W3CDTF">2009-06-01T00:26:00.0000000Z</dcterms:modified>
  <keywords/>
  <version/>
  <dc:subject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TC103747089990</vt:lpwstr>
  </property>
</Properties>
</file>