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1EB7" w:rsidRDefault="00C324D0">
      <w:pPr>
        <w:pStyle w:val="Title"/>
        <w:ind w:left="634" w:right="634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4111" behindDoc="1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posOffset>1600200</wp:posOffset>
                </wp:positionV>
                <wp:extent cx="6419088" cy="658368"/>
                <wp:effectExtent l="0" t="0" r="39370" b="27940"/>
                <wp:wrapNone/>
                <wp:docPr id="3827" name="Text border lines" descr="Background Design Elemen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9088" cy="658368"/>
                          <a:chOff x="0" y="0"/>
                          <a:chExt cx="8012635" cy="657860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0" y="0"/>
                            <a:ext cx="2457760" cy="657352"/>
                            <a:chOff x="0" y="0"/>
                            <a:chExt cx="1951811" cy="656211"/>
                          </a:xfrm>
                        </wpg:grpSpPr>
                        <wps:wsp>
                          <wps:cNvPr id="7" name="Straight Connector 7"/>
                          <wps:cNvCnPr/>
                          <wps:spPr>
                            <a:xfrm>
                              <a:off x="0" y="0"/>
                              <a:ext cx="177032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Straight Connector 10"/>
                          <wps:cNvCnPr/>
                          <wps:spPr>
                            <a:xfrm>
                              <a:off x="0" y="655704"/>
                              <a:ext cx="1951811" cy="50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9" name="Group 29"/>
                        <wpg:cNvGrpSpPr/>
                        <wpg:grpSpPr>
                          <a:xfrm>
                            <a:off x="5175672" y="0"/>
                            <a:ext cx="2836963" cy="657860"/>
                            <a:chOff x="-615528" y="0"/>
                            <a:chExt cx="2836963" cy="656718"/>
                          </a:xfrm>
                        </wpg:grpSpPr>
                        <wps:wsp>
                          <wps:cNvPr id="24" name="Straight Connector 24"/>
                          <wps:cNvCnPr/>
                          <wps:spPr>
                            <a:xfrm>
                              <a:off x="-64378" y="0"/>
                              <a:ext cx="227878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Straight Connector 25"/>
                          <wps:cNvCnPr/>
                          <wps:spPr>
                            <a:xfrm>
                              <a:off x="-615528" y="656718"/>
                              <a:ext cx="283696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1045738" id="Text border lines" o:spid="_x0000_s1026" alt="Background Design Element" style="position:absolute;margin-left:0;margin-top:126pt;width:505.45pt;height:51.85pt;z-index:-251642369;mso-position-horizontal:center;mso-position-horizontal-relative:page;mso-position-vertical-relative:page;mso-width-relative:margin;mso-height-relative:margin" coordsize="80126,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" o:allowincell="f">
                <v:group id="Group 28" o:spid="_x0000_s1027" style="position:absolute;width:24577;height:6573" coordsize="19518,6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line id="Straight Connector 7" o:spid="_x0000_s1028" style="position:absolute;visibility:visible;mso-wrap-style:square" from="0,0" to="1770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kr8sQAAADaAAAADwAAAGRycy9kb3ducmV2LnhtbESP3WrCQBSE74W+w3IKvZG6aStVUlex&#10;ATF4IVT7AIfsMRuaPZtmt/l5+64geDnMzDfMajPYWnTU+sqxgpdZAoK4cLriUsH3efe8BOEDssba&#10;MSkYycNm/TBZYapdz1/UnUIpIoR9igpMCE0qpS8MWfQz1xBH7+JaiyHKtpS6xT7CbS1fk+RdWqw4&#10;LhhsKDNU/Jz+rILpeT7W+4Px2e/nG227eb44OqfU0+Ow/QARaAj38K2dawULuF6JN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CSvyxAAAANoAAAAPAAAAAAAAAAAA&#10;AAAAAKECAABkcnMvZG93bnJldi54bWxQSwUGAAAAAAQABAD5AAAAkgMAAAAA&#10;" strokecolor="#a18f8f [1951]"/>
                  <v:line id="Straight Connector 10" o:spid="_x0000_s1029" style="position:absolute;visibility:visible;mso-wrap-style:square" from="0,6557" to="19518,6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6dVsQAAADbAAAADwAAAGRycy9kb3ducmV2LnhtbESPQWvCQBCF7wX/wzJCL6VuasWW6CpW&#10;KBUPgtofMGTHbDA7G7NrjP++cyh4m+G9ee+b+bL3teqojVVgA2+jDBRxEWzFpYHf4/frJ6iYkC3W&#10;gcnAnSIsF4OnOeY23HhP3SGVSkI45mjApdTkWsfCkcc4Cg2xaKfQekyytqW2Ld4k3Nd6nGVT7bFi&#10;aXDY0NpRcT5cvYGX4+Re/2xdXF++3mnVTTYfuxCMeR72qxmoRH16mP+vN1bwhV5+kQH0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vp1WxAAAANsAAAAPAAAAAAAAAAAA&#10;AAAAAKECAABkcnMvZG93bnJldi54bWxQSwUGAAAAAAQABAD5AAAAkgMAAAAA&#10;" strokecolor="#a18f8f [1951]"/>
                </v:group>
                <v:group id="Group 29" o:spid="_x0000_s1030" style="position:absolute;left:51756;width:28370;height:6578" coordorigin="-6155" coordsize="28369,6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line id="Straight Connector 24" o:spid="_x0000_s1031" style="position:absolute;visibility:visible;mso-wrap-style:square" from="-643,0" to="2214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lR6MQAAADbAAAADwAAAGRycy9kb3ducmV2LnhtbESP0WrCQBRE3wX/YbmFvohuqqFKdBUr&#10;lIoPQqMfcMles6HZuzG7jfHv3ULBx2FmzjCrTW9r0VHrK8cK3iYJCOLC6YpLBefT53gBwgdkjbVj&#10;UnAnD5v1cLDCTLsbf1OXh1JECPsMFZgQmkxKXxiy6CeuIY7exbUWQ5RtKXWLtwi3tZwmybu0WHFc&#10;MNjQzlDxk/9aBaNTeq+/Dsbvrh8z2nbpfn50TqnXl367BBGoD8/wf3uvFUxT+PsSf4B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6VHoxAAAANsAAAAPAAAAAAAAAAAA&#10;AAAAAKECAABkcnMvZG93bnJldi54bWxQSwUGAAAAAAQABAD5AAAAkgMAAAAA&#10;" strokecolor="#a18f8f [1951]"/>
                  <v:line id="Straight Connector 25" o:spid="_x0000_s1032" style="position:absolute;visibility:visible;mso-wrap-style:square" from="-6155,6567" to="22214,6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X0c8UAAADbAAAADwAAAGRycy9kb3ducmV2LnhtbESP0WrCQBRE3wv9h+UWfJG6qdpa0mxE&#10;Ban4IDT6AZfsbTY0ezfNrjH+vVsQ+jjMzBkmWw62ET11vnas4GWSgCAuna65UnA6bp/fQfiArLFx&#10;TAqu5GGZPz5kmGp34S/qi1CJCGGfogITQptK6UtDFv3EtcTR+3adxRBlV0nd4SXCbSOnSfImLdYc&#10;Fwy2tDFU/hRnq2B8nF+bz73xm9/1jFb9fLc4OKfU6GlYfYAINIT/8L290wqmr/D3Jf4Am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6X0c8UAAADbAAAADwAAAAAAAAAA&#10;AAAAAAChAgAAZHJzL2Rvd25yZXYueG1sUEsFBgAAAAAEAAQA+QAAAJMDAAAAAA==&#10;" strokecolor="#a18f8f [1951]"/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0" distR="0" simplePos="0" relativeHeight="251672063" behindDoc="1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posOffset>1078865</wp:posOffset>
                </wp:positionV>
                <wp:extent cx="2441448" cy="1435608"/>
                <wp:effectExtent l="0" t="0" r="35560" b="31750"/>
                <wp:wrapTight wrapText="bothSides">
                  <wp:wrapPolygon edited="0">
                    <wp:start x="2191" y="0"/>
                    <wp:lineTo x="0" y="1434"/>
                    <wp:lineTo x="0" y="9175"/>
                    <wp:lineTo x="3203" y="9175"/>
                    <wp:lineTo x="2360" y="13476"/>
                    <wp:lineTo x="843" y="17777"/>
                    <wp:lineTo x="1011" y="18924"/>
                    <wp:lineTo x="3877" y="21791"/>
                    <wp:lineTo x="4383" y="21791"/>
                    <wp:lineTo x="5732" y="21791"/>
                    <wp:lineTo x="6237" y="21791"/>
                    <wp:lineTo x="15846" y="18350"/>
                    <wp:lineTo x="21072" y="14623"/>
                    <wp:lineTo x="21072" y="13763"/>
                    <wp:lineTo x="21746" y="11469"/>
                    <wp:lineTo x="21746" y="6881"/>
                    <wp:lineTo x="18543" y="6021"/>
                    <wp:lineTo x="5900" y="4588"/>
                    <wp:lineTo x="8429" y="3441"/>
                    <wp:lineTo x="8429" y="1434"/>
                    <wp:lineTo x="5563" y="0"/>
                    <wp:lineTo x="2191" y="0"/>
                  </wp:wrapPolygon>
                </wp:wrapTight>
                <wp:docPr id="3808" name="Team" descr="Team graphic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1448" cy="1435608"/>
                          <a:chOff x="0" y="0"/>
                          <a:chExt cx="2436681" cy="1438476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0"/>
                            <a:ext cx="2436681" cy="1438476"/>
                            <a:chOff x="0" y="0"/>
                            <a:chExt cx="2436681" cy="1438476"/>
                          </a:xfrm>
                          <a:solidFill>
                            <a:schemeClr val="accent4"/>
                          </a:solidFill>
                          <a:effectLst>
                            <a:outerShdw dist="12700" dir="3000000" algn="ctr" rotWithShape="0">
                              <a:srgbClr val="000000">
                                <a:alpha val="43137"/>
                              </a:srgbClr>
                            </a:outerShdw>
                          </a:effectLst>
                        </wpg:grpSpPr>
                        <wps:wsp>
                          <wps:cNvPr id="22" name="Freeform 1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6145" cy="1159510"/>
                            </a:xfrm>
                            <a:custGeom>
                              <a:avLst/>
                              <a:gdLst>
                                <a:gd name="T0" fmla="*/ 834 w 1427"/>
                                <a:gd name="T1" fmla="*/ 10 h 1826"/>
                                <a:gd name="T2" fmla="*/ 1032 w 1427"/>
                                <a:gd name="T3" fmla="*/ 55 h 1826"/>
                                <a:gd name="T4" fmla="*/ 1176 w 1427"/>
                                <a:gd name="T5" fmla="*/ 115 h 1826"/>
                                <a:gd name="T6" fmla="*/ 1281 w 1427"/>
                                <a:gd name="T7" fmla="*/ 161 h 1826"/>
                                <a:gd name="T8" fmla="*/ 1357 w 1427"/>
                                <a:gd name="T9" fmla="*/ 169 h 1826"/>
                                <a:gd name="T10" fmla="*/ 1400 w 1427"/>
                                <a:gd name="T11" fmla="*/ 158 h 1826"/>
                                <a:gd name="T12" fmla="*/ 1427 w 1427"/>
                                <a:gd name="T13" fmla="*/ 185 h 1826"/>
                                <a:gd name="T14" fmla="*/ 1406 w 1427"/>
                                <a:gd name="T15" fmla="*/ 241 h 1826"/>
                                <a:gd name="T16" fmla="*/ 1346 w 1427"/>
                                <a:gd name="T17" fmla="*/ 313 h 1826"/>
                                <a:gd name="T18" fmla="*/ 1258 w 1427"/>
                                <a:gd name="T19" fmla="*/ 340 h 1826"/>
                                <a:gd name="T20" fmla="*/ 1127 w 1427"/>
                                <a:gd name="T21" fmla="*/ 295 h 1826"/>
                                <a:gd name="T22" fmla="*/ 1001 w 1427"/>
                                <a:gd name="T23" fmla="*/ 244 h 1826"/>
                                <a:gd name="T24" fmla="*/ 994 w 1427"/>
                                <a:gd name="T25" fmla="*/ 281 h 1826"/>
                                <a:gd name="T26" fmla="*/ 969 w 1427"/>
                                <a:gd name="T27" fmla="*/ 376 h 1826"/>
                                <a:gd name="T28" fmla="*/ 926 w 1427"/>
                                <a:gd name="T29" fmla="*/ 544 h 1826"/>
                                <a:gd name="T30" fmla="*/ 870 w 1427"/>
                                <a:gd name="T31" fmla="*/ 755 h 1826"/>
                                <a:gd name="T32" fmla="*/ 810 w 1427"/>
                                <a:gd name="T33" fmla="*/ 984 h 1826"/>
                                <a:gd name="T34" fmla="*/ 751 w 1427"/>
                                <a:gd name="T35" fmla="*/ 1205 h 1826"/>
                                <a:gd name="T36" fmla="*/ 695 w 1427"/>
                                <a:gd name="T37" fmla="*/ 1416 h 1826"/>
                                <a:gd name="T38" fmla="*/ 594 w 1427"/>
                                <a:gd name="T39" fmla="*/ 1624 h 1826"/>
                                <a:gd name="T40" fmla="*/ 469 w 1427"/>
                                <a:gd name="T41" fmla="*/ 1753 h 1826"/>
                                <a:gd name="T42" fmla="*/ 337 w 1427"/>
                                <a:gd name="T43" fmla="*/ 1815 h 1826"/>
                                <a:gd name="T44" fmla="*/ 251 w 1427"/>
                                <a:gd name="T45" fmla="*/ 1824 h 1826"/>
                                <a:gd name="T46" fmla="*/ 224 w 1427"/>
                                <a:gd name="T47" fmla="*/ 1802 h 1826"/>
                                <a:gd name="T48" fmla="*/ 273 w 1427"/>
                                <a:gd name="T49" fmla="*/ 1759 h 1826"/>
                                <a:gd name="T50" fmla="*/ 354 w 1427"/>
                                <a:gd name="T51" fmla="*/ 1709 h 1826"/>
                                <a:gd name="T52" fmla="*/ 444 w 1427"/>
                                <a:gd name="T53" fmla="*/ 1602 h 1826"/>
                                <a:gd name="T54" fmla="*/ 484 w 1427"/>
                                <a:gd name="T55" fmla="*/ 1489 h 1826"/>
                                <a:gd name="T56" fmla="*/ 519 w 1427"/>
                                <a:gd name="T57" fmla="*/ 1352 h 1826"/>
                                <a:gd name="T58" fmla="*/ 570 w 1427"/>
                                <a:gd name="T59" fmla="*/ 1159 h 1826"/>
                                <a:gd name="T60" fmla="*/ 628 w 1427"/>
                                <a:gd name="T61" fmla="*/ 937 h 1826"/>
                                <a:gd name="T62" fmla="*/ 685 w 1427"/>
                                <a:gd name="T63" fmla="*/ 714 h 1826"/>
                                <a:gd name="T64" fmla="*/ 736 w 1427"/>
                                <a:gd name="T65" fmla="*/ 520 h 1826"/>
                                <a:gd name="T66" fmla="*/ 773 w 1427"/>
                                <a:gd name="T67" fmla="*/ 382 h 1826"/>
                                <a:gd name="T68" fmla="*/ 787 w 1427"/>
                                <a:gd name="T69" fmla="*/ 330 h 1826"/>
                                <a:gd name="T70" fmla="*/ 850 w 1427"/>
                                <a:gd name="T71" fmla="*/ 237 h 1826"/>
                                <a:gd name="T72" fmla="*/ 863 w 1427"/>
                                <a:gd name="T73" fmla="*/ 175 h 1826"/>
                                <a:gd name="T74" fmla="*/ 623 w 1427"/>
                                <a:gd name="T75" fmla="*/ 105 h 1826"/>
                                <a:gd name="T76" fmla="*/ 425 w 1427"/>
                                <a:gd name="T77" fmla="*/ 112 h 1826"/>
                                <a:gd name="T78" fmla="*/ 290 w 1427"/>
                                <a:gd name="T79" fmla="*/ 169 h 1826"/>
                                <a:gd name="T80" fmla="*/ 192 w 1427"/>
                                <a:gd name="T81" fmla="*/ 275 h 1826"/>
                                <a:gd name="T82" fmla="*/ 152 w 1427"/>
                                <a:gd name="T83" fmla="*/ 434 h 1826"/>
                                <a:gd name="T84" fmla="*/ 190 w 1427"/>
                                <a:gd name="T85" fmla="*/ 613 h 1826"/>
                                <a:gd name="T86" fmla="*/ 300 w 1427"/>
                                <a:gd name="T87" fmla="*/ 736 h 1826"/>
                                <a:gd name="T88" fmla="*/ 450 w 1427"/>
                                <a:gd name="T89" fmla="*/ 775 h 1826"/>
                                <a:gd name="T90" fmla="*/ 504 w 1427"/>
                                <a:gd name="T91" fmla="*/ 797 h 1826"/>
                                <a:gd name="T92" fmla="*/ 492 w 1427"/>
                                <a:gd name="T93" fmla="*/ 844 h 1826"/>
                                <a:gd name="T94" fmla="*/ 410 w 1427"/>
                                <a:gd name="T95" fmla="*/ 886 h 1826"/>
                                <a:gd name="T96" fmla="*/ 248 w 1427"/>
                                <a:gd name="T97" fmla="*/ 894 h 1826"/>
                                <a:gd name="T98" fmla="*/ 106 w 1427"/>
                                <a:gd name="T99" fmla="*/ 820 h 1826"/>
                                <a:gd name="T100" fmla="*/ 19 w 1427"/>
                                <a:gd name="T101" fmla="*/ 671 h 1826"/>
                                <a:gd name="T102" fmla="*/ 0 w 1427"/>
                                <a:gd name="T103" fmla="*/ 539 h 1826"/>
                                <a:gd name="T104" fmla="*/ 20 w 1427"/>
                                <a:gd name="T105" fmla="*/ 403 h 1826"/>
                                <a:gd name="T106" fmla="*/ 86 w 1427"/>
                                <a:gd name="T107" fmla="*/ 261 h 1826"/>
                                <a:gd name="T108" fmla="*/ 205 w 1427"/>
                                <a:gd name="T109" fmla="*/ 131 h 1826"/>
                                <a:gd name="T110" fmla="*/ 387 w 1427"/>
                                <a:gd name="T111" fmla="*/ 38 h 1826"/>
                                <a:gd name="T112" fmla="*/ 643 w 1427"/>
                                <a:gd name="T113" fmla="*/ 0 h 18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427" h="1826">
                                  <a:moveTo>
                                    <a:pt x="643" y="0"/>
                                  </a:moveTo>
                                  <a:lnTo>
                                    <a:pt x="711" y="0"/>
                                  </a:lnTo>
                                  <a:lnTo>
                                    <a:pt x="775" y="3"/>
                                  </a:lnTo>
                                  <a:lnTo>
                                    <a:pt x="834" y="10"/>
                                  </a:lnTo>
                                  <a:lnTo>
                                    <a:pt x="889" y="18"/>
                                  </a:lnTo>
                                  <a:lnTo>
                                    <a:pt x="941" y="29"/>
                                  </a:lnTo>
                                  <a:lnTo>
                                    <a:pt x="988" y="42"/>
                                  </a:lnTo>
                                  <a:lnTo>
                                    <a:pt x="1032" y="55"/>
                                  </a:lnTo>
                                  <a:lnTo>
                                    <a:pt x="1073" y="70"/>
                                  </a:lnTo>
                                  <a:lnTo>
                                    <a:pt x="1111" y="85"/>
                                  </a:lnTo>
                                  <a:lnTo>
                                    <a:pt x="1145" y="99"/>
                                  </a:lnTo>
                                  <a:lnTo>
                                    <a:pt x="1176" y="115"/>
                                  </a:lnTo>
                                  <a:lnTo>
                                    <a:pt x="1206" y="128"/>
                                  </a:lnTo>
                                  <a:lnTo>
                                    <a:pt x="1233" y="141"/>
                                  </a:lnTo>
                                  <a:lnTo>
                                    <a:pt x="1259" y="152"/>
                                  </a:lnTo>
                                  <a:lnTo>
                                    <a:pt x="1281" y="161"/>
                                  </a:lnTo>
                                  <a:lnTo>
                                    <a:pt x="1302" y="168"/>
                                  </a:lnTo>
                                  <a:lnTo>
                                    <a:pt x="1322" y="171"/>
                                  </a:lnTo>
                                  <a:lnTo>
                                    <a:pt x="1341" y="171"/>
                                  </a:lnTo>
                                  <a:lnTo>
                                    <a:pt x="1357" y="169"/>
                                  </a:lnTo>
                                  <a:lnTo>
                                    <a:pt x="1368" y="164"/>
                                  </a:lnTo>
                                  <a:lnTo>
                                    <a:pt x="1379" y="161"/>
                                  </a:lnTo>
                                  <a:lnTo>
                                    <a:pt x="1390" y="158"/>
                                  </a:lnTo>
                                  <a:lnTo>
                                    <a:pt x="1400" y="158"/>
                                  </a:lnTo>
                                  <a:lnTo>
                                    <a:pt x="1410" y="161"/>
                                  </a:lnTo>
                                  <a:lnTo>
                                    <a:pt x="1418" y="166"/>
                                  </a:lnTo>
                                  <a:lnTo>
                                    <a:pt x="1424" y="175"/>
                                  </a:lnTo>
                                  <a:lnTo>
                                    <a:pt x="1427" y="185"/>
                                  </a:lnTo>
                                  <a:lnTo>
                                    <a:pt x="1426" y="194"/>
                                  </a:lnTo>
                                  <a:lnTo>
                                    <a:pt x="1421" y="207"/>
                                  </a:lnTo>
                                  <a:lnTo>
                                    <a:pt x="1416" y="223"/>
                                  </a:lnTo>
                                  <a:lnTo>
                                    <a:pt x="1406" y="241"/>
                                  </a:lnTo>
                                  <a:lnTo>
                                    <a:pt x="1394" y="260"/>
                                  </a:lnTo>
                                  <a:lnTo>
                                    <a:pt x="1380" y="278"/>
                                  </a:lnTo>
                                  <a:lnTo>
                                    <a:pt x="1364" y="297"/>
                                  </a:lnTo>
                                  <a:lnTo>
                                    <a:pt x="1346" y="313"/>
                                  </a:lnTo>
                                  <a:lnTo>
                                    <a:pt x="1326" y="327"/>
                                  </a:lnTo>
                                  <a:lnTo>
                                    <a:pt x="1305" y="336"/>
                                  </a:lnTo>
                                  <a:lnTo>
                                    <a:pt x="1282" y="340"/>
                                  </a:lnTo>
                                  <a:lnTo>
                                    <a:pt x="1258" y="340"/>
                                  </a:lnTo>
                                  <a:lnTo>
                                    <a:pt x="1229" y="334"/>
                                  </a:lnTo>
                                  <a:lnTo>
                                    <a:pt x="1199" y="324"/>
                                  </a:lnTo>
                                  <a:lnTo>
                                    <a:pt x="1165" y="310"/>
                                  </a:lnTo>
                                  <a:lnTo>
                                    <a:pt x="1127" y="295"/>
                                  </a:lnTo>
                                  <a:lnTo>
                                    <a:pt x="1087" y="276"/>
                                  </a:lnTo>
                                  <a:lnTo>
                                    <a:pt x="1045" y="256"/>
                                  </a:lnTo>
                                  <a:lnTo>
                                    <a:pt x="1000" y="235"/>
                                  </a:lnTo>
                                  <a:lnTo>
                                    <a:pt x="1001" y="244"/>
                                  </a:lnTo>
                                  <a:lnTo>
                                    <a:pt x="1001" y="255"/>
                                  </a:lnTo>
                                  <a:lnTo>
                                    <a:pt x="997" y="267"/>
                                  </a:lnTo>
                                  <a:lnTo>
                                    <a:pt x="997" y="270"/>
                                  </a:lnTo>
                                  <a:lnTo>
                                    <a:pt x="994" y="281"/>
                                  </a:lnTo>
                                  <a:lnTo>
                                    <a:pt x="990" y="296"/>
                                  </a:lnTo>
                                  <a:lnTo>
                                    <a:pt x="984" y="318"/>
                                  </a:lnTo>
                                  <a:lnTo>
                                    <a:pt x="977" y="344"/>
                                  </a:lnTo>
                                  <a:lnTo>
                                    <a:pt x="969" y="376"/>
                                  </a:lnTo>
                                  <a:lnTo>
                                    <a:pt x="960" y="413"/>
                                  </a:lnTo>
                                  <a:lnTo>
                                    <a:pt x="949" y="453"/>
                                  </a:lnTo>
                                  <a:lnTo>
                                    <a:pt x="937" y="496"/>
                                  </a:lnTo>
                                  <a:lnTo>
                                    <a:pt x="926" y="544"/>
                                  </a:lnTo>
                                  <a:lnTo>
                                    <a:pt x="913" y="593"/>
                                  </a:lnTo>
                                  <a:lnTo>
                                    <a:pt x="899" y="645"/>
                                  </a:lnTo>
                                  <a:lnTo>
                                    <a:pt x="884" y="699"/>
                                  </a:lnTo>
                                  <a:lnTo>
                                    <a:pt x="870" y="755"/>
                                  </a:lnTo>
                                  <a:lnTo>
                                    <a:pt x="855" y="811"/>
                                  </a:lnTo>
                                  <a:lnTo>
                                    <a:pt x="840" y="869"/>
                                  </a:lnTo>
                                  <a:lnTo>
                                    <a:pt x="824" y="927"/>
                                  </a:lnTo>
                                  <a:lnTo>
                                    <a:pt x="810" y="984"/>
                                  </a:lnTo>
                                  <a:lnTo>
                                    <a:pt x="795" y="1041"/>
                                  </a:lnTo>
                                  <a:lnTo>
                                    <a:pt x="780" y="1097"/>
                                  </a:lnTo>
                                  <a:lnTo>
                                    <a:pt x="765" y="1152"/>
                                  </a:lnTo>
                                  <a:lnTo>
                                    <a:pt x="751" y="1205"/>
                                  </a:lnTo>
                                  <a:lnTo>
                                    <a:pt x="738" y="1255"/>
                                  </a:lnTo>
                                  <a:lnTo>
                                    <a:pt x="727" y="1304"/>
                                  </a:lnTo>
                                  <a:lnTo>
                                    <a:pt x="715" y="1348"/>
                                  </a:lnTo>
                                  <a:lnTo>
                                    <a:pt x="695" y="1416"/>
                                  </a:lnTo>
                                  <a:lnTo>
                                    <a:pt x="672" y="1476"/>
                                  </a:lnTo>
                                  <a:lnTo>
                                    <a:pt x="649" y="1531"/>
                                  </a:lnTo>
                                  <a:lnTo>
                                    <a:pt x="622" y="1581"/>
                                  </a:lnTo>
                                  <a:lnTo>
                                    <a:pt x="594" y="1624"/>
                                  </a:lnTo>
                                  <a:lnTo>
                                    <a:pt x="564" y="1663"/>
                                  </a:lnTo>
                                  <a:lnTo>
                                    <a:pt x="533" y="1697"/>
                                  </a:lnTo>
                                  <a:lnTo>
                                    <a:pt x="502" y="1728"/>
                                  </a:lnTo>
                                  <a:lnTo>
                                    <a:pt x="469" y="1753"/>
                                  </a:lnTo>
                                  <a:lnTo>
                                    <a:pt x="436" y="1774"/>
                                  </a:lnTo>
                                  <a:lnTo>
                                    <a:pt x="403" y="1792"/>
                                  </a:lnTo>
                                  <a:lnTo>
                                    <a:pt x="369" y="1804"/>
                                  </a:lnTo>
                                  <a:lnTo>
                                    <a:pt x="337" y="1815"/>
                                  </a:lnTo>
                                  <a:lnTo>
                                    <a:pt x="304" y="1822"/>
                                  </a:lnTo>
                                  <a:lnTo>
                                    <a:pt x="273" y="1826"/>
                                  </a:lnTo>
                                  <a:lnTo>
                                    <a:pt x="261" y="1826"/>
                                  </a:lnTo>
                                  <a:lnTo>
                                    <a:pt x="251" y="1824"/>
                                  </a:lnTo>
                                  <a:lnTo>
                                    <a:pt x="240" y="1822"/>
                                  </a:lnTo>
                                  <a:lnTo>
                                    <a:pt x="232" y="1819"/>
                                  </a:lnTo>
                                  <a:lnTo>
                                    <a:pt x="226" y="1812"/>
                                  </a:lnTo>
                                  <a:lnTo>
                                    <a:pt x="224" y="1802"/>
                                  </a:lnTo>
                                  <a:lnTo>
                                    <a:pt x="226" y="1788"/>
                                  </a:lnTo>
                                  <a:lnTo>
                                    <a:pt x="236" y="1776"/>
                                  </a:lnTo>
                                  <a:lnTo>
                                    <a:pt x="251" y="1767"/>
                                  </a:lnTo>
                                  <a:lnTo>
                                    <a:pt x="273" y="1759"/>
                                  </a:lnTo>
                                  <a:lnTo>
                                    <a:pt x="290" y="1751"/>
                                  </a:lnTo>
                                  <a:lnTo>
                                    <a:pt x="309" y="1741"/>
                                  </a:lnTo>
                                  <a:lnTo>
                                    <a:pt x="331" y="1727"/>
                                  </a:lnTo>
                                  <a:lnTo>
                                    <a:pt x="354" y="1709"/>
                                  </a:lnTo>
                                  <a:lnTo>
                                    <a:pt x="378" y="1688"/>
                                  </a:lnTo>
                                  <a:lnTo>
                                    <a:pt x="402" y="1663"/>
                                  </a:lnTo>
                                  <a:lnTo>
                                    <a:pt x="424" y="1634"/>
                                  </a:lnTo>
                                  <a:lnTo>
                                    <a:pt x="444" y="1602"/>
                                  </a:lnTo>
                                  <a:lnTo>
                                    <a:pt x="460" y="1565"/>
                                  </a:lnTo>
                                  <a:lnTo>
                                    <a:pt x="475" y="1526"/>
                                  </a:lnTo>
                                  <a:lnTo>
                                    <a:pt x="478" y="1510"/>
                                  </a:lnTo>
                                  <a:lnTo>
                                    <a:pt x="484" y="1489"/>
                                  </a:lnTo>
                                  <a:lnTo>
                                    <a:pt x="491" y="1462"/>
                                  </a:lnTo>
                                  <a:lnTo>
                                    <a:pt x="499" y="1430"/>
                                  </a:lnTo>
                                  <a:lnTo>
                                    <a:pt x="509" y="1393"/>
                                  </a:lnTo>
                                  <a:lnTo>
                                    <a:pt x="519" y="1352"/>
                                  </a:lnTo>
                                  <a:lnTo>
                                    <a:pt x="531" y="1308"/>
                                  </a:lnTo>
                                  <a:lnTo>
                                    <a:pt x="543" y="1261"/>
                                  </a:lnTo>
                                  <a:lnTo>
                                    <a:pt x="556" y="1211"/>
                                  </a:lnTo>
                                  <a:lnTo>
                                    <a:pt x="570" y="1159"/>
                                  </a:lnTo>
                                  <a:lnTo>
                                    <a:pt x="584" y="1104"/>
                                  </a:lnTo>
                                  <a:lnTo>
                                    <a:pt x="598" y="1049"/>
                                  </a:lnTo>
                                  <a:lnTo>
                                    <a:pt x="612" y="994"/>
                                  </a:lnTo>
                                  <a:lnTo>
                                    <a:pt x="628" y="937"/>
                                  </a:lnTo>
                                  <a:lnTo>
                                    <a:pt x="642" y="879"/>
                                  </a:lnTo>
                                  <a:lnTo>
                                    <a:pt x="657" y="824"/>
                                  </a:lnTo>
                                  <a:lnTo>
                                    <a:pt x="671" y="769"/>
                                  </a:lnTo>
                                  <a:lnTo>
                                    <a:pt x="685" y="714"/>
                                  </a:lnTo>
                                  <a:lnTo>
                                    <a:pt x="700" y="661"/>
                                  </a:lnTo>
                                  <a:lnTo>
                                    <a:pt x="712" y="612"/>
                                  </a:lnTo>
                                  <a:lnTo>
                                    <a:pt x="725" y="565"/>
                                  </a:lnTo>
                                  <a:lnTo>
                                    <a:pt x="736" y="520"/>
                                  </a:lnTo>
                                  <a:lnTo>
                                    <a:pt x="748" y="479"/>
                                  </a:lnTo>
                                  <a:lnTo>
                                    <a:pt x="757" y="442"/>
                                  </a:lnTo>
                                  <a:lnTo>
                                    <a:pt x="765" y="410"/>
                                  </a:lnTo>
                                  <a:lnTo>
                                    <a:pt x="773" y="382"/>
                                  </a:lnTo>
                                  <a:lnTo>
                                    <a:pt x="778" y="361"/>
                                  </a:lnTo>
                                  <a:lnTo>
                                    <a:pt x="783" y="344"/>
                                  </a:lnTo>
                                  <a:lnTo>
                                    <a:pt x="785" y="334"/>
                                  </a:lnTo>
                                  <a:lnTo>
                                    <a:pt x="787" y="330"/>
                                  </a:lnTo>
                                  <a:lnTo>
                                    <a:pt x="796" y="303"/>
                                  </a:lnTo>
                                  <a:lnTo>
                                    <a:pt x="810" y="278"/>
                                  </a:lnTo>
                                  <a:lnTo>
                                    <a:pt x="829" y="256"/>
                                  </a:lnTo>
                                  <a:lnTo>
                                    <a:pt x="850" y="237"/>
                                  </a:lnTo>
                                  <a:lnTo>
                                    <a:pt x="873" y="221"/>
                                  </a:lnTo>
                                  <a:lnTo>
                                    <a:pt x="897" y="208"/>
                                  </a:lnTo>
                                  <a:lnTo>
                                    <a:pt x="921" y="198"/>
                                  </a:lnTo>
                                  <a:lnTo>
                                    <a:pt x="863" y="175"/>
                                  </a:lnTo>
                                  <a:lnTo>
                                    <a:pt x="804" y="152"/>
                                  </a:lnTo>
                                  <a:lnTo>
                                    <a:pt x="745" y="132"/>
                                  </a:lnTo>
                                  <a:lnTo>
                                    <a:pt x="684" y="117"/>
                                  </a:lnTo>
                                  <a:lnTo>
                                    <a:pt x="623" y="105"/>
                                  </a:lnTo>
                                  <a:lnTo>
                                    <a:pt x="562" y="99"/>
                                  </a:lnTo>
                                  <a:lnTo>
                                    <a:pt x="500" y="100"/>
                                  </a:lnTo>
                                  <a:lnTo>
                                    <a:pt x="462" y="105"/>
                                  </a:lnTo>
                                  <a:lnTo>
                                    <a:pt x="425" y="112"/>
                                  </a:lnTo>
                                  <a:lnTo>
                                    <a:pt x="389" y="122"/>
                                  </a:lnTo>
                                  <a:lnTo>
                                    <a:pt x="353" y="135"/>
                                  </a:lnTo>
                                  <a:lnTo>
                                    <a:pt x="320" y="150"/>
                                  </a:lnTo>
                                  <a:lnTo>
                                    <a:pt x="290" y="169"/>
                                  </a:lnTo>
                                  <a:lnTo>
                                    <a:pt x="260" y="191"/>
                                  </a:lnTo>
                                  <a:lnTo>
                                    <a:pt x="234" y="216"/>
                                  </a:lnTo>
                                  <a:lnTo>
                                    <a:pt x="212" y="244"/>
                                  </a:lnTo>
                                  <a:lnTo>
                                    <a:pt x="192" y="275"/>
                                  </a:lnTo>
                                  <a:lnTo>
                                    <a:pt x="177" y="310"/>
                                  </a:lnTo>
                                  <a:lnTo>
                                    <a:pt x="164" y="348"/>
                                  </a:lnTo>
                                  <a:lnTo>
                                    <a:pt x="155" y="389"/>
                                  </a:lnTo>
                                  <a:lnTo>
                                    <a:pt x="152" y="434"/>
                                  </a:lnTo>
                                  <a:lnTo>
                                    <a:pt x="154" y="483"/>
                                  </a:lnTo>
                                  <a:lnTo>
                                    <a:pt x="160" y="529"/>
                                  </a:lnTo>
                                  <a:lnTo>
                                    <a:pt x="173" y="573"/>
                                  </a:lnTo>
                                  <a:lnTo>
                                    <a:pt x="190" y="613"/>
                                  </a:lnTo>
                                  <a:lnTo>
                                    <a:pt x="212" y="650"/>
                                  </a:lnTo>
                                  <a:lnTo>
                                    <a:pt x="238" y="683"/>
                                  </a:lnTo>
                                  <a:lnTo>
                                    <a:pt x="268" y="711"/>
                                  </a:lnTo>
                                  <a:lnTo>
                                    <a:pt x="300" y="736"/>
                                  </a:lnTo>
                                  <a:lnTo>
                                    <a:pt x="336" y="755"/>
                                  </a:lnTo>
                                  <a:lnTo>
                                    <a:pt x="372" y="767"/>
                                  </a:lnTo>
                                  <a:lnTo>
                                    <a:pt x="411" y="773"/>
                                  </a:lnTo>
                                  <a:lnTo>
                                    <a:pt x="450" y="775"/>
                                  </a:lnTo>
                                  <a:lnTo>
                                    <a:pt x="469" y="775"/>
                                  </a:lnTo>
                                  <a:lnTo>
                                    <a:pt x="484" y="779"/>
                                  </a:lnTo>
                                  <a:lnTo>
                                    <a:pt x="496" y="786"/>
                                  </a:lnTo>
                                  <a:lnTo>
                                    <a:pt x="504" y="797"/>
                                  </a:lnTo>
                                  <a:lnTo>
                                    <a:pt x="506" y="810"/>
                                  </a:lnTo>
                                  <a:lnTo>
                                    <a:pt x="505" y="820"/>
                                  </a:lnTo>
                                  <a:lnTo>
                                    <a:pt x="500" y="832"/>
                                  </a:lnTo>
                                  <a:lnTo>
                                    <a:pt x="492" y="844"/>
                                  </a:lnTo>
                                  <a:lnTo>
                                    <a:pt x="478" y="856"/>
                                  </a:lnTo>
                                  <a:lnTo>
                                    <a:pt x="460" y="868"/>
                                  </a:lnTo>
                                  <a:lnTo>
                                    <a:pt x="438" y="877"/>
                                  </a:lnTo>
                                  <a:lnTo>
                                    <a:pt x="410" y="886"/>
                                  </a:lnTo>
                                  <a:lnTo>
                                    <a:pt x="376" y="892"/>
                                  </a:lnTo>
                                  <a:lnTo>
                                    <a:pt x="337" y="897"/>
                                  </a:lnTo>
                                  <a:lnTo>
                                    <a:pt x="292" y="898"/>
                                  </a:lnTo>
                                  <a:lnTo>
                                    <a:pt x="248" y="894"/>
                                  </a:lnTo>
                                  <a:lnTo>
                                    <a:pt x="208" y="883"/>
                                  </a:lnTo>
                                  <a:lnTo>
                                    <a:pt x="171" y="866"/>
                                  </a:lnTo>
                                  <a:lnTo>
                                    <a:pt x="137" y="846"/>
                                  </a:lnTo>
                                  <a:lnTo>
                                    <a:pt x="106" y="820"/>
                                  </a:lnTo>
                                  <a:lnTo>
                                    <a:pt x="78" y="790"/>
                                  </a:lnTo>
                                  <a:lnTo>
                                    <a:pt x="54" y="755"/>
                                  </a:lnTo>
                                  <a:lnTo>
                                    <a:pt x="34" y="714"/>
                                  </a:lnTo>
                                  <a:lnTo>
                                    <a:pt x="19" y="671"/>
                                  </a:lnTo>
                                  <a:lnTo>
                                    <a:pt x="7" y="621"/>
                                  </a:lnTo>
                                  <a:lnTo>
                                    <a:pt x="1" y="569"/>
                                  </a:lnTo>
                                  <a:lnTo>
                                    <a:pt x="0" y="539"/>
                                  </a:lnTo>
                                  <a:lnTo>
                                    <a:pt x="0" y="539"/>
                                  </a:lnTo>
                                  <a:lnTo>
                                    <a:pt x="1" y="507"/>
                                  </a:lnTo>
                                  <a:lnTo>
                                    <a:pt x="5" y="473"/>
                                  </a:lnTo>
                                  <a:lnTo>
                                    <a:pt x="11" y="439"/>
                                  </a:lnTo>
                                  <a:lnTo>
                                    <a:pt x="20" y="403"/>
                                  </a:lnTo>
                                  <a:lnTo>
                                    <a:pt x="32" y="368"/>
                                  </a:lnTo>
                                  <a:lnTo>
                                    <a:pt x="47" y="331"/>
                                  </a:lnTo>
                                  <a:lnTo>
                                    <a:pt x="65" y="296"/>
                                  </a:lnTo>
                                  <a:lnTo>
                                    <a:pt x="86" y="261"/>
                                  </a:lnTo>
                                  <a:lnTo>
                                    <a:pt x="111" y="227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70" y="162"/>
                                  </a:lnTo>
                                  <a:lnTo>
                                    <a:pt x="205" y="131"/>
                                  </a:lnTo>
                                  <a:lnTo>
                                    <a:pt x="245" y="104"/>
                                  </a:lnTo>
                                  <a:lnTo>
                                    <a:pt x="289" y="79"/>
                                  </a:lnTo>
                                  <a:lnTo>
                                    <a:pt x="336" y="57"/>
                                  </a:lnTo>
                                  <a:lnTo>
                                    <a:pt x="387" y="38"/>
                                  </a:lnTo>
                                  <a:lnTo>
                                    <a:pt x="444" y="23"/>
                                  </a:lnTo>
                                  <a:lnTo>
                                    <a:pt x="504" y="11"/>
                                  </a:lnTo>
                                  <a:lnTo>
                                    <a:pt x="570" y="4"/>
                                  </a:lnTo>
                                  <a:lnTo>
                                    <a:pt x="643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19050">
                              <a:solidFill>
                                <a:schemeClr val="bg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Freeform 13"/>
                          <wps:cNvSpPr>
                            <a:spLocks/>
                          </wps:cNvSpPr>
                          <wps:spPr bwMode="auto">
                            <a:xfrm>
                              <a:off x="144966" y="423746"/>
                              <a:ext cx="2291715" cy="1014730"/>
                            </a:xfrm>
                            <a:custGeom>
                              <a:avLst/>
                              <a:gdLst>
                                <a:gd name="T0" fmla="*/ 3147 w 3609"/>
                                <a:gd name="T1" fmla="*/ 149 h 1598"/>
                                <a:gd name="T2" fmla="*/ 3016 w 3609"/>
                                <a:gd name="T3" fmla="*/ 602 h 1598"/>
                                <a:gd name="T4" fmla="*/ 3176 w 3609"/>
                                <a:gd name="T5" fmla="*/ 536 h 1598"/>
                                <a:gd name="T6" fmla="*/ 3480 w 3609"/>
                                <a:gd name="T7" fmla="*/ 261 h 1598"/>
                                <a:gd name="T8" fmla="*/ 3591 w 3609"/>
                                <a:gd name="T9" fmla="*/ 494 h 1598"/>
                                <a:gd name="T10" fmla="*/ 3045 w 3609"/>
                                <a:gd name="T11" fmla="*/ 1003 h 1598"/>
                                <a:gd name="T12" fmla="*/ 2447 w 3609"/>
                                <a:gd name="T13" fmla="*/ 1186 h 1598"/>
                                <a:gd name="T14" fmla="*/ 1673 w 3609"/>
                                <a:gd name="T15" fmla="*/ 1354 h 1598"/>
                                <a:gd name="T16" fmla="*/ 921 w 3609"/>
                                <a:gd name="T17" fmla="*/ 1520 h 1598"/>
                                <a:gd name="T18" fmla="*/ 645 w 3609"/>
                                <a:gd name="T19" fmla="*/ 1598 h 1598"/>
                                <a:gd name="T20" fmla="*/ 249 w 3609"/>
                                <a:gd name="T21" fmla="*/ 1401 h 1598"/>
                                <a:gd name="T22" fmla="*/ 16 w 3609"/>
                                <a:gd name="T23" fmla="*/ 1262 h 1598"/>
                                <a:gd name="T24" fmla="*/ 342 w 3609"/>
                                <a:gd name="T25" fmla="*/ 1222 h 1598"/>
                                <a:gd name="T26" fmla="*/ 1221 w 3609"/>
                                <a:gd name="T27" fmla="*/ 1125 h 1598"/>
                                <a:gd name="T28" fmla="*/ 2211 w 3609"/>
                                <a:gd name="T29" fmla="*/ 1003 h 1598"/>
                                <a:gd name="T30" fmla="*/ 2958 w 3609"/>
                                <a:gd name="T31" fmla="*/ 864 h 1598"/>
                                <a:gd name="T32" fmla="*/ 3371 w 3609"/>
                                <a:gd name="T33" fmla="*/ 614 h 1598"/>
                                <a:gd name="T34" fmla="*/ 3431 w 3609"/>
                                <a:gd name="T35" fmla="*/ 386 h 1598"/>
                                <a:gd name="T36" fmla="*/ 3205 w 3609"/>
                                <a:gd name="T37" fmla="*/ 617 h 1598"/>
                                <a:gd name="T38" fmla="*/ 2884 w 3609"/>
                                <a:gd name="T39" fmla="*/ 732 h 1598"/>
                                <a:gd name="T40" fmla="*/ 2870 w 3609"/>
                                <a:gd name="T41" fmla="*/ 429 h 1598"/>
                                <a:gd name="T42" fmla="*/ 2948 w 3609"/>
                                <a:gd name="T43" fmla="*/ 180 h 1598"/>
                                <a:gd name="T44" fmla="*/ 2797 w 3609"/>
                                <a:gd name="T45" fmla="*/ 309 h 1598"/>
                                <a:gd name="T46" fmla="*/ 2609 w 3609"/>
                                <a:gd name="T47" fmla="*/ 708 h 1598"/>
                                <a:gd name="T48" fmla="*/ 2440 w 3609"/>
                                <a:gd name="T49" fmla="*/ 755 h 1598"/>
                                <a:gd name="T50" fmla="*/ 2549 w 3609"/>
                                <a:gd name="T51" fmla="*/ 210 h 1598"/>
                                <a:gd name="T52" fmla="*/ 2336 w 3609"/>
                                <a:gd name="T53" fmla="*/ 454 h 1598"/>
                                <a:gd name="T54" fmla="*/ 2149 w 3609"/>
                                <a:gd name="T55" fmla="*/ 808 h 1598"/>
                                <a:gd name="T56" fmla="*/ 2044 w 3609"/>
                                <a:gd name="T57" fmla="*/ 719 h 1598"/>
                                <a:gd name="T58" fmla="*/ 1721 w 3609"/>
                                <a:gd name="T59" fmla="*/ 796 h 1598"/>
                                <a:gd name="T60" fmla="*/ 1419 w 3609"/>
                                <a:gd name="T61" fmla="*/ 848 h 1598"/>
                                <a:gd name="T62" fmla="*/ 999 w 3609"/>
                                <a:gd name="T63" fmla="*/ 901 h 1598"/>
                                <a:gd name="T64" fmla="*/ 649 w 3609"/>
                                <a:gd name="T65" fmla="*/ 709 h 1598"/>
                                <a:gd name="T66" fmla="*/ 807 w 3609"/>
                                <a:gd name="T67" fmla="*/ 266 h 1598"/>
                                <a:gd name="T68" fmla="*/ 1208 w 3609"/>
                                <a:gd name="T69" fmla="*/ 190 h 1598"/>
                                <a:gd name="T70" fmla="*/ 1176 w 3609"/>
                                <a:gd name="T71" fmla="*/ 492 h 1598"/>
                                <a:gd name="T72" fmla="*/ 879 w 3609"/>
                                <a:gd name="T73" fmla="*/ 702 h 1598"/>
                                <a:gd name="T74" fmla="*/ 1056 w 3609"/>
                                <a:gd name="T75" fmla="*/ 424 h 1598"/>
                                <a:gd name="T76" fmla="*/ 995 w 3609"/>
                                <a:gd name="T77" fmla="*/ 250 h 1598"/>
                                <a:gd name="T78" fmla="*/ 820 w 3609"/>
                                <a:gd name="T79" fmla="*/ 620 h 1598"/>
                                <a:gd name="T80" fmla="*/ 1057 w 3609"/>
                                <a:gd name="T81" fmla="*/ 775 h 1598"/>
                                <a:gd name="T82" fmla="*/ 1375 w 3609"/>
                                <a:gd name="T83" fmla="*/ 357 h 1598"/>
                                <a:gd name="T84" fmla="*/ 1841 w 3609"/>
                                <a:gd name="T85" fmla="*/ 100 h 1598"/>
                                <a:gd name="T86" fmla="*/ 1990 w 3609"/>
                                <a:gd name="T87" fmla="*/ 309 h 1598"/>
                                <a:gd name="T88" fmla="*/ 1837 w 3609"/>
                                <a:gd name="T89" fmla="*/ 391 h 1598"/>
                                <a:gd name="T90" fmla="*/ 1804 w 3609"/>
                                <a:gd name="T91" fmla="*/ 325 h 1598"/>
                                <a:gd name="T92" fmla="*/ 1792 w 3609"/>
                                <a:gd name="T93" fmla="*/ 201 h 1598"/>
                                <a:gd name="T94" fmla="*/ 1520 w 3609"/>
                                <a:gd name="T95" fmla="*/ 373 h 1598"/>
                                <a:gd name="T96" fmla="*/ 1486 w 3609"/>
                                <a:gd name="T97" fmla="*/ 706 h 1598"/>
                                <a:gd name="T98" fmla="*/ 1682 w 3609"/>
                                <a:gd name="T99" fmla="*/ 656 h 1598"/>
                                <a:gd name="T100" fmla="*/ 1890 w 3609"/>
                                <a:gd name="T101" fmla="*/ 421 h 1598"/>
                                <a:gd name="T102" fmla="*/ 1894 w 3609"/>
                                <a:gd name="T103" fmla="*/ 590 h 1598"/>
                                <a:gd name="T104" fmla="*/ 1907 w 3609"/>
                                <a:gd name="T105" fmla="*/ 719 h 1598"/>
                                <a:gd name="T106" fmla="*/ 2194 w 3609"/>
                                <a:gd name="T107" fmla="*/ 258 h 1598"/>
                                <a:gd name="T108" fmla="*/ 2162 w 3609"/>
                                <a:gd name="T109" fmla="*/ 234 h 1598"/>
                                <a:gd name="T110" fmla="*/ 2204 w 3609"/>
                                <a:gd name="T111" fmla="*/ 114 h 1598"/>
                                <a:gd name="T112" fmla="*/ 2404 w 3609"/>
                                <a:gd name="T113" fmla="*/ 111 h 1598"/>
                                <a:gd name="T114" fmla="*/ 2659 w 3609"/>
                                <a:gd name="T115" fmla="*/ 35 h 1598"/>
                                <a:gd name="T116" fmla="*/ 2756 w 3609"/>
                                <a:gd name="T117" fmla="*/ 177 h 1598"/>
                                <a:gd name="T118" fmla="*/ 3036 w 3609"/>
                                <a:gd name="T119" fmla="*/ 14 h 15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609" h="1598">
                                  <a:moveTo>
                                    <a:pt x="3091" y="0"/>
                                  </a:moveTo>
                                  <a:lnTo>
                                    <a:pt x="3111" y="0"/>
                                  </a:lnTo>
                                  <a:lnTo>
                                    <a:pt x="3127" y="3"/>
                                  </a:lnTo>
                                  <a:lnTo>
                                    <a:pt x="3142" y="12"/>
                                  </a:lnTo>
                                  <a:lnTo>
                                    <a:pt x="3152" y="23"/>
                                  </a:lnTo>
                                  <a:lnTo>
                                    <a:pt x="3159" y="39"/>
                                  </a:lnTo>
                                  <a:lnTo>
                                    <a:pt x="3163" y="59"/>
                                  </a:lnTo>
                                  <a:lnTo>
                                    <a:pt x="3163" y="76"/>
                                  </a:lnTo>
                                  <a:lnTo>
                                    <a:pt x="3160" y="99"/>
                                  </a:lnTo>
                                  <a:lnTo>
                                    <a:pt x="3155" y="122"/>
                                  </a:lnTo>
                                  <a:lnTo>
                                    <a:pt x="3147" y="149"/>
                                  </a:lnTo>
                                  <a:lnTo>
                                    <a:pt x="3137" y="178"/>
                                  </a:lnTo>
                                  <a:lnTo>
                                    <a:pt x="3119" y="223"/>
                                  </a:lnTo>
                                  <a:lnTo>
                                    <a:pt x="3102" y="273"/>
                                  </a:lnTo>
                                  <a:lnTo>
                                    <a:pt x="3083" y="326"/>
                                  </a:lnTo>
                                  <a:lnTo>
                                    <a:pt x="3065" y="383"/>
                                  </a:lnTo>
                                  <a:lnTo>
                                    <a:pt x="3047" y="441"/>
                                  </a:lnTo>
                                  <a:lnTo>
                                    <a:pt x="3032" y="498"/>
                                  </a:lnTo>
                                  <a:lnTo>
                                    <a:pt x="3019" y="555"/>
                                  </a:lnTo>
                                  <a:lnTo>
                                    <a:pt x="3017" y="573"/>
                                  </a:lnTo>
                                  <a:lnTo>
                                    <a:pt x="3016" y="589"/>
                                  </a:lnTo>
                                  <a:lnTo>
                                    <a:pt x="3016" y="602"/>
                                  </a:lnTo>
                                  <a:lnTo>
                                    <a:pt x="3017" y="614"/>
                                  </a:lnTo>
                                  <a:lnTo>
                                    <a:pt x="3019" y="623"/>
                                  </a:lnTo>
                                  <a:lnTo>
                                    <a:pt x="3024" y="630"/>
                                  </a:lnTo>
                                  <a:lnTo>
                                    <a:pt x="3031" y="635"/>
                                  </a:lnTo>
                                  <a:lnTo>
                                    <a:pt x="3040" y="635"/>
                                  </a:lnTo>
                                  <a:lnTo>
                                    <a:pt x="3056" y="631"/>
                                  </a:lnTo>
                                  <a:lnTo>
                                    <a:pt x="3073" y="623"/>
                                  </a:lnTo>
                                  <a:lnTo>
                                    <a:pt x="3094" y="609"/>
                                  </a:lnTo>
                                  <a:lnTo>
                                    <a:pt x="3119" y="590"/>
                                  </a:lnTo>
                                  <a:lnTo>
                                    <a:pt x="3146" y="565"/>
                                  </a:lnTo>
                                  <a:lnTo>
                                    <a:pt x="3176" y="536"/>
                                  </a:lnTo>
                                  <a:lnTo>
                                    <a:pt x="3208" y="501"/>
                                  </a:lnTo>
                                  <a:lnTo>
                                    <a:pt x="3242" y="461"/>
                                  </a:lnTo>
                                  <a:lnTo>
                                    <a:pt x="3277" y="413"/>
                                  </a:lnTo>
                                  <a:lnTo>
                                    <a:pt x="3277" y="413"/>
                                  </a:lnTo>
                                  <a:lnTo>
                                    <a:pt x="3308" y="373"/>
                                  </a:lnTo>
                                  <a:lnTo>
                                    <a:pt x="3338" y="339"/>
                                  </a:lnTo>
                                  <a:lnTo>
                                    <a:pt x="3368" y="312"/>
                                  </a:lnTo>
                                  <a:lnTo>
                                    <a:pt x="3397" y="291"/>
                                  </a:lnTo>
                                  <a:lnTo>
                                    <a:pt x="3425" y="276"/>
                                  </a:lnTo>
                                  <a:lnTo>
                                    <a:pt x="3454" y="266"/>
                                  </a:lnTo>
                                  <a:lnTo>
                                    <a:pt x="3480" y="261"/>
                                  </a:lnTo>
                                  <a:lnTo>
                                    <a:pt x="3508" y="261"/>
                                  </a:lnTo>
                                  <a:lnTo>
                                    <a:pt x="3534" y="265"/>
                                  </a:lnTo>
                                  <a:lnTo>
                                    <a:pt x="3555" y="274"/>
                                  </a:lnTo>
                                  <a:lnTo>
                                    <a:pt x="3573" y="286"/>
                                  </a:lnTo>
                                  <a:lnTo>
                                    <a:pt x="3588" y="303"/>
                                  </a:lnTo>
                                  <a:lnTo>
                                    <a:pt x="3598" y="323"/>
                                  </a:lnTo>
                                  <a:lnTo>
                                    <a:pt x="3606" y="345"/>
                                  </a:lnTo>
                                  <a:lnTo>
                                    <a:pt x="3609" y="371"/>
                                  </a:lnTo>
                                  <a:lnTo>
                                    <a:pt x="3609" y="409"/>
                                  </a:lnTo>
                                  <a:lnTo>
                                    <a:pt x="3603" y="450"/>
                                  </a:lnTo>
                                  <a:lnTo>
                                    <a:pt x="3591" y="494"/>
                                  </a:lnTo>
                                  <a:lnTo>
                                    <a:pt x="3567" y="557"/>
                                  </a:lnTo>
                                  <a:lnTo>
                                    <a:pt x="3536" y="615"/>
                                  </a:lnTo>
                                  <a:lnTo>
                                    <a:pt x="3502" y="670"/>
                                  </a:lnTo>
                                  <a:lnTo>
                                    <a:pt x="3462" y="721"/>
                                  </a:lnTo>
                                  <a:lnTo>
                                    <a:pt x="3417" y="769"/>
                                  </a:lnTo>
                                  <a:lnTo>
                                    <a:pt x="3368" y="814"/>
                                  </a:lnTo>
                                  <a:lnTo>
                                    <a:pt x="3312" y="857"/>
                                  </a:lnTo>
                                  <a:lnTo>
                                    <a:pt x="3253" y="895"/>
                                  </a:lnTo>
                                  <a:lnTo>
                                    <a:pt x="3189" y="933"/>
                                  </a:lnTo>
                                  <a:lnTo>
                                    <a:pt x="3119" y="968"/>
                                  </a:lnTo>
                                  <a:lnTo>
                                    <a:pt x="3045" y="1003"/>
                                  </a:lnTo>
                                  <a:lnTo>
                                    <a:pt x="2966" y="1034"/>
                                  </a:lnTo>
                                  <a:lnTo>
                                    <a:pt x="2882" y="1066"/>
                                  </a:lnTo>
                                  <a:lnTo>
                                    <a:pt x="2793" y="1097"/>
                                  </a:lnTo>
                                  <a:lnTo>
                                    <a:pt x="2699" y="1126"/>
                                  </a:lnTo>
                                  <a:lnTo>
                                    <a:pt x="2681" y="1132"/>
                                  </a:lnTo>
                                  <a:lnTo>
                                    <a:pt x="2658" y="1138"/>
                                  </a:lnTo>
                                  <a:lnTo>
                                    <a:pt x="2626" y="1145"/>
                                  </a:lnTo>
                                  <a:lnTo>
                                    <a:pt x="2589" y="1155"/>
                                  </a:lnTo>
                                  <a:lnTo>
                                    <a:pt x="2547" y="1164"/>
                                  </a:lnTo>
                                  <a:lnTo>
                                    <a:pt x="2499" y="1175"/>
                                  </a:lnTo>
                                  <a:lnTo>
                                    <a:pt x="2447" y="1186"/>
                                  </a:lnTo>
                                  <a:lnTo>
                                    <a:pt x="2390" y="1199"/>
                                  </a:lnTo>
                                  <a:lnTo>
                                    <a:pt x="2329" y="1212"/>
                                  </a:lnTo>
                                  <a:lnTo>
                                    <a:pt x="2264" y="1227"/>
                                  </a:lnTo>
                                  <a:lnTo>
                                    <a:pt x="2197" y="1241"/>
                                  </a:lnTo>
                                  <a:lnTo>
                                    <a:pt x="2128" y="1256"/>
                                  </a:lnTo>
                                  <a:lnTo>
                                    <a:pt x="2055" y="1271"/>
                                  </a:lnTo>
                                  <a:lnTo>
                                    <a:pt x="1980" y="1288"/>
                                  </a:lnTo>
                                  <a:lnTo>
                                    <a:pt x="1905" y="1304"/>
                                  </a:lnTo>
                                  <a:lnTo>
                                    <a:pt x="1828" y="1321"/>
                                  </a:lnTo>
                                  <a:lnTo>
                                    <a:pt x="1751" y="1337"/>
                                  </a:lnTo>
                                  <a:lnTo>
                                    <a:pt x="1673" y="1354"/>
                                  </a:lnTo>
                                  <a:lnTo>
                                    <a:pt x="1595" y="1370"/>
                                  </a:lnTo>
                                  <a:lnTo>
                                    <a:pt x="1519" y="1387"/>
                                  </a:lnTo>
                                  <a:lnTo>
                                    <a:pt x="1442" y="1403"/>
                                  </a:lnTo>
                                  <a:lnTo>
                                    <a:pt x="1368" y="1420"/>
                                  </a:lnTo>
                                  <a:lnTo>
                                    <a:pt x="1295" y="1436"/>
                                  </a:lnTo>
                                  <a:lnTo>
                                    <a:pt x="1226" y="1452"/>
                                  </a:lnTo>
                                  <a:lnTo>
                                    <a:pt x="1157" y="1466"/>
                                  </a:lnTo>
                                  <a:lnTo>
                                    <a:pt x="1092" y="1481"/>
                                  </a:lnTo>
                                  <a:lnTo>
                                    <a:pt x="1031" y="1494"/>
                                  </a:lnTo>
                                  <a:lnTo>
                                    <a:pt x="974" y="1508"/>
                                  </a:lnTo>
                                  <a:lnTo>
                                    <a:pt x="921" y="1520"/>
                                  </a:lnTo>
                                  <a:lnTo>
                                    <a:pt x="872" y="1532"/>
                                  </a:lnTo>
                                  <a:lnTo>
                                    <a:pt x="829" y="1542"/>
                                  </a:lnTo>
                                  <a:lnTo>
                                    <a:pt x="791" y="1552"/>
                                  </a:lnTo>
                                  <a:lnTo>
                                    <a:pt x="759" y="1560"/>
                                  </a:lnTo>
                                  <a:lnTo>
                                    <a:pt x="733" y="1568"/>
                                  </a:lnTo>
                                  <a:lnTo>
                                    <a:pt x="714" y="1574"/>
                                  </a:lnTo>
                                  <a:lnTo>
                                    <a:pt x="703" y="1579"/>
                                  </a:lnTo>
                                  <a:lnTo>
                                    <a:pt x="683" y="1588"/>
                                  </a:lnTo>
                                  <a:lnTo>
                                    <a:pt x="666" y="1593"/>
                                  </a:lnTo>
                                  <a:lnTo>
                                    <a:pt x="653" y="1597"/>
                                  </a:lnTo>
                                  <a:lnTo>
                                    <a:pt x="645" y="1598"/>
                                  </a:lnTo>
                                  <a:lnTo>
                                    <a:pt x="621" y="1598"/>
                                  </a:lnTo>
                                  <a:lnTo>
                                    <a:pt x="599" y="1592"/>
                                  </a:lnTo>
                                  <a:lnTo>
                                    <a:pt x="574" y="1584"/>
                                  </a:lnTo>
                                  <a:lnTo>
                                    <a:pt x="530" y="1564"/>
                                  </a:lnTo>
                                  <a:lnTo>
                                    <a:pt x="488" y="1542"/>
                                  </a:lnTo>
                                  <a:lnTo>
                                    <a:pt x="449" y="1520"/>
                                  </a:lnTo>
                                  <a:lnTo>
                                    <a:pt x="411" y="1496"/>
                                  </a:lnTo>
                                  <a:lnTo>
                                    <a:pt x="372" y="1472"/>
                                  </a:lnTo>
                                  <a:lnTo>
                                    <a:pt x="333" y="1448"/>
                                  </a:lnTo>
                                  <a:lnTo>
                                    <a:pt x="292" y="1425"/>
                                  </a:lnTo>
                                  <a:lnTo>
                                    <a:pt x="249" y="1401"/>
                                  </a:lnTo>
                                  <a:lnTo>
                                    <a:pt x="203" y="1380"/>
                                  </a:lnTo>
                                  <a:lnTo>
                                    <a:pt x="153" y="1360"/>
                                  </a:lnTo>
                                  <a:lnTo>
                                    <a:pt x="97" y="1342"/>
                                  </a:lnTo>
                                  <a:lnTo>
                                    <a:pt x="37" y="1326"/>
                                  </a:lnTo>
                                  <a:lnTo>
                                    <a:pt x="22" y="1320"/>
                                  </a:lnTo>
                                  <a:lnTo>
                                    <a:pt x="10" y="1311"/>
                                  </a:lnTo>
                                  <a:lnTo>
                                    <a:pt x="3" y="1302"/>
                                  </a:lnTo>
                                  <a:lnTo>
                                    <a:pt x="0" y="1291"/>
                                  </a:lnTo>
                                  <a:lnTo>
                                    <a:pt x="1" y="1280"/>
                                  </a:lnTo>
                                  <a:lnTo>
                                    <a:pt x="7" y="1270"/>
                                  </a:lnTo>
                                  <a:lnTo>
                                    <a:pt x="16" y="1262"/>
                                  </a:lnTo>
                                  <a:lnTo>
                                    <a:pt x="31" y="1256"/>
                                  </a:lnTo>
                                  <a:lnTo>
                                    <a:pt x="51" y="1252"/>
                                  </a:lnTo>
                                  <a:lnTo>
                                    <a:pt x="55" y="1252"/>
                                  </a:lnTo>
                                  <a:lnTo>
                                    <a:pt x="68" y="1251"/>
                                  </a:lnTo>
                                  <a:lnTo>
                                    <a:pt x="87" y="1249"/>
                                  </a:lnTo>
                                  <a:lnTo>
                                    <a:pt x="114" y="1247"/>
                                  </a:lnTo>
                                  <a:lnTo>
                                    <a:pt x="147" y="1243"/>
                                  </a:lnTo>
                                  <a:lnTo>
                                    <a:pt x="187" y="1238"/>
                                  </a:lnTo>
                                  <a:lnTo>
                                    <a:pt x="234" y="1234"/>
                                  </a:lnTo>
                                  <a:lnTo>
                                    <a:pt x="286" y="1228"/>
                                  </a:lnTo>
                                  <a:lnTo>
                                    <a:pt x="342" y="1222"/>
                                  </a:lnTo>
                                  <a:lnTo>
                                    <a:pt x="405" y="1215"/>
                                  </a:lnTo>
                                  <a:lnTo>
                                    <a:pt x="472" y="1208"/>
                                  </a:lnTo>
                                  <a:lnTo>
                                    <a:pt x="543" y="1201"/>
                                  </a:lnTo>
                                  <a:lnTo>
                                    <a:pt x="618" y="1192"/>
                                  </a:lnTo>
                                  <a:lnTo>
                                    <a:pt x="697" y="1184"/>
                                  </a:lnTo>
                                  <a:lnTo>
                                    <a:pt x="778" y="1175"/>
                                  </a:lnTo>
                                  <a:lnTo>
                                    <a:pt x="862" y="1165"/>
                                  </a:lnTo>
                                  <a:lnTo>
                                    <a:pt x="949" y="1156"/>
                                  </a:lnTo>
                                  <a:lnTo>
                                    <a:pt x="1038" y="1146"/>
                                  </a:lnTo>
                                  <a:lnTo>
                                    <a:pt x="1129" y="1136"/>
                                  </a:lnTo>
                                  <a:lnTo>
                                    <a:pt x="1221" y="1125"/>
                                  </a:lnTo>
                                  <a:lnTo>
                                    <a:pt x="1313" y="1115"/>
                                  </a:lnTo>
                                  <a:lnTo>
                                    <a:pt x="1407" y="1104"/>
                                  </a:lnTo>
                                  <a:lnTo>
                                    <a:pt x="1500" y="1092"/>
                                  </a:lnTo>
                                  <a:lnTo>
                                    <a:pt x="1593" y="1082"/>
                                  </a:lnTo>
                                  <a:lnTo>
                                    <a:pt x="1686" y="1070"/>
                                  </a:lnTo>
                                  <a:lnTo>
                                    <a:pt x="1778" y="1059"/>
                                  </a:lnTo>
                                  <a:lnTo>
                                    <a:pt x="1869" y="1047"/>
                                  </a:lnTo>
                                  <a:lnTo>
                                    <a:pt x="1958" y="1036"/>
                                  </a:lnTo>
                                  <a:lnTo>
                                    <a:pt x="2045" y="1025"/>
                                  </a:lnTo>
                                  <a:lnTo>
                                    <a:pt x="2129" y="1013"/>
                                  </a:lnTo>
                                  <a:lnTo>
                                    <a:pt x="2211" y="1003"/>
                                  </a:lnTo>
                                  <a:lnTo>
                                    <a:pt x="2290" y="991"/>
                                  </a:lnTo>
                                  <a:lnTo>
                                    <a:pt x="2365" y="980"/>
                                  </a:lnTo>
                                  <a:lnTo>
                                    <a:pt x="2437" y="970"/>
                                  </a:lnTo>
                                  <a:lnTo>
                                    <a:pt x="2504" y="959"/>
                                  </a:lnTo>
                                  <a:lnTo>
                                    <a:pt x="2567" y="950"/>
                                  </a:lnTo>
                                  <a:lnTo>
                                    <a:pt x="2625" y="939"/>
                                  </a:lnTo>
                                  <a:lnTo>
                                    <a:pt x="2676" y="930"/>
                                  </a:lnTo>
                                  <a:lnTo>
                                    <a:pt x="2723" y="921"/>
                                  </a:lnTo>
                                  <a:lnTo>
                                    <a:pt x="2809" y="902"/>
                                  </a:lnTo>
                                  <a:lnTo>
                                    <a:pt x="2887" y="882"/>
                                  </a:lnTo>
                                  <a:lnTo>
                                    <a:pt x="2958" y="864"/>
                                  </a:lnTo>
                                  <a:lnTo>
                                    <a:pt x="3021" y="844"/>
                                  </a:lnTo>
                                  <a:lnTo>
                                    <a:pt x="3079" y="822"/>
                                  </a:lnTo>
                                  <a:lnTo>
                                    <a:pt x="3130" y="801"/>
                                  </a:lnTo>
                                  <a:lnTo>
                                    <a:pt x="3176" y="780"/>
                                  </a:lnTo>
                                  <a:lnTo>
                                    <a:pt x="3216" y="758"/>
                                  </a:lnTo>
                                  <a:lnTo>
                                    <a:pt x="3252" y="735"/>
                                  </a:lnTo>
                                  <a:lnTo>
                                    <a:pt x="3283" y="712"/>
                                  </a:lnTo>
                                  <a:lnTo>
                                    <a:pt x="3310" y="688"/>
                                  </a:lnTo>
                                  <a:lnTo>
                                    <a:pt x="3334" y="663"/>
                                  </a:lnTo>
                                  <a:lnTo>
                                    <a:pt x="3354" y="639"/>
                                  </a:lnTo>
                                  <a:lnTo>
                                    <a:pt x="3371" y="614"/>
                                  </a:lnTo>
                                  <a:lnTo>
                                    <a:pt x="3387" y="588"/>
                                  </a:lnTo>
                                  <a:lnTo>
                                    <a:pt x="3401" y="561"/>
                                  </a:lnTo>
                                  <a:lnTo>
                                    <a:pt x="3412" y="534"/>
                                  </a:lnTo>
                                  <a:lnTo>
                                    <a:pt x="3423" y="507"/>
                                  </a:lnTo>
                                  <a:lnTo>
                                    <a:pt x="3434" y="478"/>
                                  </a:lnTo>
                                  <a:lnTo>
                                    <a:pt x="3442" y="454"/>
                                  </a:lnTo>
                                  <a:lnTo>
                                    <a:pt x="3448" y="432"/>
                                  </a:lnTo>
                                  <a:lnTo>
                                    <a:pt x="3449" y="412"/>
                                  </a:lnTo>
                                  <a:lnTo>
                                    <a:pt x="3445" y="402"/>
                                  </a:lnTo>
                                  <a:lnTo>
                                    <a:pt x="3439" y="393"/>
                                  </a:lnTo>
                                  <a:lnTo>
                                    <a:pt x="3431" y="386"/>
                                  </a:lnTo>
                                  <a:lnTo>
                                    <a:pt x="3422" y="385"/>
                                  </a:lnTo>
                                  <a:lnTo>
                                    <a:pt x="3409" y="389"/>
                                  </a:lnTo>
                                  <a:lnTo>
                                    <a:pt x="3394" y="397"/>
                                  </a:lnTo>
                                  <a:lnTo>
                                    <a:pt x="3378" y="410"/>
                                  </a:lnTo>
                                  <a:lnTo>
                                    <a:pt x="3361" y="429"/>
                                  </a:lnTo>
                                  <a:lnTo>
                                    <a:pt x="3341" y="454"/>
                                  </a:lnTo>
                                  <a:lnTo>
                                    <a:pt x="3318" y="484"/>
                                  </a:lnTo>
                                  <a:lnTo>
                                    <a:pt x="3317" y="485"/>
                                  </a:lnTo>
                                  <a:lnTo>
                                    <a:pt x="3279" y="534"/>
                                  </a:lnTo>
                                  <a:lnTo>
                                    <a:pt x="3243" y="578"/>
                                  </a:lnTo>
                                  <a:lnTo>
                                    <a:pt x="3205" y="617"/>
                                  </a:lnTo>
                                  <a:lnTo>
                                    <a:pt x="3169" y="651"/>
                                  </a:lnTo>
                                  <a:lnTo>
                                    <a:pt x="3133" y="682"/>
                                  </a:lnTo>
                                  <a:lnTo>
                                    <a:pt x="3098" y="706"/>
                                  </a:lnTo>
                                  <a:lnTo>
                                    <a:pt x="3065" y="726"/>
                                  </a:lnTo>
                                  <a:lnTo>
                                    <a:pt x="3033" y="741"/>
                                  </a:lnTo>
                                  <a:lnTo>
                                    <a:pt x="3004" y="750"/>
                                  </a:lnTo>
                                  <a:lnTo>
                                    <a:pt x="2977" y="755"/>
                                  </a:lnTo>
                                  <a:lnTo>
                                    <a:pt x="2948" y="755"/>
                                  </a:lnTo>
                                  <a:lnTo>
                                    <a:pt x="2924" y="750"/>
                                  </a:lnTo>
                                  <a:lnTo>
                                    <a:pt x="2902" y="743"/>
                                  </a:lnTo>
                                  <a:lnTo>
                                    <a:pt x="2884" y="732"/>
                                  </a:lnTo>
                                  <a:lnTo>
                                    <a:pt x="2868" y="717"/>
                                  </a:lnTo>
                                  <a:lnTo>
                                    <a:pt x="2855" y="699"/>
                                  </a:lnTo>
                                  <a:lnTo>
                                    <a:pt x="2846" y="679"/>
                                  </a:lnTo>
                                  <a:lnTo>
                                    <a:pt x="2839" y="655"/>
                                  </a:lnTo>
                                  <a:lnTo>
                                    <a:pt x="2835" y="629"/>
                                  </a:lnTo>
                                  <a:lnTo>
                                    <a:pt x="2834" y="607"/>
                                  </a:lnTo>
                                  <a:lnTo>
                                    <a:pt x="2835" y="584"/>
                                  </a:lnTo>
                                  <a:lnTo>
                                    <a:pt x="2839" y="560"/>
                                  </a:lnTo>
                                  <a:lnTo>
                                    <a:pt x="2844" y="534"/>
                                  </a:lnTo>
                                  <a:lnTo>
                                    <a:pt x="2855" y="478"/>
                                  </a:lnTo>
                                  <a:lnTo>
                                    <a:pt x="2870" y="429"/>
                                  </a:lnTo>
                                  <a:lnTo>
                                    <a:pt x="2884" y="383"/>
                                  </a:lnTo>
                                  <a:lnTo>
                                    <a:pt x="2899" y="342"/>
                                  </a:lnTo>
                                  <a:lnTo>
                                    <a:pt x="2913" y="304"/>
                                  </a:lnTo>
                                  <a:lnTo>
                                    <a:pt x="2926" y="272"/>
                                  </a:lnTo>
                                  <a:lnTo>
                                    <a:pt x="2937" y="244"/>
                                  </a:lnTo>
                                  <a:lnTo>
                                    <a:pt x="2945" y="221"/>
                                  </a:lnTo>
                                  <a:lnTo>
                                    <a:pt x="2951" y="203"/>
                                  </a:lnTo>
                                  <a:lnTo>
                                    <a:pt x="2952" y="190"/>
                                  </a:lnTo>
                                  <a:lnTo>
                                    <a:pt x="2951" y="186"/>
                                  </a:lnTo>
                                  <a:lnTo>
                                    <a:pt x="2950" y="182"/>
                                  </a:lnTo>
                                  <a:lnTo>
                                    <a:pt x="2948" y="180"/>
                                  </a:lnTo>
                                  <a:lnTo>
                                    <a:pt x="2947" y="179"/>
                                  </a:lnTo>
                                  <a:lnTo>
                                    <a:pt x="2944" y="178"/>
                                  </a:lnTo>
                                  <a:lnTo>
                                    <a:pt x="2940" y="178"/>
                                  </a:lnTo>
                                  <a:lnTo>
                                    <a:pt x="2930" y="181"/>
                                  </a:lnTo>
                                  <a:lnTo>
                                    <a:pt x="2915" y="188"/>
                                  </a:lnTo>
                                  <a:lnTo>
                                    <a:pt x="2900" y="200"/>
                                  </a:lnTo>
                                  <a:lnTo>
                                    <a:pt x="2881" y="217"/>
                                  </a:lnTo>
                                  <a:lnTo>
                                    <a:pt x="2861" y="236"/>
                                  </a:lnTo>
                                  <a:lnTo>
                                    <a:pt x="2840" y="258"/>
                                  </a:lnTo>
                                  <a:lnTo>
                                    <a:pt x="2819" y="283"/>
                                  </a:lnTo>
                                  <a:lnTo>
                                    <a:pt x="2797" y="309"/>
                                  </a:lnTo>
                                  <a:lnTo>
                                    <a:pt x="2775" y="337"/>
                                  </a:lnTo>
                                  <a:lnTo>
                                    <a:pt x="2754" y="366"/>
                                  </a:lnTo>
                                  <a:lnTo>
                                    <a:pt x="2733" y="397"/>
                                  </a:lnTo>
                                  <a:lnTo>
                                    <a:pt x="2714" y="426"/>
                                  </a:lnTo>
                                  <a:lnTo>
                                    <a:pt x="2698" y="457"/>
                                  </a:lnTo>
                                  <a:lnTo>
                                    <a:pt x="2683" y="487"/>
                                  </a:lnTo>
                                  <a:lnTo>
                                    <a:pt x="2671" y="515"/>
                                  </a:lnTo>
                                  <a:lnTo>
                                    <a:pt x="2662" y="542"/>
                                  </a:lnTo>
                                  <a:lnTo>
                                    <a:pt x="2634" y="654"/>
                                  </a:lnTo>
                                  <a:lnTo>
                                    <a:pt x="2623" y="682"/>
                                  </a:lnTo>
                                  <a:lnTo>
                                    <a:pt x="2609" y="708"/>
                                  </a:lnTo>
                                  <a:lnTo>
                                    <a:pt x="2592" y="732"/>
                                  </a:lnTo>
                                  <a:lnTo>
                                    <a:pt x="2572" y="750"/>
                                  </a:lnTo>
                                  <a:lnTo>
                                    <a:pt x="2550" y="767"/>
                                  </a:lnTo>
                                  <a:lnTo>
                                    <a:pt x="2528" y="780"/>
                                  </a:lnTo>
                                  <a:lnTo>
                                    <a:pt x="2506" y="788"/>
                                  </a:lnTo>
                                  <a:lnTo>
                                    <a:pt x="2484" y="792"/>
                                  </a:lnTo>
                                  <a:lnTo>
                                    <a:pt x="2471" y="792"/>
                                  </a:lnTo>
                                  <a:lnTo>
                                    <a:pt x="2459" y="788"/>
                                  </a:lnTo>
                                  <a:lnTo>
                                    <a:pt x="2449" y="781"/>
                                  </a:lnTo>
                                  <a:lnTo>
                                    <a:pt x="2443" y="771"/>
                                  </a:lnTo>
                                  <a:lnTo>
                                    <a:pt x="2440" y="755"/>
                                  </a:lnTo>
                                  <a:lnTo>
                                    <a:pt x="2441" y="739"/>
                                  </a:lnTo>
                                  <a:lnTo>
                                    <a:pt x="2444" y="717"/>
                                  </a:lnTo>
                                  <a:lnTo>
                                    <a:pt x="2569" y="238"/>
                                  </a:lnTo>
                                  <a:lnTo>
                                    <a:pt x="2573" y="227"/>
                                  </a:lnTo>
                                  <a:lnTo>
                                    <a:pt x="2573" y="218"/>
                                  </a:lnTo>
                                  <a:lnTo>
                                    <a:pt x="2573" y="214"/>
                                  </a:lnTo>
                                  <a:lnTo>
                                    <a:pt x="2570" y="211"/>
                                  </a:lnTo>
                                  <a:lnTo>
                                    <a:pt x="2568" y="208"/>
                                  </a:lnTo>
                                  <a:lnTo>
                                    <a:pt x="2565" y="207"/>
                                  </a:lnTo>
                                  <a:lnTo>
                                    <a:pt x="2560" y="206"/>
                                  </a:lnTo>
                                  <a:lnTo>
                                    <a:pt x="2549" y="210"/>
                                  </a:lnTo>
                                  <a:lnTo>
                                    <a:pt x="2535" y="218"/>
                                  </a:lnTo>
                                  <a:lnTo>
                                    <a:pt x="2520" y="230"/>
                                  </a:lnTo>
                                  <a:lnTo>
                                    <a:pt x="2501" y="245"/>
                                  </a:lnTo>
                                  <a:lnTo>
                                    <a:pt x="2481" y="265"/>
                                  </a:lnTo>
                                  <a:lnTo>
                                    <a:pt x="2461" y="286"/>
                                  </a:lnTo>
                                  <a:lnTo>
                                    <a:pt x="2440" y="311"/>
                                  </a:lnTo>
                                  <a:lnTo>
                                    <a:pt x="2417" y="337"/>
                                  </a:lnTo>
                                  <a:lnTo>
                                    <a:pt x="2396" y="365"/>
                                  </a:lnTo>
                                  <a:lnTo>
                                    <a:pt x="2375" y="395"/>
                                  </a:lnTo>
                                  <a:lnTo>
                                    <a:pt x="2355" y="424"/>
                                  </a:lnTo>
                                  <a:lnTo>
                                    <a:pt x="2336" y="454"/>
                                  </a:lnTo>
                                  <a:lnTo>
                                    <a:pt x="2320" y="483"/>
                                  </a:lnTo>
                                  <a:lnTo>
                                    <a:pt x="2305" y="512"/>
                                  </a:lnTo>
                                  <a:lnTo>
                                    <a:pt x="2295" y="540"/>
                                  </a:lnTo>
                                  <a:lnTo>
                                    <a:pt x="2287" y="565"/>
                                  </a:lnTo>
                                  <a:lnTo>
                                    <a:pt x="2255" y="682"/>
                                  </a:lnTo>
                                  <a:lnTo>
                                    <a:pt x="2245" y="712"/>
                                  </a:lnTo>
                                  <a:lnTo>
                                    <a:pt x="2230" y="736"/>
                                  </a:lnTo>
                                  <a:lnTo>
                                    <a:pt x="2212" y="760"/>
                                  </a:lnTo>
                                  <a:lnTo>
                                    <a:pt x="2192" y="780"/>
                                  </a:lnTo>
                                  <a:lnTo>
                                    <a:pt x="2171" y="796"/>
                                  </a:lnTo>
                                  <a:lnTo>
                                    <a:pt x="2149" y="808"/>
                                  </a:lnTo>
                                  <a:lnTo>
                                    <a:pt x="2128" y="816"/>
                                  </a:lnTo>
                                  <a:lnTo>
                                    <a:pt x="2106" y="821"/>
                                  </a:lnTo>
                                  <a:lnTo>
                                    <a:pt x="2092" y="820"/>
                                  </a:lnTo>
                                  <a:lnTo>
                                    <a:pt x="2081" y="816"/>
                                  </a:lnTo>
                                  <a:lnTo>
                                    <a:pt x="2071" y="809"/>
                                  </a:lnTo>
                                  <a:lnTo>
                                    <a:pt x="2065" y="799"/>
                                  </a:lnTo>
                                  <a:lnTo>
                                    <a:pt x="2062" y="785"/>
                                  </a:lnTo>
                                  <a:lnTo>
                                    <a:pt x="2062" y="768"/>
                                  </a:lnTo>
                                  <a:lnTo>
                                    <a:pt x="2066" y="747"/>
                                  </a:lnTo>
                                  <a:lnTo>
                                    <a:pt x="2084" y="677"/>
                                  </a:lnTo>
                                  <a:lnTo>
                                    <a:pt x="2044" y="719"/>
                                  </a:lnTo>
                                  <a:lnTo>
                                    <a:pt x="2004" y="754"/>
                                  </a:lnTo>
                                  <a:lnTo>
                                    <a:pt x="1965" y="783"/>
                                  </a:lnTo>
                                  <a:lnTo>
                                    <a:pt x="1927" y="807"/>
                                  </a:lnTo>
                                  <a:lnTo>
                                    <a:pt x="1892" y="825"/>
                                  </a:lnTo>
                                  <a:lnTo>
                                    <a:pt x="1860" y="837"/>
                                  </a:lnTo>
                                  <a:lnTo>
                                    <a:pt x="1830" y="842"/>
                                  </a:lnTo>
                                  <a:lnTo>
                                    <a:pt x="1800" y="841"/>
                                  </a:lnTo>
                                  <a:lnTo>
                                    <a:pt x="1774" y="837"/>
                                  </a:lnTo>
                                  <a:lnTo>
                                    <a:pt x="1753" y="827"/>
                                  </a:lnTo>
                                  <a:lnTo>
                                    <a:pt x="1734" y="814"/>
                                  </a:lnTo>
                                  <a:lnTo>
                                    <a:pt x="1721" y="796"/>
                                  </a:lnTo>
                                  <a:lnTo>
                                    <a:pt x="1711" y="775"/>
                                  </a:lnTo>
                                  <a:lnTo>
                                    <a:pt x="1704" y="752"/>
                                  </a:lnTo>
                                  <a:lnTo>
                                    <a:pt x="1677" y="783"/>
                                  </a:lnTo>
                                  <a:lnTo>
                                    <a:pt x="1647" y="811"/>
                                  </a:lnTo>
                                  <a:lnTo>
                                    <a:pt x="1617" y="833"/>
                                  </a:lnTo>
                                  <a:lnTo>
                                    <a:pt x="1584" y="849"/>
                                  </a:lnTo>
                                  <a:lnTo>
                                    <a:pt x="1551" y="860"/>
                                  </a:lnTo>
                                  <a:lnTo>
                                    <a:pt x="1515" y="866"/>
                                  </a:lnTo>
                                  <a:lnTo>
                                    <a:pt x="1482" y="866"/>
                                  </a:lnTo>
                                  <a:lnTo>
                                    <a:pt x="1449" y="860"/>
                                  </a:lnTo>
                                  <a:lnTo>
                                    <a:pt x="1419" y="848"/>
                                  </a:lnTo>
                                  <a:lnTo>
                                    <a:pt x="1389" y="833"/>
                                  </a:lnTo>
                                  <a:lnTo>
                                    <a:pt x="1363" y="813"/>
                                  </a:lnTo>
                                  <a:lnTo>
                                    <a:pt x="1341" y="788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60" y="771"/>
                                  </a:lnTo>
                                  <a:lnTo>
                                    <a:pt x="1210" y="807"/>
                                  </a:lnTo>
                                  <a:lnTo>
                                    <a:pt x="1160" y="840"/>
                                  </a:lnTo>
                                  <a:lnTo>
                                    <a:pt x="1108" y="866"/>
                                  </a:lnTo>
                                  <a:lnTo>
                                    <a:pt x="1054" y="887"/>
                                  </a:lnTo>
                                  <a:lnTo>
                                    <a:pt x="999" y="901"/>
                                  </a:lnTo>
                                  <a:lnTo>
                                    <a:pt x="944" y="910"/>
                                  </a:lnTo>
                                  <a:lnTo>
                                    <a:pt x="902" y="910"/>
                                  </a:lnTo>
                                  <a:lnTo>
                                    <a:pt x="860" y="905"/>
                                  </a:lnTo>
                                  <a:lnTo>
                                    <a:pt x="822" y="895"/>
                                  </a:lnTo>
                                  <a:lnTo>
                                    <a:pt x="786" y="881"/>
                                  </a:lnTo>
                                  <a:lnTo>
                                    <a:pt x="753" y="862"/>
                                  </a:lnTo>
                                  <a:lnTo>
                                    <a:pt x="724" y="840"/>
                                  </a:lnTo>
                                  <a:lnTo>
                                    <a:pt x="698" y="813"/>
                                  </a:lnTo>
                                  <a:lnTo>
                                    <a:pt x="677" y="782"/>
                                  </a:lnTo>
                                  <a:lnTo>
                                    <a:pt x="660" y="747"/>
                                  </a:lnTo>
                                  <a:lnTo>
                                    <a:pt x="649" y="709"/>
                                  </a:lnTo>
                                  <a:lnTo>
                                    <a:pt x="643" y="668"/>
                                  </a:lnTo>
                                  <a:lnTo>
                                    <a:pt x="641" y="626"/>
                                  </a:lnTo>
                                  <a:lnTo>
                                    <a:pt x="645" y="582"/>
                                  </a:lnTo>
                                  <a:lnTo>
                                    <a:pt x="652" y="540"/>
                                  </a:lnTo>
                                  <a:lnTo>
                                    <a:pt x="663" y="496"/>
                                  </a:lnTo>
                                  <a:lnTo>
                                    <a:pt x="678" y="454"/>
                                  </a:lnTo>
                                  <a:lnTo>
                                    <a:pt x="697" y="412"/>
                                  </a:lnTo>
                                  <a:lnTo>
                                    <a:pt x="719" y="372"/>
                                  </a:lnTo>
                                  <a:lnTo>
                                    <a:pt x="745" y="335"/>
                                  </a:lnTo>
                                  <a:lnTo>
                                    <a:pt x="775" y="299"/>
                                  </a:lnTo>
                                  <a:lnTo>
                                    <a:pt x="807" y="266"/>
                                  </a:lnTo>
                                  <a:lnTo>
                                    <a:pt x="843" y="237"/>
                                  </a:lnTo>
                                  <a:lnTo>
                                    <a:pt x="882" y="211"/>
                                  </a:lnTo>
                                  <a:lnTo>
                                    <a:pt x="924" y="190"/>
                                  </a:lnTo>
                                  <a:lnTo>
                                    <a:pt x="969" y="172"/>
                                  </a:lnTo>
                                  <a:lnTo>
                                    <a:pt x="1016" y="160"/>
                                  </a:lnTo>
                                  <a:lnTo>
                                    <a:pt x="1067" y="153"/>
                                  </a:lnTo>
                                  <a:lnTo>
                                    <a:pt x="1102" y="153"/>
                                  </a:lnTo>
                                  <a:lnTo>
                                    <a:pt x="1134" y="157"/>
                                  </a:lnTo>
                                  <a:lnTo>
                                    <a:pt x="1162" y="165"/>
                                  </a:lnTo>
                                  <a:lnTo>
                                    <a:pt x="1187" y="175"/>
                                  </a:lnTo>
                                  <a:lnTo>
                                    <a:pt x="1208" y="190"/>
                                  </a:lnTo>
                                  <a:lnTo>
                                    <a:pt x="1226" y="206"/>
                                  </a:lnTo>
                                  <a:lnTo>
                                    <a:pt x="1240" y="225"/>
                                  </a:lnTo>
                                  <a:lnTo>
                                    <a:pt x="1250" y="246"/>
                                  </a:lnTo>
                                  <a:lnTo>
                                    <a:pt x="1257" y="267"/>
                                  </a:lnTo>
                                  <a:lnTo>
                                    <a:pt x="1261" y="291"/>
                                  </a:lnTo>
                                  <a:lnTo>
                                    <a:pt x="1260" y="322"/>
                                  </a:lnTo>
                                  <a:lnTo>
                                    <a:pt x="1253" y="355"/>
                                  </a:lnTo>
                                  <a:lnTo>
                                    <a:pt x="1241" y="389"/>
                                  </a:lnTo>
                                  <a:lnTo>
                                    <a:pt x="1223" y="424"/>
                                  </a:lnTo>
                                  <a:lnTo>
                                    <a:pt x="1202" y="458"/>
                                  </a:lnTo>
                                  <a:lnTo>
                                    <a:pt x="1176" y="492"/>
                                  </a:lnTo>
                                  <a:lnTo>
                                    <a:pt x="1148" y="527"/>
                                  </a:lnTo>
                                  <a:lnTo>
                                    <a:pt x="1116" y="560"/>
                                  </a:lnTo>
                                  <a:lnTo>
                                    <a:pt x="1082" y="591"/>
                                  </a:lnTo>
                                  <a:lnTo>
                                    <a:pt x="1045" y="622"/>
                                  </a:lnTo>
                                  <a:lnTo>
                                    <a:pt x="1008" y="650"/>
                                  </a:lnTo>
                                  <a:lnTo>
                                    <a:pt x="970" y="676"/>
                                  </a:lnTo>
                                  <a:lnTo>
                                    <a:pt x="931" y="699"/>
                                  </a:lnTo>
                                  <a:lnTo>
                                    <a:pt x="917" y="706"/>
                                  </a:lnTo>
                                  <a:lnTo>
                                    <a:pt x="904" y="708"/>
                                  </a:lnTo>
                                  <a:lnTo>
                                    <a:pt x="890" y="707"/>
                                  </a:lnTo>
                                  <a:lnTo>
                                    <a:pt x="879" y="702"/>
                                  </a:lnTo>
                                  <a:lnTo>
                                    <a:pt x="871" y="693"/>
                                  </a:lnTo>
                                  <a:lnTo>
                                    <a:pt x="868" y="681"/>
                                  </a:lnTo>
                                  <a:lnTo>
                                    <a:pt x="869" y="669"/>
                                  </a:lnTo>
                                  <a:lnTo>
                                    <a:pt x="873" y="656"/>
                                  </a:lnTo>
                                  <a:lnTo>
                                    <a:pt x="884" y="642"/>
                                  </a:lnTo>
                                  <a:lnTo>
                                    <a:pt x="898" y="627"/>
                                  </a:lnTo>
                                  <a:lnTo>
                                    <a:pt x="943" y="582"/>
                                  </a:lnTo>
                                  <a:lnTo>
                                    <a:pt x="981" y="540"/>
                                  </a:lnTo>
                                  <a:lnTo>
                                    <a:pt x="1012" y="498"/>
                                  </a:lnTo>
                                  <a:lnTo>
                                    <a:pt x="1037" y="461"/>
                                  </a:lnTo>
                                  <a:lnTo>
                                    <a:pt x="1056" y="424"/>
                                  </a:lnTo>
                                  <a:lnTo>
                                    <a:pt x="1070" y="391"/>
                                  </a:lnTo>
                                  <a:lnTo>
                                    <a:pt x="1078" y="360"/>
                                  </a:lnTo>
                                  <a:lnTo>
                                    <a:pt x="1083" y="333"/>
                                  </a:lnTo>
                                  <a:lnTo>
                                    <a:pt x="1083" y="309"/>
                                  </a:lnTo>
                                  <a:lnTo>
                                    <a:pt x="1080" y="287"/>
                                  </a:lnTo>
                                  <a:lnTo>
                                    <a:pt x="1072" y="271"/>
                                  </a:lnTo>
                                  <a:lnTo>
                                    <a:pt x="1063" y="258"/>
                                  </a:lnTo>
                                  <a:lnTo>
                                    <a:pt x="1051" y="250"/>
                                  </a:lnTo>
                                  <a:lnTo>
                                    <a:pt x="1037" y="245"/>
                                  </a:lnTo>
                                  <a:lnTo>
                                    <a:pt x="1021" y="244"/>
                                  </a:lnTo>
                                  <a:lnTo>
                                    <a:pt x="995" y="250"/>
                                  </a:lnTo>
                                  <a:lnTo>
                                    <a:pt x="969" y="263"/>
                                  </a:lnTo>
                                  <a:lnTo>
                                    <a:pt x="943" y="283"/>
                                  </a:lnTo>
                                  <a:lnTo>
                                    <a:pt x="919" y="307"/>
                                  </a:lnTo>
                                  <a:lnTo>
                                    <a:pt x="897" y="338"/>
                                  </a:lnTo>
                                  <a:lnTo>
                                    <a:pt x="876" y="372"/>
                                  </a:lnTo>
                                  <a:lnTo>
                                    <a:pt x="858" y="410"/>
                                  </a:lnTo>
                                  <a:lnTo>
                                    <a:pt x="843" y="450"/>
                                  </a:lnTo>
                                  <a:lnTo>
                                    <a:pt x="831" y="491"/>
                                  </a:lnTo>
                                  <a:lnTo>
                                    <a:pt x="824" y="534"/>
                                  </a:lnTo>
                                  <a:lnTo>
                                    <a:pt x="820" y="577"/>
                                  </a:lnTo>
                                  <a:lnTo>
                                    <a:pt x="820" y="620"/>
                                  </a:lnTo>
                                  <a:lnTo>
                                    <a:pt x="825" y="653"/>
                                  </a:lnTo>
                                  <a:lnTo>
                                    <a:pt x="833" y="681"/>
                                  </a:lnTo>
                                  <a:lnTo>
                                    <a:pt x="846" y="707"/>
                                  </a:lnTo>
                                  <a:lnTo>
                                    <a:pt x="862" y="728"/>
                                  </a:lnTo>
                                  <a:lnTo>
                                    <a:pt x="881" y="747"/>
                                  </a:lnTo>
                                  <a:lnTo>
                                    <a:pt x="903" y="761"/>
                                  </a:lnTo>
                                  <a:lnTo>
                                    <a:pt x="928" y="772"/>
                                  </a:lnTo>
                                  <a:lnTo>
                                    <a:pt x="955" y="779"/>
                                  </a:lnTo>
                                  <a:lnTo>
                                    <a:pt x="983" y="782"/>
                                  </a:lnTo>
                                  <a:lnTo>
                                    <a:pt x="1015" y="782"/>
                                  </a:lnTo>
                                  <a:lnTo>
                                    <a:pt x="1057" y="775"/>
                                  </a:lnTo>
                                  <a:lnTo>
                                    <a:pt x="1102" y="762"/>
                                  </a:lnTo>
                                  <a:lnTo>
                                    <a:pt x="1149" y="741"/>
                                  </a:lnTo>
                                  <a:lnTo>
                                    <a:pt x="1195" y="714"/>
                                  </a:lnTo>
                                  <a:lnTo>
                                    <a:pt x="1242" y="679"/>
                                  </a:lnTo>
                                  <a:lnTo>
                                    <a:pt x="1288" y="635"/>
                                  </a:lnTo>
                                  <a:lnTo>
                                    <a:pt x="1289" y="590"/>
                                  </a:lnTo>
                                  <a:lnTo>
                                    <a:pt x="1297" y="543"/>
                                  </a:lnTo>
                                  <a:lnTo>
                                    <a:pt x="1309" y="496"/>
                                  </a:lnTo>
                                  <a:lnTo>
                                    <a:pt x="1327" y="449"/>
                                  </a:lnTo>
                                  <a:lnTo>
                                    <a:pt x="1349" y="402"/>
                                  </a:lnTo>
                                  <a:lnTo>
                                    <a:pt x="1375" y="357"/>
                                  </a:lnTo>
                                  <a:lnTo>
                                    <a:pt x="1406" y="313"/>
                                  </a:lnTo>
                                  <a:lnTo>
                                    <a:pt x="1440" y="272"/>
                                  </a:lnTo>
                                  <a:lnTo>
                                    <a:pt x="1478" y="233"/>
                                  </a:lnTo>
                                  <a:lnTo>
                                    <a:pt x="1519" y="199"/>
                                  </a:lnTo>
                                  <a:lnTo>
                                    <a:pt x="1564" y="168"/>
                                  </a:lnTo>
                                  <a:lnTo>
                                    <a:pt x="1612" y="142"/>
                                  </a:lnTo>
                                  <a:lnTo>
                                    <a:pt x="1662" y="122"/>
                                  </a:lnTo>
                                  <a:lnTo>
                                    <a:pt x="1715" y="107"/>
                                  </a:lnTo>
                                  <a:lnTo>
                                    <a:pt x="1771" y="100"/>
                                  </a:lnTo>
                                  <a:lnTo>
                                    <a:pt x="1807" y="99"/>
                                  </a:lnTo>
                                  <a:lnTo>
                                    <a:pt x="1841" y="100"/>
                                  </a:lnTo>
                                  <a:lnTo>
                                    <a:pt x="1874" y="106"/>
                                  </a:lnTo>
                                  <a:lnTo>
                                    <a:pt x="1904" y="114"/>
                                  </a:lnTo>
                                  <a:lnTo>
                                    <a:pt x="1930" y="125"/>
                                  </a:lnTo>
                                  <a:lnTo>
                                    <a:pt x="1953" y="140"/>
                                  </a:lnTo>
                                  <a:lnTo>
                                    <a:pt x="1972" y="158"/>
                                  </a:lnTo>
                                  <a:lnTo>
                                    <a:pt x="1987" y="179"/>
                                  </a:lnTo>
                                  <a:lnTo>
                                    <a:pt x="1997" y="204"/>
                                  </a:lnTo>
                                  <a:lnTo>
                                    <a:pt x="2003" y="232"/>
                                  </a:lnTo>
                                  <a:lnTo>
                                    <a:pt x="2003" y="260"/>
                                  </a:lnTo>
                                  <a:lnTo>
                                    <a:pt x="1998" y="286"/>
                                  </a:lnTo>
                                  <a:lnTo>
                                    <a:pt x="1990" y="309"/>
                                  </a:lnTo>
                                  <a:lnTo>
                                    <a:pt x="1979" y="327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1952" y="357"/>
                                  </a:lnTo>
                                  <a:lnTo>
                                    <a:pt x="1937" y="367"/>
                                  </a:lnTo>
                                  <a:lnTo>
                                    <a:pt x="1920" y="376"/>
                                  </a:lnTo>
                                  <a:lnTo>
                                    <a:pt x="1905" y="383"/>
                                  </a:lnTo>
                                  <a:lnTo>
                                    <a:pt x="1890" y="388"/>
                                  </a:lnTo>
                                  <a:lnTo>
                                    <a:pt x="1877" y="390"/>
                                  </a:lnTo>
                                  <a:lnTo>
                                    <a:pt x="1865" y="391"/>
                                  </a:lnTo>
                                  <a:lnTo>
                                    <a:pt x="1851" y="392"/>
                                  </a:lnTo>
                                  <a:lnTo>
                                    <a:pt x="1837" y="391"/>
                                  </a:lnTo>
                                  <a:lnTo>
                                    <a:pt x="1821" y="390"/>
                                  </a:lnTo>
                                  <a:lnTo>
                                    <a:pt x="1807" y="386"/>
                                  </a:lnTo>
                                  <a:lnTo>
                                    <a:pt x="1794" y="382"/>
                                  </a:lnTo>
                                  <a:lnTo>
                                    <a:pt x="1784" y="376"/>
                                  </a:lnTo>
                                  <a:lnTo>
                                    <a:pt x="1777" y="366"/>
                                  </a:lnTo>
                                  <a:lnTo>
                                    <a:pt x="1773" y="356"/>
                                  </a:lnTo>
                                  <a:lnTo>
                                    <a:pt x="1774" y="347"/>
                                  </a:lnTo>
                                  <a:lnTo>
                                    <a:pt x="1779" y="342"/>
                                  </a:lnTo>
                                  <a:lnTo>
                                    <a:pt x="1785" y="336"/>
                                  </a:lnTo>
                                  <a:lnTo>
                                    <a:pt x="1794" y="331"/>
                                  </a:lnTo>
                                  <a:lnTo>
                                    <a:pt x="1804" y="325"/>
                                  </a:lnTo>
                                  <a:lnTo>
                                    <a:pt x="1814" y="319"/>
                                  </a:lnTo>
                                  <a:lnTo>
                                    <a:pt x="1824" y="312"/>
                                  </a:lnTo>
                                  <a:lnTo>
                                    <a:pt x="1832" y="303"/>
                                  </a:lnTo>
                                  <a:lnTo>
                                    <a:pt x="1838" y="291"/>
                                  </a:lnTo>
                                  <a:lnTo>
                                    <a:pt x="1843" y="276"/>
                                  </a:lnTo>
                                  <a:lnTo>
                                    <a:pt x="1843" y="256"/>
                                  </a:lnTo>
                                  <a:lnTo>
                                    <a:pt x="1839" y="239"/>
                                  </a:lnTo>
                                  <a:lnTo>
                                    <a:pt x="1832" y="225"/>
                                  </a:lnTo>
                                  <a:lnTo>
                                    <a:pt x="1821" y="214"/>
                                  </a:lnTo>
                                  <a:lnTo>
                                    <a:pt x="1807" y="206"/>
                                  </a:lnTo>
                                  <a:lnTo>
                                    <a:pt x="1792" y="201"/>
                                  </a:lnTo>
                                  <a:lnTo>
                                    <a:pt x="1776" y="198"/>
                                  </a:lnTo>
                                  <a:lnTo>
                                    <a:pt x="1757" y="197"/>
                                  </a:lnTo>
                                  <a:lnTo>
                                    <a:pt x="1739" y="197"/>
                                  </a:lnTo>
                                  <a:lnTo>
                                    <a:pt x="1704" y="203"/>
                                  </a:lnTo>
                                  <a:lnTo>
                                    <a:pt x="1671" y="214"/>
                                  </a:lnTo>
                                  <a:lnTo>
                                    <a:pt x="1640" y="232"/>
                                  </a:lnTo>
                                  <a:lnTo>
                                    <a:pt x="1612" y="253"/>
                                  </a:lnTo>
                                  <a:lnTo>
                                    <a:pt x="1585" y="279"/>
                                  </a:lnTo>
                                  <a:lnTo>
                                    <a:pt x="1561" y="307"/>
                                  </a:lnTo>
                                  <a:lnTo>
                                    <a:pt x="1539" y="339"/>
                                  </a:lnTo>
                                  <a:lnTo>
                                    <a:pt x="1520" y="373"/>
                                  </a:lnTo>
                                  <a:lnTo>
                                    <a:pt x="1503" y="409"/>
                                  </a:lnTo>
                                  <a:lnTo>
                                    <a:pt x="1489" y="445"/>
                                  </a:lnTo>
                                  <a:lnTo>
                                    <a:pt x="1478" y="483"/>
                                  </a:lnTo>
                                  <a:lnTo>
                                    <a:pt x="1469" y="520"/>
                                  </a:lnTo>
                                  <a:lnTo>
                                    <a:pt x="1463" y="555"/>
                                  </a:lnTo>
                                  <a:lnTo>
                                    <a:pt x="1461" y="589"/>
                                  </a:lnTo>
                                  <a:lnTo>
                                    <a:pt x="1462" y="621"/>
                                  </a:lnTo>
                                  <a:lnTo>
                                    <a:pt x="1465" y="644"/>
                                  </a:lnTo>
                                  <a:lnTo>
                                    <a:pt x="1469" y="666"/>
                                  </a:lnTo>
                                  <a:lnTo>
                                    <a:pt x="1476" y="687"/>
                                  </a:lnTo>
                                  <a:lnTo>
                                    <a:pt x="1486" y="706"/>
                                  </a:lnTo>
                                  <a:lnTo>
                                    <a:pt x="1498" y="722"/>
                                  </a:lnTo>
                                  <a:lnTo>
                                    <a:pt x="1511" y="736"/>
                                  </a:lnTo>
                                  <a:lnTo>
                                    <a:pt x="1526" y="746"/>
                                  </a:lnTo>
                                  <a:lnTo>
                                    <a:pt x="1544" y="752"/>
                                  </a:lnTo>
                                  <a:lnTo>
                                    <a:pt x="1565" y="753"/>
                                  </a:lnTo>
                                  <a:lnTo>
                                    <a:pt x="1582" y="748"/>
                                  </a:lnTo>
                                  <a:lnTo>
                                    <a:pt x="1602" y="739"/>
                                  </a:lnTo>
                                  <a:lnTo>
                                    <a:pt x="1622" y="725"/>
                                  </a:lnTo>
                                  <a:lnTo>
                                    <a:pt x="1642" y="706"/>
                                  </a:lnTo>
                                  <a:lnTo>
                                    <a:pt x="1664" y="683"/>
                                  </a:lnTo>
                                  <a:lnTo>
                                    <a:pt x="1682" y="656"/>
                                  </a:lnTo>
                                  <a:lnTo>
                                    <a:pt x="1700" y="626"/>
                                  </a:lnTo>
                                  <a:lnTo>
                                    <a:pt x="1715" y="593"/>
                                  </a:lnTo>
                                  <a:lnTo>
                                    <a:pt x="1728" y="556"/>
                                  </a:lnTo>
                                  <a:lnTo>
                                    <a:pt x="1740" y="524"/>
                                  </a:lnTo>
                                  <a:lnTo>
                                    <a:pt x="1758" y="496"/>
                                  </a:lnTo>
                                  <a:lnTo>
                                    <a:pt x="1779" y="472"/>
                                  </a:lnTo>
                                  <a:lnTo>
                                    <a:pt x="1803" y="451"/>
                                  </a:lnTo>
                                  <a:lnTo>
                                    <a:pt x="1827" y="436"/>
                                  </a:lnTo>
                                  <a:lnTo>
                                    <a:pt x="1852" y="425"/>
                                  </a:lnTo>
                                  <a:lnTo>
                                    <a:pt x="1874" y="421"/>
                                  </a:lnTo>
                                  <a:lnTo>
                                    <a:pt x="1890" y="421"/>
                                  </a:lnTo>
                                  <a:lnTo>
                                    <a:pt x="1903" y="424"/>
                                  </a:lnTo>
                                  <a:lnTo>
                                    <a:pt x="1912" y="431"/>
                                  </a:lnTo>
                                  <a:lnTo>
                                    <a:pt x="1919" y="442"/>
                                  </a:lnTo>
                                  <a:lnTo>
                                    <a:pt x="1923" y="457"/>
                                  </a:lnTo>
                                  <a:lnTo>
                                    <a:pt x="1922" y="474"/>
                                  </a:lnTo>
                                  <a:lnTo>
                                    <a:pt x="1918" y="495"/>
                                  </a:lnTo>
                                  <a:lnTo>
                                    <a:pt x="1914" y="507"/>
                                  </a:lnTo>
                                  <a:lnTo>
                                    <a:pt x="1911" y="523"/>
                                  </a:lnTo>
                                  <a:lnTo>
                                    <a:pt x="1906" y="543"/>
                                  </a:lnTo>
                                  <a:lnTo>
                                    <a:pt x="1900" y="565"/>
                                  </a:lnTo>
                                  <a:lnTo>
                                    <a:pt x="1894" y="590"/>
                                  </a:lnTo>
                                  <a:lnTo>
                                    <a:pt x="1889" y="614"/>
                                  </a:lnTo>
                                  <a:lnTo>
                                    <a:pt x="1883" y="639"/>
                                  </a:lnTo>
                                  <a:lnTo>
                                    <a:pt x="1878" y="660"/>
                                  </a:lnTo>
                                  <a:lnTo>
                                    <a:pt x="1874" y="679"/>
                                  </a:lnTo>
                                  <a:lnTo>
                                    <a:pt x="1872" y="693"/>
                                  </a:lnTo>
                                  <a:lnTo>
                                    <a:pt x="1871" y="702"/>
                                  </a:lnTo>
                                  <a:lnTo>
                                    <a:pt x="1873" y="710"/>
                                  </a:lnTo>
                                  <a:lnTo>
                                    <a:pt x="1877" y="717"/>
                                  </a:lnTo>
                                  <a:lnTo>
                                    <a:pt x="1884" y="722"/>
                                  </a:lnTo>
                                  <a:lnTo>
                                    <a:pt x="1893" y="722"/>
                                  </a:lnTo>
                                  <a:lnTo>
                                    <a:pt x="1907" y="719"/>
                                  </a:lnTo>
                                  <a:lnTo>
                                    <a:pt x="1925" y="710"/>
                                  </a:lnTo>
                                  <a:lnTo>
                                    <a:pt x="1946" y="696"/>
                                  </a:lnTo>
                                  <a:lnTo>
                                    <a:pt x="1971" y="677"/>
                                  </a:lnTo>
                                  <a:lnTo>
                                    <a:pt x="1998" y="653"/>
                                  </a:lnTo>
                                  <a:lnTo>
                                    <a:pt x="2029" y="623"/>
                                  </a:lnTo>
                                  <a:lnTo>
                                    <a:pt x="2060" y="588"/>
                                  </a:lnTo>
                                  <a:lnTo>
                                    <a:pt x="2095" y="547"/>
                                  </a:lnTo>
                                  <a:lnTo>
                                    <a:pt x="2130" y="501"/>
                                  </a:lnTo>
                                  <a:lnTo>
                                    <a:pt x="2130" y="499"/>
                                  </a:lnTo>
                                  <a:lnTo>
                                    <a:pt x="2189" y="272"/>
                                  </a:lnTo>
                                  <a:lnTo>
                                    <a:pt x="2194" y="258"/>
                                  </a:lnTo>
                                  <a:lnTo>
                                    <a:pt x="2196" y="246"/>
                                  </a:lnTo>
                                  <a:lnTo>
                                    <a:pt x="2197" y="237"/>
                                  </a:lnTo>
                                  <a:lnTo>
                                    <a:pt x="2196" y="234"/>
                                  </a:lnTo>
                                  <a:lnTo>
                                    <a:pt x="2195" y="232"/>
                                  </a:lnTo>
                                  <a:lnTo>
                                    <a:pt x="2194" y="230"/>
                                  </a:lnTo>
                                  <a:lnTo>
                                    <a:pt x="2192" y="228"/>
                                  </a:lnTo>
                                  <a:lnTo>
                                    <a:pt x="2189" y="227"/>
                                  </a:lnTo>
                                  <a:lnTo>
                                    <a:pt x="2186" y="227"/>
                                  </a:lnTo>
                                  <a:lnTo>
                                    <a:pt x="2179" y="230"/>
                                  </a:lnTo>
                                  <a:lnTo>
                                    <a:pt x="2171" y="232"/>
                                  </a:lnTo>
                                  <a:lnTo>
                                    <a:pt x="2162" y="234"/>
                                  </a:lnTo>
                                  <a:lnTo>
                                    <a:pt x="2152" y="234"/>
                                  </a:lnTo>
                                  <a:lnTo>
                                    <a:pt x="2144" y="232"/>
                                  </a:lnTo>
                                  <a:lnTo>
                                    <a:pt x="2136" y="227"/>
                                  </a:lnTo>
                                  <a:lnTo>
                                    <a:pt x="2130" y="221"/>
                                  </a:lnTo>
                                  <a:lnTo>
                                    <a:pt x="2128" y="212"/>
                                  </a:lnTo>
                                  <a:lnTo>
                                    <a:pt x="2129" y="200"/>
                                  </a:lnTo>
                                  <a:lnTo>
                                    <a:pt x="2136" y="186"/>
                                  </a:lnTo>
                                  <a:lnTo>
                                    <a:pt x="2148" y="170"/>
                                  </a:lnTo>
                                  <a:lnTo>
                                    <a:pt x="2163" y="151"/>
                                  </a:lnTo>
                                  <a:lnTo>
                                    <a:pt x="2182" y="133"/>
                                  </a:lnTo>
                                  <a:lnTo>
                                    <a:pt x="2204" y="114"/>
                                  </a:lnTo>
                                  <a:lnTo>
                                    <a:pt x="2230" y="98"/>
                                  </a:lnTo>
                                  <a:lnTo>
                                    <a:pt x="2260" y="82"/>
                                  </a:lnTo>
                                  <a:lnTo>
                                    <a:pt x="2290" y="69"/>
                                  </a:lnTo>
                                  <a:lnTo>
                                    <a:pt x="2323" y="60"/>
                                  </a:lnTo>
                                  <a:lnTo>
                                    <a:pt x="2357" y="55"/>
                                  </a:lnTo>
                                  <a:lnTo>
                                    <a:pt x="2371" y="56"/>
                                  </a:lnTo>
                                  <a:lnTo>
                                    <a:pt x="2384" y="60"/>
                                  </a:lnTo>
                                  <a:lnTo>
                                    <a:pt x="2394" y="68"/>
                                  </a:lnTo>
                                  <a:lnTo>
                                    <a:pt x="2401" y="79"/>
                                  </a:lnTo>
                                  <a:lnTo>
                                    <a:pt x="2404" y="94"/>
                                  </a:lnTo>
                                  <a:lnTo>
                                    <a:pt x="2404" y="111"/>
                                  </a:lnTo>
                                  <a:lnTo>
                                    <a:pt x="2400" y="132"/>
                                  </a:lnTo>
                                  <a:lnTo>
                                    <a:pt x="2362" y="279"/>
                                  </a:lnTo>
                                  <a:lnTo>
                                    <a:pt x="2393" y="239"/>
                                  </a:lnTo>
                                  <a:lnTo>
                                    <a:pt x="2424" y="201"/>
                                  </a:lnTo>
                                  <a:lnTo>
                                    <a:pt x="2459" y="166"/>
                                  </a:lnTo>
                                  <a:lnTo>
                                    <a:pt x="2494" y="134"/>
                                  </a:lnTo>
                                  <a:lnTo>
                                    <a:pt x="2528" y="106"/>
                                  </a:lnTo>
                                  <a:lnTo>
                                    <a:pt x="2563" y="81"/>
                                  </a:lnTo>
                                  <a:lnTo>
                                    <a:pt x="2596" y="61"/>
                                  </a:lnTo>
                                  <a:lnTo>
                                    <a:pt x="2628" y="46"/>
                                  </a:lnTo>
                                  <a:lnTo>
                                    <a:pt x="2659" y="35"/>
                                  </a:lnTo>
                                  <a:lnTo>
                                    <a:pt x="2686" y="30"/>
                                  </a:lnTo>
                                  <a:lnTo>
                                    <a:pt x="2703" y="30"/>
                                  </a:lnTo>
                                  <a:lnTo>
                                    <a:pt x="2719" y="34"/>
                                  </a:lnTo>
                                  <a:lnTo>
                                    <a:pt x="2732" y="41"/>
                                  </a:lnTo>
                                  <a:lnTo>
                                    <a:pt x="2742" y="52"/>
                                  </a:lnTo>
                                  <a:lnTo>
                                    <a:pt x="2752" y="65"/>
                                  </a:lnTo>
                                  <a:lnTo>
                                    <a:pt x="2758" y="82"/>
                                  </a:lnTo>
                                  <a:lnTo>
                                    <a:pt x="2761" y="105"/>
                                  </a:lnTo>
                                  <a:lnTo>
                                    <a:pt x="2761" y="126"/>
                                  </a:lnTo>
                                  <a:lnTo>
                                    <a:pt x="2760" y="149"/>
                                  </a:lnTo>
                                  <a:lnTo>
                                    <a:pt x="2756" y="177"/>
                                  </a:lnTo>
                                  <a:lnTo>
                                    <a:pt x="2749" y="207"/>
                                  </a:lnTo>
                                  <a:lnTo>
                                    <a:pt x="2733" y="265"/>
                                  </a:lnTo>
                                  <a:lnTo>
                                    <a:pt x="2765" y="227"/>
                                  </a:lnTo>
                                  <a:lnTo>
                                    <a:pt x="2797" y="190"/>
                                  </a:lnTo>
                                  <a:lnTo>
                                    <a:pt x="2831" y="155"/>
                                  </a:lnTo>
                                  <a:lnTo>
                                    <a:pt x="2866" y="124"/>
                                  </a:lnTo>
                                  <a:lnTo>
                                    <a:pt x="2901" y="94"/>
                                  </a:lnTo>
                                  <a:lnTo>
                                    <a:pt x="2937" y="68"/>
                                  </a:lnTo>
                                  <a:lnTo>
                                    <a:pt x="2971" y="46"/>
                                  </a:lnTo>
                                  <a:lnTo>
                                    <a:pt x="3004" y="27"/>
                                  </a:lnTo>
                                  <a:lnTo>
                                    <a:pt x="3036" y="14"/>
                                  </a:lnTo>
                                  <a:lnTo>
                                    <a:pt x="3065" y="3"/>
                                  </a:lnTo>
                                  <a:lnTo>
                                    <a:pt x="309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19050">
                              <a:solidFill>
                                <a:schemeClr val="bg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605"/>
                            <a:ext cx="2419815" cy="1326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91205C2" id="Team" o:spid="_x0000_s1026" alt="Team graphic" style="position:absolute;margin-left:0;margin-top:84.95pt;width:192.25pt;height:113.05pt;z-index:-251644417;mso-wrap-distance-left:0;mso-wrap-distance-right:0;mso-position-horizontal:center;mso-position-horizontal-relative:page;mso-position-vertical-relative:page;mso-width-relative:margin;mso-height-relative:margin" coordsize="24366,14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" o:allowincell="f">
                <v:group id="Group 27" o:spid="_x0000_s1027" style="position:absolute;width:24366;height:14384" coordsize="24366,14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2" o:spid="_x0000_s1028" style="position:absolute;width:9061;height:11595;visibility:visible;mso-wrap-style:square;v-text-anchor:top" coordsize="1427,1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2svcQA&#10;AADbAAAADwAAAGRycy9kb3ducmV2LnhtbESPQWvCQBSE7wX/w/IEb3VjLFWiq0hB8GApVS/eHtln&#10;Esy+TbNPjf76bqHgcZiZb5j5snO1ulIbKs8GRsMEFHHubcWFgcN+/ToFFQTZYu2ZDNwpwHLRe5lj&#10;Zv2Nv+m6k0JFCIcMDZQiTaZ1yEtyGIa+IY7eybcOJcq20LbFW4S7WqdJ8q4dVhwXSmzoo6T8vLs4&#10;A5O3zdfx017S0/i8Dfn4Rx5rscYM+t1qBkqok2f4v72xBtIU/r7EH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NrL3EAAAA2wAAAA8AAAAAAAAAAAAAAAAAmAIAAGRycy9k&#10;b3ducmV2LnhtbFBLBQYAAAAABAAEAPUAAACJAwAAAAA=&#10;" path="m643,r68,l775,3r59,7l889,18r52,11l988,42r44,13l1073,70r38,15l1145,99r31,16l1206,128r27,13l1259,152r22,9l1302,168r20,3l1341,171r16,-2l1368,164r11,-3l1390,158r10,l1410,161r8,5l1424,175r3,10l1426,194r-5,13l1416,223r-10,18l1394,260r-14,18l1364,297r-18,16l1326,327r-21,9l1282,340r-24,l1229,334r-30,-10l1165,310r-38,-15l1087,276r-42,-20l1000,235r1,9l1001,255r-4,12l997,270r-3,11l990,296r-6,22l977,344r-8,32l960,413r-11,40l937,496r-11,48l913,593r-14,52l884,699r-14,56l855,811r-15,58l824,927r-14,57l795,1041r-15,56l765,1152r-14,53l738,1255r-11,49l715,1348r-20,68l672,1476r-23,55l622,1581r-28,43l564,1663r-31,34l502,1728r-33,25l436,1774r-33,18l369,1804r-32,11l304,1822r-31,4l261,1826r-10,-2l240,1822r-8,-3l226,1812r-2,-10l226,1788r10,-12l251,1767r22,-8l290,1751r19,-10l331,1727r23,-18l378,1688r24,-25l424,1634r20,-32l460,1565r15,-39l478,1510r6,-21l491,1462r8,-32l509,1393r10,-41l531,1308r12,-47l556,1211r14,-52l584,1104r14,-55l612,994r16,-57l642,879r15,-55l671,769r14,-55l700,661r12,-49l725,565r11,-45l748,479r9,-37l765,410r8,-28l778,361r5,-17l785,334r2,-4l796,303r14,-25l829,256r21,-19l873,221r24,-13l921,198,863,175,804,152,745,132,684,117,623,105,562,99r-62,1l462,105r-37,7l389,122r-36,13l320,150r-30,19l260,191r-26,25l212,244r-20,31l177,310r-13,38l155,389r-3,45l154,483r6,46l173,573r17,40l212,650r26,33l268,711r32,25l336,755r36,12l411,773r39,2l469,775r15,4l496,786r8,11l506,810r-1,10l500,832r-8,12l478,856r-18,12l438,877r-28,9l376,892r-39,5l292,898r-44,-4l208,883,171,866,137,846,106,820,78,790,54,755,34,714,19,671,7,621,1,569,,539r,l1,507,5,473r6,-34l20,403,32,368,47,331,65,296,86,261r25,-34l138,192r32,-30l205,131r40,-27l289,79,336,57,387,38,444,23,504,11,570,4,643,xe" filled="f" strokecolor="white [3212]" strokeweight="1.5pt">
                    <v:stroke joinstyle="miter"/>
                    <v:path arrowok="t" o:connecttype="custom" o:connectlocs="529590,6350;655320,34925;746760,73025;813435,102235;861695,107315;889000,100330;906145,117475;892810,153035;854710,198755;798830,215900;715645,187325;635635,154940;631190,178435;615315,238760;588010,345440;552450,479425;514350,624840;476885,765175;441325,899160;377190,1031240;297815,1113155;213995,1152525;159385,1158240;142240,1144270;173355,1116965;224790,1085215;281940,1017270;307340,945515;329565,858520;361950,735965;398780,594995;434975,453390;467360,330200;490855,242570;499745,209550;539750,150495;548005,111125;395605,66675;269875,71120;184150,107315;121920,174625;96520,275590;120650,389255;190500,467360;285750,492125;320040,506095;312420,535940;260350,562610;157480,567690;67310,520700;12065,426085;0,342265;12700,255905;54610,165735;130175,83185;245745,24130;408305,0" o:connectangles="0,0,0,0,0,0,0,0,0,0,0,0,0,0,0,0,0,0,0,0,0,0,0,0,0,0,0,0,0,0,0,0,0,0,0,0,0,0,0,0,0,0,0,0,0,0,0,0,0,0,0,0,0,0,0,0,0"/>
                  </v:shape>
                  <v:shape id="Freeform 13" o:spid="_x0000_s1029" style="position:absolute;left:1449;top:4237;width:22917;height:10147;visibility:visible;mso-wrap-style:square;v-text-anchor:top" coordsize="3609,1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4tjsUA&#10;AADbAAAADwAAAGRycy9kb3ducmV2LnhtbESPT4vCMBTE78J+h/AEb5pasUg1LbIgu3gQ/APi7dE8&#10;22LzUpqodT/9RljY4zAzv2FWeW8a8aDO1ZYVTCcRCOLC6ppLBafjZrwA4TyyxsYyKXiRgzz7GKww&#10;1fbJe3ocfCkChF2KCirv21RKV1Rk0E1sSxy8q+0M+iC7UuoOnwFuGhlHUSIN1hwWKmzps6Lidrgb&#10;BYttfJrvdslP8lVc5lP7Ss7Hy1ap0bBfL0F46v1/+K/9rRXEM3h/C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/i2OxQAAANsAAAAPAAAAAAAAAAAAAAAAAJgCAABkcnMv&#10;ZG93bnJldi54bWxQSwUGAAAAAAQABAD1AAAAigMAAAAA&#10;" path="m3091,r20,l3127,3r15,9l3152,23r7,16l3163,59r,17l3160,99r-5,23l3147,149r-10,29l3119,223r-17,50l3083,326r-18,57l3047,441r-15,57l3019,555r-2,18l3016,589r,13l3017,614r2,9l3024,630r7,5l3040,635r16,-4l3073,623r21,-14l3119,590r27,-25l3176,536r32,-35l3242,461r35,-48l3277,413r31,-40l3338,339r30,-27l3397,291r28,-15l3454,266r26,-5l3508,261r26,4l3555,274r18,12l3588,303r10,20l3606,345r3,26l3609,409r-6,41l3591,494r-24,63l3536,615r-34,55l3462,721r-45,48l3368,814r-56,43l3253,895r-64,38l3119,968r-74,35l2966,1034r-84,32l2793,1097r-94,29l2681,1132r-23,6l2626,1145r-37,10l2547,1164r-48,11l2447,1186r-57,13l2329,1212r-65,15l2197,1241r-69,15l2055,1271r-75,17l1905,1304r-77,17l1751,1337r-78,17l1595,1370r-76,17l1442,1403r-74,17l1295,1436r-69,16l1157,1466r-65,15l1031,1494r-57,14l921,1520r-49,12l829,1542r-38,10l759,1560r-26,8l714,1574r-11,5l683,1588r-17,5l653,1597r-8,1l621,1598r-22,-6l574,1584r-44,-20l488,1542r-39,-22l411,1496r-39,-24l333,1448r-41,-23l249,1401r-46,-21l153,1360,97,1342,37,1326r-15,-6l10,1311r-7,-9l,1291r1,-11l7,1270r9,-8l31,1256r20,-4l55,1252r13,-1l87,1249r27,-2l147,1243r40,-5l234,1234r52,-6l342,1222r63,-7l472,1208r71,-7l618,1192r79,-8l778,1175r84,-10l949,1156r89,-10l1129,1136r92,-11l1313,1115r94,-11l1500,1092r93,-10l1686,1070r92,-11l1869,1047r89,-11l2045,1025r84,-12l2211,1003r79,-12l2365,980r72,-10l2504,959r63,-9l2625,939r51,-9l2723,921r86,-19l2887,882r71,-18l3021,844r58,-22l3130,801r46,-21l3216,758r36,-23l3283,712r27,-24l3334,663r20,-24l3371,614r16,-26l3401,561r11,-27l3423,507r11,-29l3442,454r6,-22l3449,412r-4,-10l3439,393r-8,-7l3422,385r-13,4l3394,397r-16,13l3361,429r-20,25l3318,484r-1,1l3279,534r-36,44l3205,617r-36,34l3133,682r-35,24l3065,726r-32,15l3004,750r-27,5l2948,755r-24,-5l2902,743r-18,-11l2868,717r-13,-18l2846,679r-7,-24l2835,629r-1,-22l2835,584r4,-24l2844,534r11,-56l2870,429r14,-46l2899,342r14,-38l2926,272r11,-28l2945,221r6,-18l2952,190r-1,-4l2950,182r-2,-2l2947,179r-3,-1l2940,178r-10,3l2915,188r-15,12l2881,217r-20,19l2840,258r-21,25l2797,309r-22,28l2754,366r-21,31l2714,426r-16,31l2683,487r-12,28l2662,542r-28,112l2623,682r-14,26l2592,732r-20,18l2550,767r-22,13l2506,788r-22,4l2471,792r-12,-4l2449,781r-6,-10l2440,755r1,-16l2444,717,2569,238r4,-11l2573,218r,-4l2570,211r-2,-3l2565,207r-5,-1l2549,210r-14,8l2520,230r-19,15l2481,265r-20,21l2440,311r-23,26l2396,365r-21,30l2355,424r-19,30l2320,483r-15,29l2295,540r-8,25l2255,682r-10,30l2230,736r-18,24l2192,780r-21,16l2149,808r-21,8l2106,821r-14,-1l2081,816r-10,-7l2065,799r-3,-14l2062,768r4,-21l2084,677r-40,42l2004,754r-39,29l1927,807r-35,18l1860,837r-30,5l1800,841r-26,-4l1753,827r-19,-13l1721,796r-10,-21l1704,752r-27,31l1647,811r-30,22l1584,849r-33,11l1515,866r-33,l1449,860r-30,-12l1389,833r-26,-20l1341,788r-20,-27l1306,729r-46,42l1210,807r-50,33l1108,866r-54,21l999,901r-55,9l902,910r-42,-5l822,895,786,881,753,862,724,840,698,813,677,782,660,747,649,709r-6,-41l641,626r4,-44l652,540r11,-44l678,454r19,-42l719,372r26,-37l775,299r32,-33l843,237r39,-26l924,190r45,-18l1016,160r51,-7l1102,153r32,4l1162,165r25,10l1208,190r18,16l1240,225r10,21l1257,267r4,24l1260,322r-7,33l1241,389r-18,35l1202,458r-26,34l1148,527r-32,33l1082,591r-37,31l1008,650r-38,26l931,699r-14,7l904,708r-14,-1l879,702r-8,-9l868,681r1,-12l873,656r11,-14l898,627r45,-45l981,540r31,-42l1037,461r19,-37l1070,391r8,-31l1083,333r,-24l1080,287r-8,-16l1063,258r-12,-8l1037,245r-16,-1l995,250r-26,13l943,283r-24,24l897,338r-21,34l858,410r-15,40l831,491r-7,43l820,577r,43l825,653r8,28l846,707r16,21l881,747r22,14l928,772r27,7l983,782r32,l1057,775r45,-13l1149,741r46,-27l1242,679r46,-44l1289,590r8,-47l1309,496r18,-47l1349,402r26,-45l1406,313r34,-41l1478,233r41,-34l1564,168r48,-26l1662,122r53,-15l1771,100r36,-1l1841,100r33,6l1904,114r26,11l1953,140r19,18l1987,179r10,25l2003,232r,28l1998,286r-8,23l1979,327r-13,16l1952,357r-15,10l1920,376r-15,7l1890,388r-13,2l1865,391r-14,1l1837,391r-16,-1l1807,386r-13,-4l1784,376r-7,-10l1773,356r1,-9l1779,342r6,-6l1794,331r10,-6l1814,319r10,-7l1832,303r6,-12l1843,276r,-20l1839,239r-7,-14l1821,214r-14,-8l1792,201r-16,-3l1757,197r-18,l1704,203r-33,11l1640,232r-28,21l1585,279r-24,28l1539,339r-19,34l1503,409r-14,36l1478,483r-9,37l1463,555r-2,34l1462,621r3,23l1469,666r7,21l1486,706r12,16l1511,736r15,10l1544,752r21,1l1582,748r20,-9l1622,725r20,-19l1664,683r18,-27l1700,626r15,-33l1728,556r12,-32l1758,496r21,-24l1803,451r24,-15l1852,425r22,-4l1890,421r13,3l1912,431r7,11l1923,457r-1,17l1918,495r-4,12l1911,523r-5,20l1900,565r-6,25l1889,614r-6,25l1878,660r-4,19l1872,693r-1,9l1873,710r4,7l1884,722r9,l1907,719r18,-9l1946,696r25,-19l1998,653r31,-30l2060,588r35,-41l2130,501r,-2l2189,272r5,-14l2196,246r1,-9l2196,234r-1,-2l2194,230r-2,-2l2189,227r-3,l2179,230r-8,2l2162,234r-10,l2144,232r-8,-5l2130,221r-2,-9l2129,200r7,-14l2148,170r15,-19l2182,133r22,-19l2230,98r30,-16l2290,69r33,-9l2357,55r14,1l2384,60r10,8l2401,79r3,15l2404,111r-4,21l2362,279r31,-40l2424,201r35,-35l2494,134r34,-28l2563,81r33,-20l2628,46r31,-11l2686,30r17,l2719,34r13,7l2742,52r10,13l2758,82r3,23l2761,126r-1,23l2756,177r-7,30l2733,265r32,-38l2797,190r34,-35l2866,124r35,-30l2937,68r34,-22l3004,27r32,-13l3065,3,3091,xe" filled="f" strokecolor="white [3212]" strokeweight="1.5pt">
                    <v:stroke joinstyle="miter"/>
                    <v:path arrowok="t" o:connecttype="custom" o:connectlocs="1998345,94615;1915160,382270;2016760,340360;2209800,165735;2280285,313690;1933575,636905;1553845,753110;1062355,859790;584835,965200;409575,1014730;158115,889635;10160,801370;217170,775970;775335,714375;1403985,636905;1878330,548640;2140585,389890;2178685,245110;2035175,391795;1831340,464820;1822450,272415;1871980,114300;1776095,196215;1656715,449580;1549400,479425;1618615,133350;1483360,288290;1364615,513080;1297940,456565;1092835,505460;901065,538480;634365,572135;412115,450215;512445,168910;767080,120650;746760,312420;558165,445770;670560,269240;631825,158750;520700,393700;671195,492125;873125,226695;1169035,63500;1263650,196215;1166495,248285;1145540,206375;1137920,127635;965200,236855;943610,448310;1068070,416560;1200150,267335;1202690,374650;1210945,456565;1393190,163830;1372870,148590;1399540,72390;1526540,70485;1688465,22225;1750060,112395;1927860,8890" o:connectangles="0,0,0,0,0,0,0,0,0,0,0,0,0,0,0,0,0,0,0,0,0,0,0,0,0,0,0,0,0,0,0,0,0,0,0,0,0,0,0,0,0,0,0,0,0,0,0,0,0,0,0,0,0,0,0,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0" type="#_x0000_t75" style="position:absolute;top:446;width:24198;height:13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+TpK9AAAA2wAAAA8AAABkcnMvZG93bnJldi54bWxET01rAjEQvQv+hzBCb5q0BZHVKK1g8dp1&#10;weuwGXeXbiZhM+r6702h0Ns83udsdqPv1Y2G1AW28LowoIjr4DpuLFSnw3wFKgmywz4wWXhQgt12&#10;Otlg4cKdv+lWSqNyCKcCLbQisdA61S15TIsQiTN3CYNHyXBotBvwnsN9r9+MWWqPHeeGFiPtW6p/&#10;yqu3YEo5p8/j10Fip2OsVoaSrqx9mY0fa1BCo/yL/9xHl+e/w+8v+QC9fQ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7j5Okr0AAADbAAAADwAAAAAAAAAAAAAAAACfAgAAZHJz&#10;L2Rvd25yZXYueG1sUEsFBgAAAAAEAAQA9wAAAIkDAAAAAA==&#10;">
                  <v:imagedata r:id="rId11" o:title=""/>
                  <v:path arrowok="t"/>
                </v:shape>
                <w10:wrap type="tight" anchorx="page" anchory="page"/>
              </v:group>
            </w:pict>
          </mc:Fallback>
        </mc:AlternateContent>
      </w:r>
      <w:r>
        <w:t>Most</w:t>
      </w:r>
      <w:r>
        <w:rPr>
          <w:noProof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653117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9198864" cy="6867144"/>
                <wp:effectExtent l="0" t="0" r="2540" b="0"/>
                <wp:wrapNone/>
                <wp:docPr id="4" name="Background" descr="Background Graphic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8864" cy="6867144"/>
                          <a:chOff x="0" y="0"/>
                          <a:chExt cx="9201150" cy="6867525"/>
                        </a:xfrm>
                      </wpg:grpSpPr>
                      <pic:pic xmlns:pic="http://schemas.openxmlformats.org/drawingml/2006/picture">
                        <pic:nvPicPr>
                          <pic:cNvPr id="3" name="Rays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4" name="Black border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9182100" cy="6867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Rectangular border"/>
                        <wps:cNvSpPr/>
                        <wps:spPr>
                          <a:xfrm>
                            <a:off x="180975" y="161925"/>
                            <a:ext cx="8834113" cy="6540294"/>
                          </a:xfrm>
                          <a:prstGeom prst="rect">
                            <a:avLst/>
                          </a:prstGeom>
                          <a:noFill/>
                          <a:ln w="82550">
                            <a:solidFill>
                              <a:schemeClr val="accent4"/>
                            </a:solidFill>
                            <a:miter lim="800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01EB7" w:rsidRDefault="00B01EB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Background" o:spid="_x0000_s1026" alt="Background Graphic&#10;" style="position:absolute;left:0;text-align:left;margin-left:0;margin-top:0;width:724.3pt;height:540.7pt;z-index:-251663363;mso-position-horizontal:center;mso-position-horizontal-relative:page;mso-position-vertical:center;mso-position-vertical-relative:page;mso-width-relative:margin;mso-height-relative:margin" coordsize="92011,68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">
                <v:shape id="Rays" o:spid="_x0000_s1027" type="#_x0000_t75" style="position:absolute;width:92011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scLnDAAAA2gAAAA8AAABkcnMvZG93bnJldi54bWxEj81qwzAQhO+FvIPYQC+lkdNAKG6U4ARi&#10;Sg6GpH2ArbW13VgrI6n+efsoUOhxmJlvmM1uNK3oyfnGsoLlIgFBXFrdcKXg8+P4/ArCB2SNrWVS&#10;MJGH3Xb2sMFU24HP1F9CJSKEfYoK6hC6VEpf1mTQL2xHHL1v6wyGKF0ltcMhwk0rX5JkLQ02HBdq&#10;7OhQU3m9/BoFbjjlXHzprJuWTfvzlA9U7DOlHudj9gYi0Bj+w3/td61gBfcr8QbI7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KxwucMAAADaAAAADwAAAAAAAAAAAAAAAACf&#10;AgAAZHJzL2Rvd25yZXYueG1sUEsFBgAAAAAEAAQA9wAAAI8DAAAAAA==&#10;">
                  <v:imagedata r:id="rId14" o:title=""/>
                  <v:path arrowok="t"/>
                </v:shape>
                <v:shape id="Black border" o:spid="_x0000_s1028" type="#_x0000_t75" style="position:absolute;left:95;width:91821;height:68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8WBfEAAAA3QAAAA8AAABkcnMvZG93bnJldi54bWxEj9GKwjAURN8X/IdwhX1ZNFUXlWqUKiz4&#10;sitWP+DSXJtic1OaqPXvzYLg4zAzZ5jlurO1uFHrK8cKRsMEBHHhdMWlgtPxZzAH4QOyxtoxKXiQ&#10;h/Wq97HEVLs7H+iWh1JECPsUFZgQmlRKXxiy6IeuIY7e2bUWQ5RtKXWL9wi3tRwnyVRarDguGGxo&#10;a6i45Fer4G9WNl+zfb79LbrajDZ7oiy7KvXZ77IFiEBdeIdf7Z1WMJmPv+H/TXwCcvU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8WBfEAAAA3QAAAA8AAAAAAAAAAAAAAAAA&#10;nwIAAGRycy9kb3ducmV2LnhtbFBLBQYAAAAABAAEAPcAAACQAwAAAAA=&#10;">
                  <v:imagedata r:id="rId15" o:title=""/>
                  <v:path arrowok="t"/>
                </v:shape>
                <v:rect id="Rectangular border" o:spid="_x0000_s1029" style="position:absolute;left:1809;top:1619;width:88341;height:654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nukMUA&#10;AADaAAAADwAAAGRycy9kb3ducmV2LnhtbESPQWvCQBSE74X+h+UVepG6UVBKzCql2tJDFWrF80v2&#10;mcRk34bsJsZ/3xWEHoeZ+YZJVoOpRU+tKy0rmIwjEMSZ1SXnCg6/Hy+vIJxH1lhbJgVXcrBaPj4k&#10;GGt74R/q9z4XAcIuRgWF900spcsKMujGtiEO3sm2Bn2QbS51i5cAN7WcRtFcGiw5LBTY0HtBWbXv&#10;jILuPD9253T7We36yWi9Sb+bauqUen4a3hYgPA3+P3xvf2kFM7hdCT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6e6QxQAAANoAAAAPAAAAAAAAAAAAAAAAAJgCAABkcnMv&#10;ZG93bnJldi54bWxQSwUGAAAAAAQABAD1AAAAigMAAAAA&#10;" filled="f" strokecolor="#de5823 [3207]" strokeweight="6.5pt">
                  <v:textbox>
                    <w:txbxContent>
                      <w:p w:rsidR="00B01EB7" w:rsidRDefault="00B01EB7"/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>
        <w:t xml:space="preserve"> Spirit</w:t>
      </w:r>
    </w:p>
    <w:p w:rsidR="00B01EB7" w:rsidRDefault="00414D08">
      <w:pPr>
        <w:pStyle w:val="Name"/>
      </w:pPr>
      <w:sdt>
        <w:sdtPr>
          <w:id w:val="-1756204315"/>
          <w:placeholder>
            <w:docPart w:val="D1E87EA71E84401A8968913690DA1A97"/>
          </w:placeholder>
          <w:temporary/>
          <w:showingPlcHdr/>
        </w:sdtPr>
        <w:sdtEndPr/>
        <w:sdtContent>
          <w:r w:rsidR="00C324D0">
            <w:t>[Recipient Name]</w:t>
          </w:r>
        </w:sdtContent>
      </w:sdt>
    </w:p>
    <w:sdt>
      <w:sdtPr>
        <w:id w:val="1430230843"/>
        <w:placeholder>
          <w:docPart w:val="B558A8A906D94C508537E063F13A1070"/>
        </w:placeholder>
        <w:temporary/>
        <w:showingPlcHdr/>
      </w:sdtPr>
      <w:sdtEndPr/>
      <w:sdtContent>
        <w:p w:rsidR="00B01EB7" w:rsidRDefault="00C324D0">
          <w:r>
            <w:t>is hereby recognized as this season’s Most Team Spirit for phenomenal participation on</w:t>
          </w:r>
        </w:p>
      </w:sdtContent>
    </w:sdt>
    <w:p w:rsidR="00B01EB7" w:rsidRDefault="00414D08">
      <w:pPr>
        <w:pStyle w:val="Organization"/>
        <w:spacing w:after="0"/>
      </w:pPr>
      <w:sdt>
        <w:sdtPr>
          <w:id w:val="-50456193"/>
          <w:placeholder>
            <w:docPart w:val="2481A71E921E437596E67F0439A62E7A"/>
          </w:placeholder>
          <w:temporary/>
          <w:showingPlcHdr/>
        </w:sdtPr>
        <w:sdtEndPr/>
        <w:sdtContent>
          <w:r w:rsidR="00C324D0">
            <w:t>[Team Name]</w:t>
          </w:r>
        </w:sdtContent>
      </w:sdt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ward seal and signature"/>
      </w:tblPr>
      <w:tblGrid>
        <w:gridCol w:w="3105"/>
        <w:gridCol w:w="810"/>
        <w:gridCol w:w="810"/>
        <w:gridCol w:w="7947"/>
      </w:tblGrid>
      <w:tr w:rsidR="00B01EB7">
        <w:trPr>
          <w:trHeight w:val="3024"/>
        </w:trPr>
        <w:sdt>
          <w:sdtPr>
            <w:alias w:val="Click arrow at right to select an icon"/>
            <w:tag w:val="Click arrow at right to select an icon"/>
            <w:id w:val="-1667470174"/>
            <w:placeholder>
              <w:docPart w:val="11BFAB44EAEF4AA6A285EFF5281FD22F"/>
            </w:placeholder>
            <w:docPartList>
              <w:docPartGallery w:val="Quick Parts"/>
              <w:docPartCategory w:val=" Award"/>
            </w:docPartList>
          </w:sdtPr>
          <w:sdtEndPr/>
          <w:sdtContent>
            <w:tc>
              <w:tcPr>
                <w:tcW w:w="3105" w:type="dxa"/>
                <w:vAlign w:val="center"/>
              </w:tcPr>
              <w:p w:rsidR="00B01EB7" w:rsidRDefault="00C324D0">
                <w:pPr>
                  <w:spacing w:after="0" w:line="240" w:lineRule="auto"/>
                </w:pPr>
                <w:r>
                  <w:rPr>
                    <w:noProof/>
                    <w:lang w:eastAsia="en-US"/>
                  </w:rPr>
                  <mc:AlternateContent>
                    <mc:Choice Requires="wpg">
                      <w:drawing>
                        <wp:inline distT="0" distB="0" distL="0" distR="0">
                          <wp:extent cx="1892300" cy="1892300"/>
                          <wp:effectExtent l="0" t="0" r="0" b="0"/>
                          <wp:docPr id="1" name="Group 1" descr="Award seal graphic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1892300" cy="1892300"/>
                                    <a:chOff x="0" y="0"/>
                                    <a:chExt cx="1892300" cy="1892300"/>
                                  </a:xfrm>
                                </wpg:grpSpPr>
                                <wpg:grpSp>
                                  <wpg:cNvPr id="19" name="Seal" descr="Award Seal"/>
                                  <wpg:cNvGrpSpPr/>
                                  <wpg:grpSpPr>
                                    <a:xfrm>
                                      <a:off x="0" y="0"/>
                                      <a:ext cx="1892300" cy="1892300"/>
                                      <a:chOff x="0" y="0"/>
                                      <a:chExt cx="1895475" cy="1901825"/>
                                    </a:xfrm>
                                  </wpg:grpSpPr>
                                  <wps:wsp>
                                    <wps:cNvPr id="15" name="Seal Shape" descr="Award seal shape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0" y="9525"/>
                                        <a:ext cx="1892300" cy="1892300"/>
                                      </a:xfrm>
                                      <a:custGeom>
                                        <a:avLst/>
                                        <a:gdLst>
                                          <a:gd name="T0" fmla="*/ 1674 w 3366"/>
                                          <a:gd name="T1" fmla="*/ 214 h 3348"/>
                                          <a:gd name="T2" fmla="*/ 1888 w 3366"/>
                                          <a:gd name="T3" fmla="*/ 0 h 3348"/>
                                          <a:gd name="T4" fmla="*/ 2048 w 3366"/>
                                          <a:gd name="T5" fmla="*/ 267 h 3348"/>
                                          <a:gd name="T6" fmla="*/ 2297 w 3366"/>
                                          <a:gd name="T7" fmla="*/ 107 h 3348"/>
                                          <a:gd name="T8" fmla="*/ 2386 w 3366"/>
                                          <a:gd name="T9" fmla="*/ 392 h 3348"/>
                                          <a:gd name="T10" fmla="*/ 2671 w 3366"/>
                                          <a:gd name="T11" fmla="*/ 303 h 3348"/>
                                          <a:gd name="T12" fmla="*/ 2671 w 3366"/>
                                          <a:gd name="T13" fmla="*/ 605 h 3348"/>
                                          <a:gd name="T14" fmla="*/ 2974 w 3366"/>
                                          <a:gd name="T15" fmla="*/ 588 h 3348"/>
                                          <a:gd name="T16" fmla="*/ 2903 w 3366"/>
                                          <a:gd name="T17" fmla="*/ 890 h 3348"/>
                                          <a:gd name="T18" fmla="*/ 3206 w 3366"/>
                                          <a:gd name="T19" fmla="*/ 944 h 3348"/>
                                          <a:gd name="T20" fmla="*/ 3063 w 3366"/>
                                          <a:gd name="T21" fmla="*/ 1211 h 3348"/>
                                          <a:gd name="T22" fmla="*/ 3330 w 3366"/>
                                          <a:gd name="T23" fmla="*/ 1353 h 3348"/>
                                          <a:gd name="T24" fmla="*/ 3134 w 3366"/>
                                          <a:gd name="T25" fmla="*/ 1585 h 3348"/>
                                          <a:gd name="T26" fmla="*/ 3366 w 3366"/>
                                          <a:gd name="T27" fmla="*/ 1781 h 3348"/>
                                          <a:gd name="T28" fmla="*/ 3117 w 3366"/>
                                          <a:gd name="T29" fmla="*/ 1941 h 3348"/>
                                          <a:gd name="T30" fmla="*/ 3277 w 3366"/>
                                          <a:gd name="T31" fmla="*/ 2190 h 3348"/>
                                          <a:gd name="T32" fmla="*/ 2992 w 3366"/>
                                          <a:gd name="T33" fmla="*/ 2297 h 3348"/>
                                          <a:gd name="T34" fmla="*/ 3099 w 3366"/>
                                          <a:gd name="T35" fmla="*/ 2564 h 3348"/>
                                          <a:gd name="T36" fmla="*/ 2796 w 3366"/>
                                          <a:gd name="T37" fmla="*/ 2600 h 3348"/>
                                          <a:gd name="T38" fmla="*/ 2832 w 3366"/>
                                          <a:gd name="T39" fmla="*/ 2903 h 3348"/>
                                          <a:gd name="T40" fmla="*/ 2529 w 3366"/>
                                          <a:gd name="T41" fmla="*/ 2849 h 3348"/>
                                          <a:gd name="T42" fmla="*/ 2493 w 3366"/>
                                          <a:gd name="T43" fmla="*/ 3152 h 3348"/>
                                          <a:gd name="T44" fmla="*/ 2208 w 3366"/>
                                          <a:gd name="T45" fmla="*/ 3027 h 3348"/>
                                          <a:gd name="T46" fmla="*/ 2101 w 3366"/>
                                          <a:gd name="T47" fmla="*/ 3294 h 3348"/>
                                          <a:gd name="T48" fmla="*/ 1870 w 3366"/>
                                          <a:gd name="T49" fmla="*/ 3116 h 3348"/>
                                          <a:gd name="T50" fmla="*/ 1674 w 3366"/>
                                          <a:gd name="T51" fmla="*/ 3348 h 3348"/>
                                          <a:gd name="T52" fmla="*/ 1496 w 3366"/>
                                          <a:gd name="T53" fmla="*/ 3116 h 3348"/>
                                          <a:gd name="T54" fmla="*/ 1264 w 3366"/>
                                          <a:gd name="T55" fmla="*/ 3294 h 3348"/>
                                          <a:gd name="T56" fmla="*/ 1140 w 3366"/>
                                          <a:gd name="T57" fmla="*/ 3027 h 3348"/>
                                          <a:gd name="T58" fmla="*/ 872 w 3366"/>
                                          <a:gd name="T59" fmla="*/ 3152 h 3348"/>
                                          <a:gd name="T60" fmla="*/ 819 w 3366"/>
                                          <a:gd name="T61" fmla="*/ 2849 h 3348"/>
                                          <a:gd name="T62" fmla="*/ 534 w 3366"/>
                                          <a:gd name="T63" fmla="*/ 2903 h 3348"/>
                                          <a:gd name="T64" fmla="*/ 552 w 3366"/>
                                          <a:gd name="T65" fmla="*/ 2600 h 3348"/>
                                          <a:gd name="T66" fmla="*/ 249 w 3366"/>
                                          <a:gd name="T67" fmla="*/ 2564 h 3348"/>
                                          <a:gd name="T68" fmla="*/ 356 w 3366"/>
                                          <a:gd name="T69" fmla="*/ 2297 h 3348"/>
                                          <a:gd name="T70" fmla="*/ 71 w 3366"/>
                                          <a:gd name="T71" fmla="*/ 2190 h 3348"/>
                                          <a:gd name="T72" fmla="*/ 249 w 3366"/>
                                          <a:gd name="T73" fmla="*/ 1941 h 3348"/>
                                          <a:gd name="T74" fmla="*/ 0 w 3366"/>
                                          <a:gd name="T75" fmla="*/ 1781 h 3348"/>
                                          <a:gd name="T76" fmla="*/ 231 w 3366"/>
                                          <a:gd name="T77" fmla="*/ 1585 h 3348"/>
                                          <a:gd name="T78" fmla="*/ 18 w 3366"/>
                                          <a:gd name="T79" fmla="*/ 1353 h 3348"/>
                                          <a:gd name="T80" fmla="*/ 302 w 3366"/>
                                          <a:gd name="T81" fmla="*/ 1211 h 3348"/>
                                          <a:gd name="T82" fmla="*/ 160 w 3366"/>
                                          <a:gd name="T83" fmla="*/ 944 h 3348"/>
                                          <a:gd name="T84" fmla="*/ 445 w 3366"/>
                                          <a:gd name="T85" fmla="*/ 890 h 3348"/>
                                          <a:gd name="T86" fmla="*/ 374 w 3366"/>
                                          <a:gd name="T87" fmla="*/ 588 h 3348"/>
                                          <a:gd name="T88" fmla="*/ 677 w 3366"/>
                                          <a:gd name="T89" fmla="*/ 605 h 3348"/>
                                          <a:gd name="T90" fmla="*/ 694 w 3366"/>
                                          <a:gd name="T91" fmla="*/ 303 h 3348"/>
                                          <a:gd name="T92" fmla="*/ 979 w 3366"/>
                                          <a:gd name="T93" fmla="*/ 392 h 3348"/>
                                          <a:gd name="T94" fmla="*/ 1051 w 3366"/>
                                          <a:gd name="T95" fmla="*/ 107 h 3348"/>
                                          <a:gd name="T96" fmla="*/ 1318 w 3366"/>
                                          <a:gd name="T97" fmla="*/ 267 h 3348"/>
                                          <a:gd name="T98" fmla="*/ 1460 w 3366"/>
                                          <a:gd name="T99" fmla="*/ 0 h 3348"/>
                                          <a:gd name="T100" fmla="*/ 1674 w 3366"/>
                                          <a:gd name="T101" fmla="*/ 214 h 33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66" h="3348">
                                            <a:moveTo>
                                              <a:pt x="1674" y="214"/>
                                            </a:moveTo>
                                            <a:lnTo>
                                              <a:pt x="1888" y="0"/>
                                            </a:lnTo>
                                            <a:lnTo>
                                              <a:pt x="2048" y="267"/>
                                            </a:lnTo>
                                            <a:lnTo>
                                              <a:pt x="2297" y="107"/>
                                            </a:lnTo>
                                            <a:lnTo>
                                              <a:pt x="2386" y="392"/>
                                            </a:lnTo>
                                            <a:lnTo>
                                              <a:pt x="2671" y="303"/>
                                            </a:lnTo>
                                            <a:lnTo>
                                              <a:pt x="2671" y="605"/>
                                            </a:lnTo>
                                            <a:lnTo>
                                              <a:pt x="2974" y="588"/>
                                            </a:lnTo>
                                            <a:lnTo>
                                              <a:pt x="2903" y="890"/>
                                            </a:lnTo>
                                            <a:lnTo>
                                              <a:pt x="3206" y="944"/>
                                            </a:lnTo>
                                            <a:lnTo>
                                              <a:pt x="3063" y="1211"/>
                                            </a:lnTo>
                                            <a:lnTo>
                                              <a:pt x="3330" y="1353"/>
                                            </a:lnTo>
                                            <a:lnTo>
                                              <a:pt x="3134" y="1585"/>
                                            </a:lnTo>
                                            <a:lnTo>
                                              <a:pt x="3366" y="1781"/>
                                            </a:lnTo>
                                            <a:lnTo>
                                              <a:pt x="3117" y="1941"/>
                                            </a:lnTo>
                                            <a:lnTo>
                                              <a:pt x="3277" y="2190"/>
                                            </a:lnTo>
                                            <a:lnTo>
                                              <a:pt x="2992" y="2297"/>
                                            </a:lnTo>
                                            <a:lnTo>
                                              <a:pt x="3099" y="2564"/>
                                            </a:lnTo>
                                            <a:lnTo>
                                              <a:pt x="2796" y="2600"/>
                                            </a:lnTo>
                                            <a:lnTo>
                                              <a:pt x="2832" y="2903"/>
                                            </a:lnTo>
                                            <a:lnTo>
                                              <a:pt x="2529" y="2849"/>
                                            </a:lnTo>
                                            <a:lnTo>
                                              <a:pt x="2493" y="3152"/>
                                            </a:lnTo>
                                            <a:lnTo>
                                              <a:pt x="2208" y="3027"/>
                                            </a:lnTo>
                                            <a:lnTo>
                                              <a:pt x="2101" y="3294"/>
                                            </a:lnTo>
                                            <a:lnTo>
                                              <a:pt x="1870" y="3116"/>
                                            </a:lnTo>
                                            <a:lnTo>
                                              <a:pt x="1674" y="3348"/>
                                            </a:lnTo>
                                            <a:lnTo>
                                              <a:pt x="1496" y="3116"/>
                                            </a:lnTo>
                                            <a:lnTo>
                                              <a:pt x="1264" y="3294"/>
                                            </a:lnTo>
                                            <a:lnTo>
                                              <a:pt x="1140" y="3027"/>
                                            </a:lnTo>
                                            <a:lnTo>
                                              <a:pt x="872" y="3152"/>
                                            </a:lnTo>
                                            <a:lnTo>
                                              <a:pt x="819" y="2849"/>
                                            </a:lnTo>
                                            <a:lnTo>
                                              <a:pt x="534" y="2903"/>
                                            </a:lnTo>
                                            <a:lnTo>
                                              <a:pt x="552" y="2600"/>
                                            </a:lnTo>
                                            <a:lnTo>
                                              <a:pt x="249" y="2564"/>
                                            </a:lnTo>
                                            <a:lnTo>
                                              <a:pt x="356" y="2297"/>
                                            </a:lnTo>
                                            <a:lnTo>
                                              <a:pt x="71" y="2190"/>
                                            </a:lnTo>
                                            <a:lnTo>
                                              <a:pt x="249" y="1941"/>
                                            </a:lnTo>
                                            <a:lnTo>
                                              <a:pt x="0" y="1781"/>
                                            </a:lnTo>
                                            <a:lnTo>
                                              <a:pt x="231" y="1585"/>
                                            </a:lnTo>
                                            <a:lnTo>
                                              <a:pt x="18" y="1353"/>
                                            </a:lnTo>
                                            <a:lnTo>
                                              <a:pt x="302" y="1211"/>
                                            </a:lnTo>
                                            <a:lnTo>
                                              <a:pt x="160" y="944"/>
                                            </a:lnTo>
                                            <a:lnTo>
                                              <a:pt x="445" y="890"/>
                                            </a:lnTo>
                                            <a:lnTo>
                                              <a:pt x="374" y="588"/>
                                            </a:lnTo>
                                            <a:lnTo>
                                              <a:pt x="677" y="605"/>
                                            </a:lnTo>
                                            <a:lnTo>
                                              <a:pt x="694" y="303"/>
                                            </a:lnTo>
                                            <a:lnTo>
                                              <a:pt x="979" y="392"/>
                                            </a:lnTo>
                                            <a:lnTo>
                                              <a:pt x="1051" y="107"/>
                                            </a:lnTo>
                                            <a:lnTo>
                                              <a:pt x="1318" y="267"/>
                                            </a:lnTo>
                                            <a:lnTo>
                                              <a:pt x="1460" y="0"/>
                                            </a:lnTo>
                                            <a:lnTo>
                                              <a:pt x="1674" y="214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4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2" name="Seal Texture" descr="Award seal texture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1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29653" t="-3302" r="-144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895475" cy="1895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wpg:grpSp>
                                <pic:pic xmlns:pic="http://schemas.openxmlformats.org/drawingml/2006/picture">
                                  <pic:nvPicPr>
                                    <pic:cNvPr id="20" name="Football" descr="Football icon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81000" y="597521"/>
                                      <a:ext cx="1123950" cy="700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wgp>
                            </a:graphicData>
                          </a:graphic>
                        </wp:inline>
                      </w:drawing>
                    </mc:Choice>
                    <mc:Fallback xmlns:w15="http://schemas.microsoft.com/office/word/2012/wordml">
                      <w:pict>
                        <v:group w14:anchorId="1A0AAAA5" id="Group 1" o:spid="_x0000_s1026" alt="Award seal graphic" style="width:149pt;height:149pt;mso-position-horizontal-relative:char;mso-position-vertical-relative:line" coordsize="18923,18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">
                          <v:group id="Seal" o:spid="_x0000_s1027" alt="Award Seal" style="position:absolute;width:18923;height:18923" coordsize="18954,190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    <v:shape id="Seal Shape" o:spid="_x0000_s1028" alt="Award seal shape" style="position:absolute;top:95;width:18923;height:18923;visibility:visible;mso-wrap-style:square;v-text-anchor:top" coordsize="3366,3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0usIA&#10;AADbAAAADwAAAGRycy9kb3ducmV2LnhtbERPyWrDMBC9B/oPYgq5JXJdsuBaDqUQSEIJZGnPgzW1&#10;3VojIymO+/dVIZDbPN46+WowrejJ+caygqdpAoK4tLrhSsH5tJ4sQfiArLG1TAp+ycOqeBjlmGl7&#10;5QP1x1CJGMI+QwV1CF0mpS9rMuintiOO3Jd1BkOErpLa4TWGm1amSTKXBhuODTV29FZT+XO8GAXP&#10;abo77d6X1eci7N12Q/L7Y90rNX4cXl9ABBrCXXxzb3ScP4P/X+IBs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PS6wgAAANsAAAAPAAAAAAAAAAAAAAAAAJgCAABkcnMvZG93&#10;bnJldi54bWxQSwUGAAAAAAQABAD1AAAAhwMAAAAA&#10;" path="m1674,214l1888,r160,267l2297,107r89,285l2671,303r,302l2974,588r-71,302l3206,944r-143,267l3330,1353r-196,232l3366,1781r-249,160l3277,2190r-285,107l3099,2564r-303,36l2832,2903r-303,-54l2493,3152,2208,3027r-107,267l1870,3116r-196,232l1496,3116r-232,178l1140,3027,872,3152,819,2849r-285,54l552,2600,249,2564,356,2297,71,2190,249,1941,,1781,231,1585,18,1353,302,1211,160,944,445,890,374,588r303,17l694,303r285,89l1051,107r267,160l1460,r214,214xe" fillcolor="#de5823 [3207]" stroked="f">
                              <v:path arrowok="t" o:connecttype="custom" o:connectlocs="941090,120953;1061397,0;1151346,150909;1291329,60477;1341363,221560;1501584,171257;1501584,341948;1671925,332339;1632010,503031;1802351,533552;1721959,684461;1872061,764720;1761874,895847;1892300,1006627;1752317,1097059;1842266,1237795;1682044,1298272;1742198,1449181;1571857,1469528;1592096,1640785;1421755,1610264;1401516,1781520;1241295,1710870;1181142,1861779;1051278,1761173;941090,1892300;841022,1761173;710596,1861779;640886,1710870;490222,1781520;460426,1610264;300204,1640785;310324,1469528;139983,1449181;200136,1298272;39915,1237795;139983,1097059;0,1006627;129864,895847;10119,764720;169779,684461;89949,533552;250170,503031;210256,332339;380596,341948;390153,171257;550375,221560;590852,60477;740954,150909;820784,0;941090,120953" o:connectangles="0,0,0,0,0,0,0,0,0,0,0,0,0,0,0,0,0,0,0,0,0,0,0,0,0,0,0,0,0,0,0,0,0,0,0,0,0,0,0,0,0,0,0,0,0,0,0,0,0,0,0"/>
                              <o:lock v:ext="edit" aspectratio="t"/>
                            </v:shape>
                            <v:shape id="Seal Texture" o:spid="_x0000_s1029" type="#_x0000_t75" alt="Award seal texture" style="position:absolute;width:18954;height:18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2ttXCAAAA2gAAAA8AAABkcnMvZG93bnJldi54bWxEj91qwkAUhO8LvsNyBO/qroJWo6tIULSU&#10;Fvx5gEP2mASzZ0N2NfHt3UKhl8PMfMMs152txIMaXzrWMBoqEMSZMyXnGi7n3fsMhA/IBivHpOFJ&#10;Htar3tsSE+NaPtLjFHIRIewT1FCEUCdS+qwgi37oauLoXV1jMUTZ5NI02Ea4reRYqam0WHJcKLCm&#10;tKDsdrpbDXs6b3++P9Tz63OSB5yrtK19qvWg320WIAJ14T/81z4YDWP4vRJvgFy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NrbVwgAAANoAAAAPAAAAAAAAAAAAAAAAAJ8C&#10;AABkcnMvZG93bnJldi54bWxQSwUGAAAAAAQABAD3AAAAjgMAAAAA&#10;">
                              <v:imagedata r:id="rId18" o:title="Award seal texture" croptop="-2164f" cropleft="19433f" cropright="-949f"/>
                              <v:path arrowok="t"/>
                            </v:shape>
                          </v:group>
                          <v:shape id="Football" o:spid="_x0000_s1030" type="#_x0000_t75" alt="Football icon" style="position:absolute;left:3810;top:5975;width:11239;height:7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rBdrDAAAA2wAAAA8AAABkcnMvZG93bnJldi54bWxET8tqwkAU3Rf6D8MtuNOJoYiNjqFUC6KI&#10;rRXa5SVz8yCZOzEzmvTvOwuhy8N5L9PBNOJGnassK5hOIhDEmdUVFwrOX+/jOQjnkTU2lknBLzlI&#10;V48PS0y07fmTbidfiBDCLkEFpfdtIqXLSjLoJrYlDlxuO4M+wK6QusM+hJtGxlE0kwYrDg0ltvRW&#10;UlafrkaBjae7/ebwXOeb6Pu4fvn5qPHSKzV6Gl4XIDwN/l98d2+1gjisD1/CD5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sF2sMAAADbAAAADwAAAAAAAAAAAAAAAACf&#10;AgAAZHJzL2Rvd25yZXYueG1sUEsFBgAAAAAEAAQA9wAAAI8DAAAAAA==&#10;">
                            <v:imagedata r:id="rId19" o:title="Football icon"/>
                            <v:path arrowok="t"/>
                          </v:shape>
                          <w10:anchorlock/>
                        </v:group>
                      </w:pict>
                    </mc:Fallback>
                  </mc:AlternateContent>
                </w:r>
              </w:p>
            </w:tc>
          </w:sdtContent>
        </w:sdt>
        <w:tc>
          <w:tcPr>
            <w:tcW w:w="810" w:type="dxa"/>
          </w:tcPr>
          <w:p w:rsidR="00B01EB7" w:rsidRDefault="00B01EB7">
            <w:pPr>
              <w:spacing w:after="0" w:line="240" w:lineRule="auto"/>
            </w:pPr>
          </w:p>
        </w:tc>
        <w:tc>
          <w:tcPr>
            <w:tcW w:w="810" w:type="dxa"/>
          </w:tcPr>
          <w:p w:rsidR="00B01EB7" w:rsidRDefault="00B01EB7">
            <w:pPr>
              <w:spacing w:after="0" w:line="240" w:lineRule="auto"/>
            </w:pPr>
          </w:p>
        </w:tc>
        <w:tc>
          <w:tcPr>
            <w:tcW w:w="7947" w:type="dxa"/>
            <w:vAlign w:val="center"/>
          </w:tcPr>
          <w:tbl>
            <w:tblPr>
              <w:tblW w:w="0" w:type="auto"/>
              <w:jc w:val="right"/>
              <w:tblBorders>
                <w:bottom w:val="single" w:sz="8" w:space="0" w:color="A18F8F" w:themeColor="text2" w:themeTint="99"/>
                <w:insideH w:val="single" w:sz="8" w:space="0" w:color="A18F8F" w:themeColor="text2" w:themeTint="9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Date and signature"/>
            </w:tblPr>
            <w:tblGrid>
              <w:gridCol w:w="2298"/>
              <w:gridCol w:w="5649"/>
            </w:tblGrid>
            <w:tr w:rsidR="00B01EB7">
              <w:trPr>
                <w:trHeight w:val="1377"/>
                <w:jc w:val="right"/>
              </w:trPr>
              <w:tc>
                <w:tcPr>
                  <w:tcW w:w="2412" w:type="dxa"/>
                  <w:vAlign w:val="bottom"/>
                </w:tcPr>
                <w:p w:rsidR="00B01EB7" w:rsidRDefault="00C324D0">
                  <w:pPr>
                    <w:pStyle w:val="SigHeading"/>
                    <w:spacing w:line="240" w:lineRule="auto"/>
                    <w:jc w:val="center"/>
                  </w:pPr>
                  <w:r>
                    <w:t>Presented By:</w:t>
                  </w:r>
                </w:p>
              </w:tc>
              <w:sdt>
                <w:sdtPr>
                  <w:id w:val="-446467856"/>
                  <w:placeholder>
                    <w:docPart w:val="6E64E75B59D042D588EEBEA468C80B90"/>
                  </w:placeholder>
                  <w:temporary/>
                  <w:showingPlcHdr/>
                </w:sdtPr>
                <w:sdtEndPr/>
                <w:sdtContent>
                  <w:tc>
                    <w:tcPr>
                      <w:tcW w:w="6192" w:type="dxa"/>
                      <w:vAlign w:val="bottom"/>
                    </w:tcPr>
                    <w:p w:rsidR="00B01EB7" w:rsidRDefault="00C324D0">
                      <w:pPr>
                        <w:pStyle w:val="Signature"/>
                        <w:jc w:val="center"/>
                      </w:pPr>
                      <w:r>
                        <w:t>[Signatory name(s)]</w:t>
                      </w:r>
                    </w:p>
                  </w:tc>
                </w:sdtContent>
              </w:sdt>
            </w:tr>
            <w:tr w:rsidR="00B01EB7">
              <w:trPr>
                <w:trHeight w:val="1150"/>
                <w:jc w:val="right"/>
              </w:trPr>
              <w:tc>
                <w:tcPr>
                  <w:tcW w:w="2412" w:type="dxa"/>
                  <w:vAlign w:val="bottom"/>
                </w:tcPr>
                <w:p w:rsidR="00B01EB7" w:rsidRDefault="00C324D0">
                  <w:pPr>
                    <w:pStyle w:val="SigHeading"/>
                    <w:spacing w:line="240" w:lineRule="auto"/>
                    <w:jc w:val="center"/>
                  </w:pPr>
                  <w:r>
                    <w:t>On This Day:</w:t>
                  </w:r>
                </w:p>
              </w:tc>
              <w:sdt>
                <w:sdtPr>
                  <w:id w:val="-115761903"/>
                  <w:placeholder>
                    <w:docPart w:val="E52B146ECDFB4B358548F9943B4630E4"/>
                  </w:placeholder>
                  <w:showingPlcHdr/>
                  <w:date>
                    <w:dateFormat w:val="MMMM d, yy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6192" w:type="dxa"/>
                      <w:vAlign w:val="bottom"/>
                    </w:tcPr>
                    <w:p w:rsidR="00B01EB7" w:rsidRDefault="00C324D0">
                      <w:pPr>
                        <w:pStyle w:val="Signature"/>
                        <w:jc w:val="center"/>
                      </w:pPr>
                      <w:r>
                        <w:t>[Click to select a date]</w:t>
                      </w:r>
                    </w:p>
                  </w:tc>
                </w:sdtContent>
              </w:sdt>
            </w:tr>
          </w:tbl>
          <w:p w:rsidR="00B01EB7" w:rsidRDefault="00B01EB7">
            <w:pPr>
              <w:spacing w:after="0" w:line="240" w:lineRule="auto"/>
            </w:pPr>
          </w:p>
        </w:tc>
      </w:tr>
    </w:tbl>
    <w:p w:rsidR="00B01EB7" w:rsidRDefault="00B01EB7"/>
    <w:sectPr w:rsidR="00B01EB7">
      <w:pgSz w:w="15840" w:h="12240" w:orient="landscape"/>
      <w:pgMar w:top="2592" w:right="1584" w:bottom="72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D08" w:rsidRDefault="00414D08">
      <w:pPr>
        <w:spacing w:after="0" w:line="240" w:lineRule="auto"/>
      </w:pPr>
      <w:r>
        <w:separator/>
      </w:r>
    </w:p>
  </w:endnote>
  <w:endnote w:type="continuationSeparator" w:id="0">
    <w:p w:rsidR="00414D08" w:rsidRDefault="00414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lantagenet Cherokee"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Century Gothic">
    <w:altName w:val="Times New Roman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D08" w:rsidRDefault="00414D08">
      <w:pPr>
        <w:spacing w:after="0" w:line="240" w:lineRule="auto"/>
      </w:pPr>
      <w:r>
        <w:separator/>
      </w:r>
    </w:p>
  </w:footnote>
  <w:footnote w:type="continuationSeparator" w:id="0">
    <w:p w:rsidR="00414D08" w:rsidRDefault="00414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B214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C52AC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3B2FA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F88E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6BCBD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3AA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C0E6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2C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C29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7844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28E"/>
    <w:rsid w:val="00414D08"/>
    <w:rsid w:val="00AC2AEC"/>
    <w:rsid w:val="00B01EB7"/>
    <w:rsid w:val="00C1528E"/>
    <w:rsid w:val="00C3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262626" w:themeColor="text1" w:themeTint="D9"/>
        <w:sz w:val="26"/>
        <w:szCs w:val="26"/>
        <w:lang w:val="en-US" w:eastAsia="ja-JP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Signature" w:qFormat="1"/>
    <w:lsdException w:name="Default Paragraph Font" w:uiPriority="1"/>
    <w:lsdException w:name="Subtitle" w:uiPriority="2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DE5823" w:themeColor="accent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DE5823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uiPriority w:val="1"/>
    <w:qFormat/>
    <w:pPr>
      <w:pBdr>
        <w:bottom w:val="single" w:sz="8" w:space="1" w:color="A18F8F" w:themeColor="text2" w:themeTint="99"/>
      </w:pBdr>
      <w:spacing w:before="300" w:line="240" w:lineRule="auto"/>
    </w:pPr>
    <w:rPr>
      <w:sz w:val="114"/>
      <w:szCs w:val="114"/>
    </w:rPr>
  </w:style>
  <w:style w:type="paragraph" w:styleId="Signature">
    <w:name w:val="Signature"/>
    <w:basedOn w:val="Normal"/>
    <w:link w:val="SignatureChar"/>
    <w:uiPriority w:val="1"/>
    <w:unhideWhenUsed/>
    <w:qFormat/>
    <w:pPr>
      <w:spacing w:after="0" w:line="240" w:lineRule="auto"/>
      <w:ind w:left="432"/>
      <w:jc w:val="left"/>
    </w:pPr>
    <w:rPr>
      <w:rFonts w:ascii="Segoe Print" w:hAnsi="Segoe Print"/>
    </w:rPr>
  </w:style>
  <w:style w:type="character" w:customStyle="1" w:styleId="SignatureChar">
    <w:name w:val="Signature Char"/>
    <w:basedOn w:val="DefaultParagraphFont"/>
    <w:link w:val="Signature"/>
    <w:uiPriority w:val="1"/>
    <w:rPr>
      <w:rFonts w:ascii="Segoe Print" w:hAnsi="Segoe Prin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262626" w:themeColor="text1" w:themeTint="D9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"/>
    <w:unhideWhenUsed/>
    <w:qFormat/>
    <w:pPr>
      <w:spacing w:after="1000" w:line="240" w:lineRule="auto"/>
    </w:pPr>
    <w:rPr>
      <w:rFonts w:asciiTheme="majorHAnsi" w:eastAsiaTheme="majorEastAsia" w:hAnsiTheme="majorHAnsi" w:cstheme="majorBidi"/>
      <w:b/>
      <w:bCs/>
      <w:caps/>
      <w:sz w:val="68"/>
      <w:szCs w:val="68"/>
      <w14:textOutline w14:w="12700" w14:cap="sq" w14:cmpd="sng" w14:algn="ctr">
        <w14:solidFill>
          <w14:schemeClr w14:val="tx1">
            <w14:lumMod w14:val="85000"/>
            <w14:lumOff w14:val="15000"/>
          </w14:schemeClr>
        </w14:solidFill>
        <w14:prstDash w14:val="solid"/>
        <w14:miter w14:lim="800000"/>
      </w14:textOutline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bCs/>
      <w:caps/>
      <w:sz w:val="68"/>
      <w:szCs w:val="68"/>
      <w14:textOutline w14:w="12700" w14:cap="sq" w14:cmpd="sng" w14:algn="ctr">
        <w14:solidFill>
          <w14:schemeClr w14:val="tx1">
            <w14:lumMod w14:val="85000"/>
            <w14:lumOff w14:val="15000"/>
          </w14:schemeClr>
        </w14:solidFill>
        <w14:prstDash w14:val="solid"/>
        <w14:miter w14:lim="800000"/>
      </w14:textOutline>
    </w:rPr>
  </w:style>
  <w:style w:type="paragraph" w:customStyle="1" w:styleId="Organization">
    <w:name w:val="Organization"/>
    <w:basedOn w:val="Normal"/>
    <w:uiPriority w:val="1"/>
    <w:qFormat/>
    <w:pPr>
      <w:spacing w:before="200" w:line="240" w:lineRule="auto"/>
    </w:pPr>
    <w:rPr>
      <w:caps/>
      <w:sz w:val="66"/>
      <w:szCs w:val="66"/>
    </w:rPr>
  </w:style>
  <w:style w:type="paragraph" w:customStyle="1" w:styleId="SigHeading">
    <w:name w:val="Sig Heading"/>
    <w:basedOn w:val="Normal"/>
    <w:next w:val="Normal"/>
    <w:uiPriority w:val="1"/>
    <w:qFormat/>
    <w:pPr>
      <w:spacing w:before="160" w:after="0"/>
      <w:jc w:val="left"/>
    </w:pPr>
    <w:rPr>
      <w:caps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eastAsiaTheme="majorEastAsia" w:hAnsiTheme="majorHAnsi" w:cstheme="majorBidi"/>
      <w:color w:val="DE5823" w:themeColor="accent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DE5823" w:themeColor="accent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262626" w:themeColor="text1" w:themeTint="D9"/>
        <w:sz w:val="26"/>
        <w:szCs w:val="26"/>
        <w:lang w:val="en-US" w:eastAsia="ja-JP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Signature" w:qFormat="1"/>
    <w:lsdException w:name="Default Paragraph Font" w:uiPriority="1"/>
    <w:lsdException w:name="Subtitle" w:uiPriority="2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DE5823" w:themeColor="accent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DE5823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uiPriority w:val="1"/>
    <w:qFormat/>
    <w:pPr>
      <w:pBdr>
        <w:bottom w:val="single" w:sz="8" w:space="1" w:color="A18F8F" w:themeColor="text2" w:themeTint="99"/>
      </w:pBdr>
      <w:spacing w:before="300" w:line="240" w:lineRule="auto"/>
    </w:pPr>
    <w:rPr>
      <w:sz w:val="114"/>
      <w:szCs w:val="114"/>
    </w:rPr>
  </w:style>
  <w:style w:type="paragraph" w:styleId="Signature">
    <w:name w:val="Signature"/>
    <w:basedOn w:val="Normal"/>
    <w:link w:val="SignatureChar"/>
    <w:uiPriority w:val="1"/>
    <w:unhideWhenUsed/>
    <w:qFormat/>
    <w:pPr>
      <w:spacing w:after="0" w:line="240" w:lineRule="auto"/>
      <w:ind w:left="432"/>
      <w:jc w:val="left"/>
    </w:pPr>
    <w:rPr>
      <w:rFonts w:ascii="Segoe Print" w:hAnsi="Segoe Print"/>
    </w:rPr>
  </w:style>
  <w:style w:type="character" w:customStyle="1" w:styleId="SignatureChar">
    <w:name w:val="Signature Char"/>
    <w:basedOn w:val="DefaultParagraphFont"/>
    <w:link w:val="Signature"/>
    <w:uiPriority w:val="1"/>
    <w:rPr>
      <w:rFonts w:ascii="Segoe Print" w:hAnsi="Segoe Prin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262626" w:themeColor="text1" w:themeTint="D9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"/>
    <w:unhideWhenUsed/>
    <w:qFormat/>
    <w:pPr>
      <w:spacing w:after="1000" w:line="240" w:lineRule="auto"/>
    </w:pPr>
    <w:rPr>
      <w:rFonts w:asciiTheme="majorHAnsi" w:eastAsiaTheme="majorEastAsia" w:hAnsiTheme="majorHAnsi" w:cstheme="majorBidi"/>
      <w:b/>
      <w:bCs/>
      <w:caps/>
      <w:sz w:val="68"/>
      <w:szCs w:val="68"/>
      <w14:textOutline w14:w="12700" w14:cap="sq" w14:cmpd="sng" w14:algn="ctr">
        <w14:solidFill>
          <w14:schemeClr w14:val="tx1">
            <w14:lumMod w14:val="85000"/>
            <w14:lumOff w14:val="15000"/>
          </w14:schemeClr>
        </w14:solidFill>
        <w14:prstDash w14:val="solid"/>
        <w14:miter w14:lim="800000"/>
      </w14:textOutline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bCs/>
      <w:caps/>
      <w:sz w:val="68"/>
      <w:szCs w:val="68"/>
      <w14:textOutline w14:w="12700" w14:cap="sq" w14:cmpd="sng" w14:algn="ctr">
        <w14:solidFill>
          <w14:schemeClr w14:val="tx1">
            <w14:lumMod w14:val="85000"/>
            <w14:lumOff w14:val="15000"/>
          </w14:schemeClr>
        </w14:solidFill>
        <w14:prstDash w14:val="solid"/>
        <w14:miter w14:lim="800000"/>
      </w14:textOutline>
    </w:rPr>
  </w:style>
  <w:style w:type="paragraph" w:customStyle="1" w:styleId="Organization">
    <w:name w:val="Organization"/>
    <w:basedOn w:val="Normal"/>
    <w:uiPriority w:val="1"/>
    <w:qFormat/>
    <w:pPr>
      <w:spacing w:before="200" w:line="240" w:lineRule="auto"/>
    </w:pPr>
    <w:rPr>
      <w:caps/>
      <w:sz w:val="66"/>
      <w:szCs w:val="66"/>
    </w:rPr>
  </w:style>
  <w:style w:type="paragraph" w:customStyle="1" w:styleId="SigHeading">
    <w:name w:val="Sig Heading"/>
    <w:basedOn w:val="Normal"/>
    <w:next w:val="Normal"/>
    <w:uiPriority w:val="1"/>
    <w:qFormat/>
    <w:pPr>
      <w:spacing w:before="160" w:after="0"/>
      <w:jc w:val="left"/>
    </w:pPr>
    <w:rPr>
      <w:caps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eastAsiaTheme="majorEastAsia" w:hAnsiTheme="majorHAnsi" w:cstheme="majorBidi"/>
      <w:color w:val="DE5823" w:themeColor="accent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DE5823" w:themeColor="accent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Team%20spirit%20awa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1E87EA71E84401A8968913690DA1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107DF-BEF1-44DE-903C-1DD47AD6F039}"/>
      </w:docPartPr>
      <w:docPartBody>
        <w:p w:rsidR="0043742E" w:rsidRDefault="00F76195">
          <w:pPr>
            <w:pStyle w:val="D1E87EA71E84401A8968913690DA1A97"/>
          </w:pPr>
          <w:r>
            <w:t>[Recipient Name]</w:t>
          </w:r>
        </w:p>
      </w:docPartBody>
    </w:docPart>
    <w:docPart>
      <w:docPartPr>
        <w:name w:val="B558A8A906D94C508537E063F13A1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42049-9B5E-41AD-9783-03BC7821E0B9}"/>
      </w:docPartPr>
      <w:docPartBody>
        <w:p w:rsidR="0043742E" w:rsidRDefault="00F76195">
          <w:pPr>
            <w:pStyle w:val="B558A8A906D94C508537E063F13A1070"/>
          </w:pPr>
          <w:r>
            <w:t>is hereby recognized as this season’s Most Team Spirit for phenomenal participation on</w:t>
          </w:r>
        </w:p>
      </w:docPartBody>
    </w:docPart>
    <w:docPart>
      <w:docPartPr>
        <w:name w:val="2481A71E921E437596E67F0439A62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B2367-6FA6-4588-BE1A-38908FA0A5B7}"/>
      </w:docPartPr>
      <w:docPartBody>
        <w:p w:rsidR="0043742E" w:rsidRDefault="00F76195">
          <w:pPr>
            <w:pStyle w:val="2481A71E921E437596E67F0439A62E7A"/>
          </w:pPr>
          <w:r>
            <w:t>[Team Name]</w:t>
          </w:r>
        </w:p>
      </w:docPartBody>
    </w:docPart>
    <w:docPart>
      <w:docPartPr>
        <w:name w:val="11BFAB44EAEF4AA6A285EFF5281FD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CF3A5-9B14-49F7-A7A6-E9DDF02C27EA}"/>
      </w:docPartPr>
      <w:docPartBody>
        <w:p w:rsidR="0043742E" w:rsidRDefault="00F76195">
          <w:pPr>
            <w:pStyle w:val="11BFAB44EAEF4AA6A285EFF5281FD22F"/>
          </w:pPr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6E64E75B59D042D588EEBEA468C80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B109B-DB8E-458B-845E-4C980D7B619A}"/>
      </w:docPartPr>
      <w:docPartBody>
        <w:p w:rsidR="0043742E" w:rsidRDefault="00F76195">
          <w:pPr>
            <w:pStyle w:val="6E64E75B59D042D588EEBEA468C80B90"/>
          </w:pPr>
          <w:r>
            <w:t>[Signatory name(s)]</w:t>
          </w:r>
        </w:p>
      </w:docPartBody>
    </w:docPart>
    <w:docPart>
      <w:docPartPr>
        <w:name w:val="E52B146ECDFB4B358548F9943B463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84130-E860-499F-90D6-B26AE5E18F71}"/>
      </w:docPartPr>
      <w:docPartBody>
        <w:p w:rsidR="0043742E" w:rsidRDefault="00F76195">
          <w:pPr>
            <w:pStyle w:val="E52B146ECDFB4B358548F9943B4630E4"/>
          </w:pPr>
          <w:r>
            <w:t>[Click to select a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lantagenet Cherokee"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Century Gothic">
    <w:altName w:val="Times New Roman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95"/>
    <w:rsid w:val="00220B96"/>
    <w:rsid w:val="0043742E"/>
    <w:rsid w:val="00F7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E87EA71E84401A8968913690DA1A97">
    <w:name w:val="D1E87EA71E84401A8968913690DA1A97"/>
  </w:style>
  <w:style w:type="paragraph" w:customStyle="1" w:styleId="B558A8A906D94C508537E063F13A1070">
    <w:name w:val="B558A8A906D94C508537E063F13A1070"/>
  </w:style>
  <w:style w:type="paragraph" w:customStyle="1" w:styleId="2481A71E921E437596E67F0439A62E7A">
    <w:name w:val="2481A71E921E437596E67F0439A62E7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1BFAB44EAEF4AA6A285EFF5281FD22F">
    <w:name w:val="11BFAB44EAEF4AA6A285EFF5281FD22F"/>
  </w:style>
  <w:style w:type="paragraph" w:customStyle="1" w:styleId="6E64E75B59D042D588EEBEA468C80B90">
    <w:name w:val="6E64E75B59D042D588EEBEA468C80B90"/>
  </w:style>
  <w:style w:type="paragraph" w:customStyle="1" w:styleId="E52B146ECDFB4B358548F9943B4630E4">
    <w:name w:val="E52B146ECDFB4B358548F9943B4630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E87EA71E84401A8968913690DA1A97">
    <w:name w:val="D1E87EA71E84401A8968913690DA1A97"/>
  </w:style>
  <w:style w:type="paragraph" w:customStyle="1" w:styleId="B558A8A906D94C508537E063F13A1070">
    <w:name w:val="B558A8A906D94C508537E063F13A1070"/>
  </w:style>
  <w:style w:type="paragraph" w:customStyle="1" w:styleId="2481A71E921E437596E67F0439A62E7A">
    <w:name w:val="2481A71E921E437596E67F0439A62E7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1BFAB44EAEF4AA6A285EFF5281FD22F">
    <w:name w:val="11BFAB44EAEF4AA6A285EFF5281FD22F"/>
  </w:style>
  <w:style w:type="paragraph" w:customStyle="1" w:styleId="6E64E75B59D042D588EEBEA468C80B90">
    <w:name w:val="6E64E75B59D042D588EEBEA468C80B90"/>
  </w:style>
  <w:style w:type="paragraph" w:customStyle="1" w:styleId="E52B146ECDFB4B358548F9943B4630E4">
    <w:name w:val="E52B146ECDFB4B358548F9943B4630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VP">
      <a:dk1>
        <a:sysClr val="windowText" lastClr="000000"/>
      </a:dk1>
      <a:lt1>
        <a:sysClr val="window" lastClr="FFFFFF"/>
      </a:lt1>
      <a:dk2>
        <a:srgbClr val="5C4D4D"/>
      </a:dk2>
      <a:lt2>
        <a:srgbClr val="F2F2F2"/>
      </a:lt2>
      <a:accent1>
        <a:srgbClr val="8B0E04"/>
      </a:accent1>
      <a:accent2>
        <a:srgbClr val="2F8440"/>
      </a:accent2>
      <a:accent3>
        <a:srgbClr val="006AB2"/>
      </a:accent3>
      <a:accent4>
        <a:srgbClr val="DE5823"/>
      </a:accent4>
      <a:accent5>
        <a:srgbClr val="653A95"/>
      </a:accent5>
      <a:accent6>
        <a:srgbClr val="F7B239"/>
      </a:accent6>
      <a:hlink>
        <a:srgbClr val="006AB2"/>
      </a:hlink>
      <a:folHlink>
        <a:srgbClr val="653A95"/>
      </a:folHlink>
    </a:clrScheme>
    <a:fontScheme name="Award certificates - T3">
      <a:majorFont>
        <a:latin typeface="Century Gothic"/>
        <a:ea typeface=""/>
        <a:cs typeface=""/>
      </a:majorFont>
      <a:minorFont>
        <a:latin typeface="Plantagenet Cherok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A2E28-09BB-4E5C-B8E8-39C253F602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22B52A-EB2F-4E96-99C3-A4ED751F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spirit award.dotx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 Pierce</dc:creator>
  <cp:lastModifiedBy>Terressa</cp:lastModifiedBy>
  <cp:revision>2</cp:revision>
  <dcterms:created xsi:type="dcterms:W3CDTF">2013-10-27T20:41:00Z</dcterms:created>
  <dcterms:modified xsi:type="dcterms:W3CDTF">2013-10-27T20:41:00Z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TC034566279991</vt:lpwstr>
  </property>
</Properties>
</file>