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7" o:title="Parchment" color2="black" type="tile"/>
    </v:background>
  </w:background>
  <w:body>
    <w:p w:rsidR="0027449C" w:rsidRDefault="006C50D5">
      <w:bookmarkStart w:id="0" w:name="_GoBack"/>
      <w:bookmarkEnd w:id="0"/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5750560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6985" t="6350" r="11430" b="0"/>
                <wp:wrapNone/>
                <wp:docPr id="1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9603" y="10030"/>
                          <a:chExt cx="5626" cy="432"/>
                        </a:xfrm>
                      </wpg:grpSpPr>
                      <wps:wsp>
                        <wps:cNvPr id="1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0257" y="10030"/>
                            <a:ext cx="432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alias w:val="name or title of important person"/>
                                <w:tag w:val="name or title of important person"/>
                                <w:id w:val="397203931"/>
                                <w:placeholder>
                                  <w:docPart w:val="98C5516D2D4B46D58D5206A89D79DAE7"/>
                                </w:placeholder>
                                <w:temporary/>
                              </w:sdtPr>
                              <w:sdtEndPr/>
                              <w:sdtContent>
                                <w:p w:rsidR="000751FE" w:rsidRPr="00C52AC7" w:rsidRDefault="00215857" w:rsidP="00EB4BB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4"/>
                                      <w:szCs w:val="24"/>
                                    </w:rPr>
                                    <w:t>[person 2]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9603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52.8pt;margin-top:483.5pt;width:281.3pt;height:21.6pt;z-index:251679744" coordorigin="9603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7" type="#_x0000_t202" style="position:absolute;left:10257;top:10030;width:432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sdt>
                        <w:sdtPr>
                          <w:rPr>
                            <w:rFonts w:ascii="Georgia" w:hAnsi="Georgia"/>
                            <w:sz w:val="24"/>
                            <w:szCs w:val="24"/>
                          </w:rPr>
                          <w:alias w:val="name or title of important person"/>
                          <w:tag w:val="name or title of important person"/>
                          <w:id w:val="397203931"/>
                          <w:placeholder>
                            <w:docPart w:val="98C5516D2D4B46D58D5206A89D79DAE7"/>
                          </w:placeholder>
                          <w:temporary/>
                        </w:sdtPr>
                        <w:sdtEndPr/>
                        <w:sdtContent>
                          <w:p w:rsidR="000751FE" w:rsidRPr="00C52AC7" w:rsidRDefault="00215857" w:rsidP="00EB4BB6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[person 2]</w:t>
                            </w:r>
                          </w:p>
                        </w:sdtContent>
                      </w:sdt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" o:spid="_x0000_s1028" type="#_x0000_t32" style="position:absolute;left:9603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919480</wp:posOffset>
                </wp:positionH>
                <wp:positionV relativeFrom="paragraph">
                  <wp:posOffset>6140450</wp:posOffset>
                </wp:positionV>
                <wp:extent cx="3572510" cy="274320"/>
                <wp:effectExtent l="5080" t="6350" r="13335" b="0"/>
                <wp:wrapNone/>
                <wp:docPr id="1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2510" cy="274320"/>
                          <a:chOff x="2316" y="10030"/>
                          <a:chExt cx="5626" cy="432"/>
                        </a:xfrm>
                      </wpg:grpSpPr>
                      <wps:wsp>
                        <wps:cNvPr id="11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26" y="10030"/>
                            <a:ext cx="4608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Georgia" w:hAnsi="Georgia"/>
                                  <w:sz w:val="24"/>
                                  <w:szCs w:val="24"/>
                                </w:rPr>
                                <w:alias w:val="name or title of important person"/>
                                <w:tag w:val="name or title of important person"/>
                                <w:id w:val="397203925"/>
                                <w:placeholder>
                                  <w:docPart w:val="98C5516D2D4B46D58D5206A89D79DAE7"/>
                                </w:placeholder>
                                <w:temporary/>
                              </w:sdtPr>
                              <w:sdtEndPr/>
                              <w:sdtContent>
                                <w:p w:rsidR="000751FE" w:rsidRPr="00C52AC7" w:rsidRDefault="00215857" w:rsidP="00EB4BB6">
                                  <w:pPr>
                                    <w:jc w:val="center"/>
                                    <w:rPr>
                                      <w:rFonts w:ascii="Georgia" w:hAnsi="Georgia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Georgia" w:hAnsi="Georgia"/>
                                      <w:sz w:val="24"/>
                                      <w:szCs w:val="24"/>
                                    </w:rPr>
                                    <w:t>[person 1]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2316" y="10030"/>
                            <a:ext cx="56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9" style="position:absolute;margin-left:72.4pt;margin-top:483.5pt;width:281.3pt;height:21.6pt;z-index:251676672" coordorigin="2316,10030" coordsize="5626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">
                <v:shape id="Text Box 15" o:spid="_x0000_s1030" type="#_x0000_t202" style="position:absolute;left:2826;top:10030;width:460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sdt>
                        <w:sdtPr>
                          <w:rPr>
                            <w:rFonts w:ascii="Georgia" w:hAnsi="Georgia"/>
                            <w:sz w:val="24"/>
                            <w:szCs w:val="24"/>
                          </w:rPr>
                          <w:alias w:val="name or title of important person"/>
                          <w:tag w:val="name or title of important person"/>
                          <w:id w:val="397203925"/>
                          <w:placeholder>
                            <w:docPart w:val="98C5516D2D4B46D58D5206A89D79DAE7"/>
                          </w:placeholder>
                          <w:temporary/>
                        </w:sdtPr>
                        <w:sdtEndPr/>
                        <w:sdtContent>
                          <w:p w:rsidR="000751FE" w:rsidRPr="00C52AC7" w:rsidRDefault="00215857" w:rsidP="00EB4BB6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  <w:t>[person 1]</w:t>
                            </w:r>
                          </w:p>
                        </w:sdtContent>
                      </w:sdt>
                    </w:txbxContent>
                  </v:textbox>
                </v:shape>
                <v:shape id="AutoShape 13" o:spid="_x0000_s1031" type="#_x0000_t32" style="position:absolute;left:2316;top:10030;width:56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1170305</wp:posOffset>
                </wp:positionV>
                <wp:extent cx="4930775" cy="36576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077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2E2CA9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presents the </w:t>
                            </w:r>
                            <w:sdt>
                              <w:sdtPr>
                                <w:rPr>
                                  <w:rFonts w:ascii="Georgia" w:hAnsi="Georgia"/>
                                  <w:i/>
                                  <w:sz w:val="32"/>
                                  <w:szCs w:val="32"/>
                                </w:rPr>
                                <w:alias w:val="year or time span"/>
                                <w:tag w:val="year or time span"/>
                                <w:id w:val="397203916"/>
                                <w:placeholder>
                                  <w:docPart w:val="98C5516D2D4B46D58D5206A89D79DAE7"/>
                                </w:placeholder>
                                <w:temporary/>
                              </w:sdtPr>
                              <w:sdtEndPr/>
                              <w:sdtContent>
                                <w:r w:rsidR="00215857">
                                  <w:rPr>
                                    <w:rFonts w:ascii="Georgia" w:hAnsi="Georgia"/>
                                    <w:i/>
                                    <w:sz w:val="32"/>
                                    <w:szCs w:val="32"/>
                                  </w:rPr>
                                  <w:t>[year or time span]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0;margin-top:92.15pt;width:388.25pt;height:28.8pt;z-index:25165926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95l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" filled="f" stroked="f">
                <v:textbox>
                  <w:txbxContent>
                    <w:p w:rsidR="000751FE" w:rsidRPr="00087318" w:rsidRDefault="000751FE" w:rsidP="002E2CA9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presents the </w:t>
                      </w:r>
                      <w:sdt>
                        <w:sdtPr>
                          <w:rPr>
                            <w:rFonts w:ascii="Georgia" w:hAnsi="Georgia"/>
                            <w:i/>
                            <w:sz w:val="32"/>
                            <w:szCs w:val="32"/>
                          </w:rPr>
                          <w:alias w:val="year or time span"/>
                          <w:tag w:val="year or time span"/>
                          <w:id w:val="397203916"/>
                          <w:placeholder>
                            <w:docPart w:val="98C5516D2D4B46D58D5206A89D79DAE7"/>
                          </w:placeholder>
                          <w:temporary/>
                        </w:sdtPr>
                        <w:sdtEndPr/>
                        <w:sdtContent>
                          <w:r w:rsidR="00215857">
                            <w:rPr>
                              <w:rFonts w:ascii="Georgia" w:hAnsi="Georgia"/>
                              <w:i/>
                              <w:sz w:val="32"/>
                              <w:szCs w:val="32"/>
                            </w:rPr>
                            <w:t>[year or time span]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2769235</wp:posOffset>
                </wp:positionV>
                <wp:extent cx="7772400" cy="145034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Brush Script MT" w:hAnsi="Brush Script MT"/>
                                <w:sz w:val="144"/>
                                <w:szCs w:val="144"/>
                              </w:rPr>
                              <w:alias w:val="awardee"/>
                              <w:tag w:val="awardee"/>
                              <w:id w:val="397203918"/>
                              <w:placeholder>
                                <w:docPart w:val="98C5516D2D4B46D58D5206A89D79DAE7"/>
                              </w:placeholder>
                              <w:temporary/>
                            </w:sdtPr>
                            <w:sdtEndPr/>
                            <w:sdtContent>
                              <w:p w:rsidR="000751FE" w:rsidRPr="000751FE" w:rsidRDefault="00215857" w:rsidP="000751FE">
                                <w:pPr>
                                  <w:jc w:val="center"/>
                                  <w:rPr>
                                    <w:rFonts w:ascii="Brush Script MT" w:hAnsi="Brush Script MT"/>
                                    <w:szCs w:val="144"/>
                                  </w:rPr>
                                </w:pPr>
                                <w:r>
                                  <w:rPr>
                                    <w:rFonts w:ascii="Brush Script MT" w:hAnsi="Brush Script MT"/>
                                    <w:sz w:val="144"/>
                                    <w:szCs w:val="144"/>
                                  </w:rPr>
                                  <w:t>[Awardee]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0;margin-top:218.05pt;width:612pt;height:114.2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" filled="f" stroked="f">
                <v:textbox>
                  <w:txbxContent>
                    <w:sdt>
                      <w:sdtPr>
                        <w:rPr>
                          <w:rFonts w:ascii="Brush Script MT" w:hAnsi="Brush Script MT"/>
                          <w:sz w:val="144"/>
                          <w:szCs w:val="144"/>
                        </w:rPr>
                        <w:alias w:val="awardee"/>
                        <w:tag w:val="awardee"/>
                        <w:id w:val="397203918"/>
                        <w:placeholder>
                          <w:docPart w:val="98C5516D2D4B46D58D5206A89D79DAE7"/>
                        </w:placeholder>
                        <w:temporary/>
                      </w:sdtPr>
                      <w:sdtEndPr/>
                      <w:sdtContent>
                        <w:p w:rsidR="000751FE" w:rsidRPr="000751FE" w:rsidRDefault="00215857" w:rsidP="000751FE">
                          <w:pPr>
                            <w:jc w:val="center"/>
                            <w:rPr>
                              <w:rFonts w:ascii="Brush Script MT" w:hAnsi="Brush Script MT"/>
                              <w:szCs w:val="144"/>
                            </w:rPr>
                          </w:pPr>
                          <w:r>
                            <w:rPr>
                              <w:rFonts w:ascii="Brush Script MT" w:hAnsi="Brush Script MT"/>
                              <w:sz w:val="144"/>
                              <w:szCs w:val="144"/>
                            </w:rPr>
                            <w:t>[Awardee]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7346950" cy="457200"/>
                <wp:effectExtent l="0" t="1905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Georgia" w:hAnsi="Georgia"/>
                                <w:i/>
                                <w:sz w:val="40"/>
                                <w:szCs w:val="40"/>
                              </w:rPr>
                              <w:alias w:val="awarding organization"/>
                              <w:tag w:val="awarding organization"/>
                              <w:id w:val="397203914"/>
                              <w:placeholder>
                                <w:docPart w:val="98C5516D2D4B46D58D5206A89D79DAE7"/>
                              </w:placeholder>
                              <w:temporary/>
                            </w:sdtPr>
                            <w:sdtEndPr/>
                            <w:sdtContent>
                              <w:p w:rsidR="000751FE" w:rsidRPr="00F07600" w:rsidRDefault="00215857" w:rsidP="002E2CA9">
                                <w:pPr>
                                  <w:jc w:val="center"/>
                                  <w:rPr>
                                    <w:rFonts w:ascii="Georgia" w:hAnsi="Georgia"/>
                                    <w:i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i/>
                                    <w:sz w:val="40"/>
                                    <w:szCs w:val="40"/>
                                  </w:rPr>
                                  <w:t>[awarding organization]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margin-left:0;margin-top:63.9pt;width:578.5pt;height:3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" filled="f" stroked="f" strokecolor="black [3213]">
                <v:textbox>
                  <w:txbxContent>
                    <w:sdt>
                      <w:sdtPr>
                        <w:rPr>
                          <w:rFonts w:ascii="Georgia" w:hAnsi="Georgia"/>
                          <w:i/>
                          <w:sz w:val="40"/>
                          <w:szCs w:val="40"/>
                        </w:rPr>
                        <w:alias w:val="awarding organization"/>
                        <w:tag w:val="awarding organization"/>
                        <w:id w:val="397203914"/>
                        <w:placeholder>
                          <w:docPart w:val="98C5516D2D4B46D58D5206A89D79DAE7"/>
                        </w:placeholder>
                        <w:temporary/>
                      </w:sdtPr>
                      <w:sdtEndPr/>
                      <w:sdtContent>
                        <w:p w:rsidR="000751FE" w:rsidRPr="00F07600" w:rsidRDefault="00215857" w:rsidP="002E2CA9">
                          <w:pPr>
                            <w:jc w:val="center"/>
                            <w:rPr>
                              <w:rFonts w:ascii="Georgia" w:hAnsi="Georgia"/>
                              <w:i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Georgia" w:hAnsi="Georgia"/>
                              <w:i/>
                              <w:sz w:val="40"/>
                              <w:szCs w:val="40"/>
                            </w:rPr>
                            <w:t>[awarding organization]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5031105</wp:posOffset>
                </wp:positionV>
                <wp:extent cx="3527425" cy="365760"/>
                <wp:effectExtent l="0" t="1905" r="0" b="381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7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F07600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Presented on </w:t>
                            </w:r>
                            <w:sdt>
                              <w:sdtPr>
                                <w:rPr>
                                  <w:rFonts w:ascii="Georgia" w:hAnsi="Georgia"/>
                                  <w:i/>
                                  <w:sz w:val="32"/>
                                  <w:szCs w:val="32"/>
                                </w:rPr>
                                <w:alias w:val="date awarded"/>
                                <w:tag w:val="date awarded"/>
                                <w:id w:val="397203920"/>
                                <w:placeholder>
                                  <w:docPart w:val="98C5516D2D4B46D58D5206A89D79DAE7"/>
                                </w:placeholder>
                                <w:temporary/>
                              </w:sdtPr>
                              <w:sdtEndPr/>
                              <w:sdtContent>
                                <w:r w:rsidR="00215857">
                                  <w:rPr>
                                    <w:rFonts w:ascii="Georgia" w:hAnsi="Georgia"/>
                                    <w:i/>
                                    <w:sz w:val="32"/>
                                    <w:szCs w:val="32"/>
                                  </w:rPr>
                                  <w:t>[date awarded]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5" type="#_x0000_t202" style="position:absolute;margin-left:0;margin-top:396.15pt;width:277.75pt;height:28.8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" filled="f" stroked="f">
                <v:textbox>
                  <w:txbxContent>
                    <w:p w:rsidR="000751FE" w:rsidRPr="00087318" w:rsidRDefault="000751FE" w:rsidP="00F07600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Presented on </w:t>
                      </w:r>
                      <w:sdt>
                        <w:sdtPr>
                          <w:rPr>
                            <w:rFonts w:ascii="Georgia" w:hAnsi="Georgia"/>
                            <w:i/>
                            <w:sz w:val="32"/>
                            <w:szCs w:val="32"/>
                          </w:rPr>
                          <w:alias w:val="date awarded"/>
                          <w:tag w:val="date awarded"/>
                          <w:id w:val="397203920"/>
                          <w:placeholder>
                            <w:docPart w:val="98C5516D2D4B46D58D5206A89D79DAE7"/>
                          </w:placeholder>
                          <w:temporary/>
                        </w:sdtPr>
                        <w:sdtEndPr/>
                        <w:sdtContent>
                          <w:r w:rsidR="00215857">
                            <w:rPr>
                              <w:rFonts w:ascii="Georgia" w:hAnsi="Georgia"/>
                              <w:i/>
                              <w:sz w:val="32"/>
                              <w:szCs w:val="32"/>
                            </w:rPr>
                            <w:t>[date awarded]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3853815</wp:posOffset>
                </wp:positionV>
                <wp:extent cx="548640" cy="365760"/>
                <wp:effectExtent l="0" t="0" r="381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1B6E1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margin-left:0;margin-top:303.45pt;width:43.2pt;height:28.8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Mr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I4wE7aFEj2xv0J3co9R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1B6E15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for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2573655</wp:posOffset>
                </wp:positionV>
                <wp:extent cx="548640" cy="365760"/>
                <wp:effectExtent l="0" t="1905" r="3810" b="381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51FE" w:rsidRPr="00087318" w:rsidRDefault="000751FE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 w:rsidRPr="00087318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0;margin-top:202.65pt;width:43.2pt;height:28.8pt;z-index:25166233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cqbuAIAAL8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" filled="f" stroked="f">
                <v:textbox>
                  <w:txbxContent>
                    <w:p w:rsidR="000751FE" w:rsidRPr="00087318" w:rsidRDefault="000751FE" w:rsidP="00504FB4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 w:rsidRPr="00087318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4208145</wp:posOffset>
                </wp:positionV>
                <wp:extent cx="5943600" cy="82296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Georgia" w:hAnsi="Georgia"/>
                                <w:sz w:val="48"/>
                                <w:szCs w:val="48"/>
                              </w:rPr>
                              <w:alias w:val="description of achievement"/>
                              <w:tag w:val="description of achievement"/>
                              <w:id w:val="397203919"/>
                              <w:placeholder>
                                <w:docPart w:val="98C5516D2D4B46D58D5206A89D79DAE7"/>
                              </w:placeholder>
                              <w:temporary/>
                            </w:sdtPr>
                            <w:sdtEndPr/>
                            <w:sdtContent>
                              <w:p w:rsidR="000751FE" w:rsidRPr="00087318" w:rsidRDefault="00215857" w:rsidP="001B6E15">
                                <w:pPr>
                                  <w:jc w:val="center"/>
                                  <w:rPr>
                                    <w:rFonts w:ascii="Georgia" w:hAnsi="Georgia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ascii="Georgia" w:hAnsi="Georgia"/>
                                    <w:sz w:val="48"/>
                                    <w:szCs w:val="48"/>
                                  </w:rPr>
                                  <w:t>[reason for award or description of achievement]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0;margin-top:331.35pt;width:468pt;height:64.8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" filled="f" stroked="f" strokecolor="black [3213]">
                <v:textbox>
                  <w:txbxContent>
                    <w:sdt>
                      <w:sdtPr>
                        <w:rPr>
                          <w:rFonts w:ascii="Georgia" w:hAnsi="Georgia"/>
                          <w:sz w:val="48"/>
                          <w:szCs w:val="48"/>
                        </w:rPr>
                        <w:alias w:val="description of achievement"/>
                        <w:tag w:val="description of achievement"/>
                        <w:id w:val="397203919"/>
                        <w:placeholder>
                          <w:docPart w:val="98C5516D2D4B46D58D5206A89D79DAE7"/>
                        </w:placeholder>
                        <w:temporary/>
                      </w:sdtPr>
                      <w:sdtEndPr/>
                      <w:sdtContent>
                        <w:p w:rsidR="000751FE" w:rsidRPr="00087318" w:rsidRDefault="00215857" w:rsidP="001B6E15">
                          <w:pPr>
                            <w:jc w:val="center"/>
                            <w:rPr>
                              <w:rFonts w:ascii="Georgia" w:hAnsi="Georgia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Georgia" w:hAnsi="Georgia"/>
                              <w:sz w:val="48"/>
                              <w:szCs w:val="48"/>
                            </w:rPr>
                            <w:t>[reason for award or description of achievement]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1472565</wp:posOffset>
                </wp:positionV>
                <wp:extent cx="8412480" cy="118872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Old English Text MT" w:hAnsi="Old English Text MT"/>
                                <w:sz w:val="144"/>
                                <w:szCs w:val="1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alias w:val="award name"/>
                              <w:tag w:val="award name"/>
                              <w:id w:val="397203917"/>
                              <w:placeholder>
                                <w:docPart w:val="98C5516D2D4B46D58D5206A89D79DAE7"/>
                              </w:placeholder>
                              <w:temporary/>
                            </w:sdtPr>
                            <w:sdtEndPr/>
                            <w:sdtContent>
                              <w:p w:rsidR="000751FE" w:rsidRPr="006C50D5" w:rsidRDefault="00215857" w:rsidP="002E2CA9">
                                <w:pPr>
                                  <w:jc w:val="center"/>
                                  <w:rPr>
                                    <w:rFonts w:ascii="Old English Text MT" w:hAnsi="Old English Text MT"/>
                                    <w:sz w:val="144"/>
                                    <w:szCs w:val="14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</w:pPr>
                                <w:r w:rsidRPr="006C50D5">
                                  <w:rPr>
                                    <w:rFonts w:ascii="Old English Text MT" w:hAnsi="Old English Text MT"/>
                                    <w:sz w:val="144"/>
                                    <w:szCs w:val="144"/>
                                    <w14:shadow w14:blurRad="50800" w14:dist="38100" w14:dir="27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</w:rPr>
                                  <w:t>[award name]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9" type="#_x0000_t202" style="position:absolute;margin-left:0;margin-top:115.95pt;width:662.4pt;height:93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" filled="f" stroked="f">
                <v:textbox>
                  <w:txbxContent>
                    <w:sdt>
                      <w:sdtPr>
                        <w:rPr>
                          <w:rFonts w:ascii="Old English Text MT" w:hAnsi="Old English Text MT"/>
                          <w:sz w:val="144"/>
                          <w:szCs w:val="1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alias w:val="award name"/>
                        <w:tag w:val="award name"/>
                        <w:id w:val="397203917"/>
                        <w:placeholder>
                          <w:docPart w:val="98C5516D2D4B46D58D5206A89D79DAE7"/>
                        </w:placeholder>
                        <w:temporary/>
                      </w:sdtPr>
                      <w:sdtEndPr/>
                      <w:sdtContent>
                        <w:p w:rsidR="000751FE" w:rsidRPr="006C50D5" w:rsidRDefault="00215857" w:rsidP="002E2CA9">
                          <w:pPr>
                            <w:jc w:val="center"/>
                            <w:rPr>
                              <w:rFonts w:ascii="Old English Text MT" w:hAnsi="Old English Text MT"/>
                              <w:sz w:val="144"/>
                              <w:szCs w:val="1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6C50D5">
                            <w:rPr>
                              <w:rFonts w:ascii="Old English Text MT" w:hAnsi="Old English Text MT"/>
                              <w:sz w:val="144"/>
                              <w:szCs w:val="144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[award name]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E925BE">
        <w:rPr>
          <w:noProof/>
          <w:lang w:eastAsia="en-US"/>
        </w:rPr>
        <w:drawing>
          <wp:inline distT="0" distB="0" distL="0" distR="0">
            <wp:extent cx="10188206" cy="7080999"/>
            <wp:effectExtent l="19050" t="0" r="3544" b="0"/>
            <wp:docPr id="1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ard certificate empt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122" cy="70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449C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0D5"/>
    <w:rsid w:val="000751FE"/>
    <w:rsid w:val="00087318"/>
    <w:rsid w:val="00171E5D"/>
    <w:rsid w:val="001B6E15"/>
    <w:rsid w:val="00215857"/>
    <w:rsid w:val="0027449C"/>
    <w:rsid w:val="002E2CA9"/>
    <w:rsid w:val="004F03F8"/>
    <w:rsid w:val="00504FB4"/>
    <w:rsid w:val="00562B64"/>
    <w:rsid w:val="00564023"/>
    <w:rsid w:val="006A04ED"/>
    <w:rsid w:val="006C50D5"/>
    <w:rsid w:val="006F46B8"/>
    <w:rsid w:val="0075183E"/>
    <w:rsid w:val="007839EA"/>
    <w:rsid w:val="007C3B63"/>
    <w:rsid w:val="007F25EB"/>
    <w:rsid w:val="008B315B"/>
    <w:rsid w:val="009B1C56"/>
    <w:rsid w:val="00A16572"/>
    <w:rsid w:val="00A76467"/>
    <w:rsid w:val="00AC63EE"/>
    <w:rsid w:val="00B94A2E"/>
    <w:rsid w:val="00C52AC7"/>
    <w:rsid w:val="00C63E2C"/>
    <w:rsid w:val="00DA4402"/>
    <w:rsid w:val="00E925BE"/>
    <w:rsid w:val="00E938E2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4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751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TP030006984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8C5516D2D4B46D58D5206A89D79D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3A50A-3C01-4862-9DD6-5F884F733780}"/>
      </w:docPartPr>
      <w:docPartBody>
        <w:p w:rsidR="00000000" w:rsidRDefault="000A206A">
          <w:pPr>
            <w:pStyle w:val="98C5516D2D4B46D58D5206A89D79DAE7"/>
          </w:pPr>
          <w:r w:rsidRPr="00CD1F9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6A"/>
    <w:rsid w:val="000A2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8C5516D2D4B46D58D5206A89D79DAE7">
    <w:name w:val="98C5516D2D4B46D58D5206A89D79DAE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98C5516D2D4B46D58D5206A89D79DAE7">
    <w:name w:val="98C5516D2D4B46D58D5206A89D79DA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4.xml><?xml version="1.0" encoding="utf-8"?>
<ds:datastoreItem xmlns:ds="http://schemas.openxmlformats.org/officeDocument/2006/customXml" ds:itemID="{02F260E4-0AD9-4C93-8BC5-B514C6627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TP030006984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cp:lastPrinted>2011-02-08T21:24:00Z</cp:lastPrinted>
  <dcterms:created xsi:type="dcterms:W3CDTF">2011-02-08T21:19:00Z</dcterms:created>
  <dcterms:modified xsi:type="dcterms:W3CDTF">2011-02-08T21:25:00Z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