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536" w:rsidRPr="00712AEE" w:rsidRDefault="00DE7536" w:rsidP="00712AEE"/>
    <w:p w:rsidR="00DE7536" w:rsidRPr="00712AEE" w:rsidRDefault="00AE3275" w:rsidP="00712AEE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3618230</wp:posOffset>
                </wp:positionV>
                <wp:extent cx="3877310" cy="2597150"/>
                <wp:effectExtent l="9525" t="6350" r="8890" b="6350"/>
                <wp:wrapNone/>
                <wp:docPr id="1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7310" cy="2597150"/>
                          <a:chOff x="975" y="7282"/>
                          <a:chExt cx="6106" cy="3868"/>
                        </a:xfrm>
                      </wpg:grpSpPr>
                      <wps:wsp>
                        <wps:cNvPr id="19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75" y="7282"/>
                            <a:ext cx="6106" cy="386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  <a:gamma/>
                                  <a:tint val="20000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" name="Group 156"/>
                        <wpg:cNvGrpSpPr>
                          <a:grpSpLocks/>
                        </wpg:cNvGrpSpPr>
                        <wpg:grpSpPr bwMode="auto">
                          <a:xfrm>
                            <a:off x="1095" y="7452"/>
                            <a:ext cx="5762" cy="3481"/>
                            <a:chOff x="8436" y="6763"/>
                            <a:chExt cx="5890" cy="4635"/>
                          </a:xfrm>
                        </wpg:grpSpPr>
                        <wps:wsp>
                          <wps:cNvPr id="195" name="Freeform 157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8652" y="6610"/>
                              <a:ext cx="839" cy="1271"/>
                            </a:xfrm>
                            <a:custGeom>
                              <a:avLst/>
                              <a:gdLst>
                                <a:gd name="T0" fmla="*/ 614 w 1840"/>
                                <a:gd name="T1" fmla="*/ 2528 h 2533"/>
                                <a:gd name="T2" fmla="*/ 838 w 1840"/>
                                <a:gd name="T3" fmla="*/ 2448 h 2533"/>
                                <a:gd name="T4" fmla="*/ 1067 w 1840"/>
                                <a:gd name="T5" fmla="*/ 2290 h 2533"/>
                                <a:gd name="T6" fmla="*/ 1291 w 1840"/>
                                <a:gd name="T7" fmla="*/ 2066 h 2533"/>
                                <a:gd name="T8" fmla="*/ 1496 w 1840"/>
                                <a:gd name="T9" fmla="*/ 1792 h 2533"/>
                                <a:gd name="T10" fmla="*/ 1672 w 1840"/>
                                <a:gd name="T11" fmla="*/ 1485 h 2533"/>
                                <a:gd name="T12" fmla="*/ 1795 w 1840"/>
                                <a:gd name="T13" fmla="*/ 1166 h 2533"/>
                                <a:gd name="T14" fmla="*/ 1840 w 1840"/>
                                <a:gd name="T15" fmla="*/ 877 h 2533"/>
                                <a:gd name="T16" fmla="*/ 1818 w 1840"/>
                                <a:gd name="T17" fmla="*/ 626 h 2533"/>
                                <a:gd name="T18" fmla="*/ 1734 w 1840"/>
                                <a:gd name="T19" fmla="*/ 413 h 2533"/>
                                <a:gd name="T20" fmla="*/ 1592 w 1840"/>
                                <a:gd name="T21" fmla="*/ 240 h 2533"/>
                                <a:gd name="T22" fmla="*/ 1399 w 1840"/>
                                <a:gd name="T23" fmla="*/ 110 h 2533"/>
                                <a:gd name="T24" fmla="*/ 1160 w 1840"/>
                                <a:gd name="T25" fmla="*/ 25 h 2533"/>
                                <a:gd name="T26" fmla="*/ 928 w 1840"/>
                                <a:gd name="T27" fmla="*/ 0 h 2533"/>
                                <a:gd name="T28" fmla="*/ 701 w 1840"/>
                                <a:gd name="T29" fmla="*/ 36 h 2533"/>
                                <a:gd name="T30" fmla="*/ 487 w 1840"/>
                                <a:gd name="T31" fmla="*/ 138 h 2533"/>
                                <a:gd name="T32" fmla="*/ 300 w 1840"/>
                                <a:gd name="T33" fmla="*/ 306 h 2533"/>
                                <a:gd name="T34" fmla="*/ 153 w 1840"/>
                                <a:gd name="T35" fmla="*/ 547 h 2533"/>
                                <a:gd name="T36" fmla="*/ 55 w 1840"/>
                                <a:gd name="T37" fmla="*/ 859 h 2533"/>
                                <a:gd name="T38" fmla="*/ 10 w 1840"/>
                                <a:gd name="T39" fmla="*/ 1222 h 2533"/>
                                <a:gd name="T40" fmla="*/ 2 w 1840"/>
                                <a:gd name="T41" fmla="*/ 1558 h 2533"/>
                                <a:gd name="T42" fmla="*/ 31 w 1840"/>
                                <a:gd name="T43" fmla="*/ 1859 h 2533"/>
                                <a:gd name="T44" fmla="*/ 93 w 1840"/>
                                <a:gd name="T45" fmla="*/ 2113 h 2533"/>
                                <a:gd name="T46" fmla="*/ 191 w 1840"/>
                                <a:gd name="T47" fmla="*/ 2316 h 2533"/>
                                <a:gd name="T48" fmla="*/ 320 w 1840"/>
                                <a:gd name="T49" fmla="*/ 2458 h 2533"/>
                                <a:gd name="T50" fmla="*/ 471 w 1840"/>
                                <a:gd name="T51" fmla="*/ 2348 h 2533"/>
                                <a:gd name="T52" fmla="*/ 656 w 1840"/>
                                <a:gd name="T53" fmla="*/ 2348 h 2533"/>
                                <a:gd name="T54" fmla="*/ 854 w 1840"/>
                                <a:gd name="T55" fmla="*/ 2267 h 2533"/>
                                <a:gd name="T56" fmla="*/ 1054 w 1840"/>
                                <a:gd name="T57" fmla="*/ 2119 h 2533"/>
                                <a:gd name="T58" fmla="*/ 1246 w 1840"/>
                                <a:gd name="T59" fmla="*/ 1918 h 2533"/>
                                <a:gd name="T60" fmla="*/ 1420 w 1840"/>
                                <a:gd name="T61" fmla="*/ 1674 h 2533"/>
                                <a:gd name="T62" fmla="*/ 1568 w 1840"/>
                                <a:gd name="T63" fmla="*/ 1403 h 2533"/>
                                <a:gd name="T64" fmla="*/ 1684 w 1840"/>
                                <a:gd name="T65" fmla="*/ 1120 h 2533"/>
                                <a:gd name="T66" fmla="*/ 1735 w 1840"/>
                                <a:gd name="T67" fmla="*/ 857 h 2533"/>
                                <a:gd name="T68" fmla="*/ 1717 w 1840"/>
                                <a:gd name="T69" fmla="*/ 623 h 2533"/>
                                <a:gd name="T70" fmla="*/ 1636 w 1840"/>
                                <a:gd name="T71" fmla="*/ 422 h 2533"/>
                                <a:gd name="T72" fmla="*/ 1502 w 1840"/>
                                <a:gd name="T73" fmla="*/ 261 h 2533"/>
                                <a:gd name="T74" fmla="*/ 1322 w 1840"/>
                                <a:gd name="T75" fmla="*/ 143 h 2533"/>
                                <a:gd name="T76" fmla="*/ 1109 w 1840"/>
                                <a:gd name="T77" fmla="*/ 74 h 2533"/>
                                <a:gd name="T78" fmla="*/ 897 w 1840"/>
                                <a:gd name="T79" fmla="*/ 64 h 2533"/>
                                <a:gd name="T80" fmla="*/ 683 w 1840"/>
                                <a:gd name="T81" fmla="*/ 110 h 2533"/>
                                <a:gd name="T82" fmla="*/ 479 w 1840"/>
                                <a:gd name="T83" fmla="*/ 218 h 2533"/>
                                <a:gd name="T84" fmla="*/ 303 w 1840"/>
                                <a:gd name="T85" fmla="*/ 393 h 2533"/>
                                <a:gd name="T86" fmla="*/ 170 w 1840"/>
                                <a:gd name="T87" fmla="*/ 640 h 2533"/>
                                <a:gd name="T88" fmla="*/ 96 w 1840"/>
                                <a:gd name="T89" fmla="*/ 964 h 2533"/>
                                <a:gd name="T90" fmla="*/ 65 w 1840"/>
                                <a:gd name="T91" fmla="*/ 1288 h 2533"/>
                                <a:gd name="T92" fmla="*/ 67 w 1840"/>
                                <a:gd name="T93" fmla="*/ 1575 h 2533"/>
                                <a:gd name="T94" fmla="*/ 103 w 1840"/>
                                <a:gd name="T95" fmla="*/ 1827 h 2533"/>
                                <a:gd name="T96" fmla="*/ 169 w 1840"/>
                                <a:gd name="T97" fmla="*/ 2038 h 2533"/>
                                <a:gd name="T98" fmla="*/ 264 w 1840"/>
                                <a:gd name="T99" fmla="*/ 2200 h 2533"/>
                                <a:gd name="T100" fmla="*/ 386 w 1840"/>
                                <a:gd name="T101" fmla="*/ 2310 h 2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40" h="2533">
                                  <a:moveTo>
                                    <a:pt x="446" y="2521"/>
                                  </a:moveTo>
                                  <a:lnTo>
                                    <a:pt x="486" y="2529"/>
                                  </a:lnTo>
                                  <a:lnTo>
                                    <a:pt x="527" y="2533"/>
                                  </a:lnTo>
                                  <a:lnTo>
                                    <a:pt x="570" y="2531"/>
                                  </a:lnTo>
                                  <a:lnTo>
                                    <a:pt x="614" y="2528"/>
                                  </a:lnTo>
                                  <a:lnTo>
                                    <a:pt x="658" y="2518"/>
                                  </a:lnTo>
                                  <a:lnTo>
                                    <a:pt x="702" y="2507"/>
                                  </a:lnTo>
                                  <a:lnTo>
                                    <a:pt x="747" y="2491"/>
                                  </a:lnTo>
                                  <a:lnTo>
                                    <a:pt x="792" y="2472"/>
                                  </a:lnTo>
                                  <a:lnTo>
                                    <a:pt x="838" y="2448"/>
                                  </a:lnTo>
                                  <a:lnTo>
                                    <a:pt x="883" y="2424"/>
                                  </a:lnTo>
                                  <a:lnTo>
                                    <a:pt x="930" y="2394"/>
                                  </a:lnTo>
                                  <a:lnTo>
                                    <a:pt x="976" y="2362"/>
                                  </a:lnTo>
                                  <a:lnTo>
                                    <a:pt x="1022" y="2328"/>
                                  </a:lnTo>
                                  <a:lnTo>
                                    <a:pt x="1067" y="2290"/>
                                  </a:lnTo>
                                  <a:lnTo>
                                    <a:pt x="1113" y="2250"/>
                                  </a:lnTo>
                                  <a:lnTo>
                                    <a:pt x="1158" y="2207"/>
                                  </a:lnTo>
                                  <a:lnTo>
                                    <a:pt x="1203" y="2162"/>
                                  </a:lnTo>
                                  <a:lnTo>
                                    <a:pt x="1247" y="2115"/>
                                  </a:lnTo>
                                  <a:lnTo>
                                    <a:pt x="1291" y="2066"/>
                                  </a:lnTo>
                                  <a:lnTo>
                                    <a:pt x="1334" y="2014"/>
                                  </a:lnTo>
                                  <a:lnTo>
                                    <a:pt x="1375" y="1962"/>
                                  </a:lnTo>
                                  <a:lnTo>
                                    <a:pt x="1417" y="1906"/>
                                  </a:lnTo>
                                  <a:lnTo>
                                    <a:pt x="1457" y="1851"/>
                                  </a:lnTo>
                                  <a:lnTo>
                                    <a:pt x="1496" y="1792"/>
                                  </a:lnTo>
                                  <a:lnTo>
                                    <a:pt x="1534" y="1733"/>
                                  </a:lnTo>
                                  <a:lnTo>
                                    <a:pt x="1571" y="1673"/>
                                  </a:lnTo>
                                  <a:lnTo>
                                    <a:pt x="1606" y="1611"/>
                                  </a:lnTo>
                                  <a:lnTo>
                                    <a:pt x="1640" y="1549"/>
                                  </a:lnTo>
                                  <a:lnTo>
                                    <a:pt x="1672" y="1485"/>
                                  </a:lnTo>
                                  <a:lnTo>
                                    <a:pt x="1703" y="1421"/>
                                  </a:lnTo>
                                  <a:lnTo>
                                    <a:pt x="1731" y="1357"/>
                                  </a:lnTo>
                                  <a:lnTo>
                                    <a:pt x="1758" y="1292"/>
                                  </a:lnTo>
                                  <a:lnTo>
                                    <a:pt x="1779" y="1228"/>
                                  </a:lnTo>
                                  <a:lnTo>
                                    <a:pt x="1795" y="1166"/>
                                  </a:lnTo>
                                  <a:lnTo>
                                    <a:pt x="1809" y="1106"/>
                                  </a:lnTo>
                                  <a:lnTo>
                                    <a:pt x="1821" y="1046"/>
                                  </a:lnTo>
                                  <a:lnTo>
                                    <a:pt x="1831" y="988"/>
                                  </a:lnTo>
                                  <a:lnTo>
                                    <a:pt x="1837" y="933"/>
                                  </a:lnTo>
                                  <a:lnTo>
                                    <a:pt x="1840" y="877"/>
                                  </a:lnTo>
                                  <a:lnTo>
                                    <a:pt x="1840" y="824"/>
                                  </a:lnTo>
                                  <a:lnTo>
                                    <a:pt x="1838" y="773"/>
                                  </a:lnTo>
                                  <a:lnTo>
                                    <a:pt x="1834" y="722"/>
                                  </a:lnTo>
                                  <a:lnTo>
                                    <a:pt x="1827" y="673"/>
                                  </a:lnTo>
                                  <a:lnTo>
                                    <a:pt x="1818" y="626"/>
                                  </a:lnTo>
                                  <a:lnTo>
                                    <a:pt x="1805" y="580"/>
                                  </a:lnTo>
                                  <a:lnTo>
                                    <a:pt x="1791" y="536"/>
                                  </a:lnTo>
                                  <a:lnTo>
                                    <a:pt x="1774" y="494"/>
                                  </a:lnTo>
                                  <a:lnTo>
                                    <a:pt x="1755" y="452"/>
                                  </a:lnTo>
                                  <a:lnTo>
                                    <a:pt x="1734" y="413"/>
                                  </a:lnTo>
                                  <a:lnTo>
                                    <a:pt x="1709" y="375"/>
                                  </a:lnTo>
                                  <a:lnTo>
                                    <a:pt x="1684" y="338"/>
                                  </a:lnTo>
                                  <a:lnTo>
                                    <a:pt x="1655" y="304"/>
                                  </a:lnTo>
                                  <a:lnTo>
                                    <a:pt x="1624" y="271"/>
                                  </a:lnTo>
                                  <a:lnTo>
                                    <a:pt x="1592" y="240"/>
                                  </a:lnTo>
                                  <a:lnTo>
                                    <a:pt x="1558" y="211"/>
                                  </a:lnTo>
                                  <a:lnTo>
                                    <a:pt x="1521" y="183"/>
                                  </a:lnTo>
                                  <a:lnTo>
                                    <a:pt x="1482" y="157"/>
                                  </a:lnTo>
                                  <a:lnTo>
                                    <a:pt x="1442" y="132"/>
                                  </a:lnTo>
                                  <a:lnTo>
                                    <a:pt x="1399" y="110"/>
                                  </a:lnTo>
                                  <a:lnTo>
                                    <a:pt x="1355" y="90"/>
                                  </a:lnTo>
                                  <a:lnTo>
                                    <a:pt x="1309" y="71"/>
                                  </a:lnTo>
                                  <a:lnTo>
                                    <a:pt x="1260" y="53"/>
                                  </a:lnTo>
                                  <a:lnTo>
                                    <a:pt x="1212" y="38"/>
                                  </a:lnTo>
                                  <a:lnTo>
                                    <a:pt x="1160" y="25"/>
                                  </a:lnTo>
                                  <a:lnTo>
                                    <a:pt x="1115" y="15"/>
                                  </a:lnTo>
                                  <a:lnTo>
                                    <a:pt x="1068" y="8"/>
                                  </a:lnTo>
                                  <a:lnTo>
                                    <a:pt x="1022" y="2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882" y="2"/>
                                  </a:lnTo>
                                  <a:lnTo>
                                    <a:pt x="837" y="7"/>
                                  </a:lnTo>
                                  <a:lnTo>
                                    <a:pt x="791" y="14"/>
                                  </a:lnTo>
                                  <a:lnTo>
                                    <a:pt x="746" y="25"/>
                                  </a:lnTo>
                                  <a:lnTo>
                                    <a:pt x="701" y="36"/>
                                  </a:lnTo>
                                  <a:lnTo>
                                    <a:pt x="657" y="52"/>
                                  </a:lnTo>
                                  <a:lnTo>
                                    <a:pt x="613" y="70"/>
                                  </a:lnTo>
                                  <a:lnTo>
                                    <a:pt x="570" y="90"/>
                                  </a:lnTo>
                                  <a:lnTo>
                                    <a:pt x="527" y="112"/>
                                  </a:lnTo>
                                  <a:lnTo>
                                    <a:pt x="487" y="138"/>
                                  </a:lnTo>
                                  <a:lnTo>
                                    <a:pt x="447" y="167"/>
                                  </a:lnTo>
                                  <a:lnTo>
                                    <a:pt x="408" y="197"/>
                                  </a:lnTo>
                                  <a:lnTo>
                                    <a:pt x="371" y="231"/>
                                  </a:lnTo>
                                  <a:lnTo>
                                    <a:pt x="334" y="267"/>
                                  </a:lnTo>
                                  <a:lnTo>
                                    <a:pt x="300" y="306"/>
                                  </a:lnTo>
                                  <a:lnTo>
                                    <a:pt x="267" y="349"/>
                                  </a:lnTo>
                                  <a:lnTo>
                                    <a:pt x="236" y="394"/>
                                  </a:lnTo>
                                  <a:lnTo>
                                    <a:pt x="206" y="441"/>
                                  </a:lnTo>
                                  <a:lnTo>
                                    <a:pt x="178" y="492"/>
                                  </a:lnTo>
                                  <a:lnTo>
                                    <a:pt x="153" y="547"/>
                                  </a:lnTo>
                                  <a:lnTo>
                                    <a:pt x="128" y="602"/>
                                  </a:lnTo>
                                  <a:lnTo>
                                    <a:pt x="106" y="663"/>
                                  </a:lnTo>
                                  <a:lnTo>
                                    <a:pt x="87" y="724"/>
                                  </a:lnTo>
                                  <a:lnTo>
                                    <a:pt x="70" y="791"/>
                                  </a:lnTo>
                                  <a:lnTo>
                                    <a:pt x="55" y="859"/>
                                  </a:lnTo>
                                  <a:lnTo>
                                    <a:pt x="44" y="930"/>
                                  </a:lnTo>
                                  <a:lnTo>
                                    <a:pt x="34" y="1005"/>
                                  </a:lnTo>
                                  <a:lnTo>
                                    <a:pt x="25" y="1078"/>
                                  </a:lnTo>
                                  <a:lnTo>
                                    <a:pt x="16" y="1151"/>
                                  </a:lnTo>
                                  <a:lnTo>
                                    <a:pt x="10" y="1222"/>
                                  </a:lnTo>
                                  <a:lnTo>
                                    <a:pt x="6" y="1292"/>
                                  </a:lnTo>
                                  <a:lnTo>
                                    <a:pt x="2" y="1360"/>
                                  </a:lnTo>
                                  <a:lnTo>
                                    <a:pt x="1" y="1428"/>
                                  </a:lnTo>
                                  <a:lnTo>
                                    <a:pt x="0" y="1494"/>
                                  </a:lnTo>
                                  <a:lnTo>
                                    <a:pt x="2" y="1558"/>
                                  </a:lnTo>
                                  <a:lnTo>
                                    <a:pt x="4" y="1622"/>
                                  </a:lnTo>
                                  <a:lnTo>
                                    <a:pt x="8" y="1684"/>
                                  </a:lnTo>
                                  <a:lnTo>
                                    <a:pt x="14" y="1743"/>
                                  </a:lnTo>
                                  <a:lnTo>
                                    <a:pt x="21" y="1802"/>
                                  </a:lnTo>
                                  <a:lnTo>
                                    <a:pt x="31" y="1859"/>
                                  </a:lnTo>
                                  <a:lnTo>
                                    <a:pt x="40" y="1913"/>
                                  </a:lnTo>
                                  <a:lnTo>
                                    <a:pt x="52" y="1967"/>
                                  </a:lnTo>
                                  <a:lnTo>
                                    <a:pt x="64" y="2017"/>
                                  </a:lnTo>
                                  <a:lnTo>
                                    <a:pt x="78" y="2066"/>
                                  </a:lnTo>
                                  <a:lnTo>
                                    <a:pt x="93" y="2113"/>
                                  </a:lnTo>
                                  <a:lnTo>
                                    <a:pt x="110" y="2158"/>
                                  </a:lnTo>
                                  <a:lnTo>
                                    <a:pt x="129" y="2201"/>
                                  </a:lnTo>
                                  <a:lnTo>
                                    <a:pt x="148" y="2242"/>
                                  </a:lnTo>
                                  <a:lnTo>
                                    <a:pt x="169" y="2280"/>
                                  </a:lnTo>
                                  <a:lnTo>
                                    <a:pt x="191" y="2316"/>
                                  </a:lnTo>
                                  <a:lnTo>
                                    <a:pt x="214" y="2349"/>
                                  </a:lnTo>
                                  <a:lnTo>
                                    <a:pt x="239" y="2380"/>
                                  </a:lnTo>
                                  <a:lnTo>
                                    <a:pt x="265" y="2408"/>
                                  </a:lnTo>
                                  <a:lnTo>
                                    <a:pt x="293" y="2434"/>
                                  </a:lnTo>
                                  <a:lnTo>
                                    <a:pt x="320" y="2458"/>
                                  </a:lnTo>
                                  <a:lnTo>
                                    <a:pt x="350" y="2478"/>
                                  </a:lnTo>
                                  <a:lnTo>
                                    <a:pt x="380" y="2495"/>
                                  </a:lnTo>
                                  <a:lnTo>
                                    <a:pt x="412" y="2510"/>
                                  </a:lnTo>
                                  <a:lnTo>
                                    <a:pt x="446" y="2521"/>
                                  </a:lnTo>
                                  <a:close/>
                                  <a:moveTo>
                                    <a:pt x="471" y="2348"/>
                                  </a:moveTo>
                                  <a:lnTo>
                                    <a:pt x="506" y="2355"/>
                                  </a:lnTo>
                                  <a:lnTo>
                                    <a:pt x="543" y="2359"/>
                                  </a:lnTo>
                                  <a:lnTo>
                                    <a:pt x="580" y="2359"/>
                                  </a:lnTo>
                                  <a:lnTo>
                                    <a:pt x="618" y="2354"/>
                                  </a:lnTo>
                                  <a:lnTo>
                                    <a:pt x="656" y="2348"/>
                                  </a:lnTo>
                                  <a:lnTo>
                                    <a:pt x="695" y="2337"/>
                                  </a:lnTo>
                                  <a:lnTo>
                                    <a:pt x="734" y="2324"/>
                                  </a:lnTo>
                                  <a:lnTo>
                                    <a:pt x="774" y="2308"/>
                                  </a:lnTo>
                                  <a:lnTo>
                                    <a:pt x="813" y="2289"/>
                                  </a:lnTo>
                                  <a:lnTo>
                                    <a:pt x="854" y="2267"/>
                                  </a:lnTo>
                                  <a:lnTo>
                                    <a:pt x="894" y="2242"/>
                                  </a:lnTo>
                                  <a:lnTo>
                                    <a:pt x="934" y="2215"/>
                                  </a:lnTo>
                                  <a:lnTo>
                                    <a:pt x="975" y="2186"/>
                                  </a:lnTo>
                                  <a:lnTo>
                                    <a:pt x="1014" y="2154"/>
                                  </a:lnTo>
                                  <a:lnTo>
                                    <a:pt x="1054" y="2119"/>
                                  </a:lnTo>
                                  <a:lnTo>
                                    <a:pt x="1093" y="2083"/>
                                  </a:lnTo>
                                  <a:lnTo>
                                    <a:pt x="1132" y="2045"/>
                                  </a:lnTo>
                                  <a:lnTo>
                                    <a:pt x="1170" y="2004"/>
                                  </a:lnTo>
                                  <a:lnTo>
                                    <a:pt x="1208" y="1962"/>
                                  </a:lnTo>
                                  <a:lnTo>
                                    <a:pt x="1246" y="1918"/>
                                  </a:lnTo>
                                  <a:lnTo>
                                    <a:pt x="1283" y="1872"/>
                                  </a:lnTo>
                                  <a:lnTo>
                                    <a:pt x="1319" y="1824"/>
                                  </a:lnTo>
                                  <a:lnTo>
                                    <a:pt x="1354" y="1776"/>
                                  </a:lnTo>
                                  <a:lnTo>
                                    <a:pt x="1387" y="1726"/>
                                  </a:lnTo>
                                  <a:lnTo>
                                    <a:pt x="1420" y="1674"/>
                                  </a:lnTo>
                                  <a:lnTo>
                                    <a:pt x="1453" y="1622"/>
                                  </a:lnTo>
                                  <a:lnTo>
                                    <a:pt x="1483" y="1569"/>
                                  </a:lnTo>
                                  <a:lnTo>
                                    <a:pt x="1513" y="1514"/>
                                  </a:lnTo>
                                  <a:lnTo>
                                    <a:pt x="1541" y="1459"/>
                                  </a:lnTo>
                                  <a:lnTo>
                                    <a:pt x="1568" y="1403"/>
                                  </a:lnTo>
                                  <a:lnTo>
                                    <a:pt x="1592" y="1346"/>
                                  </a:lnTo>
                                  <a:lnTo>
                                    <a:pt x="1616" y="1289"/>
                                  </a:lnTo>
                                  <a:lnTo>
                                    <a:pt x="1642" y="1232"/>
                                  </a:lnTo>
                                  <a:lnTo>
                                    <a:pt x="1665" y="1176"/>
                                  </a:lnTo>
                                  <a:lnTo>
                                    <a:pt x="1684" y="1120"/>
                                  </a:lnTo>
                                  <a:lnTo>
                                    <a:pt x="1700" y="1065"/>
                                  </a:lnTo>
                                  <a:lnTo>
                                    <a:pt x="1713" y="1011"/>
                                  </a:lnTo>
                                  <a:lnTo>
                                    <a:pt x="1723" y="959"/>
                                  </a:lnTo>
                                  <a:lnTo>
                                    <a:pt x="1730" y="908"/>
                                  </a:lnTo>
                                  <a:lnTo>
                                    <a:pt x="1735" y="857"/>
                                  </a:lnTo>
                                  <a:lnTo>
                                    <a:pt x="1736" y="807"/>
                                  </a:lnTo>
                                  <a:lnTo>
                                    <a:pt x="1736" y="760"/>
                                  </a:lnTo>
                                  <a:lnTo>
                                    <a:pt x="1731" y="713"/>
                                  </a:lnTo>
                                  <a:lnTo>
                                    <a:pt x="1725" y="668"/>
                                  </a:lnTo>
                                  <a:lnTo>
                                    <a:pt x="1717" y="623"/>
                                  </a:lnTo>
                                  <a:lnTo>
                                    <a:pt x="1705" y="580"/>
                                  </a:lnTo>
                                  <a:lnTo>
                                    <a:pt x="1692" y="539"/>
                                  </a:lnTo>
                                  <a:lnTo>
                                    <a:pt x="1675" y="498"/>
                                  </a:lnTo>
                                  <a:lnTo>
                                    <a:pt x="1658" y="460"/>
                                  </a:lnTo>
                                  <a:lnTo>
                                    <a:pt x="1636" y="422"/>
                                  </a:lnTo>
                                  <a:lnTo>
                                    <a:pt x="1614" y="387"/>
                                  </a:lnTo>
                                  <a:lnTo>
                                    <a:pt x="1589" y="354"/>
                                  </a:lnTo>
                                  <a:lnTo>
                                    <a:pt x="1562" y="321"/>
                                  </a:lnTo>
                                  <a:lnTo>
                                    <a:pt x="1533" y="290"/>
                                  </a:lnTo>
                                  <a:lnTo>
                                    <a:pt x="1502" y="261"/>
                                  </a:lnTo>
                                  <a:lnTo>
                                    <a:pt x="1470" y="234"/>
                                  </a:lnTo>
                                  <a:lnTo>
                                    <a:pt x="1436" y="208"/>
                                  </a:lnTo>
                                  <a:lnTo>
                                    <a:pt x="1399" y="184"/>
                                  </a:lnTo>
                                  <a:lnTo>
                                    <a:pt x="1361" y="163"/>
                                  </a:lnTo>
                                  <a:lnTo>
                                    <a:pt x="1322" y="143"/>
                                  </a:lnTo>
                                  <a:lnTo>
                                    <a:pt x="1281" y="125"/>
                                  </a:lnTo>
                                  <a:lnTo>
                                    <a:pt x="1239" y="109"/>
                                  </a:lnTo>
                                  <a:lnTo>
                                    <a:pt x="1195" y="94"/>
                                  </a:lnTo>
                                  <a:lnTo>
                                    <a:pt x="1150" y="83"/>
                                  </a:lnTo>
                                  <a:lnTo>
                                    <a:pt x="1109" y="74"/>
                                  </a:lnTo>
                                  <a:lnTo>
                                    <a:pt x="1068" y="67"/>
                                  </a:lnTo>
                                  <a:lnTo>
                                    <a:pt x="1026" y="64"/>
                                  </a:lnTo>
                                  <a:lnTo>
                                    <a:pt x="983" y="61"/>
                                  </a:lnTo>
                                  <a:lnTo>
                                    <a:pt x="940" y="61"/>
                                  </a:lnTo>
                                  <a:lnTo>
                                    <a:pt x="897" y="64"/>
                                  </a:lnTo>
                                  <a:lnTo>
                                    <a:pt x="855" y="68"/>
                                  </a:lnTo>
                                  <a:lnTo>
                                    <a:pt x="811" y="74"/>
                                  </a:lnTo>
                                  <a:lnTo>
                                    <a:pt x="768" y="84"/>
                                  </a:lnTo>
                                  <a:lnTo>
                                    <a:pt x="726" y="96"/>
                                  </a:lnTo>
                                  <a:lnTo>
                                    <a:pt x="683" y="110"/>
                                  </a:lnTo>
                                  <a:lnTo>
                                    <a:pt x="640" y="126"/>
                                  </a:lnTo>
                                  <a:lnTo>
                                    <a:pt x="599" y="145"/>
                                  </a:lnTo>
                                  <a:lnTo>
                                    <a:pt x="558" y="167"/>
                                  </a:lnTo>
                                  <a:lnTo>
                                    <a:pt x="518" y="192"/>
                                  </a:lnTo>
                                  <a:lnTo>
                                    <a:pt x="479" y="218"/>
                                  </a:lnTo>
                                  <a:lnTo>
                                    <a:pt x="441" y="247"/>
                                  </a:lnTo>
                                  <a:lnTo>
                                    <a:pt x="404" y="280"/>
                                  </a:lnTo>
                                  <a:lnTo>
                                    <a:pt x="370" y="315"/>
                                  </a:lnTo>
                                  <a:lnTo>
                                    <a:pt x="335" y="353"/>
                                  </a:lnTo>
                                  <a:lnTo>
                                    <a:pt x="303" y="393"/>
                                  </a:lnTo>
                                  <a:lnTo>
                                    <a:pt x="272" y="437"/>
                                  </a:lnTo>
                                  <a:lnTo>
                                    <a:pt x="244" y="483"/>
                                  </a:lnTo>
                                  <a:lnTo>
                                    <a:pt x="217" y="533"/>
                                  </a:lnTo>
                                  <a:lnTo>
                                    <a:pt x="193" y="585"/>
                                  </a:lnTo>
                                  <a:lnTo>
                                    <a:pt x="170" y="640"/>
                                  </a:lnTo>
                                  <a:lnTo>
                                    <a:pt x="150" y="698"/>
                                  </a:lnTo>
                                  <a:lnTo>
                                    <a:pt x="133" y="760"/>
                                  </a:lnTo>
                                  <a:lnTo>
                                    <a:pt x="117" y="825"/>
                                  </a:lnTo>
                                  <a:lnTo>
                                    <a:pt x="105" y="893"/>
                                  </a:lnTo>
                                  <a:lnTo>
                                    <a:pt x="96" y="964"/>
                                  </a:lnTo>
                                  <a:lnTo>
                                    <a:pt x="89" y="1038"/>
                                  </a:lnTo>
                                  <a:lnTo>
                                    <a:pt x="80" y="1102"/>
                                  </a:lnTo>
                                  <a:lnTo>
                                    <a:pt x="74" y="1165"/>
                                  </a:lnTo>
                                  <a:lnTo>
                                    <a:pt x="68" y="1228"/>
                                  </a:lnTo>
                                  <a:lnTo>
                                    <a:pt x="65" y="1288"/>
                                  </a:lnTo>
                                  <a:lnTo>
                                    <a:pt x="63" y="1348"/>
                                  </a:lnTo>
                                  <a:lnTo>
                                    <a:pt x="61" y="1406"/>
                                  </a:lnTo>
                                  <a:lnTo>
                                    <a:pt x="63" y="1464"/>
                                  </a:lnTo>
                                  <a:lnTo>
                                    <a:pt x="64" y="1520"/>
                                  </a:lnTo>
                                  <a:lnTo>
                                    <a:pt x="67" y="1575"/>
                                  </a:lnTo>
                                  <a:lnTo>
                                    <a:pt x="72" y="1628"/>
                                  </a:lnTo>
                                  <a:lnTo>
                                    <a:pt x="78" y="1680"/>
                                  </a:lnTo>
                                  <a:lnTo>
                                    <a:pt x="85" y="1731"/>
                                  </a:lnTo>
                                  <a:lnTo>
                                    <a:pt x="93" y="1779"/>
                                  </a:lnTo>
                                  <a:lnTo>
                                    <a:pt x="103" y="1827"/>
                                  </a:lnTo>
                                  <a:lnTo>
                                    <a:pt x="114" y="1872"/>
                                  </a:lnTo>
                                  <a:lnTo>
                                    <a:pt x="125" y="1916"/>
                                  </a:lnTo>
                                  <a:lnTo>
                                    <a:pt x="138" y="1958"/>
                                  </a:lnTo>
                                  <a:lnTo>
                                    <a:pt x="154" y="1999"/>
                                  </a:lnTo>
                                  <a:lnTo>
                                    <a:pt x="169" y="2038"/>
                                  </a:lnTo>
                                  <a:lnTo>
                                    <a:pt x="186" y="2074"/>
                                  </a:lnTo>
                                  <a:lnTo>
                                    <a:pt x="204" y="2109"/>
                                  </a:lnTo>
                                  <a:lnTo>
                                    <a:pt x="223" y="2141"/>
                                  </a:lnTo>
                                  <a:lnTo>
                                    <a:pt x="243" y="2171"/>
                                  </a:lnTo>
                                  <a:lnTo>
                                    <a:pt x="264" y="2200"/>
                                  </a:lnTo>
                                  <a:lnTo>
                                    <a:pt x="287" y="2227"/>
                                  </a:lnTo>
                                  <a:lnTo>
                                    <a:pt x="310" y="2251"/>
                                  </a:lnTo>
                                  <a:lnTo>
                                    <a:pt x="334" y="2273"/>
                                  </a:lnTo>
                                  <a:lnTo>
                                    <a:pt x="360" y="2293"/>
                                  </a:lnTo>
                                  <a:lnTo>
                                    <a:pt x="386" y="2310"/>
                                  </a:lnTo>
                                  <a:lnTo>
                                    <a:pt x="414" y="2325"/>
                                  </a:lnTo>
                                  <a:lnTo>
                                    <a:pt x="442" y="2338"/>
                                  </a:lnTo>
                                  <a:lnTo>
                                    <a:pt x="471" y="2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6" name="Group 158"/>
                          <wpg:cNvGrpSpPr>
                            <a:grpSpLocks/>
                          </wpg:cNvGrpSpPr>
                          <wpg:grpSpPr bwMode="auto">
                            <a:xfrm>
                              <a:off x="8674" y="6763"/>
                              <a:ext cx="5652" cy="4635"/>
                              <a:chOff x="2128" y="3251"/>
                              <a:chExt cx="8625" cy="7073"/>
                            </a:xfrm>
                          </wpg:grpSpPr>
                          <wps:wsp>
                            <wps:cNvPr id="197" name="Freeform 159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2861" y="6481"/>
                                <a:ext cx="1151" cy="1671"/>
                              </a:xfrm>
                              <a:custGeom>
                                <a:avLst/>
                                <a:gdLst>
                                  <a:gd name="T0" fmla="*/ 2972 w 3607"/>
                                  <a:gd name="T1" fmla="*/ 208 h 5046"/>
                                  <a:gd name="T2" fmla="*/ 3253 w 3607"/>
                                  <a:gd name="T3" fmla="*/ 584 h 5046"/>
                                  <a:gd name="T4" fmla="*/ 3454 w 3607"/>
                                  <a:gd name="T5" fmla="*/ 1098 h 5046"/>
                                  <a:gd name="T6" fmla="*/ 3572 w 3607"/>
                                  <a:gd name="T7" fmla="*/ 1710 h 5046"/>
                                  <a:gd name="T8" fmla="*/ 3607 w 3607"/>
                                  <a:gd name="T9" fmla="*/ 2384 h 5046"/>
                                  <a:gd name="T10" fmla="*/ 3556 w 3607"/>
                                  <a:gd name="T11" fmla="*/ 3080 h 5046"/>
                                  <a:gd name="T12" fmla="*/ 3406 w 3607"/>
                                  <a:gd name="T13" fmla="*/ 3738 h 5046"/>
                                  <a:gd name="T14" fmla="*/ 3161 w 3607"/>
                                  <a:gd name="T15" fmla="*/ 4259 h 5046"/>
                                  <a:gd name="T16" fmla="*/ 2847 w 3607"/>
                                  <a:gd name="T17" fmla="*/ 4646 h 5046"/>
                                  <a:gd name="T18" fmla="*/ 2473 w 3607"/>
                                  <a:gd name="T19" fmla="*/ 4902 h 5046"/>
                                  <a:gd name="T20" fmla="*/ 2052 w 3607"/>
                                  <a:gd name="T21" fmla="*/ 5030 h 5046"/>
                                  <a:gd name="T22" fmla="*/ 1593 w 3607"/>
                                  <a:gd name="T23" fmla="*/ 5031 h 5046"/>
                                  <a:gd name="T24" fmla="*/ 1106 w 3607"/>
                                  <a:gd name="T25" fmla="*/ 4908 h 5046"/>
                                  <a:gd name="T26" fmla="*/ 700 w 3607"/>
                                  <a:gd name="T27" fmla="*/ 4695 h 5046"/>
                                  <a:gd name="T28" fmla="*/ 367 w 3607"/>
                                  <a:gd name="T29" fmla="*/ 4384 h 5046"/>
                                  <a:gd name="T30" fmla="*/ 128 w 3607"/>
                                  <a:gd name="T31" fmla="*/ 3982 h 5046"/>
                                  <a:gd name="T32" fmla="*/ 10 w 3607"/>
                                  <a:gd name="T33" fmla="*/ 3500 h 5046"/>
                                  <a:gd name="T34" fmla="*/ 31 w 3607"/>
                                  <a:gd name="T35" fmla="*/ 2946 h 5046"/>
                                  <a:gd name="T36" fmla="*/ 218 w 3607"/>
                                  <a:gd name="T37" fmla="*/ 2326 h 5046"/>
                                  <a:gd name="T38" fmla="*/ 545 w 3607"/>
                                  <a:gd name="T39" fmla="*/ 1683 h 5046"/>
                                  <a:gd name="T40" fmla="*/ 902 w 3607"/>
                                  <a:gd name="T41" fmla="*/ 1123 h 5046"/>
                                  <a:gd name="T42" fmla="*/ 1279 w 3607"/>
                                  <a:gd name="T43" fmla="*/ 662 h 5046"/>
                                  <a:gd name="T44" fmla="*/ 1665 w 3607"/>
                                  <a:gd name="T45" fmla="*/ 315 h 5046"/>
                                  <a:gd name="T46" fmla="*/ 2048 w 3607"/>
                                  <a:gd name="T47" fmla="*/ 90 h 5046"/>
                                  <a:gd name="T48" fmla="*/ 2416 w 3607"/>
                                  <a:gd name="T49" fmla="*/ 0 h 5046"/>
                                  <a:gd name="T50" fmla="*/ 2541 w 3607"/>
                                  <a:gd name="T51" fmla="*/ 346 h 5046"/>
                                  <a:gd name="T52" fmla="*/ 2844 w 3607"/>
                                  <a:gd name="T53" fmla="*/ 551 h 5046"/>
                                  <a:gd name="T54" fmla="*/ 3079 w 3607"/>
                                  <a:gd name="T55" fmla="*/ 900 h 5046"/>
                                  <a:gd name="T56" fmla="*/ 3243 w 3607"/>
                                  <a:gd name="T57" fmla="*/ 1362 h 5046"/>
                                  <a:gd name="T58" fmla="*/ 3335 w 3607"/>
                                  <a:gd name="T59" fmla="*/ 1903 h 5046"/>
                                  <a:gd name="T60" fmla="*/ 3354 w 3607"/>
                                  <a:gd name="T61" fmla="*/ 2493 h 5046"/>
                                  <a:gd name="T62" fmla="*/ 3295 w 3607"/>
                                  <a:gd name="T63" fmla="*/ 3099 h 5046"/>
                                  <a:gd name="T64" fmla="*/ 3173 w 3607"/>
                                  <a:gd name="T65" fmla="*/ 3691 h 5046"/>
                                  <a:gd name="T66" fmla="*/ 2966 w 3607"/>
                                  <a:gd name="T67" fmla="*/ 4178 h 5046"/>
                                  <a:gd name="T68" fmla="*/ 2678 w 3607"/>
                                  <a:gd name="T69" fmla="*/ 4541 h 5046"/>
                                  <a:gd name="T70" fmla="*/ 2326 w 3607"/>
                                  <a:gd name="T71" fmla="*/ 4780 h 5046"/>
                                  <a:gd name="T72" fmla="*/ 1927 w 3607"/>
                                  <a:gd name="T73" fmla="*/ 4899 h 5046"/>
                                  <a:gd name="T74" fmla="*/ 1502 w 3607"/>
                                  <a:gd name="T75" fmla="*/ 4894 h 5046"/>
                                  <a:gd name="T76" fmla="*/ 1077 w 3607"/>
                                  <a:gd name="T77" fmla="*/ 4772 h 5046"/>
                                  <a:gd name="T78" fmla="*/ 719 w 3607"/>
                                  <a:gd name="T79" fmla="*/ 4556 h 5046"/>
                                  <a:gd name="T80" fmla="*/ 418 w 3607"/>
                                  <a:gd name="T81" fmla="*/ 4244 h 5046"/>
                                  <a:gd name="T82" fmla="*/ 204 w 3607"/>
                                  <a:gd name="T83" fmla="*/ 3844 h 5046"/>
                                  <a:gd name="T84" fmla="*/ 109 w 3607"/>
                                  <a:gd name="T85" fmla="*/ 3363 h 5046"/>
                                  <a:gd name="T86" fmla="*/ 164 w 3607"/>
                                  <a:gd name="T87" fmla="*/ 2812 h 5046"/>
                                  <a:gd name="T88" fmla="*/ 399 w 3607"/>
                                  <a:gd name="T89" fmla="*/ 2200 h 5046"/>
                                  <a:gd name="T90" fmla="*/ 707 w 3607"/>
                                  <a:gd name="T91" fmla="*/ 1635 h 5046"/>
                                  <a:gd name="T92" fmla="*/ 1027 w 3607"/>
                                  <a:gd name="T93" fmla="*/ 1167 h 5046"/>
                                  <a:gd name="T94" fmla="*/ 1363 w 3607"/>
                                  <a:gd name="T95" fmla="*/ 794 h 5046"/>
                                  <a:gd name="T96" fmla="*/ 1704 w 3607"/>
                                  <a:gd name="T97" fmla="*/ 523 h 5046"/>
                                  <a:gd name="T98" fmla="*/ 2040 w 3607"/>
                                  <a:gd name="T99" fmla="*/ 361 h 5046"/>
                                  <a:gd name="T100" fmla="*/ 2360 w 3607"/>
                                  <a:gd name="T101" fmla="*/ 314 h 50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607" h="5046">
                                    <a:moveTo>
                                      <a:pt x="2691" y="33"/>
                                    </a:moveTo>
                                    <a:lnTo>
                                      <a:pt x="2767" y="66"/>
                                    </a:lnTo>
                                    <a:lnTo>
                                      <a:pt x="2838" y="105"/>
                                    </a:lnTo>
                                    <a:lnTo>
                                      <a:pt x="2907" y="154"/>
                                    </a:lnTo>
                                    <a:lnTo>
                                      <a:pt x="2972" y="208"/>
                                    </a:lnTo>
                                    <a:lnTo>
                                      <a:pt x="3035" y="271"/>
                                    </a:lnTo>
                                    <a:lnTo>
                                      <a:pt x="3094" y="340"/>
                                    </a:lnTo>
                                    <a:lnTo>
                                      <a:pt x="3151" y="416"/>
                                    </a:lnTo>
                                    <a:lnTo>
                                      <a:pt x="3203" y="497"/>
                                    </a:lnTo>
                                    <a:lnTo>
                                      <a:pt x="3253" y="584"/>
                                    </a:lnTo>
                                    <a:lnTo>
                                      <a:pt x="3301" y="677"/>
                                    </a:lnTo>
                                    <a:lnTo>
                                      <a:pt x="3343" y="776"/>
                                    </a:lnTo>
                                    <a:lnTo>
                                      <a:pt x="3384" y="879"/>
                                    </a:lnTo>
                                    <a:lnTo>
                                      <a:pt x="3421" y="985"/>
                                    </a:lnTo>
                                    <a:lnTo>
                                      <a:pt x="3454" y="1098"/>
                                    </a:lnTo>
                                    <a:lnTo>
                                      <a:pt x="3485" y="1214"/>
                                    </a:lnTo>
                                    <a:lnTo>
                                      <a:pt x="3512" y="1333"/>
                                    </a:lnTo>
                                    <a:lnTo>
                                      <a:pt x="3536" y="1455"/>
                                    </a:lnTo>
                                    <a:lnTo>
                                      <a:pt x="3556" y="1582"/>
                                    </a:lnTo>
                                    <a:lnTo>
                                      <a:pt x="3572" y="1710"/>
                                    </a:lnTo>
                                    <a:lnTo>
                                      <a:pt x="3587" y="1841"/>
                                    </a:lnTo>
                                    <a:lnTo>
                                      <a:pt x="3597" y="1975"/>
                                    </a:lnTo>
                                    <a:lnTo>
                                      <a:pt x="3603" y="2110"/>
                                    </a:lnTo>
                                    <a:lnTo>
                                      <a:pt x="3607" y="2246"/>
                                    </a:lnTo>
                                    <a:lnTo>
                                      <a:pt x="3607" y="2384"/>
                                    </a:lnTo>
                                    <a:lnTo>
                                      <a:pt x="3604" y="2522"/>
                                    </a:lnTo>
                                    <a:lnTo>
                                      <a:pt x="3597" y="2662"/>
                                    </a:lnTo>
                                    <a:lnTo>
                                      <a:pt x="3587" y="2802"/>
                                    </a:lnTo>
                                    <a:lnTo>
                                      <a:pt x="3574" y="2941"/>
                                    </a:lnTo>
                                    <a:lnTo>
                                      <a:pt x="3556" y="3080"/>
                                    </a:lnTo>
                                    <a:lnTo>
                                      <a:pt x="3536" y="3218"/>
                                    </a:lnTo>
                                    <a:lnTo>
                                      <a:pt x="3511" y="3356"/>
                                    </a:lnTo>
                                    <a:lnTo>
                                      <a:pt x="3483" y="3492"/>
                                    </a:lnTo>
                                    <a:lnTo>
                                      <a:pt x="3447" y="3617"/>
                                    </a:lnTo>
                                    <a:lnTo>
                                      <a:pt x="3406" y="3738"/>
                                    </a:lnTo>
                                    <a:lnTo>
                                      <a:pt x="3364" y="3853"/>
                                    </a:lnTo>
                                    <a:lnTo>
                                      <a:pt x="3317" y="3962"/>
                                    </a:lnTo>
                                    <a:lnTo>
                                      <a:pt x="3268" y="4066"/>
                                    </a:lnTo>
                                    <a:lnTo>
                                      <a:pt x="3215" y="4166"/>
                                    </a:lnTo>
                                    <a:lnTo>
                                      <a:pt x="3161" y="4259"/>
                                    </a:lnTo>
                                    <a:lnTo>
                                      <a:pt x="3103" y="4347"/>
                                    </a:lnTo>
                                    <a:lnTo>
                                      <a:pt x="3042" y="4430"/>
                                    </a:lnTo>
                                    <a:lnTo>
                                      <a:pt x="2979" y="4507"/>
                                    </a:lnTo>
                                    <a:lnTo>
                                      <a:pt x="2914" y="4579"/>
                                    </a:lnTo>
                                    <a:lnTo>
                                      <a:pt x="2847" y="4646"/>
                                    </a:lnTo>
                                    <a:lnTo>
                                      <a:pt x="2775" y="4708"/>
                                    </a:lnTo>
                                    <a:lnTo>
                                      <a:pt x="2703" y="4765"/>
                                    </a:lnTo>
                                    <a:lnTo>
                                      <a:pt x="2628" y="4816"/>
                                    </a:lnTo>
                                    <a:lnTo>
                                      <a:pt x="2552" y="4862"/>
                                    </a:lnTo>
                                    <a:lnTo>
                                      <a:pt x="2473" y="4902"/>
                                    </a:lnTo>
                                    <a:lnTo>
                                      <a:pt x="2392" y="4939"/>
                                    </a:lnTo>
                                    <a:lnTo>
                                      <a:pt x="2309" y="4969"/>
                                    </a:lnTo>
                                    <a:lnTo>
                                      <a:pt x="2225" y="4995"/>
                                    </a:lnTo>
                                    <a:lnTo>
                                      <a:pt x="2140" y="5015"/>
                                    </a:lnTo>
                                    <a:lnTo>
                                      <a:pt x="2052" y="5030"/>
                                    </a:lnTo>
                                    <a:lnTo>
                                      <a:pt x="1963" y="5041"/>
                                    </a:lnTo>
                                    <a:lnTo>
                                      <a:pt x="1872" y="5046"/>
                                    </a:lnTo>
                                    <a:lnTo>
                                      <a:pt x="1780" y="5046"/>
                                    </a:lnTo>
                                    <a:lnTo>
                                      <a:pt x="1687" y="5041"/>
                                    </a:lnTo>
                                    <a:lnTo>
                                      <a:pt x="1593" y="5031"/>
                                    </a:lnTo>
                                    <a:lnTo>
                                      <a:pt x="1497" y="5017"/>
                                    </a:lnTo>
                                    <a:lnTo>
                                      <a:pt x="1401" y="4997"/>
                                    </a:lnTo>
                                    <a:lnTo>
                                      <a:pt x="1304" y="4972"/>
                                    </a:lnTo>
                                    <a:lnTo>
                                      <a:pt x="1205" y="4942"/>
                                    </a:lnTo>
                                    <a:lnTo>
                                      <a:pt x="1106" y="4908"/>
                                    </a:lnTo>
                                    <a:lnTo>
                                      <a:pt x="1020" y="4874"/>
                                    </a:lnTo>
                                    <a:lnTo>
                                      <a:pt x="936" y="4835"/>
                                    </a:lnTo>
                                    <a:lnTo>
                                      <a:pt x="855" y="4792"/>
                                    </a:lnTo>
                                    <a:lnTo>
                                      <a:pt x="776" y="4745"/>
                                    </a:lnTo>
                                    <a:lnTo>
                                      <a:pt x="700" y="4695"/>
                                    </a:lnTo>
                                    <a:lnTo>
                                      <a:pt x="628" y="4639"/>
                                    </a:lnTo>
                                    <a:lnTo>
                                      <a:pt x="556" y="4581"/>
                                    </a:lnTo>
                                    <a:lnTo>
                                      <a:pt x="490" y="4519"/>
                                    </a:lnTo>
                                    <a:lnTo>
                                      <a:pt x="427" y="4452"/>
                                    </a:lnTo>
                                    <a:lnTo>
                                      <a:pt x="367" y="4384"/>
                                    </a:lnTo>
                                    <a:lnTo>
                                      <a:pt x="311" y="4310"/>
                                    </a:lnTo>
                                    <a:lnTo>
                                      <a:pt x="259" y="4233"/>
                                    </a:lnTo>
                                    <a:lnTo>
                                      <a:pt x="211" y="4153"/>
                                    </a:lnTo>
                                    <a:lnTo>
                                      <a:pt x="167" y="4070"/>
                                    </a:lnTo>
                                    <a:lnTo>
                                      <a:pt x="128" y="3982"/>
                                    </a:lnTo>
                                    <a:lnTo>
                                      <a:pt x="95" y="3892"/>
                                    </a:lnTo>
                                    <a:lnTo>
                                      <a:pt x="65" y="3799"/>
                                    </a:lnTo>
                                    <a:lnTo>
                                      <a:pt x="42" y="3703"/>
                                    </a:lnTo>
                                    <a:lnTo>
                                      <a:pt x="23" y="3603"/>
                                    </a:lnTo>
                                    <a:lnTo>
                                      <a:pt x="10" y="3500"/>
                                    </a:lnTo>
                                    <a:lnTo>
                                      <a:pt x="1" y="3395"/>
                                    </a:lnTo>
                                    <a:lnTo>
                                      <a:pt x="0" y="3287"/>
                                    </a:lnTo>
                                    <a:lnTo>
                                      <a:pt x="4" y="3176"/>
                                    </a:lnTo>
                                    <a:lnTo>
                                      <a:pt x="14" y="3062"/>
                                    </a:lnTo>
                                    <a:lnTo>
                                      <a:pt x="31" y="2946"/>
                                    </a:lnTo>
                                    <a:lnTo>
                                      <a:pt x="55" y="2826"/>
                                    </a:lnTo>
                                    <a:lnTo>
                                      <a:pt x="86" y="2704"/>
                                    </a:lnTo>
                                    <a:lnTo>
                                      <a:pt x="122" y="2581"/>
                                    </a:lnTo>
                                    <a:lnTo>
                                      <a:pt x="166" y="2455"/>
                                    </a:lnTo>
                                    <a:lnTo>
                                      <a:pt x="218" y="2326"/>
                                    </a:lnTo>
                                    <a:lnTo>
                                      <a:pt x="278" y="2195"/>
                                    </a:lnTo>
                                    <a:lnTo>
                                      <a:pt x="344" y="2063"/>
                                    </a:lnTo>
                                    <a:lnTo>
                                      <a:pt x="409" y="1932"/>
                                    </a:lnTo>
                                    <a:lnTo>
                                      <a:pt x="476" y="1806"/>
                                    </a:lnTo>
                                    <a:lnTo>
                                      <a:pt x="545" y="1683"/>
                                    </a:lnTo>
                                    <a:lnTo>
                                      <a:pt x="613" y="1563"/>
                                    </a:lnTo>
                                    <a:lnTo>
                                      <a:pt x="683" y="1447"/>
                                    </a:lnTo>
                                    <a:lnTo>
                                      <a:pt x="756" y="1334"/>
                                    </a:lnTo>
                                    <a:lnTo>
                                      <a:pt x="828" y="1227"/>
                                    </a:lnTo>
                                    <a:lnTo>
                                      <a:pt x="902" y="1123"/>
                                    </a:lnTo>
                                    <a:lnTo>
                                      <a:pt x="976" y="1022"/>
                                    </a:lnTo>
                                    <a:lnTo>
                                      <a:pt x="1051" y="926"/>
                                    </a:lnTo>
                                    <a:lnTo>
                                      <a:pt x="1127" y="834"/>
                                    </a:lnTo>
                                    <a:lnTo>
                                      <a:pt x="1203" y="746"/>
                                    </a:lnTo>
                                    <a:lnTo>
                                      <a:pt x="1279" y="662"/>
                                    </a:lnTo>
                                    <a:lnTo>
                                      <a:pt x="1356" y="584"/>
                                    </a:lnTo>
                                    <a:lnTo>
                                      <a:pt x="1433" y="509"/>
                                    </a:lnTo>
                                    <a:lnTo>
                                      <a:pt x="1510" y="439"/>
                                    </a:lnTo>
                                    <a:lnTo>
                                      <a:pt x="1588" y="374"/>
                                    </a:lnTo>
                                    <a:lnTo>
                                      <a:pt x="1665" y="315"/>
                                    </a:lnTo>
                                    <a:lnTo>
                                      <a:pt x="1742" y="259"/>
                                    </a:lnTo>
                                    <a:lnTo>
                                      <a:pt x="1819" y="210"/>
                                    </a:lnTo>
                                    <a:lnTo>
                                      <a:pt x="1895" y="165"/>
                                    </a:lnTo>
                                    <a:lnTo>
                                      <a:pt x="1972" y="124"/>
                                    </a:lnTo>
                                    <a:lnTo>
                                      <a:pt x="2048" y="90"/>
                                    </a:lnTo>
                                    <a:lnTo>
                                      <a:pt x="2123" y="60"/>
                                    </a:lnTo>
                                    <a:lnTo>
                                      <a:pt x="2198" y="38"/>
                                    </a:lnTo>
                                    <a:lnTo>
                                      <a:pt x="2271" y="19"/>
                                    </a:lnTo>
                                    <a:lnTo>
                                      <a:pt x="2344" y="7"/>
                                    </a:lnTo>
                                    <a:lnTo>
                                      <a:pt x="2416" y="0"/>
                                    </a:lnTo>
                                    <a:lnTo>
                                      <a:pt x="2486" y="0"/>
                                    </a:lnTo>
                                    <a:lnTo>
                                      <a:pt x="2556" y="5"/>
                                    </a:lnTo>
                                    <a:lnTo>
                                      <a:pt x="2625" y="17"/>
                                    </a:lnTo>
                                    <a:lnTo>
                                      <a:pt x="2691" y="33"/>
                                    </a:lnTo>
                                    <a:close/>
                                    <a:moveTo>
                                      <a:pt x="2541" y="346"/>
                                    </a:moveTo>
                                    <a:lnTo>
                                      <a:pt x="2607" y="373"/>
                                    </a:lnTo>
                                    <a:lnTo>
                                      <a:pt x="2670" y="408"/>
                                    </a:lnTo>
                                    <a:lnTo>
                                      <a:pt x="2730" y="449"/>
                                    </a:lnTo>
                                    <a:lnTo>
                                      <a:pt x="2788" y="497"/>
                                    </a:lnTo>
                                    <a:lnTo>
                                      <a:pt x="2844" y="551"/>
                                    </a:lnTo>
                                    <a:lnTo>
                                      <a:pt x="2896" y="610"/>
                                    </a:lnTo>
                                    <a:lnTo>
                                      <a:pt x="2946" y="675"/>
                                    </a:lnTo>
                                    <a:lnTo>
                                      <a:pt x="2992" y="745"/>
                                    </a:lnTo>
                                    <a:lnTo>
                                      <a:pt x="3037" y="819"/>
                                    </a:lnTo>
                                    <a:lnTo>
                                      <a:pt x="3079" y="900"/>
                                    </a:lnTo>
                                    <a:lnTo>
                                      <a:pt x="3117" y="984"/>
                                    </a:lnTo>
                                    <a:lnTo>
                                      <a:pt x="3152" y="1073"/>
                                    </a:lnTo>
                                    <a:lnTo>
                                      <a:pt x="3186" y="1165"/>
                                    </a:lnTo>
                                    <a:lnTo>
                                      <a:pt x="3217" y="1261"/>
                                    </a:lnTo>
                                    <a:lnTo>
                                      <a:pt x="3243" y="1362"/>
                                    </a:lnTo>
                                    <a:lnTo>
                                      <a:pt x="3268" y="1465"/>
                                    </a:lnTo>
                                    <a:lnTo>
                                      <a:pt x="3289" y="1570"/>
                                    </a:lnTo>
                                    <a:lnTo>
                                      <a:pt x="3308" y="1679"/>
                                    </a:lnTo>
                                    <a:lnTo>
                                      <a:pt x="3323" y="1790"/>
                                    </a:lnTo>
                                    <a:lnTo>
                                      <a:pt x="3335" y="1903"/>
                                    </a:lnTo>
                                    <a:lnTo>
                                      <a:pt x="3346" y="2019"/>
                                    </a:lnTo>
                                    <a:lnTo>
                                      <a:pt x="3352" y="2135"/>
                                    </a:lnTo>
                                    <a:lnTo>
                                      <a:pt x="3355" y="2253"/>
                                    </a:lnTo>
                                    <a:lnTo>
                                      <a:pt x="3356" y="2373"/>
                                    </a:lnTo>
                                    <a:lnTo>
                                      <a:pt x="3354" y="2493"/>
                                    </a:lnTo>
                                    <a:lnTo>
                                      <a:pt x="3348" y="2614"/>
                                    </a:lnTo>
                                    <a:lnTo>
                                      <a:pt x="3340" y="2735"/>
                                    </a:lnTo>
                                    <a:lnTo>
                                      <a:pt x="3328" y="2857"/>
                                    </a:lnTo>
                                    <a:lnTo>
                                      <a:pt x="3313" y="2978"/>
                                    </a:lnTo>
                                    <a:lnTo>
                                      <a:pt x="3295" y="3099"/>
                                    </a:lnTo>
                                    <a:lnTo>
                                      <a:pt x="3273" y="3220"/>
                                    </a:lnTo>
                                    <a:lnTo>
                                      <a:pt x="3250" y="3338"/>
                                    </a:lnTo>
                                    <a:lnTo>
                                      <a:pt x="3228" y="3461"/>
                                    </a:lnTo>
                                    <a:lnTo>
                                      <a:pt x="3202" y="3578"/>
                                    </a:lnTo>
                                    <a:lnTo>
                                      <a:pt x="3173" y="3691"/>
                                    </a:lnTo>
                                    <a:lnTo>
                                      <a:pt x="3138" y="3797"/>
                                    </a:lnTo>
                                    <a:lnTo>
                                      <a:pt x="3100" y="3900"/>
                                    </a:lnTo>
                                    <a:lnTo>
                                      <a:pt x="3060" y="3998"/>
                                    </a:lnTo>
                                    <a:lnTo>
                                      <a:pt x="3015" y="4090"/>
                                    </a:lnTo>
                                    <a:lnTo>
                                      <a:pt x="2966" y="4178"/>
                                    </a:lnTo>
                                    <a:lnTo>
                                      <a:pt x="2914" y="4259"/>
                                    </a:lnTo>
                                    <a:lnTo>
                                      <a:pt x="2860" y="4337"/>
                                    </a:lnTo>
                                    <a:lnTo>
                                      <a:pt x="2801" y="4410"/>
                                    </a:lnTo>
                                    <a:lnTo>
                                      <a:pt x="2741" y="4478"/>
                                    </a:lnTo>
                                    <a:lnTo>
                                      <a:pt x="2678" y="4541"/>
                                    </a:lnTo>
                                    <a:lnTo>
                                      <a:pt x="2612" y="4598"/>
                                    </a:lnTo>
                                    <a:lnTo>
                                      <a:pt x="2544" y="4651"/>
                                    </a:lnTo>
                                    <a:lnTo>
                                      <a:pt x="2473" y="4700"/>
                                    </a:lnTo>
                                    <a:lnTo>
                                      <a:pt x="2401" y="4742"/>
                                    </a:lnTo>
                                    <a:lnTo>
                                      <a:pt x="2326" y="4780"/>
                                    </a:lnTo>
                                    <a:lnTo>
                                      <a:pt x="2249" y="4813"/>
                                    </a:lnTo>
                                    <a:lnTo>
                                      <a:pt x="2171" y="4842"/>
                                    </a:lnTo>
                                    <a:lnTo>
                                      <a:pt x="2091" y="4866"/>
                                    </a:lnTo>
                                    <a:lnTo>
                                      <a:pt x="2010" y="4884"/>
                                    </a:lnTo>
                                    <a:lnTo>
                                      <a:pt x="1927" y="4899"/>
                                    </a:lnTo>
                                    <a:lnTo>
                                      <a:pt x="1844" y="4907"/>
                                    </a:lnTo>
                                    <a:lnTo>
                                      <a:pt x="1760" y="4911"/>
                                    </a:lnTo>
                                    <a:lnTo>
                                      <a:pt x="1675" y="4911"/>
                                    </a:lnTo>
                                    <a:lnTo>
                                      <a:pt x="1588" y="4905"/>
                                    </a:lnTo>
                                    <a:lnTo>
                                      <a:pt x="1502" y="4894"/>
                                    </a:lnTo>
                                    <a:lnTo>
                                      <a:pt x="1415" y="4879"/>
                                    </a:lnTo>
                                    <a:lnTo>
                                      <a:pt x="1327" y="4857"/>
                                    </a:lnTo>
                                    <a:lnTo>
                                      <a:pt x="1241" y="4832"/>
                                    </a:lnTo>
                                    <a:lnTo>
                                      <a:pt x="1153" y="4803"/>
                                    </a:lnTo>
                                    <a:lnTo>
                                      <a:pt x="1077" y="4772"/>
                                    </a:lnTo>
                                    <a:lnTo>
                                      <a:pt x="1002" y="4736"/>
                                    </a:lnTo>
                                    <a:lnTo>
                                      <a:pt x="929" y="4697"/>
                                    </a:lnTo>
                                    <a:lnTo>
                                      <a:pt x="858" y="4655"/>
                                    </a:lnTo>
                                    <a:lnTo>
                                      <a:pt x="788" y="4607"/>
                                    </a:lnTo>
                                    <a:lnTo>
                                      <a:pt x="719" y="4556"/>
                                    </a:lnTo>
                                    <a:lnTo>
                                      <a:pt x="654" y="4502"/>
                                    </a:lnTo>
                                    <a:lnTo>
                                      <a:pt x="590" y="4443"/>
                                    </a:lnTo>
                                    <a:lnTo>
                                      <a:pt x="529" y="4380"/>
                                    </a:lnTo>
                                    <a:lnTo>
                                      <a:pt x="472" y="4314"/>
                                    </a:lnTo>
                                    <a:lnTo>
                                      <a:pt x="418" y="4244"/>
                                    </a:lnTo>
                                    <a:lnTo>
                                      <a:pt x="367" y="4170"/>
                                    </a:lnTo>
                                    <a:lnTo>
                                      <a:pt x="320" y="4093"/>
                                    </a:lnTo>
                                    <a:lnTo>
                                      <a:pt x="278" y="4013"/>
                                    </a:lnTo>
                                    <a:lnTo>
                                      <a:pt x="239" y="3930"/>
                                    </a:lnTo>
                                    <a:lnTo>
                                      <a:pt x="204" y="3844"/>
                                    </a:lnTo>
                                    <a:lnTo>
                                      <a:pt x="175" y="3754"/>
                                    </a:lnTo>
                                    <a:lnTo>
                                      <a:pt x="151" y="3660"/>
                                    </a:lnTo>
                                    <a:lnTo>
                                      <a:pt x="131" y="3564"/>
                                    </a:lnTo>
                                    <a:lnTo>
                                      <a:pt x="118" y="3465"/>
                                    </a:lnTo>
                                    <a:lnTo>
                                      <a:pt x="109" y="3363"/>
                                    </a:lnTo>
                                    <a:lnTo>
                                      <a:pt x="107" y="3257"/>
                                    </a:lnTo>
                                    <a:lnTo>
                                      <a:pt x="112" y="3151"/>
                                    </a:lnTo>
                                    <a:lnTo>
                                      <a:pt x="122" y="3041"/>
                                    </a:lnTo>
                                    <a:lnTo>
                                      <a:pt x="140" y="2927"/>
                                    </a:lnTo>
                                    <a:lnTo>
                                      <a:pt x="164" y="2812"/>
                                    </a:lnTo>
                                    <a:lnTo>
                                      <a:pt x="196" y="2694"/>
                                    </a:lnTo>
                                    <a:lnTo>
                                      <a:pt x="235" y="2574"/>
                                    </a:lnTo>
                                    <a:lnTo>
                                      <a:pt x="281" y="2451"/>
                                    </a:lnTo>
                                    <a:lnTo>
                                      <a:pt x="336" y="2327"/>
                                    </a:lnTo>
                                    <a:lnTo>
                                      <a:pt x="399" y="2200"/>
                                    </a:lnTo>
                                    <a:lnTo>
                                      <a:pt x="471" y="2071"/>
                                    </a:lnTo>
                                    <a:lnTo>
                                      <a:pt x="528" y="1956"/>
                                    </a:lnTo>
                                    <a:lnTo>
                                      <a:pt x="586" y="1846"/>
                                    </a:lnTo>
                                    <a:lnTo>
                                      <a:pt x="647" y="1738"/>
                                    </a:lnTo>
                                    <a:lnTo>
                                      <a:pt x="707" y="1635"/>
                                    </a:lnTo>
                                    <a:lnTo>
                                      <a:pt x="770" y="1535"/>
                                    </a:lnTo>
                                    <a:lnTo>
                                      <a:pt x="833" y="1437"/>
                                    </a:lnTo>
                                    <a:lnTo>
                                      <a:pt x="897" y="1344"/>
                                    </a:lnTo>
                                    <a:lnTo>
                                      <a:pt x="961" y="1254"/>
                                    </a:lnTo>
                                    <a:lnTo>
                                      <a:pt x="1027" y="1167"/>
                                    </a:lnTo>
                                    <a:lnTo>
                                      <a:pt x="1092" y="1086"/>
                                    </a:lnTo>
                                    <a:lnTo>
                                      <a:pt x="1160" y="1006"/>
                                    </a:lnTo>
                                    <a:lnTo>
                                      <a:pt x="1228" y="932"/>
                                    </a:lnTo>
                                    <a:lnTo>
                                      <a:pt x="1295" y="862"/>
                                    </a:lnTo>
                                    <a:lnTo>
                                      <a:pt x="1363" y="794"/>
                                    </a:lnTo>
                                    <a:lnTo>
                                      <a:pt x="1430" y="732"/>
                                    </a:lnTo>
                                    <a:lnTo>
                                      <a:pt x="1499" y="674"/>
                                    </a:lnTo>
                                    <a:lnTo>
                                      <a:pt x="1568" y="619"/>
                                    </a:lnTo>
                                    <a:lnTo>
                                      <a:pt x="1636" y="570"/>
                                    </a:lnTo>
                                    <a:lnTo>
                                      <a:pt x="1704" y="523"/>
                                    </a:lnTo>
                                    <a:lnTo>
                                      <a:pt x="1772" y="482"/>
                                    </a:lnTo>
                                    <a:lnTo>
                                      <a:pt x="1840" y="445"/>
                                    </a:lnTo>
                                    <a:lnTo>
                                      <a:pt x="1907" y="412"/>
                                    </a:lnTo>
                                    <a:lnTo>
                                      <a:pt x="1974" y="384"/>
                                    </a:lnTo>
                                    <a:lnTo>
                                      <a:pt x="2040" y="361"/>
                                    </a:lnTo>
                                    <a:lnTo>
                                      <a:pt x="2106" y="342"/>
                                    </a:lnTo>
                                    <a:lnTo>
                                      <a:pt x="2171" y="328"/>
                                    </a:lnTo>
                                    <a:lnTo>
                                      <a:pt x="2236" y="318"/>
                                    </a:lnTo>
                                    <a:lnTo>
                                      <a:pt x="2299" y="314"/>
                                    </a:lnTo>
                                    <a:lnTo>
                                      <a:pt x="2360" y="314"/>
                                    </a:lnTo>
                                    <a:lnTo>
                                      <a:pt x="2422" y="320"/>
                                    </a:lnTo>
                                    <a:lnTo>
                                      <a:pt x="2482" y="330"/>
                                    </a:lnTo>
                                    <a:lnTo>
                                      <a:pt x="2541" y="3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5000"/>
                                  <a:lumOff val="75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Freeform 160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4638" y="4650"/>
                                <a:ext cx="1629" cy="1584"/>
                              </a:xfrm>
                              <a:custGeom>
                                <a:avLst/>
                                <a:gdLst>
                                  <a:gd name="T0" fmla="*/ 3243 w 3575"/>
                                  <a:gd name="T1" fmla="*/ 3040 h 3156"/>
                                  <a:gd name="T2" fmla="*/ 2899 w 3575"/>
                                  <a:gd name="T3" fmla="*/ 3141 h 3156"/>
                                  <a:gd name="T4" fmla="*/ 2477 w 3575"/>
                                  <a:gd name="T5" fmla="*/ 3149 h 3156"/>
                                  <a:gd name="T6" fmla="*/ 2006 w 3575"/>
                                  <a:gd name="T7" fmla="*/ 3069 h 3156"/>
                                  <a:gd name="T8" fmla="*/ 1512 w 3575"/>
                                  <a:gd name="T9" fmla="*/ 2915 h 3156"/>
                                  <a:gd name="T10" fmla="*/ 1026 w 3575"/>
                                  <a:gd name="T11" fmla="*/ 2693 h 3156"/>
                                  <a:gd name="T12" fmla="*/ 592 w 3575"/>
                                  <a:gd name="T13" fmla="*/ 2411 h 3156"/>
                                  <a:gd name="T14" fmla="*/ 284 w 3575"/>
                                  <a:gd name="T15" fmla="*/ 2096 h 3156"/>
                                  <a:gd name="T16" fmla="*/ 89 w 3575"/>
                                  <a:gd name="T17" fmla="*/ 1768 h 3156"/>
                                  <a:gd name="T18" fmla="*/ 4 w 3575"/>
                                  <a:gd name="T19" fmla="*/ 1433 h 3156"/>
                                  <a:gd name="T20" fmla="*/ 25 w 3575"/>
                                  <a:gd name="T21" fmla="*/ 1096 h 3156"/>
                                  <a:gd name="T22" fmla="*/ 146 w 3575"/>
                                  <a:gd name="T23" fmla="*/ 768 h 3156"/>
                                  <a:gd name="T24" fmla="*/ 364 w 3575"/>
                                  <a:gd name="T25" fmla="*/ 454 h 3156"/>
                                  <a:gd name="T26" fmla="*/ 625 w 3575"/>
                                  <a:gd name="T27" fmla="*/ 219 h 3156"/>
                                  <a:gd name="T28" fmla="*/ 938 w 3575"/>
                                  <a:gd name="T29" fmla="*/ 64 h 3156"/>
                                  <a:gd name="T30" fmla="*/ 1289 w 3575"/>
                                  <a:gd name="T31" fmla="*/ 0 h 3156"/>
                                  <a:gd name="T32" fmla="*/ 1668 w 3575"/>
                                  <a:gd name="T33" fmla="*/ 43 h 3156"/>
                                  <a:gd name="T34" fmla="*/ 2059 w 3575"/>
                                  <a:gd name="T35" fmla="*/ 206 h 3156"/>
                                  <a:gd name="T36" fmla="*/ 2454 w 3575"/>
                                  <a:gd name="T37" fmla="*/ 503 h 3156"/>
                                  <a:gd name="T38" fmla="*/ 2830 w 3575"/>
                                  <a:gd name="T39" fmla="*/ 908 h 3156"/>
                                  <a:gd name="T40" fmla="*/ 3137 w 3575"/>
                                  <a:gd name="T41" fmla="*/ 1313 h 3156"/>
                                  <a:gd name="T42" fmla="*/ 3367 w 3575"/>
                                  <a:gd name="T43" fmla="*/ 1706 h 3156"/>
                                  <a:gd name="T44" fmla="*/ 3514 w 3575"/>
                                  <a:gd name="T45" fmla="*/ 2075 h 3156"/>
                                  <a:gd name="T46" fmla="*/ 3574 w 3575"/>
                                  <a:gd name="T47" fmla="*/ 2409 h 3156"/>
                                  <a:gd name="T48" fmla="*/ 3540 w 3575"/>
                                  <a:gd name="T49" fmla="*/ 2696 h 3156"/>
                                  <a:gd name="T50" fmla="*/ 3259 w 3575"/>
                                  <a:gd name="T51" fmla="*/ 2693 h 3156"/>
                                  <a:gd name="T52" fmla="*/ 3032 w 3575"/>
                                  <a:gd name="T53" fmla="*/ 2855 h 3156"/>
                                  <a:gd name="T54" fmla="*/ 2718 w 3575"/>
                                  <a:gd name="T55" fmla="*/ 2931 h 3156"/>
                                  <a:gd name="T56" fmla="*/ 2344 w 3575"/>
                                  <a:gd name="T57" fmla="*/ 2926 h 3156"/>
                                  <a:gd name="T58" fmla="*/ 1930 w 3575"/>
                                  <a:gd name="T59" fmla="*/ 2849 h 3156"/>
                                  <a:gd name="T60" fmla="*/ 1501 w 3575"/>
                                  <a:gd name="T61" fmla="*/ 2705 h 3156"/>
                                  <a:gd name="T62" fmla="*/ 1081 w 3575"/>
                                  <a:gd name="T63" fmla="*/ 2501 h 3156"/>
                                  <a:gd name="T64" fmla="*/ 689 w 3575"/>
                                  <a:gd name="T65" fmla="*/ 2256 h 3156"/>
                                  <a:gd name="T66" fmla="*/ 394 w 3575"/>
                                  <a:gd name="T67" fmla="*/ 1979 h 3156"/>
                                  <a:gd name="T68" fmla="*/ 210 w 3575"/>
                                  <a:gd name="T69" fmla="*/ 1676 h 3156"/>
                                  <a:gd name="T70" fmla="*/ 132 w 3575"/>
                                  <a:gd name="T71" fmla="*/ 1359 h 3156"/>
                                  <a:gd name="T72" fmla="*/ 153 w 3575"/>
                                  <a:gd name="T73" fmla="*/ 1043 h 3156"/>
                                  <a:gd name="T74" fmla="*/ 269 w 3575"/>
                                  <a:gd name="T75" fmla="*/ 740 h 3156"/>
                                  <a:gd name="T76" fmla="*/ 470 w 3575"/>
                                  <a:gd name="T77" fmla="*/ 469 h 3156"/>
                                  <a:gd name="T78" fmla="*/ 720 w 3575"/>
                                  <a:gd name="T79" fmla="*/ 270 h 3156"/>
                                  <a:gd name="T80" fmla="*/ 1025 w 3575"/>
                                  <a:gd name="T81" fmla="*/ 137 h 3156"/>
                                  <a:gd name="T82" fmla="*/ 1369 w 3575"/>
                                  <a:gd name="T83" fmla="*/ 91 h 3156"/>
                                  <a:gd name="T84" fmla="*/ 1740 w 3575"/>
                                  <a:gd name="T85" fmla="*/ 152 h 3156"/>
                                  <a:gd name="T86" fmla="*/ 2121 w 3575"/>
                                  <a:gd name="T87" fmla="*/ 336 h 3156"/>
                                  <a:gd name="T88" fmla="*/ 2498 w 3575"/>
                                  <a:gd name="T89" fmla="*/ 667 h 3156"/>
                                  <a:gd name="T90" fmla="*/ 2822 w 3575"/>
                                  <a:gd name="T91" fmla="*/ 1038 h 3156"/>
                                  <a:gd name="T92" fmla="*/ 3072 w 3575"/>
                                  <a:gd name="T93" fmla="*/ 1391 h 3156"/>
                                  <a:gd name="T94" fmla="*/ 3251 w 3575"/>
                                  <a:gd name="T95" fmla="*/ 1730 h 3156"/>
                                  <a:gd name="T96" fmla="*/ 3354 w 3575"/>
                                  <a:gd name="T97" fmla="*/ 2047 h 3156"/>
                                  <a:gd name="T98" fmla="*/ 3381 w 3575"/>
                                  <a:gd name="T99" fmla="*/ 2330 h 3156"/>
                                  <a:gd name="T100" fmla="*/ 3330 w 3575"/>
                                  <a:gd name="T101" fmla="*/ 2572 h 31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575" h="3156">
                                    <a:moveTo>
                                      <a:pt x="3443" y="2886"/>
                                    </a:moveTo>
                                    <a:lnTo>
                                      <a:pt x="3400" y="2931"/>
                                    </a:lnTo>
                                    <a:lnTo>
                                      <a:pt x="3353" y="2971"/>
                                    </a:lnTo>
                                    <a:lnTo>
                                      <a:pt x="3300" y="3008"/>
                                    </a:lnTo>
                                    <a:lnTo>
                                      <a:pt x="3243" y="3040"/>
                                    </a:lnTo>
                                    <a:lnTo>
                                      <a:pt x="3182" y="3068"/>
                                    </a:lnTo>
                                    <a:lnTo>
                                      <a:pt x="3117" y="3092"/>
                                    </a:lnTo>
                                    <a:lnTo>
                                      <a:pt x="3047" y="3112"/>
                                    </a:lnTo>
                                    <a:lnTo>
                                      <a:pt x="2975" y="3128"/>
                                    </a:lnTo>
                                    <a:lnTo>
                                      <a:pt x="2899" y="3141"/>
                                    </a:lnTo>
                                    <a:lnTo>
                                      <a:pt x="2819" y="3150"/>
                                    </a:lnTo>
                                    <a:lnTo>
                                      <a:pt x="2737" y="3155"/>
                                    </a:lnTo>
                                    <a:lnTo>
                                      <a:pt x="2653" y="3156"/>
                                    </a:lnTo>
                                    <a:lnTo>
                                      <a:pt x="2567" y="3153"/>
                                    </a:lnTo>
                                    <a:lnTo>
                                      <a:pt x="2477" y="3149"/>
                                    </a:lnTo>
                                    <a:lnTo>
                                      <a:pt x="2385" y="3139"/>
                                    </a:lnTo>
                                    <a:lnTo>
                                      <a:pt x="2293" y="3126"/>
                                    </a:lnTo>
                                    <a:lnTo>
                                      <a:pt x="2198" y="3111"/>
                                    </a:lnTo>
                                    <a:lnTo>
                                      <a:pt x="2102" y="3092"/>
                                    </a:lnTo>
                                    <a:lnTo>
                                      <a:pt x="2006" y="3069"/>
                                    </a:lnTo>
                                    <a:lnTo>
                                      <a:pt x="1907" y="3044"/>
                                    </a:lnTo>
                                    <a:lnTo>
                                      <a:pt x="1809" y="3016"/>
                                    </a:lnTo>
                                    <a:lnTo>
                                      <a:pt x="1710" y="2985"/>
                                    </a:lnTo>
                                    <a:lnTo>
                                      <a:pt x="1611" y="2952"/>
                                    </a:lnTo>
                                    <a:lnTo>
                                      <a:pt x="1512" y="2915"/>
                                    </a:lnTo>
                                    <a:lnTo>
                                      <a:pt x="1414" y="2875"/>
                                    </a:lnTo>
                                    <a:lnTo>
                                      <a:pt x="1315" y="2834"/>
                                    </a:lnTo>
                                    <a:lnTo>
                                      <a:pt x="1217" y="2789"/>
                                    </a:lnTo>
                                    <a:lnTo>
                                      <a:pt x="1121" y="2742"/>
                                    </a:lnTo>
                                    <a:lnTo>
                                      <a:pt x="1026" y="2693"/>
                                    </a:lnTo>
                                    <a:lnTo>
                                      <a:pt x="931" y="2641"/>
                                    </a:lnTo>
                                    <a:lnTo>
                                      <a:pt x="840" y="2587"/>
                                    </a:lnTo>
                                    <a:lnTo>
                                      <a:pt x="749" y="2530"/>
                                    </a:lnTo>
                                    <a:lnTo>
                                      <a:pt x="668" y="2471"/>
                                    </a:lnTo>
                                    <a:lnTo>
                                      <a:pt x="592" y="2411"/>
                                    </a:lnTo>
                                    <a:lnTo>
                                      <a:pt x="522" y="2349"/>
                                    </a:lnTo>
                                    <a:lnTo>
                                      <a:pt x="456" y="2287"/>
                                    </a:lnTo>
                                    <a:lnTo>
                                      <a:pt x="394" y="2224"/>
                                    </a:lnTo>
                                    <a:lnTo>
                                      <a:pt x="337" y="2160"/>
                                    </a:lnTo>
                                    <a:lnTo>
                                      <a:pt x="284" y="2096"/>
                                    </a:lnTo>
                                    <a:lnTo>
                                      <a:pt x="236" y="2031"/>
                                    </a:lnTo>
                                    <a:lnTo>
                                      <a:pt x="192" y="1966"/>
                                    </a:lnTo>
                                    <a:lnTo>
                                      <a:pt x="153" y="1901"/>
                                    </a:lnTo>
                                    <a:lnTo>
                                      <a:pt x="119" y="1834"/>
                                    </a:lnTo>
                                    <a:lnTo>
                                      <a:pt x="89" y="1768"/>
                                    </a:lnTo>
                                    <a:lnTo>
                                      <a:pt x="64" y="1702"/>
                                    </a:lnTo>
                                    <a:lnTo>
                                      <a:pt x="43" y="1634"/>
                                    </a:lnTo>
                                    <a:lnTo>
                                      <a:pt x="25" y="1567"/>
                                    </a:lnTo>
                                    <a:lnTo>
                                      <a:pt x="13" y="1500"/>
                                    </a:lnTo>
                                    <a:lnTo>
                                      <a:pt x="4" y="1433"/>
                                    </a:lnTo>
                                    <a:lnTo>
                                      <a:pt x="0" y="1365"/>
                                    </a:lnTo>
                                    <a:lnTo>
                                      <a:pt x="0" y="1298"/>
                                    </a:lnTo>
                                    <a:lnTo>
                                      <a:pt x="4" y="1230"/>
                                    </a:lnTo>
                                    <a:lnTo>
                                      <a:pt x="12" y="1164"/>
                                    </a:lnTo>
                                    <a:lnTo>
                                      <a:pt x="25" y="1096"/>
                                    </a:lnTo>
                                    <a:lnTo>
                                      <a:pt x="41" y="1030"/>
                                    </a:lnTo>
                                    <a:lnTo>
                                      <a:pt x="62" y="964"/>
                                    </a:lnTo>
                                    <a:lnTo>
                                      <a:pt x="86" y="899"/>
                                    </a:lnTo>
                                    <a:lnTo>
                                      <a:pt x="114" y="834"/>
                                    </a:lnTo>
                                    <a:lnTo>
                                      <a:pt x="146" y="768"/>
                                    </a:lnTo>
                                    <a:lnTo>
                                      <a:pt x="182" y="703"/>
                                    </a:lnTo>
                                    <a:lnTo>
                                      <a:pt x="222" y="641"/>
                                    </a:lnTo>
                                    <a:lnTo>
                                      <a:pt x="266" y="577"/>
                                    </a:lnTo>
                                    <a:lnTo>
                                      <a:pt x="313" y="515"/>
                                    </a:lnTo>
                                    <a:lnTo>
                                      <a:pt x="364" y="454"/>
                                    </a:lnTo>
                                    <a:lnTo>
                                      <a:pt x="412" y="400"/>
                                    </a:lnTo>
                                    <a:lnTo>
                                      <a:pt x="462" y="352"/>
                                    </a:lnTo>
                                    <a:lnTo>
                                      <a:pt x="515" y="304"/>
                                    </a:lnTo>
                                    <a:lnTo>
                                      <a:pt x="570" y="261"/>
                                    </a:lnTo>
                                    <a:lnTo>
                                      <a:pt x="625" y="219"/>
                                    </a:lnTo>
                                    <a:lnTo>
                                      <a:pt x="685" y="181"/>
                                    </a:lnTo>
                                    <a:lnTo>
                                      <a:pt x="745" y="147"/>
                                    </a:lnTo>
                                    <a:lnTo>
                                      <a:pt x="808" y="116"/>
                                    </a:lnTo>
                                    <a:lnTo>
                                      <a:pt x="872" y="88"/>
                                    </a:lnTo>
                                    <a:lnTo>
                                      <a:pt x="938" y="64"/>
                                    </a:lnTo>
                                    <a:lnTo>
                                      <a:pt x="1006" y="44"/>
                                    </a:lnTo>
                                    <a:lnTo>
                                      <a:pt x="1075" y="26"/>
                                    </a:lnTo>
                                    <a:lnTo>
                                      <a:pt x="1145" y="14"/>
                                    </a:lnTo>
                                    <a:lnTo>
                                      <a:pt x="1216" y="5"/>
                                    </a:lnTo>
                                    <a:lnTo>
                                      <a:pt x="1289" y="0"/>
                                    </a:lnTo>
                                    <a:lnTo>
                                      <a:pt x="1363" y="0"/>
                                    </a:lnTo>
                                    <a:lnTo>
                                      <a:pt x="1438" y="4"/>
                                    </a:lnTo>
                                    <a:lnTo>
                                      <a:pt x="1514" y="12"/>
                                    </a:lnTo>
                                    <a:lnTo>
                                      <a:pt x="1589" y="25"/>
                                    </a:lnTo>
                                    <a:lnTo>
                                      <a:pt x="1668" y="43"/>
                                    </a:lnTo>
                                    <a:lnTo>
                                      <a:pt x="1745" y="65"/>
                                    </a:lnTo>
                                    <a:lnTo>
                                      <a:pt x="1823" y="92"/>
                                    </a:lnTo>
                                    <a:lnTo>
                                      <a:pt x="1901" y="126"/>
                                    </a:lnTo>
                                    <a:lnTo>
                                      <a:pt x="1981" y="162"/>
                                    </a:lnTo>
                                    <a:lnTo>
                                      <a:pt x="2059" y="206"/>
                                    </a:lnTo>
                                    <a:lnTo>
                                      <a:pt x="2139" y="255"/>
                                    </a:lnTo>
                                    <a:lnTo>
                                      <a:pt x="2218" y="308"/>
                                    </a:lnTo>
                                    <a:lnTo>
                                      <a:pt x="2297" y="367"/>
                                    </a:lnTo>
                                    <a:lnTo>
                                      <a:pt x="2376" y="432"/>
                                    </a:lnTo>
                                    <a:lnTo>
                                      <a:pt x="2454" y="503"/>
                                    </a:lnTo>
                                    <a:lnTo>
                                      <a:pt x="2532" y="580"/>
                                    </a:lnTo>
                                    <a:lnTo>
                                      <a:pt x="2611" y="663"/>
                                    </a:lnTo>
                                    <a:lnTo>
                                      <a:pt x="2686" y="745"/>
                                    </a:lnTo>
                                    <a:lnTo>
                                      <a:pt x="2760" y="827"/>
                                    </a:lnTo>
                                    <a:lnTo>
                                      <a:pt x="2830" y="908"/>
                                    </a:lnTo>
                                    <a:lnTo>
                                      <a:pt x="2898" y="990"/>
                                    </a:lnTo>
                                    <a:lnTo>
                                      <a:pt x="2962" y="1070"/>
                                    </a:lnTo>
                                    <a:lnTo>
                                      <a:pt x="3023" y="1152"/>
                                    </a:lnTo>
                                    <a:lnTo>
                                      <a:pt x="3083" y="1233"/>
                                    </a:lnTo>
                                    <a:lnTo>
                                      <a:pt x="3137" y="1313"/>
                                    </a:lnTo>
                                    <a:lnTo>
                                      <a:pt x="3191" y="1394"/>
                                    </a:lnTo>
                                    <a:lnTo>
                                      <a:pt x="3239" y="1473"/>
                                    </a:lnTo>
                                    <a:lnTo>
                                      <a:pt x="3285" y="1551"/>
                                    </a:lnTo>
                                    <a:lnTo>
                                      <a:pt x="3328" y="1629"/>
                                    </a:lnTo>
                                    <a:lnTo>
                                      <a:pt x="3367" y="1706"/>
                                    </a:lnTo>
                                    <a:lnTo>
                                      <a:pt x="3404" y="1782"/>
                                    </a:lnTo>
                                    <a:lnTo>
                                      <a:pt x="3437" y="1857"/>
                                    </a:lnTo>
                                    <a:lnTo>
                                      <a:pt x="3466" y="1931"/>
                                    </a:lnTo>
                                    <a:lnTo>
                                      <a:pt x="3492" y="2004"/>
                                    </a:lnTo>
                                    <a:lnTo>
                                      <a:pt x="3514" y="2075"/>
                                    </a:lnTo>
                                    <a:lnTo>
                                      <a:pt x="3533" y="2146"/>
                                    </a:lnTo>
                                    <a:lnTo>
                                      <a:pt x="3549" y="2213"/>
                                    </a:lnTo>
                                    <a:lnTo>
                                      <a:pt x="3562" y="2281"/>
                                    </a:lnTo>
                                    <a:lnTo>
                                      <a:pt x="3569" y="2346"/>
                                    </a:lnTo>
                                    <a:lnTo>
                                      <a:pt x="3574" y="2409"/>
                                    </a:lnTo>
                                    <a:lnTo>
                                      <a:pt x="3575" y="2470"/>
                                    </a:lnTo>
                                    <a:lnTo>
                                      <a:pt x="3572" y="2530"/>
                                    </a:lnTo>
                                    <a:lnTo>
                                      <a:pt x="3565" y="2587"/>
                                    </a:lnTo>
                                    <a:lnTo>
                                      <a:pt x="3555" y="2643"/>
                                    </a:lnTo>
                                    <a:lnTo>
                                      <a:pt x="3540" y="2696"/>
                                    </a:lnTo>
                                    <a:lnTo>
                                      <a:pt x="3523" y="2747"/>
                                    </a:lnTo>
                                    <a:lnTo>
                                      <a:pt x="3500" y="2796"/>
                                    </a:lnTo>
                                    <a:lnTo>
                                      <a:pt x="3474" y="2842"/>
                                    </a:lnTo>
                                    <a:lnTo>
                                      <a:pt x="3443" y="2886"/>
                                    </a:lnTo>
                                    <a:close/>
                                    <a:moveTo>
                                      <a:pt x="3259" y="2693"/>
                                    </a:moveTo>
                                    <a:lnTo>
                                      <a:pt x="3223" y="2733"/>
                                    </a:lnTo>
                                    <a:lnTo>
                                      <a:pt x="3180" y="2768"/>
                                    </a:lnTo>
                                    <a:lnTo>
                                      <a:pt x="3135" y="2802"/>
                                    </a:lnTo>
                                    <a:lnTo>
                                      <a:pt x="3085" y="2830"/>
                                    </a:lnTo>
                                    <a:lnTo>
                                      <a:pt x="3032" y="2855"/>
                                    </a:lnTo>
                                    <a:lnTo>
                                      <a:pt x="2976" y="2877"/>
                                    </a:lnTo>
                                    <a:lnTo>
                                      <a:pt x="2915" y="2895"/>
                                    </a:lnTo>
                                    <a:lnTo>
                                      <a:pt x="2853" y="2911"/>
                                    </a:lnTo>
                                    <a:lnTo>
                                      <a:pt x="2787" y="2922"/>
                                    </a:lnTo>
                                    <a:lnTo>
                                      <a:pt x="2718" y="2931"/>
                                    </a:lnTo>
                                    <a:lnTo>
                                      <a:pt x="2647" y="2937"/>
                                    </a:lnTo>
                                    <a:lnTo>
                                      <a:pt x="2575" y="2938"/>
                                    </a:lnTo>
                                    <a:lnTo>
                                      <a:pt x="2499" y="2938"/>
                                    </a:lnTo>
                                    <a:lnTo>
                                      <a:pt x="2422" y="2933"/>
                                    </a:lnTo>
                                    <a:lnTo>
                                      <a:pt x="2344" y="2926"/>
                                    </a:lnTo>
                                    <a:lnTo>
                                      <a:pt x="2263" y="2916"/>
                                    </a:lnTo>
                                    <a:lnTo>
                                      <a:pt x="2181" y="2903"/>
                                    </a:lnTo>
                                    <a:lnTo>
                                      <a:pt x="2098" y="2888"/>
                                    </a:lnTo>
                                    <a:lnTo>
                                      <a:pt x="2014" y="2869"/>
                                    </a:lnTo>
                                    <a:lnTo>
                                      <a:pt x="1930" y="2849"/>
                                    </a:lnTo>
                                    <a:lnTo>
                                      <a:pt x="1844" y="2825"/>
                                    </a:lnTo>
                                    <a:lnTo>
                                      <a:pt x="1759" y="2798"/>
                                    </a:lnTo>
                                    <a:lnTo>
                                      <a:pt x="1672" y="2770"/>
                                    </a:lnTo>
                                    <a:lnTo>
                                      <a:pt x="1587" y="2738"/>
                                    </a:lnTo>
                                    <a:lnTo>
                                      <a:pt x="1501" y="2705"/>
                                    </a:lnTo>
                                    <a:lnTo>
                                      <a:pt x="1415" y="2668"/>
                                    </a:lnTo>
                                    <a:lnTo>
                                      <a:pt x="1331" y="2630"/>
                                    </a:lnTo>
                                    <a:lnTo>
                                      <a:pt x="1247" y="2588"/>
                                    </a:lnTo>
                                    <a:lnTo>
                                      <a:pt x="1164" y="2546"/>
                                    </a:lnTo>
                                    <a:lnTo>
                                      <a:pt x="1081" y="2501"/>
                                    </a:lnTo>
                                    <a:lnTo>
                                      <a:pt x="1000" y="2454"/>
                                    </a:lnTo>
                                    <a:lnTo>
                                      <a:pt x="921" y="2405"/>
                                    </a:lnTo>
                                    <a:lnTo>
                                      <a:pt x="839" y="2356"/>
                                    </a:lnTo>
                                    <a:lnTo>
                                      <a:pt x="762" y="2307"/>
                                    </a:lnTo>
                                    <a:lnTo>
                                      <a:pt x="689" y="2256"/>
                                    </a:lnTo>
                                    <a:lnTo>
                                      <a:pt x="621" y="2202"/>
                                    </a:lnTo>
                                    <a:lnTo>
                                      <a:pt x="558" y="2149"/>
                                    </a:lnTo>
                                    <a:lnTo>
                                      <a:pt x="498" y="2094"/>
                                    </a:lnTo>
                                    <a:lnTo>
                                      <a:pt x="444" y="2037"/>
                                    </a:lnTo>
                                    <a:lnTo>
                                      <a:pt x="394" y="1979"/>
                                    </a:lnTo>
                                    <a:lnTo>
                                      <a:pt x="349" y="1919"/>
                                    </a:lnTo>
                                    <a:lnTo>
                                      <a:pt x="307" y="1859"/>
                                    </a:lnTo>
                                    <a:lnTo>
                                      <a:pt x="271" y="1799"/>
                                    </a:lnTo>
                                    <a:lnTo>
                                      <a:pt x="239" y="1737"/>
                                    </a:lnTo>
                                    <a:lnTo>
                                      <a:pt x="210" y="1676"/>
                                    </a:lnTo>
                                    <a:lnTo>
                                      <a:pt x="186" y="1613"/>
                                    </a:lnTo>
                                    <a:lnTo>
                                      <a:pt x="166" y="1550"/>
                                    </a:lnTo>
                                    <a:lnTo>
                                      <a:pt x="151" y="1487"/>
                                    </a:lnTo>
                                    <a:lnTo>
                                      <a:pt x="139" y="1423"/>
                                    </a:lnTo>
                                    <a:lnTo>
                                      <a:pt x="132" y="1359"/>
                                    </a:lnTo>
                                    <a:lnTo>
                                      <a:pt x="128" y="1297"/>
                                    </a:lnTo>
                                    <a:lnTo>
                                      <a:pt x="128" y="1233"/>
                                    </a:lnTo>
                                    <a:lnTo>
                                      <a:pt x="133" y="1169"/>
                                    </a:lnTo>
                                    <a:lnTo>
                                      <a:pt x="141" y="1106"/>
                                    </a:lnTo>
                                    <a:lnTo>
                                      <a:pt x="153" y="1043"/>
                                    </a:lnTo>
                                    <a:lnTo>
                                      <a:pt x="169" y="982"/>
                                    </a:lnTo>
                                    <a:lnTo>
                                      <a:pt x="189" y="920"/>
                                    </a:lnTo>
                                    <a:lnTo>
                                      <a:pt x="213" y="860"/>
                                    </a:lnTo>
                                    <a:lnTo>
                                      <a:pt x="239" y="799"/>
                                    </a:lnTo>
                                    <a:lnTo>
                                      <a:pt x="269" y="740"/>
                                    </a:lnTo>
                                    <a:lnTo>
                                      <a:pt x="304" y="682"/>
                                    </a:lnTo>
                                    <a:lnTo>
                                      <a:pt x="342" y="625"/>
                                    </a:lnTo>
                                    <a:lnTo>
                                      <a:pt x="383" y="570"/>
                                    </a:lnTo>
                                    <a:lnTo>
                                      <a:pt x="428" y="515"/>
                                    </a:lnTo>
                                    <a:lnTo>
                                      <a:pt x="470" y="469"/>
                                    </a:lnTo>
                                    <a:lnTo>
                                      <a:pt x="515" y="425"/>
                                    </a:lnTo>
                                    <a:lnTo>
                                      <a:pt x="562" y="382"/>
                                    </a:lnTo>
                                    <a:lnTo>
                                      <a:pt x="613" y="342"/>
                                    </a:lnTo>
                                    <a:lnTo>
                                      <a:pt x="666" y="304"/>
                                    </a:lnTo>
                                    <a:lnTo>
                                      <a:pt x="720" y="270"/>
                                    </a:lnTo>
                                    <a:lnTo>
                                      <a:pt x="777" y="237"/>
                                    </a:lnTo>
                                    <a:lnTo>
                                      <a:pt x="836" y="207"/>
                                    </a:lnTo>
                                    <a:lnTo>
                                      <a:pt x="897" y="181"/>
                                    </a:lnTo>
                                    <a:lnTo>
                                      <a:pt x="960" y="157"/>
                                    </a:lnTo>
                                    <a:lnTo>
                                      <a:pt x="1025" y="137"/>
                                    </a:lnTo>
                                    <a:lnTo>
                                      <a:pt x="1091" y="121"/>
                                    </a:lnTo>
                                    <a:lnTo>
                                      <a:pt x="1159" y="108"/>
                                    </a:lnTo>
                                    <a:lnTo>
                                      <a:pt x="1228" y="98"/>
                                    </a:lnTo>
                                    <a:lnTo>
                                      <a:pt x="1298" y="92"/>
                                    </a:lnTo>
                                    <a:lnTo>
                                      <a:pt x="1369" y="91"/>
                                    </a:lnTo>
                                    <a:lnTo>
                                      <a:pt x="1442" y="94"/>
                                    </a:lnTo>
                                    <a:lnTo>
                                      <a:pt x="1515" y="102"/>
                                    </a:lnTo>
                                    <a:lnTo>
                                      <a:pt x="1589" y="112"/>
                                    </a:lnTo>
                                    <a:lnTo>
                                      <a:pt x="1664" y="129"/>
                                    </a:lnTo>
                                    <a:lnTo>
                                      <a:pt x="1740" y="152"/>
                                    </a:lnTo>
                                    <a:lnTo>
                                      <a:pt x="1816" y="178"/>
                                    </a:lnTo>
                                    <a:lnTo>
                                      <a:pt x="1892" y="208"/>
                                    </a:lnTo>
                                    <a:lnTo>
                                      <a:pt x="1968" y="246"/>
                                    </a:lnTo>
                                    <a:lnTo>
                                      <a:pt x="2044" y="289"/>
                                    </a:lnTo>
                                    <a:lnTo>
                                      <a:pt x="2121" y="336"/>
                                    </a:lnTo>
                                    <a:lnTo>
                                      <a:pt x="2197" y="391"/>
                                    </a:lnTo>
                                    <a:lnTo>
                                      <a:pt x="2273" y="450"/>
                                    </a:lnTo>
                                    <a:lnTo>
                                      <a:pt x="2348" y="516"/>
                                    </a:lnTo>
                                    <a:lnTo>
                                      <a:pt x="2423" y="589"/>
                                    </a:lnTo>
                                    <a:lnTo>
                                      <a:pt x="2498" y="667"/>
                                    </a:lnTo>
                                    <a:lnTo>
                                      <a:pt x="2571" y="753"/>
                                    </a:lnTo>
                                    <a:lnTo>
                                      <a:pt x="2638" y="824"/>
                                    </a:lnTo>
                                    <a:lnTo>
                                      <a:pt x="2702" y="895"/>
                                    </a:lnTo>
                                    <a:lnTo>
                                      <a:pt x="2764" y="966"/>
                                    </a:lnTo>
                                    <a:lnTo>
                                      <a:pt x="2822" y="1038"/>
                                    </a:lnTo>
                                    <a:lnTo>
                                      <a:pt x="2877" y="1110"/>
                                    </a:lnTo>
                                    <a:lnTo>
                                      <a:pt x="2931" y="1181"/>
                                    </a:lnTo>
                                    <a:lnTo>
                                      <a:pt x="2981" y="1250"/>
                                    </a:lnTo>
                                    <a:lnTo>
                                      <a:pt x="3028" y="1321"/>
                                    </a:lnTo>
                                    <a:lnTo>
                                      <a:pt x="3072" y="1391"/>
                                    </a:lnTo>
                                    <a:lnTo>
                                      <a:pt x="3113" y="1460"/>
                                    </a:lnTo>
                                    <a:lnTo>
                                      <a:pt x="3153" y="1529"/>
                                    </a:lnTo>
                                    <a:lnTo>
                                      <a:pt x="3188" y="1597"/>
                                    </a:lnTo>
                                    <a:lnTo>
                                      <a:pt x="3220" y="1664"/>
                                    </a:lnTo>
                                    <a:lnTo>
                                      <a:pt x="3251" y="1730"/>
                                    </a:lnTo>
                                    <a:lnTo>
                                      <a:pt x="3277" y="1796"/>
                                    </a:lnTo>
                                    <a:lnTo>
                                      <a:pt x="3301" y="1860"/>
                                    </a:lnTo>
                                    <a:lnTo>
                                      <a:pt x="3322" y="1924"/>
                                    </a:lnTo>
                                    <a:lnTo>
                                      <a:pt x="3340" y="1986"/>
                                    </a:lnTo>
                                    <a:lnTo>
                                      <a:pt x="3354" y="2047"/>
                                    </a:lnTo>
                                    <a:lnTo>
                                      <a:pt x="3366" y="2107"/>
                                    </a:lnTo>
                                    <a:lnTo>
                                      <a:pt x="3376" y="2165"/>
                                    </a:lnTo>
                                    <a:lnTo>
                                      <a:pt x="3380" y="2221"/>
                                    </a:lnTo>
                                    <a:lnTo>
                                      <a:pt x="3383" y="2277"/>
                                    </a:lnTo>
                                    <a:lnTo>
                                      <a:pt x="3381" y="2330"/>
                                    </a:lnTo>
                                    <a:lnTo>
                                      <a:pt x="3378" y="2382"/>
                                    </a:lnTo>
                                    <a:lnTo>
                                      <a:pt x="3371" y="2433"/>
                                    </a:lnTo>
                                    <a:lnTo>
                                      <a:pt x="3360" y="2481"/>
                                    </a:lnTo>
                                    <a:lnTo>
                                      <a:pt x="3347" y="2528"/>
                                    </a:lnTo>
                                    <a:lnTo>
                                      <a:pt x="3330" y="2572"/>
                                    </a:lnTo>
                                    <a:lnTo>
                                      <a:pt x="3310" y="2615"/>
                                    </a:lnTo>
                                    <a:lnTo>
                                      <a:pt x="3287" y="2655"/>
                                    </a:lnTo>
                                    <a:lnTo>
                                      <a:pt x="3259" y="26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40000"/>
                                  <a:lumOff val="6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Freeform 161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2469" y="4359"/>
                                <a:ext cx="1822" cy="2503"/>
                              </a:xfrm>
                              <a:custGeom>
                                <a:avLst/>
                                <a:gdLst>
                                  <a:gd name="T0" fmla="*/ 299 w 3997"/>
                                  <a:gd name="T1" fmla="*/ 4648 h 4989"/>
                                  <a:gd name="T2" fmla="*/ 97 w 3997"/>
                                  <a:gd name="T3" fmla="*/ 4211 h 4989"/>
                                  <a:gd name="T4" fmla="*/ 7 w 3997"/>
                                  <a:gd name="T5" fmla="*/ 3652 h 4989"/>
                                  <a:gd name="T6" fmla="*/ 20 w 3997"/>
                                  <a:gd name="T7" fmla="*/ 3012 h 4989"/>
                                  <a:gd name="T8" fmla="*/ 131 w 3997"/>
                                  <a:gd name="T9" fmla="*/ 2327 h 4989"/>
                                  <a:gd name="T10" fmla="*/ 333 w 3997"/>
                                  <a:gd name="T11" fmla="*/ 1639 h 4989"/>
                                  <a:gd name="T12" fmla="*/ 625 w 3997"/>
                                  <a:gd name="T13" fmla="*/ 1010 h 4989"/>
                                  <a:gd name="T14" fmla="*/ 985 w 3997"/>
                                  <a:gd name="T15" fmla="*/ 540 h 4989"/>
                                  <a:gd name="T16" fmla="*/ 1384 w 3997"/>
                                  <a:gd name="T17" fmla="*/ 218 h 4989"/>
                                  <a:gd name="T18" fmla="*/ 1815 w 3997"/>
                                  <a:gd name="T19" fmla="*/ 41 h 4989"/>
                                  <a:gd name="T20" fmla="*/ 2265 w 3997"/>
                                  <a:gd name="T21" fmla="*/ 4 h 4989"/>
                                  <a:gd name="T22" fmla="*/ 2727 w 3997"/>
                                  <a:gd name="T23" fmla="*/ 101 h 4989"/>
                                  <a:gd name="T24" fmla="*/ 3188 w 3997"/>
                                  <a:gd name="T25" fmla="*/ 331 h 4989"/>
                                  <a:gd name="T26" fmla="*/ 3550 w 3997"/>
                                  <a:gd name="T27" fmla="*/ 631 h 4989"/>
                                  <a:gd name="T28" fmla="*/ 3818 w 3997"/>
                                  <a:gd name="T29" fmla="*/ 1016 h 4989"/>
                                  <a:gd name="T30" fmla="*/ 3970 w 3997"/>
                                  <a:gd name="T31" fmla="*/ 1470 h 4989"/>
                                  <a:gd name="T32" fmla="*/ 3986 w 3997"/>
                                  <a:gd name="T33" fmla="*/ 1980 h 4989"/>
                                  <a:gd name="T34" fmla="*/ 3844 w 3997"/>
                                  <a:gd name="T35" fmla="*/ 2532 h 4989"/>
                                  <a:gd name="T36" fmla="*/ 3523 w 3997"/>
                                  <a:gd name="T37" fmla="*/ 3115 h 4989"/>
                                  <a:gd name="T38" fmla="*/ 3056 w 3997"/>
                                  <a:gd name="T39" fmla="*/ 3690 h 4989"/>
                                  <a:gd name="T40" fmla="*/ 2576 w 3997"/>
                                  <a:gd name="T41" fmla="*/ 4177 h 4989"/>
                                  <a:gd name="T42" fmla="*/ 2098 w 3997"/>
                                  <a:gd name="T43" fmla="*/ 4557 h 4989"/>
                                  <a:gd name="T44" fmla="*/ 1636 w 3997"/>
                                  <a:gd name="T45" fmla="*/ 4823 h 4989"/>
                                  <a:gd name="T46" fmla="*/ 1203 w 3997"/>
                                  <a:gd name="T47" fmla="*/ 4967 h 4989"/>
                                  <a:gd name="T48" fmla="*/ 814 w 3997"/>
                                  <a:gd name="T49" fmla="*/ 4977 h 4989"/>
                                  <a:gd name="T50" fmla="*/ 762 w 3997"/>
                                  <a:gd name="T51" fmla="*/ 4604 h 4989"/>
                                  <a:gd name="T52" fmla="*/ 502 w 3997"/>
                                  <a:gd name="T53" fmla="*/ 4333 h 4989"/>
                                  <a:gd name="T54" fmla="*/ 342 w 3997"/>
                                  <a:gd name="T55" fmla="*/ 3932 h 4989"/>
                                  <a:gd name="T56" fmla="*/ 275 w 3997"/>
                                  <a:gd name="T57" fmla="*/ 3433 h 4989"/>
                                  <a:gd name="T58" fmla="*/ 300 w 3997"/>
                                  <a:gd name="T59" fmla="*/ 2868 h 4989"/>
                                  <a:gd name="T60" fmla="*/ 409 w 3997"/>
                                  <a:gd name="T61" fmla="*/ 2271 h 4989"/>
                                  <a:gd name="T62" fmla="*/ 600 w 3997"/>
                                  <a:gd name="T63" fmla="*/ 1676 h 4989"/>
                                  <a:gd name="T64" fmla="*/ 851 w 3997"/>
                                  <a:gd name="T65" fmla="*/ 1107 h 4989"/>
                                  <a:gd name="T66" fmla="*/ 1162 w 3997"/>
                                  <a:gd name="T67" fmla="*/ 663 h 4989"/>
                                  <a:gd name="T68" fmla="*/ 1530 w 3997"/>
                                  <a:gd name="T69" fmla="*/ 361 h 4989"/>
                                  <a:gd name="T70" fmla="*/ 1936 w 3997"/>
                                  <a:gd name="T71" fmla="*/ 196 h 4989"/>
                                  <a:gd name="T72" fmla="*/ 2360 w 3997"/>
                                  <a:gd name="T73" fmla="*/ 164 h 4989"/>
                                  <a:gd name="T74" fmla="*/ 2787 w 3997"/>
                                  <a:gd name="T75" fmla="*/ 260 h 4989"/>
                                  <a:gd name="T76" fmla="*/ 3188 w 3997"/>
                                  <a:gd name="T77" fmla="*/ 474 h 4989"/>
                                  <a:gd name="T78" fmla="*/ 3501 w 3997"/>
                                  <a:gd name="T79" fmla="*/ 766 h 4989"/>
                                  <a:gd name="T80" fmla="*/ 3736 w 3997"/>
                                  <a:gd name="T81" fmla="*/ 1145 h 4989"/>
                                  <a:gd name="T82" fmla="*/ 3864 w 3997"/>
                                  <a:gd name="T83" fmla="*/ 1594 h 4989"/>
                                  <a:gd name="T84" fmla="*/ 3856 w 3997"/>
                                  <a:gd name="T85" fmla="*/ 2097 h 4989"/>
                                  <a:gd name="T86" fmla="*/ 3681 w 3997"/>
                                  <a:gd name="T87" fmla="*/ 2639 h 4989"/>
                                  <a:gd name="T88" fmla="*/ 3314 w 3997"/>
                                  <a:gd name="T89" fmla="*/ 3203 h 4989"/>
                                  <a:gd name="T90" fmla="*/ 2882 w 3997"/>
                                  <a:gd name="T91" fmla="*/ 3704 h 4989"/>
                                  <a:gd name="T92" fmla="*/ 2460 w 3997"/>
                                  <a:gd name="T93" fmla="*/ 4104 h 4989"/>
                                  <a:gd name="T94" fmla="*/ 2042 w 3997"/>
                                  <a:gd name="T95" fmla="*/ 4406 h 4989"/>
                                  <a:gd name="T96" fmla="*/ 1640 w 3997"/>
                                  <a:gd name="T97" fmla="*/ 4605 h 4989"/>
                                  <a:gd name="T98" fmla="*/ 1268 w 3997"/>
                                  <a:gd name="T99" fmla="*/ 4697 h 4989"/>
                                  <a:gd name="T100" fmla="*/ 936 w 3997"/>
                                  <a:gd name="T101" fmla="*/ 4674 h 49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997" h="4989">
                                    <a:moveTo>
                                      <a:pt x="543" y="4884"/>
                                    </a:moveTo>
                                    <a:lnTo>
                                      <a:pt x="476" y="4836"/>
                                    </a:lnTo>
                                    <a:lnTo>
                                      <a:pt x="412" y="4781"/>
                                    </a:lnTo>
                                    <a:lnTo>
                                      <a:pt x="352" y="4718"/>
                                    </a:lnTo>
                                    <a:lnTo>
                                      <a:pt x="299" y="4648"/>
                                    </a:lnTo>
                                    <a:lnTo>
                                      <a:pt x="249" y="4572"/>
                                    </a:lnTo>
                                    <a:lnTo>
                                      <a:pt x="204" y="4490"/>
                                    </a:lnTo>
                                    <a:lnTo>
                                      <a:pt x="165" y="4403"/>
                                    </a:lnTo>
                                    <a:lnTo>
                                      <a:pt x="128" y="4309"/>
                                    </a:lnTo>
                                    <a:lnTo>
                                      <a:pt x="97" y="4211"/>
                                    </a:lnTo>
                                    <a:lnTo>
                                      <a:pt x="71" y="4108"/>
                                    </a:lnTo>
                                    <a:lnTo>
                                      <a:pt x="49" y="4000"/>
                                    </a:lnTo>
                                    <a:lnTo>
                                      <a:pt x="30" y="3888"/>
                                    </a:lnTo>
                                    <a:lnTo>
                                      <a:pt x="17" y="3772"/>
                                    </a:lnTo>
                                    <a:lnTo>
                                      <a:pt x="7" y="3652"/>
                                    </a:lnTo>
                                    <a:lnTo>
                                      <a:pt x="1" y="3529"/>
                                    </a:lnTo>
                                    <a:lnTo>
                                      <a:pt x="0" y="3403"/>
                                    </a:lnTo>
                                    <a:lnTo>
                                      <a:pt x="3" y="3276"/>
                                    </a:lnTo>
                                    <a:lnTo>
                                      <a:pt x="10" y="3144"/>
                                    </a:lnTo>
                                    <a:lnTo>
                                      <a:pt x="20" y="3012"/>
                                    </a:lnTo>
                                    <a:lnTo>
                                      <a:pt x="35" y="2877"/>
                                    </a:lnTo>
                                    <a:lnTo>
                                      <a:pt x="54" y="2740"/>
                                    </a:lnTo>
                                    <a:lnTo>
                                      <a:pt x="75" y="2603"/>
                                    </a:lnTo>
                                    <a:lnTo>
                                      <a:pt x="101" y="2466"/>
                                    </a:lnTo>
                                    <a:lnTo>
                                      <a:pt x="131" y="2327"/>
                                    </a:lnTo>
                                    <a:lnTo>
                                      <a:pt x="164" y="2189"/>
                                    </a:lnTo>
                                    <a:lnTo>
                                      <a:pt x="202" y="2050"/>
                                    </a:lnTo>
                                    <a:lnTo>
                                      <a:pt x="242" y="1913"/>
                                    </a:lnTo>
                                    <a:lnTo>
                                      <a:pt x="286" y="1775"/>
                                    </a:lnTo>
                                    <a:lnTo>
                                      <a:pt x="333" y="1639"/>
                                    </a:lnTo>
                                    <a:lnTo>
                                      <a:pt x="384" y="1504"/>
                                    </a:lnTo>
                                    <a:lnTo>
                                      <a:pt x="438" y="1371"/>
                                    </a:lnTo>
                                    <a:lnTo>
                                      <a:pt x="496" y="1240"/>
                                    </a:lnTo>
                                    <a:lnTo>
                                      <a:pt x="560" y="1122"/>
                                    </a:lnTo>
                                    <a:lnTo>
                                      <a:pt x="625" y="1010"/>
                                    </a:lnTo>
                                    <a:lnTo>
                                      <a:pt x="694" y="904"/>
                                    </a:lnTo>
                                    <a:lnTo>
                                      <a:pt x="764" y="804"/>
                                    </a:lnTo>
                                    <a:lnTo>
                                      <a:pt x="835" y="710"/>
                                    </a:lnTo>
                                    <a:lnTo>
                                      <a:pt x="909" y="622"/>
                                    </a:lnTo>
                                    <a:lnTo>
                                      <a:pt x="985" y="540"/>
                                    </a:lnTo>
                                    <a:lnTo>
                                      <a:pt x="1062" y="463"/>
                                    </a:lnTo>
                                    <a:lnTo>
                                      <a:pt x="1140" y="393"/>
                                    </a:lnTo>
                                    <a:lnTo>
                                      <a:pt x="1221" y="329"/>
                                    </a:lnTo>
                                    <a:lnTo>
                                      <a:pt x="1301" y="271"/>
                                    </a:lnTo>
                                    <a:lnTo>
                                      <a:pt x="1384" y="218"/>
                                    </a:lnTo>
                                    <a:lnTo>
                                      <a:pt x="1468" y="172"/>
                                    </a:lnTo>
                                    <a:lnTo>
                                      <a:pt x="1553" y="131"/>
                                    </a:lnTo>
                                    <a:lnTo>
                                      <a:pt x="1639" y="95"/>
                                    </a:lnTo>
                                    <a:lnTo>
                                      <a:pt x="1727" y="65"/>
                                    </a:lnTo>
                                    <a:lnTo>
                                      <a:pt x="1815" y="41"/>
                                    </a:lnTo>
                                    <a:lnTo>
                                      <a:pt x="1904" y="23"/>
                                    </a:lnTo>
                                    <a:lnTo>
                                      <a:pt x="1993" y="10"/>
                                    </a:lnTo>
                                    <a:lnTo>
                                      <a:pt x="2083" y="1"/>
                                    </a:lnTo>
                                    <a:lnTo>
                                      <a:pt x="2174" y="0"/>
                                    </a:lnTo>
                                    <a:lnTo>
                                      <a:pt x="2265" y="4"/>
                                    </a:lnTo>
                                    <a:lnTo>
                                      <a:pt x="2357" y="12"/>
                                    </a:lnTo>
                                    <a:lnTo>
                                      <a:pt x="2449" y="26"/>
                                    </a:lnTo>
                                    <a:lnTo>
                                      <a:pt x="2542" y="46"/>
                                    </a:lnTo>
                                    <a:lnTo>
                                      <a:pt x="2634" y="71"/>
                                    </a:lnTo>
                                    <a:lnTo>
                                      <a:pt x="2727" y="101"/>
                                    </a:lnTo>
                                    <a:lnTo>
                                      <a:pt x="2819" y="136"/>
                                    </a:lnTo>
                                    <a:lnTo>
                                      <a:pt x="2912" y="178"/>
                                    </a:lnTo>
                                    <a:lnTo>
                                      <a:pt x="3004" y="223"/>
                                    </a:lnTo>
                                    <a:lnTo>
                                      <a:pt x="3097" y="274"/>
                                    </a:lnTo>
                                    <a:lnTo>
                                      <a:pt x="3188" y="331"/>
                                    </a:lnTo>
                                    <a:lnTo>
                                      <a:pt x="3268" y="383"/>
                                    </a:lnTo>
                                    <a:lnTo>
                                      <a:pt x="3343" y="440"/>
                                    </a:lnTo>
                                    <a:lnTo>
                                      <a:pt x="3416" y="501"/>
                                    </a:lnTo>
                                    <a:lnTo>
                                      <a:pt x="3485" y="565"/>
                                    </a:lnTo>
                                    <a:lnTo>
                                      <a:pt x="3550" y="631"/>
                                    </a:lnTo>
                                    <a:lnTo>
                                      <a:pt x="3611" y="702"/>
                                    </a:lnTo>
                                    <a:lnTo>
                                      <a:pt x="3670" y="777"/>
                                    </a:lnTo>
                                    <a:lnTo>
                                      <a:pt x="3723" y="854"/>
                                    </a:lnTo>
                                    <a:lnTo>
                                      <a:pt x="3773" y="933"/>
                                    </a:lnTo>
                                    <a:lnTo>
                                      <a:pt x="3818" y="1016"/>
                                    </a:lnTo>
                                    <a:lnTo>
                                      <a:pt x="3858" y="1102"/>
                                    </a:lnTo>
                                    <a:lnTo>
                                      <a:pt x="3894" y="1190"/>
                                    </a:lnTo>
                                    <a:lnTo>
                                      <a:pt x="3925" y="1282"/>
                                    </a:lnTo>
                                    <a:lnTo>
                                      <a:pt x="3949" y="1375"/>
                                    </a:lnTo>
                                    <a:lnTo>
                                      <a:pt x="3970" y="1470"/>
                                    </a:lnTo>
                                    <a:lnTo>
                                      <a:pt x="3985" y="1568"/>
                                    </a:lnTo>
                                    <a:lnTo>
                                      <a:pt x="3995" y="1669"/>
                                    </a:lnTo>
                                    <a:lnTo>
                                      <a:pt x="3997" y="1771"/>
                                    </a:lnTo>
                                    <a:lnTo>
                                      <a:pt x="3995" y="1875"/>
                                    </a:lnTo>
                                    <a:lnTo>
                                      <a:pt x="3986" y="1980"/>
                                    </a:lnTo>
                                    <a:lnTo>
                                      <a:pt x="3971" y="2088"/>
                                    </a:lnTo>
                                    <a:lnTo>
                                      <a:pt x="3949" y="2197"/>
                                    </a:lnTo>
                                    <a:lnTo>
                                      <a:pt x="3921" y="2307"/>
                                    </a:lnTo>
                                    <a:lnTo>
                                      <a:pt x="3887" y="2419"/>
                                    </a:lnTo>
                                    <a:lnTo>
                                      <a:pt x="3844" y="2532"/>
                                    </a:lnTo>
                                    <a:lnTo>
                                      <a:pt x="3795" y="2647"/>
                                    </a:lnTo>
                                    <a:lnTo>
                                      <a:pt x="3738" y="2762"/>
                                    </a:lnTo>
                                    <a:lnTo>
                                      <a:pt x="3674" y="2879"/>
                                    </a:lnTo>
                                    <a:lnTo>
                                      <a:pt x="3602" y="2996"/>
                                    </a:lnTo>
                                    <a:lnTo>
                                      <a:pt x="3523" y="3115"/>
                                    </a:lnTo>
                                    <a:lnTo>
                                      <a:pt x="3435" y="3233"/>
                                    </a:lnTo>
                                    <a:lnTo>
                                      <a:pt x="3340" y="3351"/>
                                    </a:lnTo>
                                    <a:lnTo>
                                      <a:pt x="3246" y="3469"/>
                                    </a:lnTo>
                                    <a:lnTo>
                                      <a:pt x="3151" y="3581"/>
                                    </a:lnTo>
                                    <a:lnTo>
                                      <a:pt x="3056" y="3690"/>
                                    </a:lnTo>
                                    <a:lnTo>
                                      <a:pt x="2962" y="3795"/>
                                    </a:lnTo>
                                    <a:lnTo>
                                      <a:pt x="2865" y="3897"/>
                                    </a:lnTo>
                                    <a:lnTo>
                                      <a:pt x="2769" y="3994"/>
                                    </a:lnTo>
                                    <a:lnTo>
                                      <a:pt x="2673" y="4088"/>
                                    </a:lnTo>
                                    <a:lnTo>
                                      <a:pt x="2576" y="4177"/>
                                    </a:lnTo>
                                    <a:lnTo>
                                      <a:pt x="2480" y="4261"/>
                                    </a:lnTo>
                                    <a:lnTo>
                                      <a:pt x="2384" y="4341"/>
                                    </a:lnTo>
                                    <a:lnTo>
                                      <a:pt x="2288" y="4418"/>
                                    </a:lnTo>
                                    <a:lnTo>
                                      <a:pt x="2193" y="4489"/>
                                    </a:lnTo>
                                    <a:lnTo>
                                      <a:pt x="2098" y="4557"/>
                                    </a:lnTo>
                                    <a:lnTo>
                                      <a:pt x="2003" y="4620"/>
                                    </a:lnTo>
                                    <a:lnTo>
                                      <a:pt x="1910" y="4678"/>
                                    </a:lnTo>
                                    <a:lnTo>
                                      <a:pt x="1817" y="4731"/>
                                    </a:lnTo>
                                    <a:lnTo>
                                      <a:pt x="1726" y="4779"/>
                                    </a:lnTo>
                                    <a:lnTo>
                                      <a:pt x="1636" y="4823"/>
                                    </a:lnTo>
                                    <a:lnTo>
                                      <a:pt x="1546" y="4862"/>
                                    </a:lnTo>
                                    <a:lnTo>
                                      <a:pt x="1458" y="4895"/>
                                    </a:lnTo>
                                    <a:lnTo>
                                      <a:pt x="1371" y="4924"/>
                                    </a:lnTo>
                                    <a:lnTo>
                                      <a:pt x="1286" y="4948"/>
                                    </a:lnTo>
                                    <a:lnTo>
                                      <a:pt x="1203" y="4967"/>
                                    </a:lnTo>
                                    <a:lnTo>
                                      <a:pt x="1121" y="4980"/>
                                    </a:lnTo>
                                    <a:lnTo>
                                      <a:pt x="1040" y="4987"/>
                                    </a:lnTo>
                                    <a:lnTo>
                                      <a:pt x="963" y="4989"/>
                                    </a:lnTo>
                                    <a:lnTo>
                                      <a:pt x="887" y="4985"/>
                                    </a:lnTo>
                                    <a:lnTo>
                                      <a:pt x="814" y="4977"/>
                                    </a:lnTo>
                                    <a:lnTo>
                                      <a:pt x="743" y="4962"/>
                                    </a:lnTo>
                                    <a:lnTo>
                                      <a:pt x="674" y="4942"/>
                                    </a:lnTo>
                                    <a:lnTo>
                                      <a:pt x="607" y="4916"/>
                                    </a:lnTo>
                                    <a:lnTo>
                                      <a:pt x="543" y="4884"/>
                                    </a:lnTo>
                                    <a:close/>
                                    <a:moveTo>
                                      <a:pt x="762" y="4604"/>
                                    </a:moveTo>
                                    <a:lnTo>
                                      <a:pt x="702" y="4562"/>
                                    </a:lnTo>
                                    <a:lnTo>
                                      <a:pt x="645" y="4513"/>
                                    </a:lnTo>
                                    <a:lnTo>
                                      <a:pt x="594" y="4459"/>
                                    </a:lnTo>
                                    <a:lnTo>
                                      <a:pt x="546" y="4398"/>
                                    </a:lnTo>
                                    <a:lnTo>
                                      <a:pt x="502" y="4333"/>
                                    </a:lnTo>
                                    <a:lnTo>
                                      <a:pt x="463" y="4262"/>
                                    </a:lnTo>
                                    <a:lnTo>
                                      <a:pt x="426" y="4186"/>
                                    </a:lnTo>
                                    <a:lnTo>
                                      <a:pt x="394" y="4106"/>
                                    </a:lnTo>
                                    <a:lnTo>
                                      <a:pt x="365" y="4020"/>
                                    </a:lnTo>
                                    <a:lnTo>
                                      <a:pt x="342" y="3932"/>
                                    </a:lnTo>
                                    <a:lnTo>
                                      <a:pt x="322" y="3838"/>
                                    </a:lnTo>
                                    <a:lnTo>
                                      <a:pt x="304" y="3742"/>
                                    </a:lnTo>
                                    <a:lnTo>
                                      <a:pt x="291" y="3641"/>
                                    </a:lnTo>
                                    <a:lnTo>
                                      <a:pt x="281" y="3538"/>
                                    </a:lnTo>
                                    <a:lnTo>
                                      <a:pt x="275" y="3433"/>
                                    </a:lnTo>
                                    <a:lnTo>
                                      <a:pt x="274" y="3324"/>
                                    </a:lnTo>
                                    <a:lnTo>
                                      <a:pt x="275" y="3213"/>
                                    </a:lnTo>
                                    <a:lnTo>
                                      <a:pt x="280" y="3100"/>
                                    </a:lnTo>
                                    <a:lnTo>
                                      <a:pt x="288" y="2984"/>
                                    </a:lnTo>
                                    <a:lnTo>
                                      <a:pt x="300" y="2868"/>
                                    </a:lnTo>
                                    <a:lnTo>
                                      <a:pt x="316" y="2751"/>
                                    </a:lnTo>
                                    <a:lnTo>
                                      <a:pt x="333" y="2631"/>
                                    </a:lnTo>
                                    <a:lnTo>
                                      <a:pt x="356" y="2512"/>
                                    </a:lnTo>
                                    <a:lnTo>
                                      <a:pt x="381" y="2392"/>
                                    </a:lnTo>
                                    <a:lnTo>
                                      <a:pt x="409" y="2271"/>
                                    </a:lnTo>
                                    <a:lnTo>
                                      <a:pt x="441" y="2152"/>
                                    </a:lnTo>
                                    <a:lnTo>
                                      <a:pt x="476" y="2031"/>
                                    </a:lnTo>
                                    <a:lnTo>
                                      <a:pt x="514" y="1911"/>
                                    </a:lnTo>
                                    <a:lnTo>
                                      <a:pt x="555" y="1793"/>
                                    </a:lnTo>
                                    <a:lnTo>
                                      <a:pt x="600" y="1676"/>
                                    </a:lnTo>
                                    <a:lnTo>
                                      <a:pt x="647" y="1559"/>
                                    </a:lnTo>
                                    <a:lnTo>
                                      <a:pt x="698" y="1444"/>
                                    </a:lnTo>
                                    <a:lnTo>
                                      <a:pt x="745" y="1327"/>
                                    </a:lnTo>
                                    <a:lnTo>
                                      <a:pt x="796" y="1214"/>
                                    </a:lnTo>
                                    <a:lnTo>
                                      <a:pt x="851" y="1107"/>
                                    </a:lnTo>
                                    <a:lnTo>
                                      <a:pt x="907" y="1007"/>
                                    </a:lnTo>
                                    <a:lnTo>
                                      <a:pt x="968" y="913"/>
                                    </a:lnTo>
                                    <a:lnTo>
                                      <a:pt x="1030" y="824"/>
                                    </a:lnTo>
                                    <a:lnTo>
                                      <a:pt x="1095" y="740"/>
                                    </a:lnTo>
                                    <a:lnTo>
                                      <a:pt x="1162" y="663"/>
                                    </a:lnTo>
                                    <a:lnTo>
                                      <a:pt x="1232" y="591"/>
                                    </a:lnTo>
                                    <a:lnTo>
                                      <a:pt x="1304" y="526"/>
                                    </a:lnTo>
                                    <a:lnTo>
                                      <a:pt x="1377" y="466"/>
                                    </a:lnTo>
                                    <a:lnTo>
                                      <a:pt x="1453" y="410"/>
                                    </a:lnTo>
                                    <a:lnTo>
                                      <a:pt x="1530" y="361"/>
                                    </a:lnTo>
                                    <a:lnTo>
                                      <a:pt x="1608" y="316"/>
                                    </a:lnTo>
                                    <a:lnTo>
                                      <a:pt x="1689" y="279"/>
                                    </a:lnTo>
                                    <a:lnTo>
                                      <a:pt x="1770" y="245"/>
                                    </a:lnTo>
                                    <a:lnTo>
                                      <a:pt x="1853" y="218"/>
                                    </a:lnTo>
                                    <a:lnTo>
                                      <a:pt x="1936" y="196"/>
                                    </a:lnTo>
                                    <a:lnTo>
                                      <a:pt x="2020" y="179"/>
                                    </a:lnTo>
                                    <a:lnTo>
                                      <a:pt x="2104" y="167"/>
                                    </a:lnTo>
                                    <a:lnTo>
                                      <a:pt x="2189" y="161"/>
                                    </a:lnTo>
                                    <a:lnTo>
                                      <a:pt x="2275" y="160"/>
                                    </a:lnTo>
                                    <a:lnTo>
                                      <a:pt x="2360" y="164"/>
                                    </a:lnTo>
                                    <a:lnTo>
                                      <a:pt x="2447" y="173"/>
                                    </a:lnTo>
                                    <a:lnTo>
                                      <a:pt x="2532" y="187"/>
                                    </a:lnTo>
                                    <a:lnTo>
                                      <a:pt x="2618" y="206"/>
                                    </a:lnTo>
                                    <a:lnTo>
                                      <a:pt x="2703" y="231"/>
                                    </a:lnTo>
                                    <a:lnTo>
                                      <a:pt x="2787" y="260"/>
                                    </a:lnTo>
                                    <a:lnTo>
                                      <a:pt x="2871" y="294"/>
                                    </a:lnTo>
                                    <a:lnTo>
                                      <a:pt x="2954" y="333"/>
                                    </a:lnTo>
                                    <a:lnTo>
                                      <a:pt x="3037" y="378"/>
                                    </a:lnTo>
                                    <a:lnTo>
                                      <a:pt x="3118" y="427"/>
                                    </a:lnTo>
                                    <a:lnTo>
                                      <a:pt x="3188" y="474"/>
                                    </a:lnTo>
                                    <a:lnTo>
                                      <a:pt x="3256" y="525"/>
                                    </a:lnTo>
                                    <a:lnTo>
                                      <a:pt x="3321" y="579"/>
                                    </a:lnTo>
                                    <a:lnTo>
                                      <a:pt x="3384" y="639"/>
                                    </a:lnTo>
                                    <a:lnTo>
                                      <a:pt x="3443" y="701"/>
                                    </a:lnTo>
                                    <a:lnTo>
                                      <a:pt x="3501" y="766"/>
                                    </a:lnTo>
                                    <a:lnTo>
                                      <a:pt x="3556" y="836"/>
                                    </a:lnTo>
                                    <a:lnTo>
                                      <a:pt x="3606" y="909"/>
                                    </a:lnTo>
                                    <a:lnTo>
                                      <a:pt x="3653" y="984"/>
                                    </a:lnTo>
                                    <a:lnTo>
                                      <a:pt x="3697" y="1064"/>
                                    </a:lnTo>
                                    <a:lnTo>
                                      <a:pt x="3736" y="1145"/>
                                    </a:lnTo>
                                    <a:lnTo>
                                      <a:pt x="3772" y="1231"/>
                                    </a:lnTo>
                                    <a:lnTo>
                                      <a:pt x="3801" y="1317"/>
                                    </a:lnTo>
                                    <a:lnTo>
                                      <a:pt x="3827" y="1407"/>
                                    </a:lnTo>
                                    <a:lnTo>
                                      <a:pt x="3849" y="1499"/>
                                    </a:lnTo>
                                    <a:lnTo>
                                      <a:pt x="3864" y="1594"/>
                                    </a:lnTo>
                                    <a:lnTo>
                                      <a:pt x="3874" y="1691"/>
                                    </a:lnTo>
                                    <a:lnTo>
                                      <a:pt x="3878" y="1789"/>
                                    </a:lnTo>
                                    <a:lnTo>
                                      <a:pt x="3877" y="1890"/>
                                    </a:lnTo>
                                    <a:lnTo>
                                      <a:pt x="3870" y="1993"/>
                                    </a:lnTo>
                                    <a:lnTo>
                                      <a:pt x="3856" y="2097"/>
                                    </a:lnTo>
                                    <a:lnTo>
                                      <a:pt x="3834" y="2203"/>
                                    </a:lnTo>
                                    <a:lnTo>
                                      <a:pt x="3807" y="2309"/>
                                    </a:lnTo>
                                    <a:lnTo>
                                      <a:pt x="3773" y="2418"/>
                                    </a:lnTo>
                                    <a:lnTo>
                                      <a:pt x="3731" y="2528"/>
                                    </a:lnTo>
                                    <a:lnTo>
                                      <a:pt x="3681" y="2639"/>
                                    </a:lnTo>
                                    <a:lnTo>
                                      <a:pt x="3625" y="2750"/>
                                    </a:lnTo>
                                    <a:lnTo>
                                      <a:pt x="3559" y="2862"/>
                                    </a:lnTo>
                                    <a:lnTo>
                                      <a:pt x="3486" y="2975"/>
                                    </a:lnTo>
                                    <a:lnTo>
                                      <a:pt x="3404" y="3088"/>
                                    </a:lnTo>
                                    <a:lnTo>
                                      <a:pt x="3314" y="3203"/>
                                    </a:lnTo>
                                    <a:lnTo>
                                      <a:pt x="3214" y="3317"/>
                                    </a:lnTo>
                                    <a:lnTo>
                                      <a:pt x="3132" y="3419"/>
                                    </a:lnTo>
                                    <a:lnTo>
                                      <a:pt x="3049" y="3518"/>
                                    </a:lnTo>
                                    <a:lnTo>
                                      <a:pt x="2965" y="3613"/>
                                    </a:lnTo>
                                    <a:lnTo>
                                      <a:pt x="2882" y="3704"/>
                                    </a:lnTo>
                                    <a:lnTo>
                                      <a:pt x="2798" y="3792"/>
                                    </a:lnTo>
                                    <a:lnTo>
                                      <a:pt x="2714" y="3876"/>
                                    </a:lnTo>
                                    <a:lnTo>
                                      <a:pt x="2629" y="3955"/>
                                    </a:lnTo>
                                    <a:lnTo>
                                      <a:pt x="2544" y="4032"/>
                                    </a:lnTo>
                                    <a:lnTo>
                                      <a:pt x="2460" y="4104"/>
                                    </a:lnTo>
                                    <a:lnTo>
                                      <a:pt x="2376" y="4173"/>
                                    </a:lnTo>
                                    <a:lnTo>
                                      <a:pt x="2291" y="4237"/>
                                    </a:lnTo>
                                    <a:lnTo>
                                      <a:pt x="2208" y="4297"/>
                                    </a:lnTo>
                                    <a:lnTo>
                                      <a:pt x="2125" y="4354"/>
                                    </a:lnTo>
                                    <a:lnTo>
                                      <a:pt x="2042" y="4406"/>
                                    </a:lnTo>
                                    <a:lnTo>
                                      <a:pt x="1961" y="4455"/>
                                    </a:lnTo>
                                    <a:lnTo>
                                      <a:pt x="1879" y="4499"/>
                                    </a:lnTo>
                                    <a:lnTo>
                                      <a:pt x="1798" y="4539"/>
                                    </a:lnTo>
                                    <a:lnTo>
                                      <a:pt x="1719" y="4575"/>
                                    </a:lnTo>
                                    <a:lnTo>
                                      <a:pt x="1640" y="4605"/>
                                    </a:lnTo>
                                    <a:lnTo>
                                      <a:pt x="1563" y="4633"/>
                                    </a:lnTo>
                                    <a:lnTo>
                                      <a:pt x="1487" y="4655"/>
                                    </a:lnTo>
                                    <a:lnTo>
                                      <a:pt x="1413" y="4674"/>
                                    </a:lnTo>
                                    <a:lnTo>
                                      <a:pt x="1339" y="4687"/>
                                    </a:lnTo>
                                    <a:lnTo>
                                      <a:pt x="1268" y="4697"/>
                                    </a:lnTo>
                                    <a:lnTo>
                                      <a:pt x="1198" y="4701"/>
                                    </a:lnTo>
                                    <a:lnTo>
                                      <a:pt x="1129" y="4701"/>
                                    </a:lnTo>
                                    <a:lnTo>
                                      <a:pt x="1063" y="4697"/>
                                    </a:lnTo>
                                    <a:lnTo>
                                      <a:pt x="999" y="4688"/>
                                    </a:lnTo>
                                    <a:lnTo>
                                      <a:pt x="936" y="4674"/>
                                    </a:lnTo>
                                    <a:lnTo>
                                      <a:pt x="875" y="4655"/>
                                    </a:lnTo>
                                    <a:lnTo>
                                      <a:pt x="817" y="4633"/>
                                    </a:lnTo>
                                    <a:lnTo>
                                      <a:pt x="762" y="46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40000"/>
                                  <a:lumOff val="6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Freeform 162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5360" y="7488"/>
                                <a:ext cx="2964" cy="2707"/>
                              </a:xfrm>
                              <a:custGeom>
                                <a:avLst/>
                                <a:gdLst>
                                  <a:gd name="T0" fmla="*/ 502 w 6503"/>
                                  <a:gd name="T1" fmla="*/ 311 h 5391"/>
                                  <a:gd name="T2" fmla="*/ 1094 w 6503"/>
                                  <a:gd name="T3" fmla="*/ 78 h 5391"/>
                                  <a:gd name="T4" fmla="*/ 1837 w 6503"/>
                                  <a:gd name="T5" fmla="*/ 0 h 5391"/>
                                  <a:gd name="T6" fmla="*/ 2683 w 6503"/>
                                  <a:gd name="T7" fmla="*/ 65 h 5391"/>
                                  <a:gd name="T8" fmla="*/ 3577 w 6503"/>
                                  <a:gd name="T9" fmla="*/ 260 h 5391"/>
                                  <a:gd name="T10" fmla="*/ 4470 w 6503"/>
                                  <a:gd name="T11" fmla="*/ 577 h 5391"/>
                                  <a:gd name="T12" fmla="*/ 5279 w 6503"/>
                                  <a:gd name="T13" fmla="*/ 1008 h 5391"/>
                                  <a:gd name="T14" fmla="*/ 5873 w 6503"/>
                                  <a:gd name="T15" fmla="*/ 1514 h 5391"/>
                                  <a:gd name="T16" fmla="*/ 6268 w 6503"/>
                                  <a:gd name="T17" fmla="*/ 2064 h 5391"/>
                                  <a:gd name="T18" fmla="*/ 6471 w 6503"/>
                                  <a:gd name="T19" fmla="*/ 2643 h 5391"/>
                                  <a:gd name="T20" fmla="*/ 6488 w 6503"/>
                                  <a:gd name="T21" fmla="*/ 3239 h 5391"/>
                                  <a:gd name="T22" fmla="*/ 6325 w 6503"/>
                                  <a:gd name="T23" fmla="*/ 3839 h 5391"/>
                                  <a:gd name="T24" fmla="*/ 5988 w 6503"/>
                                  <a:gd name="T25" fmla="*/ 4430 h 5391"/>
                                  <a:gd name="T26" fmla="*/ 5564 w 6503"/>
                                  <a:gd name="T27" fmla="*/ 4882 h 5391"/>
                                  <a:gd name="T28" fmla="*/ 5037 w 6503"/>
                                  <a:gd name="T29" fmla="*/ 5207 h 5391"/>
                                  <a:gd name="T30" fmla="*/ 4426 w 6503"/>
                                  <a:gd name="T31" fmla="*/ 5374 h 5391"/>
                                  <a:gd name="T32" fmla="*/ 3753 w 6503"/>
                                  <a:gd name="T33" fmla="*/ 5357 h 5391"/>
                                  <a:gd name="T34" fmla="*/ 3034 w 6503"/>
                                  <a:gd name="T35" fmla="*/ 5131 h 5391"/>
                                  <a:gd name="T36" fmla="*/ 2290 w 6503"/>
                                  <a:gd name="T37" fmla="*/ 4665 h 5391"/>
                                  <a:gd name="T38" fmla="*/ 1563 w 6503"/>
                                  <a:gd name="T39" fmla="*/ 4009 h 5391"/>
                                  <a:gd name="T40" fmla="*/ 957 w 6503"/>
                                  <a:gd name="T41" fmla="*/ 3343 h 5391"/>
                                  <a:gd name="T42" fmla="*/ 490 w 6503"/>
                                  <a:gd name="T43" fmla="*/ 2684 h 5391"/>
                                  <a:gd name="T44" fmla="*/ 172 w 6503"/>
                                  <a:gd name="T45" fmla="*/ 2057 h 5391"/>
                                  <a:gd name="T46" fmla="*/ 16 w 6503"/>
                                  <a:gd name="T47" fmla="*/ 1477 h 5391"/>
                                  <a:gd name="T48" fmla="*/ 30 w 6503"/>
                                  <a:gd name="T49" fmla="*/ 964 h 5391"/>
                                  <a:gd name="T50" fmla="*/ 526 w 6503"/>
                                  <a:gd name="T51" fmla="*/ 924 h 5391"/>
                                  <a:gd name="T52" fmla="*/ 903 w 6503"/>
                                  <a:gd name="T53" fmla="*/ 601 h 5391"/>
                                  <a:gd name="T54" fmla="*/ 1445 w 6503"/>
                                  <a:gd name="T55" fmla="*/ 420 h 5391"/>
                                  <a:gd name="T56" fmla="*/ 2108 w 6503"/>
                                  <a:gd name="T57" fmla="*/ 371 h 5391"/>
                                  <a:gd name="T58" fmla="*/ 2850 w 6503"/>
                                  <a:gd name="T59" fmla="*/ 443 h 5391"/>
                                  <a:gd name="T60" fmla="*/ 3629 w 6503"/>
                                  <a:gd name="T61" fmla="*/ 631 h 5391"/>
                                  <a:gd name="T62" fmla="*/ 4403 w 6503"/>
                                  <a:gd name="T63" fmla="*/ 925 h 5391"/>
                                  <a:gd name="T64" fmla="*/ 5134 w 6503"/>
                                  <a:gd name="T65" fmla="*/ 1297 h 5391"/>
                                  <a:gd name="T66" fmla="*/ 5698 w 6503"/>
                                  <a:gd name="T67" fmla="*/ 1739 h 5391"/>
                                  <a:gd name="T68" fmla="*/ 6070 w 6503"/>
                                  <a:gd name="T69" fmla="*/ 2245 h 5391"/>
                                  <a:gd name="T70" fmla="*/ 6258 w 6503"/>
                                  <a:gd name="T71" fmla="*/ 2791 h 5391"/>
                                  <a:gd name="T72" fmla="*/ 6269 w 6503"/>
                                  <a:gd name="T73" fmla="*/ 3352 h 5391"/>
                                  <a:gd name="T74" fmla="*/ 6110 w 6503"/>
                                  <a:gd name="T75" fmla="*/ 3906 h 5391"/>
                                  <a:gd name="T76" fmla="*/ 5800 w 6503"/>
                                  <a:gd name="T77" fmla="*/ 4418 h 5391"/>
                                  <a:gd name="T78" fmla="*/ 5389 w 6503"/>
                                  <a:gd name="T79" fmla="*/ 4809 h 5391"/>
                                  <a:gd name="T80" fmla="*/ 4872 w 6503"/>
                                  <a:gd name="T81" fmla="*/ 5089 h 5391"/>
                                  <a:gd name="T82" fmla="*/ 4271 w 6503"/>
                                  <a:gd name="T83" fmla="*/ 5226 h 5391"/>
                                  <a:gd name="T84" fmla="*/ 3608 w 6503"/>
                                  <a:gd name="T85" fmla="*/ 5177 h 5391"/>
                                  <a:gd name="T86" fmla="*/ 2906 w 6503"/>
                                  <a:gd name="T87" fmla="*/ 4909 h 5391"/>
                                  <a:gd name="T88" fmla="*/ 2188 w 6503"/>
                                  <a:gd name="T89" fmla="*/ 4384 h 5391"/>
                                  <a:gd name="T90" fmla="*/ 1559 w 6503"/>
                                  <a:gd name="T91" fmla="*/ 3779 h 5391"/>
                                  <a:gd name="T92" fmla="*/ 1062 w 6503"/>
                                  <a:gd name="T93" fmla="*/ 3195 h 5391"/>
                                  <a:gd name="T94" fmla="*/ 693 w 6503"/>
                                  <a:gd name="T95" fmla="*/ 2623 h 5391"/>
                                  <a:gd name="T96" fmla="*/ 459 w 6503"/>
                                  <a:gd name="T97" fmla="*/ 2079 h 5391"/>
                                  <a:gd name="T98" fmla="*/ 367 w 6503"/>
                                  <a:gd name="T99" fmla="*/ 1582 h 5391"/>
                                  <a:gd name="T100" fmla="*/ 421 w 6503"/>
                                  <a:gd name="T101" fmla="*/ 1147 h 53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6503" h="5391">
                                    <a:moveTo>
                                      <a:pt x="172" y="616"/>
                                    </a:moveTo>
                                    <a:lnTo>
                                      <a:pt x="241" y="529"/>
                                    </a:lnTo>
                                    <a:lnTo>
                                      <a:pt x="319" y="450"/>
                                    </a:lnTo>
                                    <a:lnTo>
                                      <a:pt x="406" y="378"/>
                                    </a:lnTo>
                                    <a:lnTo>
                                      <a:pt x="502" y="311"/>
                                    </a:lnTo>
                                    <a:lnTo>
                                      <a:pt x="605" y="252"/>
                                    </a:lnTo>
                                    <a:lnTo>
                                      <a:pt x="717" y="199"/>
                                    </a:lnTo>
                                    <a:lnTo>
                                      <a:pt x="835" y="153"/>
                                    </a:lnTo>
                                    <a:lnTo>
                                      <a:pt x="961" y="112"/>
                                    </a:lnTo>
                                    <a:lnTo>
                                      <a:pt x="1094" y="78"/>
                                    </a:lnTo>
                                    <a:lnTo>
                                      <a:pt x="1231" y="51"/>
                                    </a:lnTo>
                                    <a:lnTo>
                                      <a:pt x="1376" y="30"/>
                                    </a:lnTo>
                                    <a:lnTo>
                                      <a:pt x="1524" y="14"/>
                                    </a:lnTo>
                                    <a:lnTo>
                                      <a:pt x="1678" y="4"/>
                                    </a:lnTo>
                                    <a:lnTo>
                                      <a:pt x="1837" y="0"/>
                                    </a:lnTo>
                                    <a:lnTo>
                                      <a:pt x="2000" y="2"/>
                                    </a:lnTo>
                                    <a:lnTo>
                                      <a:pt x="2166" y="9"/>
                                    </a:lnTo>
                                    <a:lnTo>
                                      <a:pt x="2336" y="22"/>
                                    </a:lnTo>
                                    <a:lnTo>
                                      <a:pt x="2507" y="41"/>
                                    </a:lnTo>
                                    <a:lnTo>
                                      <a:pt x="2683" y="65"/>
                                    </a:lnTo>
                                    <a:lnTo>
                                      <a:pt x="2859" y="94"/>
                                    </a:lnTo>
                                    <a:lnTo>
                                      <a:pt x="3038" y="128"/>
                                    </a:lnTo>
                                    <a:lnTo>
                                      <a:pt x="3217" y="167"/>
                                    </a:lnTo>
                                    <a:lnTo>
                                      <a:pt x="3397" y="212"/>
                                    </a:lnTo>
                                    <a:lnTo>
                                      <a:pt x="3577" y="260"/>
                                    </a:lnTo>
                                    <a:lnTo>
                                      <a:pt x="3757" y="315"/>
                                    </a:lnTo>
                                    <a:lnTo>
                                      <a:pt x="3938" y="373"/>
                                    </a:lnTo>
                                    <a:lnTo>
                                      <a:pt x="4117" y="437"/>
                                    </a:lnTo>
                                    <a:lnTo>
                                      <a:pt x="4295" y="504"/>
                                    </a:lnTo>
                                    <a:lnTo>
                                      <a:pt x="4470" y="577"/>
                                    </a:lnTo>
                                    <a:lnTo>
                                      <a:pt x="4645" y="654"/>
                                    </a:lnTo>
                                    <a:lnTo>
                                      <a:pt x="4817" y="734"/>
                                    </a:lnTo>
                                    <a:lnTo>
                                      <a:pt x="4985" y="819"/>
                                    </a:lnTo>
                                    <a:lnTo>
                                      <a:pt x="5137" y="913"/>
                                    </a:lnTo>
                                    <a:lnTo>
                                      <a:pt x="5279" y="1008"/>
                                    </a:lnTo>
                                    <a:lnTo>
                                      <a:pt x="5414" y="1105"/>
                                    </a:lnTo>
                                    <a:lnTo>
                                      <a:pt x="5541" y="1204"/>
                                    </a:lnTo>
                                    <a:lnTo>
                                      <a:pt x="5660" y="1306"/>
                                    </a:lnTo>
                                    <a:lnTo>
                                      <a:pt x="5771" y="1409"/>
                                    </a:lnTo>
                                    <a:lnTo>
                                      <a:pt x="5873" y="1514"/>
                                    </a:lnTo>
                                    <a:lnTo>
                                      <a:pt x="5968" y="1621"/>
                                    </a:lnTo>
                                    <a:lnTo>
                                      <a:pt x="6055" y="1730"/>
                                    </a:lnTo>
                                    <a:lnTo>
                                      <a:pt x="6134" y="1840"/>
                                    </a:lnTo>
                                    <a:lnTo>
                                      <a:pt x="6205" y="1951"/>
                                    </a:lnTo>
                                    <a:lnTo>
                                      <a:pt x="6268" y="2064"/>
                                    </a:lnTo>
                                    <a:lnTo>
                                      <a:pt x="6324" y="2178"/>
                                    </a:lnTo>
                                    <a:lnTo>
                                      <a:pt x="6373" y="2292"/>
                                    </a:lnTo>
                                    <a:lnTo>
                                      <a:pt x="6413" y="2408"/>
                                    </a:lnTo>
                                    <a:lnTo>
                                      <a:pt x="6446" y="2526"/>
                                    </a:lnTo>
                                    <a:lnTo>
                                      <a:pt x="6471" y="2643"/>
                                    </a:lnTo>
                                    <a:lnTo>
                                      <a:pt x="6489" y="2761"/>
                                    </a:lnTo>
                                    <a:lnTo>
                                      <a:pt x="6499" y="2880"/>
                                    </a:lnTo>
                                    <a:lnTo>
                                      <a:pt x="6503" y="2999"/>
                                    </a:lnTo>
                                    <a:lnTo>
                                      <a:pt x="6499" y="3119"/>
                                    </a:lnTo>
                                    <a:lnTo>
                                      <a:pt x="6488" y="3239"/>
                                    </a:lnTo>
                                    <a:lnTo>
                                      <a:pt x="6470" y="3358"/>
                                    </a:lnTo>
                                    <a:lnTo>
                                      <a:pt x="6444" y="3479"/>
                                    </a:lnTo>
                                    <a:lnTo>
                                      <a:pt x="6410" y="3599"/>
                                    </a:lnTo>
                                    <a:lnTo>
                                      <a:pt x="6371" y="3719"/>
                                    </a:lnTo>
                                    <a:lnTo>
                                      <a:pt x="6325" y="3839"/>
                                    </a:lnTo>
                                    <a:lnTo>
                                      <a:pt x="6271" y="3957"/>
                                    </a:lnTo>
                                    <a:lnTo>
                                      <a:pt x="6210" y="4077"/>
                                    </a:lnTo>
                                    <a:lnTo>
                                      <a:pt x="6144" y="4195"/>
                                    </a:lnTo>
                                    <a:lnTo>
                                      <a:pt x="6069" y="4313"/>
                                    </a:lnTo>
                                    <a:lnTo>
                                      <a:pt x="5988" y="4430"/>
                                    </a:lnTo>
                                    <a:lnTo>
                                      <a:pt x="5912" y="4529"/>
                                    </a:lnTo>
                                    <a:lnTo>
                                      <a:pt x="5832" y="4624"/>
                                    </a:lnTo>
                                    <a:lnTo>
                                      <a:pt x="5748" y="4715"/>
                                    </a:lnTo>
                                    <a:lnTo>
                                      <a:pt x="5657" y="4802"/>
                                    </a:lnTo>
                                    <a:lnTo>
                                      <a:pt x="5564" y="4882"/>
                                    </a:lnTo>
                                    <a:lnTo>
                                      <a:pt x="5466" y="4959"/>
                                    </a:lnTo>
                                    <a:lnTo>
                                      <a:pt x="5364" y="5029"/>
                                    </a:lnTo>
                                    <a:lnTo>
                                      <a:pt x="5259" y="5094"/>
                                    </a:lnTo>
                                    <a:lnTo>
                                      <a:pt x="5150" y="5153"/>
                                    </a:lnTo>
                                    <a:lnTo>
                                      <a:pt x="5037" y="5207"/>
                                    </a:lnTo>
                                    <a:lnTo>
                                      <a:pt x="4921" y="5253"/>
                                    </a:lnTo>
                                    <a:lnTo>
                                      <a:pt x="4801" y="5294"/>
                                    </a:lnTo>
                                    <a:lnTo>
                                      <a:pt x="4679" y="5327"/>
                                    </a:lnTo>
                                    <a:lnTo>
                                      <a:pt x="4554" y="5355"/>
                                    </a:lnTo>
                                    <a:lnTo>
                                      <a:pt x="4426" y="5374"/>
                                    </a:lnTo>
                                    <a:lnTo>
                                      <a:pt x="4296" y="5387"/>
                                    </a:lnTo>
                                    <a:lnTo>
                                      <a:pt x="4164" y="5391"/>
                                    </a:lnTo>
                                    <a:lnTo>
                                      <a:pt x="4029" y="5388"/>
                                    </a:lnTo>
                                    <a:lnTo>
                                      <a:pt x="3891" y="5377"/>
                                    </a:lnTo>
                                    <a:lnTo>
                                      <a:pt x="3753" y="5357"/>
                                    </a:lnTo>
                                    <a:lnTo>
                                      <a:pt x="3612" y="5330"/>
                                    </a:lnTo>
                                    <a:lnTo>
                                      <a:pt x="3469" y="5293"/>
                                    </a:lnTo>
                                    <a:lnTo>
                                      <a:pt x="3326" y="5248"/>
                                    </a:lnTo>
                                    <a:lnTo>
                                      <a:pt x="3181" y="5194"/>
                                    </a:lnTo>
                                    <a:lnTo>
                                      <a:pt x="3034" y="5131"/>
                                    </a:lnTo>
                                    <a:lnTo>
                                      <a:pt x="2887" y="5057"/>
                                    </a:lnTo>
                                    <a:lnTo>
                                      <a:pt x="2739" y="4974"/>
                                    </a:lnTo>
                                    <a:lnTo>
                                      <a:pt x="2589" y="4882"/>
                                    </a:lnTo>
                                    <a:lnTo>
                                      <a:pt x="2440" y="4779"/>
                                    </a:lnTo>
                                    <a:lnTo>
                                      <a:pt x="2290" y="4665"/>
                                    </a:lnTo>
                                    <a:lnTo>
                                      <a:pt x="2140" y="4541"/>
                                    </a:lnTo>
                                    <a:lnTo>
                                      <a:pt x="1990" y="4406"/>
                                    </a:lnTo>
                                    <a:lnTo>
                                      <a:pt x="1843" y="4275"/>
                                    </a:lnTo>
                                    <a:lnTo>
                                      <a:pt x="1701" y="4142"/>
                                    </a:lnTo>
                                    <a:lnTo>
                                      <a:pt x="1563" y="4009"/>
                                    </a:lnTo>
                                    <a:lnTo>
                                      <a:pt x="1432" y="3876"/>
                                    </a:lnTo>
                                    <a:lnTo>
                                      <a:pt x="1305" y="3743"/>
                                    </a:lnTo>
                                    <a:lnTo>
                                      <a:pt x="1184" y="3609"/>
                                    </a:lnTo>
                                    <a:lnTo>
                                      <a:pt x="1068" y="3475"/>
                                    </a:lnTo>
                                    <a:lnTo>
                                      <a:pt x="957" y="3343"/>
                                    </a:lnTo>
                                    <a:lnTo>
                                      <a:pt x="853" y="3209"/>
                                    </a:lnTo>
                                    <a:lnTo>
                                      <a:pt x="753" y="3078"/>
                                    </a:lnTo>
                                    <a:lnTo>
                                      <a:pt x="660" y="2945"/>
                                    </a:lnTo>
                                    <a:lnTo>
                                      <a:pt x="572" y="2815"/>
                                    </a:lnTo>
                                    <a:lnTo>
                                      <a:pt x="490" y="2684"/>
                                    </a:lnTo>
                                    <a:lnTo>
                                      <a:pt x="414" y="2556"/>
                                    </a:lnTo>
                                    <a:lnTo>
                                      <a:pt x="344" y="2429"/>
                                    </a:lnTo>
                                    <a:lnTo>
                                      <a:pt x="281" y="2303"/>
                                    </a:lnTo>
                                    <a:lnTo>
                                      <a:pt x="223" y="2179"/>
                                    </a:lnTo>
                                    <a:lnTo>
                                      <a:pt x="172" y="2057"/>
                                    </a:lnTo>
                                    <a:lnTo>
                                      <a:pt x="128" y="1936"/>
                                    </a:lnTo>
                                    <a:lnTo>
                                      <a:pt x="90" y="1818"/>
                                    </a:lnTo>
                                    <a:lnTo>
                                      <a:pt x="58" y="1702"/>
                                    </a:lnTo>
                                    <a:lnTo>
                                      <a:pt x="34" y="1588"/>
                                    </a:lnTo>
                                    <a:lnTo>
                                      <a:pt x="16" y="1477"/>
                                    </a:lnTo>
                                    <a:lnTo>
                                      <a:pt x="5" y="1368"/>
                                    </a:lnTo>
                                    <a:lnTo>
                                      <a:pt x="0" y="1262"/>
                                    </a:lnTo>
                                    <a:lnTo>
                                      <a:pt x="4" y="1159"/>
                                    </a:lnTo>
                                    <a:lnTo>
                                      <a:pt x="13" y="1060"/>
                                    </a:lnTo>
                                    <a:lnTo>
                                      <a:pt x="30" y="964"/>
                                    </a:lnTo>
                                    <a:lnTo>
                                      <a:pt x="55" y="871"/>
                                    </a:lnTo>
                                    <a:lnTo>
                                      <a:pt x="87" y="783"/>
                                    </a:lnTo>
                                    <a:lnTo>
                                      <a:pt x="126" y="697"/>
                                    </a:lnTo>
                                    <a:lnTo>
                                      <a:pt x="172" y="616"/>
                                    </a:lnTo>
                                    <a:close/>
                                    <a:moveTo>
                                      <a:pt x="526" y="924"/>
                                    </a:moveTo>
                                    <a:lnTo>
                                      <a:pt x="586" y="848"/>
                                    </a:lnTo>
                                    <a:lnTo>
                                      <a:pt x="655" y="778"/>
                                    </a:lnTo>
                                    <a:lnTo>
                                      <a:pt x="730" y="713"/>
                                    </a:lnTo>
                                    <a:lnTo>
                                      <a:pt x="813" y="655"/>
                                    </a:lnTo>
                                    <a:lnTo>
                                      <a:pt x="903" y="601"/>
                                    </a:lnTo>
                                    <a:lnTo>
                                      <a:pt x="999" y="554"/>
                                    </a:lnTo>
                                    <a:lnTo>
                                      <a:pt x="1102" y="513"/>
                                    </a:lnTo>
                                    <a:lnTo>
                                      <a:pt x="1211" y="476"/>
                                    </a:lnTo>
                                    <a:lnTo>
                                      <a:pt x="1325" y="445"/>
                                    </a:lnTo>
                                    <a:lnTo>
                                      <a:pt x="1445" y="420"/>
                                    </a:lnTo>
                                    <a:lnTo>
                                      <a:pt x="1569" y="400"/>
                                    </a:lnTo>
                                    <a:lnTo>
                                      <a:pt x="1697" y="385"/>
                                    </a:lnTo>
                                    <a:lnTo>
                                      <a:pt x="1830" y="375"/>
                                    </a:lnTo>
                                    <a:lnTo>
                                      <a:pt x="1968" y="369"/>
                                    </a:lnTo>
                                    <a:lnTo>
                                      <a:pt x="2108" y="371"/>
                                    </a:lnTo>
                                    <a:lnTo>
                                      <a:pt x="2251" y="375"/>
                                    </a:lnTo>
                                    <a:lnTo>
                                      <a:pt x="2398" y="385"/>
                                    </a:lnTo>
                                    <a:lnTo>
                                      <a:pt x="2547" y="400"/>
                                    </a:lnTo>
                                    <a:lnTo>
                                      <a:pt x="2697" y="419"/>
                                    </a:lnTo>
                                    <a:lnTo>
                                      <a:pt x="2850" y="443"/>
                                    </a:lnTo>
                                    <a:lnTo>
                                      <a:pt x="3004" y="472"/>
                                    </a:lnTo>
                                    <a:lnTo>
                                      <a:pt x="3161" y="506"/>
                                    </a:lnTo>
                                    <a:lnTo>
                                      <a:pt x="3316" y="542"/>
                                    </a:lnTo>
                                    <a:lnTo>
                                      <a:pt x="3473" y="585"/>
                                    </a:lnTo>
                                    <a:lnTo>
                                      <a:pt x="3629" y="631"/>
                                    </a:lnTo>
                                    <a:lnTo>
                                      <a:pt x="3786" y="682"/>
                                    </a:lnTo>
                                    <a:lnTo>
                                      <a:pt x="3942" y="736"/>
                                    </a:lnTo>
                                    <a:lnTo>
                                      <a:pt x="4097" y="796"/>
                                    </a:lnTo>
                                    <a:lnTo>
                                      <a:pt x="4251" y="858"/>
                                    </a:lnTo>
                                    <a:lnTo>
                                      <a:pt x="4403" y="925"/>
                                    </a:lnTo>
                                    <a:lnTo>
                                      <a:pt x="4553" y="996"/>
                                    </a:lnTo>
                                    <a:lnTo>
                                      <a:pt x="4702" y="1070"/>
                                    </a:lnTo>
                                    <a:lnTo>
                                      <a:pt x="4853" y="1141"/>
                                    </a:lnTo>
                                    <a:lnTo>
                                      <a:pt x="4998" y="1217"/>
                                    </a:lnTo>
                                    <a:lnTo>
                                      <a:pt x="5134" y="1297"/>
                                    </a:lnTo>
                                    <a:lnTo>
                                      <a:pt x="5262" y="1379"/>
                                    </a:lnTo>
                                    <a:lnTo>
                                      <a:pt x="5382" y="1465"/>
                                    </a:lnTo>
                                    <a:lnTo>
                                      <a:pt x="5495" y="1554"/>
                                    </a:lnTo>
                                    <a:lnTo>
                                      <a:pt x="5600" y="1645"/>
                                    </a:lnTo>
                                    <a:lnTo>
                                      <a:pt x="5698" y="1739"/>
                                    </a:lnTo>
                                    <a:lnTo>
                                      <a:pt x="5787" y="1837"/>
                                    </a:lnTo>
                                    <a:lnTo>
                                      <a:pt x="5869" y="1936"/>
                                    </a:lnTo>
                                    <a:lnTo>
                                      <a:pt x="5943" y="2037"/>
                                    </a:lnTo>
                                    <a:lnTo>
                                      <a:pt x="6011" y="2141"/>
                                    </a:lnTo>
                                    <a:lnTo>
                                      <a:pt x="6070" y="2245"/>
                                    </a:lnTo>
                                    <a:lnTo>
                                      <a:pt x="6122" y="2353"/>
                                    </a:lnTo>
                                    <a:lnTo>
                                      <a:pt x="6166" y="2461"/>
                                    </a:lnTo>
                                    <a:lnTo>
                                      <a:pt x="6204" y="2570"/>
                                    </a:lnTo>
                                    <a:lnTo>
                                      <a:pt x="6235" y="2680"/>
                                    </a:lnTo>
                                    <a:lnTo>
                                      <a:pt x="6258" y="2791"/>
                                    </a:lnTo>
                                    <a:lnTo>
                                      <a:pt x="6274" y="2902"/>
                                    </a:lnTo>
                                    <a:lnTo>
                                      <a:pt x="6284" y="3015"/>
                                    </a:lnTo>
                                    <a:lnTo>
                                      <a:pt x="6286" y="3127"/>
                                    </a:lnTo>
                                    <a:lnTo>
                                      <a:pt x="6281" y="3240"/>
                                    </a:lnTo>
                                    <a:lnTo>
                                      <a:pt x="6269" y="3352"/>
                                    </a:lnTo>
                                    <a:lnTo>
                                      <a:pt x="6250" y="3465"/>
                                    </a:lnTo>
                                    <a:lnTo>
                                      <a:pt x="6225" y="3576"/>
                                    </a:lnTo>
                                    <a:lnTo>
                                      <a:pt x="6195" y="3687"/>
                                    </a:lnTo>
                                    <a:lnTo>
                                      <a:pt x="6156" y="3797"/>
                                    </a:lnTo>
                                    <a:lnTo>
                                      <a:pt x="6110" y="3906"/>
                                    </a:lnTo>
                                    <a:lnTo>
                                      <a:pt x="6059" y="4015"/>
                                    </a:lnTo>
                                    <a:lnTo>
                                      <a:pt x="6001" y="4122"/>
                                    </a:lnTo>
                                    <a:lnTo>
                                      <a:pt x="5937" y="4226"/>
                                    </a:lnTo>
                                    <a:lnTo>
                                      <a:pt x="5866" y="4329"/>
                                    </a:lnTo>
                                    <a:lnTo>
                                      <a:pt x="5800" y="4418"/>
                                    </a:lnTo>
                                    <a:lnTo>
                                      <a:pt x="5727" y="4503"/>
                                    </a:lnTo>
                                    <a:lnTo>
                                      <a:pt x="5649" y="4585"/>
                                    </a:lnTo>
                                    <a:lnTo>
                                      <a:pt x="5567" y="4663"/>
                                    </a:lnTo>
                                    <a:lnTo>
                                      <a:pt x="5481" y="4738"/>
                                    </a:lnTo>
                                    <a:lnTo>
                                      <a:pt x="5389" y="4809"/>
                                    </a:lnTo>
                                    <a:lnTo>
                                      <a:pt x="5293" y="4875"/>
                                    </a:lnTo>
                                    <a:lnTo>
                                      <a:pt x="5194" y="4937"/>
                                    </a:lnTo>
                                    <a:lnTo>
                                      <a:pt x="5091" y="4992"/>
                                    </a:lnTo>
                                    <a:lnTo>
                                      <a:pt x="4984" y="5044"/>
                                    </a:lnTo>
                                    <a:lnTo>
                                      <a:pt x="4872" y="5089"/>
                                    </a:lnTo>
                                    <a:lnTo>
                                      <a:pt x="4758" y="5130"/>
                                    </a:lnTo>
                                    <a:lnTo>
                                      <a:pt x="4641" y="5164"/>
                                    </a:lnTo>
                                    <a:lnTo>
                                      <a:pt x="4520" y="5191"/>
                                    </a:lnTo>
                                    <a:lnTo>
                                      <a:pt x="4397" y="5211"/>
                                    </a:lnTo>
                                    <a:lnTo>
                                      <a:pt x="4271" y="5226"/>
                                    </a:lnTo>
                                    <a:lnTo>
                                      <a:pt x="4143" y="5231"/>
                                    </a:lnTo>
                                    <a:lnTo>
                                      <a:pt x="4012" y="5230"/>
                                    </a:lnTo>
                                    <a:lnTo>
                                      <a:pt x="3880" y="5221"/>
                                    </a:lnTo>
                                    <a:lnTo>
                                      <a:pt x="3744" y="5203"/>
                                    </a:lnTo>
                                    <a:lnTo>
                                      <a:pt x="3608" y="5177"/>
                                    </a:lnTo>
                                    <a:lnTo>
                                      <a:pt x="3470" y="5143"/>
                                    </a:lnTo>
                                    <a:lnTo>
                                      <a:pt x="3331" y="5099"/>
                                    </a:lnTo>
                                    <a:lnTo>
                                      <a:pt x="3191" y="5046"/>
                                    </a:lnTo>
                                    <a:lnTo>
                                      <a:pt x="3048" y="4982"/>
                                    </a:lnTo>
                                    <a:lnTo>
                                      <a:pt x="2906" y="4909"/>
                                    </a:lnTo>
                                    <a:lnTo>
                                      <a:pt x="2764" y="4825"/>
                                    </a:lnTo>
                                    <a:lnTo>
                                      <a:pt x="2620" y="4732"/>
                                    </a:lnTo>
                                    <a:lnTo>
                                      <a:pt x="2475" y="4626"/>
                                    </a:lnTo>
                                    <a:lnTo>
                                      <a:pt x="2332" y="4510"/>
                                    </a:lnTo>
                                    <a:lnTo>
                                      <a:pt x="2188" y="4384"/>
                                    </a:lnTo>
                                    <a:lnTo>
                                      <a:pt x="2045" y="4244"/>
                                    </a:lnTo>
                                    <a:lnTo>
                                      <a:pt x="1916" y="4128"/>
                                    </a:lnTo>
                                    <a:lnTo>
                                      <a:pt x="1792" y="4012"/>
                                    </a:lnTo>
                                    <a:lnTo>
                                      <a:pt x="1673" y="3896"/>
                                    </a:lnTo>
                                    <a:lnTo>
                                      <a:pt x="1559" y="3779"/>
                                    </a:lnTo>
                                    <a:lnTo>
                                      <a:pt x="1448" y="3661"/>
                                    </a:lnTo>
                                    <a:lnTo>
                                      <a:pt x="1344" y="3544"/>
                                    </a:lnTo>
                                    <a:lnTo>
                                      <a:pt x="1244" y="3428"/>
                                    </a:lnTo>
                                    <a:lnTo>
                                      <a:pt x="1151" y="3311"/>
                                    </a:lnTo>
                                    <a:lnTo>
                                      <a:pt x="1062" y="3195"/>
                                    </a:lnTo>
                                    <a:lnTo>
                                      <a:pt x="978" y="3079"/>
                                    </a:lnTo>
                                    <a:lnTo>
                                      <a:pt x="898" y="2963"/>
                                    </a:lnTo>
                                    <a:lnTo>
                                      <a:pt x="825" y="2849"/>
                                    </a:lnTo>
                                    <a:lnTo>
                                      <a:pt x="756" y="2735"/>
                                    </a:lnTo>
                                    <a:lnTo>
                                      <a:pt x="693" y="2623"/>
                                    </a:lnTo>
                                    <a:lnTo>
                                      <a:pt x="635" y="2511"/>
                                    </a:lnTo>
                                    <a:lnTo>
                                      <a:pt x="583" y="2401"/>
                                    </a:lnTo>
                                    <a:lnTo>
                                      <a:pt x="536" y="2292"/>
                                    </a:lnTo>
                                    <a:lnTo>
                                      <a:pt x="495" y="2185"/>
                                    </a:lnTo>
                                    <a:lnTo>
                                      <a:pt x="459" y="2079"/>
                                    </a:lnTo>
                                    <a:lnTo>
                                      <a:pt x="430" y="1976"/>
                                    </a:lnTo>
                                    <a:lnTo>
                                      <a:pt x="405" y="1874"/>
                                    </a:lnTo>
                                    <a:lnTo>
                                      <a:pt x="387" y="1775"/>
                                    </a:lnTo>
                                    <a:lnTo>
                                      <a:pt x="374" y="1678"/>
                                    </a:lnTo>
                                    <a:lnTo>
                                      <a:pt x="367" y="1582"/>
                                    </a:lnTo>
                                    <a:lnTo>
                                      <a:pt x="366" y="1490"/>
                                    </a:lnTo>
                                    <a:lnTo>
                                      <a:pt x="370" y="1400"/>
                                    </a:lnTo>
                                    <a:lnTo>
                                      <a:pt x="381" y="1313"/>
                                    </a:lnTo>
                                    <a:lnTo>
                                      <a:pt x="398" y="1229"/>
                                    </a:lnTo>
                                    <a:lnTo>
                                      <a:pt x="421" y="1147"/>
                                    </a:lnTo>
                                    <a:lnTo>
                                      <a:pt x="450" y="1069"/>
                                    </a:lnTo>
                                    <a:lnTo>
                                      <a:pt x="485" y="995"/>
                                    </a:lnTo>
                                    <a:lnTo>
                                      <a:pt x="526" y="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40000"/>
                                  <a:lumOff val="6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Freeform 163"/>
                            <wps:cNvSpPr>
                              <a:spLocks noEditPoints="1"/>
                            </wps:cNvSpPr>
                            <wps:spPr bwMode="auto">
                              <a:xfrm rot="3898226">
                                <a:off x="4024" y="7732"/>
                                <a:ext cx="1243" cy="1883"/>
                              </a:xfrm>
                              <a:custGeom>
                                <a:avLst/>
                                <a:gdLst>
                                  <a:gd name="T0" fmla="*/ 908 w 2725"/>
                                  <a:gd name="T1" fmla="*/ 8 h 3753"/>
                                  <a:gd name="T2" fmla="*/ 1240 w 2725"/>
                                  <a:gd name="T3" fmla="*/ 124 h 3753"/>
                                  <a:gd name="T4" fmla="*/ 1581 w 2725"/>
                                  <a:gd name="T5" fmla="*/ 361 h 3753"/>
                                  <a:gd name="T6" fmla="*/ 1912 w 2725"/>
                                  <a:gd name="T7" fmla="*/ 693 h 3753"/>
                                  <a:gd name="T8" fmla="*/ 2215 w 2725"/>
                                  <a:gd name="T9" fmla="*/ 1099 h 3753"/>
                                  <a:gd name="T10" fmla="*/ 2476 w 2725"/>
                                  <a:gd name="T11" fmla="*/ 1554 h 3753"/>
                                  <a:gd name="T12" fmla="*/ 2659 w 2725"/>
                                  <a:gd name="T13" fmla="*/ 2027 h 3753"/>
                                  <a:gd name="T14" fmla="*/ 2724 w 2725"/>
                                  <a:gd name="T15" fmla="*/ 2454 h 3753"/>
                                  <a:gd name="T16" fmla="*/ 2691 w 2725"/>
                                  <a:gd name="T17" fmla="*/ 2827 h 3753"/>
                                  <a:gd name="T18" fmla="*/ 2566 w 2725"/>
                                  <a:gd name="T19" fmla="*/ 3143 h 3753"/>
                                  <a:gd name="T20" fmla="*/ 2358 w 2725"/>
                                  <a:gd name="T21" fmla="*/ 3397 h 3753"/>
                                  <a:gd name="T22" fmla="*/ 2072 w 2725"/>
                                  <a:gd name="T23" fmla="*/ 3590 h 3753"/>
                                  <a:gd name="T24" fmla="*/ 1717 w 2725"/>
                                  <a:gd name="T25" fmla="*/ 3717 h 3753"/>
                                  <a:gd name="T26" fmla="*/ 1376 w 2725"/>
                                  <a:gd name="T27" fmla="*/ 3753 h 3753"/>
                                  <a:gd name="T28" fmla="*/ 1036 w 2725"/>
                                  <a:gd name="T29" fmla="*/ 3698 h 3753"/>
                                  <a:gd name="T30" fmla="*/ 721 w 2725"/>
                                  <a:gd name="T31" fmla="*/ 3549 h 3753"/>
                                  <a:gd name="T32" fmla="*/ 443 w 2725"/>
                                  <a:gd name="T33" fmla="*/ 3299 h 3753"/>
                                  <a:gd name="T34" fmla="*/ 225 w 2725"/>
                                  <a:gd name="T35" fmla="*/ 2944 h 3753"/>
                                  <a:gd name="T36" fmla="*/ 82 w 2725"/>
                                  <a:gd name="T37" fmla="*/ 2481 h 3753"/>
                                  <a:gd name="T38" fmla="*/ 14 w 2725"/>
                                  <a:gd name="T39" fmla="*/ 1943 h 3753"/>
                                  <a:gd name="T40" fmla="*/ 1 w 2725"/>
                                  <a:gd name="T41" fmla="*/ 1444 h 3753"/>
                                  <a:gd name="T42" fmla="*/ 44 w 2725"/>
                                  <a:gd name="T43" fmla="*/ 999 h 3753"/>
                                  <a:gd name="T44" fmla="*/ 139 w 2725"/>
                                  <a:gd name="T45" fmla="*/ 622 h 3753"/>
                                  <a:gd name="T46" fmla="*/ 282 w 2725"/>
                                  <a:gd name="T47" fmla="*/ 321 h 3753"/>
                                  <a:gd name="T48" fmla="*/ 474 w 2725"/>
                                  <a:gd name="T49" fmla="*/ 111 h 3753"/>
                                  <a:gd name="T50" fmla="*/ 696 w 2725"/>
                                  <a:gd name="T51" fmla="*/ 274 h 3753"/>
                                  <a:gd name="T52" fmla="*/ 971 w 2725"/>
                                  <a:gd name="T53" fmla="*/ 275 h 3753"/>
                                  <a:gd name="T54" fmla="*/ 1264 w 2725"/>
                                  <a:gd name="T55" fmla="*/ 394 h 3753"/>
                                  <a:gd name="T56" fmla="*/ 1561 w 2725"/>
                                  <a:gd name="T57" fmla="*/ 613 h 3753"/>
                                  <a:gd name="T58" fmla="*/ 1845 w 2725"/>
                                  <a:gd name="T59" fmla="*/ 913 h 3753"/>
                                  <a:gd name="T60" fmla="*/ 2104 w 2725"/>
                                  <a:gd name="T61" fmla="*/ 1273 h 3753"/>
                                  <a:gd name="T62" fmla="*/ 2322 w 2725"/>
                                  <a:gd name="T63" fmla="*/ 1676 h 3753"/>
                                  <a:gd name="T64" fmla="*/ 2493 w 2725"/>
                                  <a:gd name="T65" fmla="*/ 2095 h 3753"/>
                                  <a:gd name="T66" fmla="*/ 2569 w 2725"/>
                                  <a:gd name="T67" fmla="*/ 2484 h 3753"/>
                                  <a:gd name="T68" fmla="*/ 2543 w 2725"/>
                                  <a:gd name="T69" fmla="*/ 2830 h 3753"/>
                                  <a:gd name="T70" fmla="*/ 2424 w 2725"/>
                                  <a:gd name="T71" fmla="*/ 3127 h 3753"/>
                                  <a:gd name="T72" fmla="*/ 2225 w 2725"/>
                                  <a:gd name="T73" fmla="*/ 3367 h 3753"/>
                                  <a:gd name="T74" fmla="*/ 1958 w 2725"/>
                                  <a:gd name="T75" fmla="*/ 3542 h 3753"/>
                                  <a:gd name="T76" fmla="*/ 1642 w 2725"/>
                                  <a:gd name="T77" fmla="*/ 3644 h 3753"/>
                                  <a:gd name="T78" fmla="*/ 1328 w 2725"/>
                                  <a:gd name="T79" fmla="*/ 3659 h 3753"/>
                                  <a:gd name="T80" fmla="*/ 1010 w 2725"/>
                                  <a:gd name="T81" fmla="*/ 3590 h 3753"/>
                                  <a:gd name="T82" fmla="*/ 709 w 2725"/>
                                  <a:gd name="T83" fmla="*/ 3429 h 3753"/>
                                  <a:gd name="T84" fmla="*/ 448 w 2725"/>
                                  <a:gd name="T85" fmla="*/ 3170 h 3753"/>
                                  <a:gd name="T86" fmla="*/ 251 w 2725"/>
                                  <a:gd name="T87" fmla="*/ 2803 h 3753"/>
                                  <a:gd name="T88" fmla="*/ 141 w 2725"/>
                                  <a:gd name="T89" fmla="*/ 2323 h 3753"/>
                                  <a:gd name="T90" fmla="*/ 96 w 2725"/>
                                  <a:gd name="T91" fmla="*/ 1844 h 3753"/>
                                  <a:gd name="T92" fmla="*/ 98 w 2725"/>
                                  <a:gd name="T93" fmla="*/ 1420 h 3753"/>
                                  <a:gd name="T94" fmla="*/ 152 w 2725"/>
                                  <a:gd name="T95" fmla="*/ 1047 h 3753"/>
                                  <a:gd name="T96" fmla="*/ 250 w 2725"/>
                                  <a:gd name="T97" fmla="*/ 735 h 3753"/>
                                  <a:gd name="T98" fmla="*/ 391 w 2725"/>
                                  <a:gd name="T99" fmla="*/ 494 h 3753"/>
                                  <a:gd name="T100" fmla="*/ 572 w 2725"/>
                                  <a:gd name="T101" fmla="*/ 330 h 3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725" h="3753">
                                    <a:moveTo>
                                      <a:pt x="659" y="17"/>
                                    </a:moveTo>
                                    <a:lnTo>
                                      <a:pt x="720" y="6"/>
                                    </a:lnTo>
                                    <a:lnTo>
                                      <a:pt x="781" y="0"/>
                                    </a:lnTo>
                                    <a:lnTo>
                                      <a:pt x="844" y="1"/>
                                    </a:lnTo>
                                    <a:lnTo>
                                      <a:pt x="908" y="8"/>
                                    </a:lnTo>
                                    <a:lnTo>
                                      <a:pt x="974" y="21"/>
                                    </a:lnTo>
                                    <a:lnTo>
                                      <a:pt x="1039" y="39"/>
                                    </a:lnTo>
                                    <a:lnTo>
                                      <a:pt x="1105" y="63"/>
                                    </a:lnTo>
                                    <a:lnTo>
                                      <a:pt x="1173" y="91"/>
                                    </a:lnTo>
                                    <a:lnTo>
                                      <a:pt x="1240" y="124"/>
                                    </a:lnTo>
                                    <a:lnTo>
                                      <a:pt x="1308" y="163"/>
                                    </a:lnTo>
                                    <a:lnTo>
                                      <a:pt x="1377" y="206"/>
                                    </a:lnTo>
                                    <a:lnTo>
                                      <a:pt x="1444" y="253"/>
                                    </a:lnTo>
                                    <a:lnTo>
                                      <a:pt x="1513" y="306"/>
                                    </a:lnTo>
                                    <a:lnTo>
                                      <a:pt x="1581" y="361"/>
                                    </a:lnTo>
                                    <a:lnTo>
                                      <a:pt x="1648" y="420"/>
                                    </a:lnTo>
                                    <a:lnTo>
                                      <a:pt x="1715" y="483"/>
                                    </a:lnTo>
                                    <a:lnTo>
                                      <a:pt x="1781" y="550"/>
                                    </a:lnTo>
                                    <a:lnTo>
                                      <a:pt x="1848" y="621"/>
                                    </a:lnTo>
                                    <a:lnTo>
                                      <a:pt x="1912" y="693"/>
                                    </a:lnTo>
                                    <a:lnTo>
                                      <a:pt x="1976" y="769"/>
                                    </a:lnTo>
                                    <a:lnTo>
                                      <a:pt x="2037" y="848"/>
                                    </a:lnTo>
                                    <a:lnTo>
                                      <a:pt x="2099" y="930"/>
                                    </a:lnTo>
                                    <a:lnTo>
                                      <a:pt x="2158" y="1012"/>
                                    </a:lnTo>
                                    <a:lnTo>
                                      <a:pt x="2215" y="1099"/>
                                    </a:lnTo>
                                    <a:lnTo>
                                      <a:pt x="2272" y="1187"/>
                                    </a:lnTo>
                                    <a:lnTo>
                                      <a:pt x="2326" y="1277"/>
                                    </a:lnTo>
                                    <a:lnTo>
                                      <a:pt x="2378" y="1368"/>
                                    </a:lnTo>
                                    <a:lnTo>
                                      <a:pt x="2429" y="1460"/>
                                    </a:lnTo>
                                    <a:lnTo>
                                      <a:pt x="2476" y="1554"/>
                                    </a:lnTo>
                                    <a:lnTo>
                                      <a:pt x="2521" y="1650"/>
                                    </a:lnTo>
                                    <a:lnTo>
                                      <a:pt x="2564" y="1745"/>
                                    </a:lnTo>
                                    <a:lnTo>
                                      <a:pt x="2603" y="1841"/>
                                    </a:lnTo>
                                    <a:lnTo>
                                      <a:pt x="2634" y="1935"/>
                                    </a:lnTo>
                                    <a:lnTo>
                                      <a:pt x="2659" y="2027"/>
                                    </a:lnTo>
                                    <a:lnTo>
                                      <a:pt x="2680" y="2116"/>
                                    </a:lnTo>
                                    <a:lnTo>
                                      <a:pt x="2698" y="2204"/>
                                    </a:lnTo>
                                    <a:lnTo>
                                      <a:pt x="2711" y="2289"/>
                                    </a:lnTo>
                                    <a:lnTo>
                                      <a:pt x="2719" y="2373"/>
                                    </a:lnTo>
                                    <a:lnTo>
                                      <a:pt x="2724" y="2454"/>
                                    </a:lnTo>
                                    <a:lnTo>
                                      <a:pt x="2725" y="2533"/>
                                    </a:lnTo>
                                    <a:lnTo>
                                      <a:pt x="2723" y="2610"/>
                                    </a:lnTo>
                                    <a:lnTo>
                                      <a:pt x="2716" y="2684"/>
                                    </a:lnTo>
                                    <a:lnTo>
                                      <a:pt x="2705" y="2757"/>
                                    </a:lnTo>
                                    <a:lnTo>
                                      <a:pt x="2691" y="2827"/>
                                    </a:lnTo>
                                    <a:lnTo>
                                      <a:pt x="2673" y="2894"/>
                                    </a:lnTo>
                                    <a:lnTo>
                                      <a:pt x="2652" y="2960"/>
                                    </a:lnTo>
                                    <a:lnTo>
                                      <a:pt x="2627" y="3023"/>
                                    </a:lnTo>
                                    <a:lnTo>
                                      <a:pt x="2598" y="3084"/>
                                    </a:lnTo>
                                    <a:lnTo>
                                      <a:pt x="2566" y="3143"/>
                                    </a:lnTo>
                                    <a:lnTo>
                                      <a:pt x="2531" y="3198"/>
                                    </a:lnTo>
                                    <a:lnTo>
                                      <a:pt x="2493" y="3252"/>
                                    </a:lnTo>
                                    <a:lnTo>
                                      <a:pt x="2451" y="3303"/>
                                    </a:lnTo>
                                    <a:lnTo>
                                      <a:pt x="2406" y="3351"/>
                                    </a:lnTo>
                                    <a:lnTo>
                                      <a:pt x="2358" y="3397"/>
                                    </a:lnTo>
                                    <a:lnTo>
                                      <a:pt x="2307" y="3441"/>
                                    </a:lnTo>
                                    <a:lnTo>
                                      <a:pt x="2252" y="3483"/>
                                    </a:lnTo>
                                    <a:lnTo>
                                      <a:pt x="2195" y="3520"/>
                                    </a:lnTo>
                                    <a:lnTo>
                                      <a:pt x="2135" y="3557"/>
                                    </a:lnTo>
                                    <a:lnTo>
                                      <a:pt x="2072" y="3590"/>
                                    </a:lnTo>
                                    <a:lnTo>
                                      <a:pt x="2007" y="3621"/>
                                    </a:lnTo>
                                    <a:lnTo>
                                      <a:pt x="1938" y="3648"/>
                                    </a:lnTo>
                                    <a:lnTo>
                                      <a:pt x="1867" y="3674"/>
                                    </a:lnTo>
                                    <a:lnTo>
                                      <a:pt x="1793" y="3697"/>
                                    </a:lnTo>
                                    <a:lnTo>
                                      <a:pt x="1717" y="3717"/>
                                    </a:lnTo>
                                    <a:lnTo>
                                      <a:pt x="1650" y="3731"/>
                                    </a:lnTo>
                                    <a:lnTo>
                                      <a:pt x="1581" y="3742"/>
                                    </a:lnTo>
                                    <a:lnTo>
                                      <a:pt x="1512" y="3749"/>
                                    </a:lnTo>
                                    <a:lnTo>
                                      <a:pt x="1443" y="3753"/>
                                    </a:lnTo>
                                    <a:lnTo>
                                      <a:pt x="1376" y="3753"/>
                                    </a:lnTo>
                                    <a:lnTo>
                                      <a:pt x="1307" y="3750"/>
                                    </a:lnTo>
                                    <a:lnTo>
                                      <a:pt x="1238" y="3743"/>
                                    </a:lnTo>
                                    <a:lnTo>
                                      <a:pt x="1170" y="3731"/>
                                    </a:lnTo>
                                    <a:lnTo>
                                      <a:pt x="1103" y="3717"/>
                                    </a:lnTo>
                                    <a:lnTo>
                                      <a:pt x="1036" y="3698"/>
                                    </a:lnTo>
                                    <a:lnTo>
                                      <a:pt x="971" y="3677"/>
                                    </a:lnTo>
                                    <a:lnTo>
                                      <a:pt x="907" y="3651"/>
                                    </a:lnTo>
                                    <a:lnTo>
                                      <a:pt x="843" y="3620"/>
                                    </a:lnTo>
                                    <a:lnTo>
                                      <a:pt x="781" y="3587"/>
                                    </a:lnTo>
                                    <a:lnTo>
                                      <a:pt x="721" y="3549"/>
                                    </a:lnTo>
                                    <a:lnTo>
                                      <a:pt x="662" y="3506"/>
                                    </a:lnTo>
                                    <a:lnTo>
                                      <a:pt x="604" y="3461"/>
                                    </a:lnTo>
                                    <a:lnTo>
                                      <a:pt x="549" y="3412"/>
                                    </a:lnTo>
                                    <a:lnTo>
                                      <a:pt x="496" y="3357"/>
                                    </a:lnTo>
                                    <a:lnTo>
                                      <a:pt x="443" y="3299"/>
                                    </a:lnTo>
                                    <a:lnTo>
                                      <a:pt x="395" y="3236"/>
                                    </a:lnTo>
                                    <a:lnTo>
                                      <a:pt x="349" y="3170"/>
                                    </a:lnTo>
                                    <a:lnTo>
                                      <a:pt x="305" y="3099"/>
                                    </a:lnTo>
                                    <a:lnTo>
                                      <a:pt x="263" y="3023"/>
                                    </a:lnTo>
                                    <a:lnTo>
                                      <a:pt x="225" y="2944"/>
                                    </a:lnTo>
                                    <a:lnTo>
                                      <a:pt x="190" y="2861"/>
                                    </a:lnTo>
                                    <a:lnTo>
                                      <a:pt x="158" y="2772"/>
                                    </a:lnTo>
                                    <a:lnTo>
                                      <a:pt x="128" y="2680"/>
                                    </a:lnTo>
                                    <a:lnTo>
                                      <a:pt x="103" y="2583"/>
                                    </a:lnTo>
                                    <a:lnTo>
                                      <a:pt x="82" y="2481"/>
                                    </a:lnTo>
                                    <a:lnTo>
                                      <a:pt x="63" y="2374"/>
                                    </a:lnTo>
                                    <a:lnTo>
                                      <a:pt x="49" y="2264"/>
                                    </a:lnTo>
                                    <a:lnTo>
                                      <a:pt x="36" y="2155"/>
                                    </a:lnTo>
                                    <a:lnTo>
                                      <a:pt x="24" y="2049"/>
                                    </a:lnTo>
                                    <a:lnTo>
                                      <a:pt x="14" y="1943"/>
                                    </a:lnTo>
                                    <a:lnTo>
                                      <a:pt x="7" y="1839"/>
                                    </a:lnTo>
                                    <a:lnTo>
                                      <a:pt x="2" y="1737"/>
                                    </a:lnTo>
                                    <a:lnTo>
                                      <a:pt x="0" y="1638"/>
                                    </a:lnTo>
                                    <a:lnTo>
                                      <a:pt x="0" y="1539"/>
                                    </a:lnTo>
                                    <a:lnTo>
                                      <a:pt x="1" y="1444"/>
                                    </a:lnTo>
                                    <a:lnTo>
                                      <a:pt x="6" y="1350"/>
                                    </a:lnTo>
                                    <a:lnTo>
                                      <a:pt x="12" y="1259"/>
                                    </a:lnTo>
                                    <a:lnTo>
                                      <a:pt x="20" y="1170"/>
                                    </a:lnTo>
                                    <a:lnTo>
                                      <a:pt x="31" y="1084"/>
                                    </a:lnTo>
                                    <a:lnTo>
                                      <a:pt x="44" y="999"/>
                                    </a:lnTo>
                                    <a:lnTo>
                                      <a:pt x="58" y="918"/>
                                    </a:lnTo>
                                    <a:lnTo>
                                      <a:pt x="76" y="840"/>
                                    </a:lnTo>
                                    <a:lnTo>
                                      <a:pt x="95" y="764"/>
                                    </a:lnTo>
                                    <a:lnTo>
                                      <a:pt x="115" y="692"/>
                                    </a:lnTo>
                                    <a:lnTo>
                                      <a:pt x="139" y="622"/>
                                    </a:lnTo>
                                    <a:lnTo>
                                      <a:pt x="164" y="554"/>
                                    </a:lnTo>
                                    <a:lnTo>
                                      <a:pt x="190" y="491"/>
                                    </a:lnTo>
                                    <a:lnTo>
                                      <a:pt x="219" y="431"/>
                                    </a:lnTo>
                                    <a:lnTo>
                                      <a:pt x="250" y="374"/>
                                    </a:lnTo>
                                    <a:lnTo>
                                      <a:pt x="282" y="321"/>
                                    </a:lnTo>
                                    <a:lnTo>
                                      <a:pt x="317" y="272"/>
                                    </a:lnTo>
                                    <a:lnTo>
                                      <a:pt x="353" y="226"/>
                                    </a:lnTo>
                                    <a:lnTo>
                                      <a:pt x="391" y="184"/>
                                    </a:lnTo>
                                    <a:lnTo>
                                      <a:pt x="432" y="146"/>
                                    </a:lnTo>
                                    <a:lnTo>
                                      <a:pt x="474" y="111"/>
                                    </a:lnTo>
                                    <a:lnTo>
                                      <a:pt x="518" y="82"/>
                                    </a:lnTo>
                                    <a:lnTo>
                                      <a:pt x="563" y="56"/>
                                    </a:lnTo>
                                    <a:lnTo>
                                      <a:pt x="611" y="34"/>
                                    </a:lnTo>
                                    <a:lnTo>
                                      <a:pt x="659" y="17"/>
                                    </a:lnTo>
                                    <a:close/>
                                    <a:moveTo>
                                      <a:pt x="696" y="274"/>
                                    </a:moveTo>
                                    <a:lnTo>
                                      <a:pt x="749" y="264"/>
                                    </a:lnTo>
                                    <a:lnTo>
                                      <a:pt x="803" y="259"/>
                                    </a:lnTo>
                                    <a:lnTo>
                                      <a:pt x="859" y="259"/>
                                    </a:lnTo>
                                    <a:lnTo>
                                      <a:pt x="914" y="265"/>
                                    </a:lnTo>
                                    <a:lnTo>
                                      <a:pt x="971" y="275"/>
                                    </a:lnTo>
                                    <a:lnTo>
                                      <a:pt x="1028" y="290"/>
                                    </a:lnTo>
                                    <a:lnTo>
                                      <a:pt x="1087" y="310"/>
                                    </a:lnTo>
                                    <a:lnTo>
                                      <a:pt x="1146" y="334"/>
                                    </a:lnTo>
                                    <a:lnTo>
                                      <a:pt x="1205" y="362"/>
                                    </a:lnTo>
                                    <a:lnTo>
                                      <a:pt x="1264" y="394"/>
                                    </a:lnTo>
                                    <a:lnTo>
                                      <a:pt x="1323" y="431"/>
                                    </a:lnTo>
                                    <a:lnTo>
                                      <a:pt x="1383" y="471"/>
                                    </a:lnTo>
                                    <a:lnTo>
                                      <a:pt x="1442" y="515"/>
                                    </a:lnTo>
                                    <a:lnTo>
                                      <a:pt x="1501" y="563"/>
                                    </a:lnTo>
                                    <a:lnTo>
                                      <a:pt x="1561" y="613"/>
                                    </a:lnTo>
                                    <a:lnTo>
                                      <a:pt x="1619" y="668"/>
                                    </a:lnTo>
                                    <a:lnTo>
                                      <a:pt x="1677" y="725"/>
                                    </a:lnTo>
                                    <a:lnTo>
                                      <a:pt x="1734" y="785"/>
                                    </a:lnTo>
                                    <a:lnTo>
                                      <a:pt x="1790" y="848"/>
                                    </a:lnTo>
                                    <a:lnTo>
                                      <a:pt x="1845" y="913"/>
                                    </a:lnTo>
                                    <a:lnTo>
                                      <a:pt x="1900" y="981"/>
                                    </a:lnTo>
                                    <a:lnTo>
                                      <a:pt x="1952" y="1050"/>
                                    </a:lnTo>
                                    <a:lnTo>
                                      <a:pt x="2004" y="1123"/>
                                    </a:lnTo>
                                    <a:lnTo>
                                      <a:pt x="2055" y="1197"/>
                                    </a:lnTo>
                                    <a:lnTo>
                                      <a:pt x="2104" y="1273"/>
                                    </a:lnTo>
                                    <a:lnTo>
                                      <a:pt x="2151" y="1350"/>
                                    </a:lnTo>
                                    <a:lnTo>
                                      <a:pt x="2196" y="1429"/>
                                    </a:lnTo>
                                    <a:lnTo>
                                      <a:pt x="2240" y="1510"/>
                                    </a:lnTo>
                                    <a:lnTo>
                                      <a:pt x="2282" y="1593"/>
                                    </a:lnTo>
                                    <a:lnTo>
                                      <a:pt x="2322" y="1676"/>
                                    </a:lnTo>
                                    <a:lnTo>
                                      <a:pt x="2359" y="1758"/>
                                    </a:lnTo>
                                    <a:lnTo>
                                      <a:pt x="2393" y="1844"/>
                                    </a:lnTo>
                                    <a:lnTo>
                                      <a:pt x="2431" y="1929"/>
                                    </a:lnTo>
                                    <a:lnTo>
                                      <a:pt x="2464" y="2012"/>
                                    </a:lnTo>
                                    <a:lnTo>
                                      <a:pt x="2493" y="2095"/>
                                    </a:lnTo>
                                    <a:lnTo>
                                      <a:pt x="2518" y="2175"/>
                                    </a:lnTo>
                                    <a:lnTo>
                                      <a:pt x="2537" y="2255"/>
                                    </a:lnTo>
                                    <a:lnTo>
                                      <a:pt x="2552" y="2333"/>
                                    </a:lnTo>
                                    <a:lnTo>
                                      <a:pt x="2563" y="2409"/>
                                    </a:lnTo>
                                    <a:lnTo>
                                      <a:pt x="2569" y="2484"/>
                                    </a:lnTo>
                                    <a:lnTo>
                                      <a:pt x="2571" y="2557"/>
                                    </a:lnTo>
                                    <a:lnTo>
                                      <a:pt x="2570" y="2628"/>
                                    </a:lnTo>
                                    <a:lnTo>
                                      <a:pt x="2564" y="2698"/>
                                    </a:lnTo>
                                    <a:lnTo>
                                      <a:pt x="2556" y="2765"/>
                                    </a:lnTo>
                                    <a:lnTo>
                                      <a:pt x="2543" y="2830"/>
                                    </a:lnTo>
                                    <a:lnTo>
                                      <a:pt x="2525" y="2894"/>
                                    </a:lnTo>
                                    <a:lnTo>
                                      <a:pt x="2505" y="2956"/>
                                    </a:lnTo>
                                    <a:lnTo>
                                      <a:pt x="2481" y="3015"/>
                                    </a:lnTo>
                                    <a:lnTo>
                                      <a:pt x="2454" y="3072"/>
                                    </a:lnTo>
                                    <a:lnTo>
                                      <a:pt x="2424" y="3127"/>
                                    </a:lnTo>
                                    <a:lnTo>
                                      <a:pt x="2390" y="3179"/>
                                    </a:lnTo>
                                    <a:lnTo>
                                      <a:pt x="2353" y="3230"/>
                                    </a:lnTo>
                                    <a:lnTo>
                                      <a:pt x="2314" y="3278"/>
                                    </a:lnTo>
                                    <a:lnTo>
                                      <a:pt x="2271" y="3323"/>
                                    </a:lnTo>
                                    <a:lnTo>
                                      <a:pt x="2225" y="3367"/>
                                    </a:lnTo>
                                    <a:lnTo>
                                      <a:pt x="2176" y="3407"/>
                                    </a:lnTo>
                                    <a:lnTo>
                                      <a:pt x="2125" y="3445"/>
                                    </a:lnTo>
                                    <a:lnTo>
                                      <a:pt x="2072" y="3480"/>
                                    </a:lnTo>
                                    <a:lnTo>
                                      <a:pt x="2016" y="3512"/>
                                    </a:lnTo>
                                    <a:lnTo>
                                      <a:pt x="1958" y="3542"/>
                                    </a:lnTo>
                                    <a:lnTo>
                                      <a:pt x="1897" y="3569"/>
                                    </a:lnTo>
                                    <a:lnTo>
                                      <a:pt x="1835" y="3593"/>
                                    </a:lnTo>
                                    <a:lnTo>
                                      <a:pt x="1769" y="3614"/>
                                    </a:lnTo>
                                    <a:lnTo>
                                      <a:pt x="1702" y="3632"/>
                                    </a:lnTo>
                                    <a:lnTo>
                                      <a:pt x="1642" y="3644"/>
                                    </a:lnTo>
                                    <a:lnTo>
                                      <a:pt x="1581" y="3653"/>
                                    </a:lnTo>
                                    <a:lnTo>
                                      <a:pt x="1519" y="3660"/>
                                    </a:lnTo>
                                    <a:lnTo>
                                      <a:pt x="1456" y="3663"/>
                                    </a:lnTo>
                                    <a:lnTo>
                                      <a:pt x="1392" y="3663"/>
                                    </a:lnTo>
                                    <a:lnTo>
                                      <a:pt x="1328" y="3659"/>
                                    </a:lnTo>
                                    <a:lnTo>
                                      <a:pt x="1264" y="3652"/>
                                    </a:lnTo>
                                    <a:lnTo>
                                      <a:pt x="1200" y="3642"/>
                                    </a:lnTo>
                                    <a:lnTo>
                                      <a:pt x="1137" y="3628"/>
                                    </a:lnTo>
                                    <a:lnTo>
                                      <a:pt x="1073" y="3612"/>
                                    </a:lnTo>
                                    <a:lnTo>
                                      <a:pt x="1010" y="3590"/>
                                    </a:lnTo>
                                    <a:lnTo>
                                      <a:pt x="948" y="3565"/>
                                    </a:lnTo>
                                    <a:lnTo>
                                      <a:pt x="886" y="3537"/>
                                    </a:lnTo>
                                    <a:lnTo>
                                      <a:pt x="825" y="3505"/>
                                    </a:lnTo>
                                    <a:lnTo>
                                      <a:pt x="767" y="3470"/>
                                    </a:lnTo>
                                    <a:lnTo>
                                      <a:pt x="709" y="3429"/>
                                    </a:lnTo>
                                    <a:lnTo>
                                      <a:pt x="653" y="3385"/>
                                    </a:lnTo>
                                    <a:lnTo>
                                      <a:pt x="599" y="3338"/>
                                    </a:lnTo>
                                    <a:lnTo>
                                      <a:pt x="547" y="3286"/>
                                    </a:lnTo>
                                    <a:lnTo>
                                      <a:pt x="496" y="3229"/>
                                    </a:lnTo>
                                    <a:lnTo>
                                      <a:pt x="448" y="3170"/>
                                    </a:lnTo>
                                    <a:lnTo>
                                      <a:pt x="403" y="3105"/>
                                    </a:lnTo>
                                    <a:lnTo>
                                      <a:pt x="360" y="3036"/>
                                    </a:lnTo>
                                    <a:lnTo>
                                      <a:pt x="321" y="2963"/>
                                    </a:lnTo>
                                    <a:lnTo>
                                      <a:pt x="285" y="2886"/>
                                    </a:lnTo>
                                    <a:lnTo>
                                      <a:pt x="251" y="2803"/>
                                    </a:lnTo>
                                    <a:lnTo>
                                      <a:pt x="222" y="2716"/>
                                    </a:lnTo>
                                    <a:lnTo>
                                      <a:pt x="196" y="2625"/>
                                    </a:lnTo>
                                    <a:lnTo>
                                      <a:pt x="173" y="2529"/>
                                    </a:lnTo>
                                    <a:lnTo>
                                      <a:pt x="155" y="2429"/>
                                    </a:lnTo>
                                    <a:lnTo>
                                      <a:pt x="141" y="2323"/>
                                    </a:lnTo>
                                    <a:lnTo>
                                      <a:pt x="132" y="2213"/>
                                    </a:lnTo>
                                    <a:lnTo>
                                      <a:pt x="119" y="2118"/>
                                    </a:lnTo>
                                    <a:lnTo>
                                      <a:pt x="109" y="2026"/>
                                    </a:lnTo>
                                    <a:lnTo>
                                      <a:pt x="101" y="1934"/>
                                    </a:lnTo>
                                    <a:lnTo>
                                      <a:pt x="96" y="1844"/>
                                    </a:lnTo>
                                    <a:lnTo>
                                      <a:pt x="92" y="1755"/>
                                    </a:lnTo>
                                    <a:lnTo>
                                      <a:pt x="90" y="1669"/>
                                    </a:lnTo>
                                    <a:lnTo>
                                      <a:pt x="91" y="1583"/>
                                    </a:lnTo>
                                    <a:lnTo>
                                      <a:pt x="94" y="1500"/>
                                    </a:lnTo>
                                    <a:lnTo>
                                      <a:pt x="98" y="1420"/>
                                    </a:lnTo>
                                    <a:lnTo>
                                      <a:pt x="105" y="1340"/>
                                    </a:lnTo>
                                    <a:lnTo>
                                      <a:pt x="114" y="1264"/>
                                    </a:lnTo>
                                    <a:lnTo>
                                      <a:pt x="124" y="1189"/>
                                    </a:lnTo>
                                    <a:lnTo>
                                      <a:pt x="137" y="1117"/>
                                    </a:lnTo>
                                    <a:lnTo>
                                      <a:pt x="152" y="1047"/>
                                    </a:lnTo>
                                    <a:lnTo>
                                      <a:pt x="167" y="979"/>
                                    </a:lnTo>
                                    <a:lnTo>
                                      <a:pt x="185" y="914"/>
                                    </a:lnTo>
                                    <a:lnTo>
                                      <a:pt x="205" y="853"/>
                                    </a:lnTo>
                                    <a:lnTo>
                                      <a:pt x="226" y="792"/>
                                    </a:lnTo>
                                    <a:lnTo>
                                      <a:pt x="250" y="735"/>
                                    </a:lnTo>
                                    <a:lnTo>
                                      <a:pt x="275" y="681"/>
                                    </a:lnTo>
                                    <a:lnTo>
                                      <a:pt x="301" y="630"/>
                                    </a:lnTo>
                                    <a:lnTo>
                                      <a:pt x="330" y="581"/>
                                    </a:lnTo>
                                    <a:lnTo>
                                      <a:pt x="359" y="535"/>
                                    </a:lnTo>
                                    <a:lnTo>
                                      <a:pt x="391" y="494"/>
                                    </a:lnTo>
                                    <a:lnTo>
                                      <a:pt x="425" y="455"/>
                                    </a:lnTo>
                                    <a:lnTo>
                                      <a:pt x="459" y="418"/>
                                    </a:lnTo>
                                    <a:lnTo>
                                      <a:pt x="494" y="385"/>
                                    </a:lnTo>
                                    <a:lnTo>
                                      <a:pt x="532" y="356"/>
                                    </a:lnTo>
                                    <a:lnTo>
                                      <a:pt x="572" y="330"/>
                                    </a:lnTo>
                                    <a:lnTo>
                                      <a:pt x="612" y="308"/>
                                    </a:lnTo>
                                    <a:lnTo>
                                      <a:pt x="653" y="289"/>
                                    </a:lnTo>
                                    <a:lnTo>
                                      <a:pt x="696" y="2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  <a:lumOff val="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Freeform 164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4023" y="3030"/>
                                <a:ext cx="1667" cy="2109"/>
                              </a:xfrm>
                              <a:custGeom>
                                <a:avLst/>
                                <a:gdLst>
                                  <a:gd name="T0" fmla="*/ 624 w 3181"/>
                                  <a:gd name="T1" fmla="*/ 5 h 3711"/>
                                  <a:gd name="T2" fmla="*/ 991 w 3181"/>
                                  <a:gd name="T3" fmla="*/ 35 h 3711"/>
                                  <a:gd name="T4" fmla="*/ 1399 w 3181"/>
                                  <a:gd name="T5" fmla="*/ 183 h 3711"/>
                                  <a:gd name="T6" fmla="*/ 1823 w 3181"/>
                                  <a:gd name="T7" fmla="*/ 431 h 3711"/>
                                  <a:gd name="T8" fmla="*/ 2239 w 3181"/>
                                  <a:gd name="T9" fmla="*/ 762 h 3711"/>
                                  <a:gd name="T10" fmla="*/ 2623 w 3181"/>
                                  <a:gd name="T11" fmla="*/ 1154 h 3711"/>
                                  <a:gd name="T12" fmla="*/ 2935 w 3181"/>
                                  <a:gd name="T13" fmla="*/ 1585 h 3711"/>
                                  <a:gd name="T14" fmla="*/ 3116 w 3181"/>
                                  <a:gd name="T15" fmla="*/ 2000 h 3711"/>
                                  <a:gd name="T16" fmla="*/ 3181 w 3181"/>
                                  <a:gd name="T17" fmla="*/ 2386 h 3711"/>
                                  <a:gd name="T18" fmla="*/ 3138 w 3181"/>
                                  <a:gd name="T19" fmla="*/ 2740 h 3711"/>
                                  <a:gd name="T20" fmla="*/ 2995 w 3181"/>
                                  <a:gd name="T21" fmla="*/ 3054 h 3711"/>
                                  <a:gd name="T22" fmla="*/ 2756 w 3181"/>
                                  <a:gd name="T23" fmla="*/ 3325 h 3711"/>
                                  <a:gd name="T24" fmla="*/ 2430 w 3181"/>
                                  <a:gd name="T25" fmla="*/ 3548 h 3711"/>
                                  <a:gd name="T26" fmla="*/ 2093 w 3181"/>
                                  <a:gd name="T27" fmla="*/ 3676 h 3711"/>
                                  <a:gd name="T28" fmla="*/ 1736 w 3181"/>
                                  <a:gd name="T29" fmla="*/ 3710 h 3711"/>
                                  <a:gd name="T30" fmla="*/ 1376 w 3181"/>
                                  <a:gd name="T31" fmla="*/ 3642 h 3711"/>
                                  <a:gd name="T32" fmla="*/ 1028 w 3181"/>
                                  <a:gd name="T33" fmla="*/ 3462 h 3711"/>
                                  <a:gd name="T34" fmla="*/ 712 w 3181"/>
                                  <a:gd name="T35" fmla="*/ 3161 h 3711"/>
                                  <a:gd name="T36" fmla="*/ 444 w 3181"/>
                                  <a:gd name="T37" fmla="*/ 2729 h 3711"/>
                                  <a:gd name="T38" fmla="*/ 232 w 3181"/>
                                  <a:gd name="T39" fmla="*/ 2202 h 3711"/>
                                  <a:gd name="T40" fmla="*/ 87 w 3181"/>
                                  <a:gd name="T41" fmla="*/ 1701 h 3711"/>
                                  <a:gd name="T42" fmla="*/ 12 w 3181"/>
                                  <a:gd name="T43" fmla="*/ 1239 h 3711"/>
                                  <a:gd name="T44" fmla="*/ 7 w 3181"/>
                                  <a:gd name="T45" fmla="*/ 830 h 3711"/>
                                  <a:gd name="T46" fmla="*/ 74 w 3181"/>
                                  <a:gd name="T47" fmla="*/ 488 h 3711"/>
                                  <a:gd name="T48" fmla="*/ 211 w 3181"/>
                                  <a:gd name="T49" fmla="*/ 225 h 3711"/>
                                  <a:gd name="T50" fmla="*/ 480 w 3181"/>
                                  <a:gd name="T51" fmla="*/ 331 h 3711"/>
                                  <a:gd name="T52" fmla="*/ 759 w 3181"/>
                                  <a:gd name="T53" fmla="*/ 258 h 3711"/>
                                  <a:gd name="T54" fmla="*/ 1088 w 3181"/>
                                  <a:gd name="T55" fmla="*/ 301 h 3711"/>
                                  <a:gd name="T56" fmla="*/ 1446 w 3181"/>
                                  <a:gd name="T57" fmla="*/ 444 h 3711"/>
                                  <a:gd name="T58" fmla="*/ 1813 w 3181"/>
                                  <a:gd name="T59" fmla="*/ 672 h 3711"/>
                                  <a:gd name="T60" fmla="*/ 2172 w 3181"/>
                                  <a:gd name="T61" fmla="*/ 968 h 3711"/>
                                  <a:gd name="T62" fmla="*/ 2500 w 3181"/>
                                  <a:gd name="T63" fmla="*/ 1318 h 3711"/>
                                  <a:gd name="T64" fmla="*/ 2786 w 3181"/>
                                  <a:gd name="T65" fmla="*/ 1698 h 3711"/>
                                  <a:gd name="T66" fmla="*/ 2966 w 3181"/>
                                  <a:gd name="T67" fmla="*/ 2073 h 3711"/>
                                  <a:gd name="T68" fmla="*/ 3030 w 3181"/>
                                  <a:gd name="T69" fmla="*/ 2430 h 3711"/>
                                  <a:gd name="T70" fmla="*/ 2989 w 3181"/>
                                  <a:gd name="T71" fmla="*/ 2763 h 3711"/>
                                  <a:gd name="T72" fmla="*/ 2851 w 3181"/>
                                  <a:gd name="T73" fmla="*/ 3058 h 3711"/>
                                  <a:gd name="T74" fmla="*/ 2627 w 3181"/>
                                  <a:gd name="T75" fmla="*/ 3306 h 3711"/>
                                  <a:gd name="T76" fmla="*/ 2335 w 3181"/>
                                  <a:gd name="T77" fmla="*/ 3493 h 3711"/>
                                  <a:gd name="T78" fmla="*/ 2021 w 3181"/>
                                  <a:gd name="T79" fmla="*/ 3593 h 3711"/>
                                  <a:gd name="T80" fmla="*/ 1681 w 3181"/>
                                  <a:gd name="T81" fmla="*/ 3607 h 3711"/>
                                  <a:gd name="T82" fmla="*/ 1332 w 3181"/>
                                  <a:gd name="T83" fmla="*/ 3524 h 3711"/>
                                  <a:gd name="T84" fmla="*/ 999 w 3181"/>
                                  <a:gd name="T85" fmla="*/ 3331 h 3711"/>
                                  <a:gd name="T86" fmla="*/ 702 w 3181"/>
                                  <a:gd name="T87" fmla="*/ 3013 h 3711"/>
                                  <a:gd name="T88" fmla="*/ 463 w 3181"/>
                                  <a:gd name="T89" fmla="*/ 2556 h 3711"/>
                                  <a:gd name="T90" fmla="*/ 288 w 3181"/>
                                  <a:gd name="T91" fmla="*/ 2080 h 3711"/>
                                  <a:gd name="T92" fmla="*/ 179 w 3181"/>
                                  <a:gd name="T93" fmla="*/ 1650 h 3711"/>
                                  <a:gd name="T94" fmla="*/ 133 w 3181"/>
                                  <a:gd name="T95" fmla="*/ 1258 h 3711"/>
                                  <a:gd name="T96" fmla="*/ 151 w 3181"/>
                                  <a:gd name="T97" fmla="*/ 916 h 3711"/>
                                  <a:gd name="T98" fmla="*/ 229 w 3181"/>
                                  <a:gd name="T99" fmla="*/ 633 h 3711"/>
                                  <a:gd name="T100" fmla="*/ 368 w 3181"/>
                                  <a:gd name="T101" fmla="*/ 421 h 37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181" h="3711">
                                    <a:moveTo>
                                      <a:pt x="375" y="81"/>
                                    </a:moveTo>
                                    <a:lnTo>
                                      <a:pt x="433" y="52"/>
                                    </a:lnTo>
                                    <a:lnTo>
                                      <a:pt x="493" y="31"/>
                                    </a:lnTo>
                                    <a:lnTo>
                                      <a:pt x="557" y="16"/>
                                    </a:lnTo>
                                    <a:lnTo>
                                      <a:pt x="624" y="5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765" y="2"/>
                                    </a:lnTo>
                                    <a:lnTo>
                                      <a:pt x="838" y="7"/>
                                    </a:lnTo>
                                    <a:lnTo>
                                      <a:pt x="914" y="18"/>
                                    </a:lnTo>
                                    <a:lnTo>
                                      <a:pt x="991" y="35"/>
                                    </a:lnTo>
                                    <a:lnTo>
                                      <a:pt x="1071" y="55"/>
                                    </a:lnTo>
                                    <a:lnTo>
                                      <a:pt x="1152" y="81"/>
                                    </a:lnTo>
                                    <a:lnTo>
                                      <a:pt x="1233" y="110"/>
                                    </a:lnTo>
                                    <a:lnTo>
                                      <a:pt x="1315" y="145"/>
                                    </a:lnTo>
                                    <a:lnTo>
                                      <a:pt x="1399" y="183"/>
                                    </a:lnTo>
                                    <a:lnTo>
                                      <a:pt x="1484" y="225"/>
                                    </a:lnTo>
                                    <a:lnTo>
                                      <a:pt x="1568" y="271"/>
                                    </a:lnTo>
                                    <a:lnTo>
                                      <a:pt x="1653" y="321"/>
                                    </a:lnTo>
                                    <a:lnTo>
                                      <a:pt x="1737" y="375"/>
                                    </a:lnTo>
                                    <a:lnTo>
                                      <a:pt x="1823" y="431"/>
                                    </a:lnTo>
                                    <a:lnTo>
                                      <a:pt x="1907" y="492"/>
                                    </a:lnTo>
                                    <a:lnTo>
                                      <a:pt x="1991" y="554"/>
                                    </a:lnTo>
                                    <a:lnTo>
                                      <a:pt x="2075" y="621"/>
                                    </a:lnTo>
                                    <a:lnTo>
                                      <a:pt x="2157" y="689"/>
                                    </a:lnTo>
                                    <a:lnTo>
                                      <a:pt x="2239" y="762"/>
                                    </a:lnTo>
                                    <a:lnTo>
                                      <a:pt x="2320" y="836"/>
                                    </a:lnTo>
                                    <a:lnTo>
                                      <a:pt x="2398" y="912"/>
                                    </a:lnTo>
                                    <a:lnTo>
                                      <a:pt x="2475" y="991"/>
                                    </a:lnTo>
                                    <a:lnTo>
                                      <a:pt x="2550" y="1072"/>
                                    </a:lnTo>
                                    <a:lnTo>
                                      <a:pt x="2623" y="1154"/>
                                    </a:lnTo>
                                    <a:lnTo>
                                      <a:pt x="2695" y="1238"/>
                                    </a:lnTo>
                                    <a:lnTo>
                                      <a:pt x="2763" y="1324"/>
                                    </a:lnTo>
                                    <a:lnTo>
                                      <a:pt x="2830" y="1412"/>
                                    </a:lnTo>
                                    <a:lnTo>
                                      <a:pt x="2884" y="1498"/>
                                    </a:lnTo>
                                    <a:lnTo>
                                      <a:pt x="2935" y="1585"/>
                                    </a:lnTo>
                                    <a:lnTo>
                                      <a:pt x="2980" y="1670"/>
                                    </a:lnTo>
                                    <a:lnTo>
                                      <a:pt x="3021" y="1754"/>
                                    </a:lnTo>
                                    <a:lnTo>
                                      <a:pt x="3057" y="1837"/>
                                    </a:lnTo>
                                    <a:lnTo>
                                      <a:pt x="3088" y="1919"/>
                                    </a:lnTo>
                                    <a:lnTo>
                                      <a:pt x="3116" y="2000"/>
                                    </a:lnTo>
                                    <a:lnTo>
                                      <a:pt x="3137" y="2080"/>
                                    </a:lnTo>
                                    <a:lnTo>
                                      <a:pt x="3155" y="2159"/>
                                    </a:lnTo>
                                    <a:lnTo>
                                      <a:pt x="3168" y="2236"/>
                                    </a:lnTo>
                                    <a:lnTo>
                                      <a:pt x="3176" y="2312"/>
                                    </a:lnTo>
                                    <a:lnTo>
                                      <a:pt x="3181" y="2386"/>
                                    </a:lnTo>
                                    <a:lnTo>
                                      <a:pt x="3181" y="2461"/>
                                    </a:lnTo>
                                    <a:lnTo>
                                      <a:pt x="3176" y="2532"/>
                                    </a:lnTo>
                                    <a:lnTo>
                                      <a:pt x="3168" y="2603"/>
                                    </a:lnTo>
                                    <a:lnTo>
                                      <a:pt x="3155" y="2673"/>
                                    </a:lnTo>
                                    <a:lnTo>
                                      <a:pt x="3138" y="2740"/>
                                    </a:lnTo>
                                    <a:lnTo>
                                      <a:pt x="3117" y="2807"/>
                                    </a:lnTo>
                                    <a:lnTo>
                                      <a:pt x="3092" y="2871"/>
                                    </a:lnTo>
                                    <a:lnTo>
                                      <a:pt x="3063" y="2933"/>
                                    </a:lnTo>
                                    <a:lnTo>
                                      <a:pt x="3031" y="2995"/>
                                    </a:lnTo>
                                    <a:lnTo>
                                      <a:pt x="2995" y="3054"/>
                                    </a:lnTo>
                                    <a:lnTo>
                                      <a:pt x="2954" y="3112"/>
                                    </a:lnTo>
                                    <a:lnTo>
                                      <a:pt x="2910" y="3169"/>
                                    </a:lnTo>
                                    <a:lnTo>
                                      <a:pt x="2863" y="3222"/>
                                    </a:lnTo>
                                    <a:lnTo>
                                      <a:pt x="2811" y="3276"/>
                                    </a:lnTo>
                                    <a:lnTo>
                                      <a:pt x="2756" y="3325"/>
                                    </a:lnTo>
                                    <a:lnTo>
                                      <a:pt x="2698" y="3374"/>
                                    </a:lnTo>
                                    <a:lnTo>
                                      <a:pt x="2636" y="3420"/>
                                    </a:lnTo>
                                    <a:lnTo>
                                      <a:pt x="2571" y="3465"/>
                                    </a:lnTo>
                                    <a:lnTo>
                                      <a:pt x="2502" y="3508"/>
                                    </a:lnTo>
                                    <a:lnTo>
                                      <a:pt x="2430" y="3548"/>
                                    </a:lnTo>
                                    <a:lnTo>
                                      <a:pt x="2365" y="3580"/>
                                    </a:lnTo>
                                    <a:lnTo>
                                      <a:pt x="2298" y="3610"/>
                                    </a:lnTo>
                                    <a:lnTo>
                                      <a:pt x="2231" y="3634"/>
                                    </a:lnTo>
                                    <a:lnTo>
                                      <a:pt x="2163" y="3657"/>
                                    </a:lnTo>
                                    <a:lnTo>
                                      <a:pt x="2093" y="3676"/>
                                    </a:lnTo>
                                    <a:lnTo>
                                      <a:pt x="2023" y="3690"/>
                                    </a:lnTo>
                                    <a:lnTo>
                                      <a:pt x="1952" y="3701"/>
                                    </a:lnTo>
                                    <a:lnTo>
                                      <a:pt x="1880" y="3708"/>
                                    </a:lnTo>
                                    <a:lnTo>
                                      <a:pt x="1809" y="3711"/>
                                    </a:lnTo>
                                    <a:lnTo>
                                      <a:pt x="1736" y="3710"/>
                                    </a:lnTo>
                                    <a:lnTo>
                                      <a:pt x="1664" y="3705"/>
                                    </a:lnTo>
                                    <a:lnTo>
                                      <a:pt x="1592" y="3696"/>
                                    </a:lnTo>
                                    <a:lnTo>
                                      <a:pt x="1519" y="3682"/>
                                    </a:lnTo>
                                    <a:lnTo>
                                      <a:pt x="1447" y="3664"/>
                                    </a:lnTo>
                                    <a:lnTo>
                                      <a:pt x="1376" y="3642"/>
                                    </a:lnTo>
                                    <a:lnTo>
                                      <a:pt x="1305" y="3615"/>
                                    </a:lnTo>
                                    <a:lnTo>
                                      <a:pt x="1233" y="3583"/>
                                    </a:lnTo>
                                    <a:lnTo>
                                      <a:pt x="1165" y="3548"/>
                                    </a:lnTo>
                                    <a:lnTo>
                                      <a:pt x="1096" y="3508"/>
                                    </a:lnTo>
                                    <a:lnTo>
                                      <a:pt x="1028" y="3462"/>
                                    </a:lnTo>
                                    <a:lnTo>
                                      <a:pt x="962" y="3412"/>
                                    </a:lnTo>
                                    <a:lnTo>
                                      <a:pt x="898" y="3356"/>
                                    </a:lnTo>
                                    <a:lnTo>
                                      <a:pt x="834" y="3296"/>
                                    </a:lnTo>
                                    <a:lnTo>
                                      <a:pt x="772" y="3231"/>
                                    </a:lnTo>
                                    <a:lnTo>
                                      <a:pt x="712" y="3161"/>
                                    </a:lnTo>
                                    <a:lnTo>
                                      <a:pt x="653" y="3085"/>
                                    </a:lnTo>
                                    <a:lnTo>
                                      <a:pt x="598" y="3003"/>
                                    </a:lnTo>
                                    <a:lnTo>
                                      <a:pt x="544" y="2918"/>
                                    </a:lnTo>
                                    <a:lnTo>
                                      <a:pt x="492" y="2826"/>
                                    </a:lnTo>
                                    <a:lnTo>
                                      <a:pt x="444" y="2729"/>
                                    </a:lnTo>
                                    <a:lnTo>
                                      <a:pt x="397" y="2626"/>
                                    </a:lnTo>
                                    <a:lnTo>
                                      <a:pt x="353" y="2517"/>
                                    </a:lnTo>
                                    <a:lnTo>
                                      <a:pt x="310" y="2411"/>
                                    </a:lnTo>
                                    <a:lnTo>
                                      <a:pt x="269" y="2306"/>
                                    </a:lnTo>
                                    <a:lnTo>
                                      <a:pt x="232" y="2202"/>
                                    </a:lnTo>
                                    <a:lnTo>
                                      <a:pt x="198" y="2099"/>
                                    </a:lnTo>
                                    <a:lnTo>
                                      <a:pt x="166" y="1997"/>
                                    </a:lnTo>
                                    <a:lnTo>
                                      <a:pt x="136" y="1897"/>
                                    </a:lnTo>
                                    <a:lnTo>
                                      <a:pt x="110" y="1798"/>
                                    </a:lnTo>
                                    <a:lnTo>
                                      <a:pt x="87" y="1701"/>
                                    </a:lnTo>
                                    <a:lnTo>
                                      <a:pt x="66" y="1605"/>
                                    </a:lnTo>
                                    <a:lnTo>
                                      <a:pt x="49" y="1510"/>
                                    </a:lnTo>
                                    <a:lnTo>
                                      <a:pt x="33" y="1418"/>
                                    </a:lnTo>
                                    <a:lnTo>
                                      <a:pt x="21" y="1328"/>
                                    </a:lnTo>
                                    <a:lnTo>
                                      <a:pt x="12" y="1239"/>
                                    </a:lnTo>
                                    <a:lnTo>
                                      <a:pt x="5" y="1152"/>
                                    </a:lnTo>
                                    <a:lnTo>
                                      <a:pt x="1" y="1068"/>
                                    </a:lnTo>
                                    <a:lnTo>
                                      <a:pt x="0" y="987"/>
                                    </a:lnTo>
                                    <a:lnTo>
                                      <a:pt x="2" y="907"/>
                                    </a:lnTo>
                                    <a:lnTo>
                                      <a:pt x="7" y="830"/>
                                    </a:lnTo>
                                    <a:lnTo>
                                      <a:pt x="14" y="757"/>
                                    </a:lnTo>
                                    <a:lnTo>
                                      <a:pt x="25" y="685"/>
                                    </a:lnTo>
                                    <a:lnTo>
                                      <a:pt x="38" y="617"/>
                                    </a:lnTo>
                                    <a:lnTo>
                                      <a:pt x="53" y="551"/>
                                    </a:lnTo>
                                    <a:lnTo>
                                      <a:pt x="74" y="488"/>
                                    </a:lnTo>
                                    <a:lnTo>
                                      <a:pt x="95" y="429"/>
                                    </a:lnTo>
                                    <a:lnTo>
                                      <a:pt x="120" y="373"/>
                                    </a:lnTo>
                                    <a:lnTo>
                                      <a:pt x="147" y="320"/>
                                    </a:lnTo>
                                    <a:lnTo>
                                      <a:pt x="178" y="271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48" y="184"/>
                                    </a:lnTo>
                                    <a:lnTo>
                                      <a:pt x="287" y="145"/>
                                    </a:lnTo>
                                    <a:lnTo>
                                      <a:pt x="330" y="110"/>
                                    </a:lnTo>
                                    <a:lnTo>
                                      <a:pt x="375" y="81"/>
                                    </a:lnTo>
                                    <a:close/>
                                    <a:moveTo>
                                      <a:pt x="480" y="331"/>
                                    </a:moveTo>
                                    <a:lnTo>
                                      <a:pt x="531" y="306"/>
                                    </a:lnTo>
                                    <a:lnTo>
                                      <a:pt x="585" y="287"/>
                                    </a:lnTo>
                                    <a:lnTo>
                                      <a:pt x="640" y="273"/>
                                    </a:lnTo>
                                    <a:lnTo>
                                      <a:pt x="699" y="263"/>
                                    </a:lnTo>
                                    <a:lnTo>
                                      <a:pt x="759" y="258"/>
                                    </a:lnTo>
                                    <a:lnTo>
                                      <a:pt x="821" y="258"/>
                                    </a:lnTo>
                                    <a:lnTo>
                                      <a:pt x="885" y="263"/>
                                    </a:lnTo>
                                    <a:lnTo>
                                      <a:pt x="951" y="271"/>
                                    </a:lnTo>
                                    <a:lnTo>
                                      <a:pt x="1019" y="285"/>
                                    </a:lnTo>
                                    <a:lnTo>
                                      <a:pt x="1088" y="301"/>
                                    </a:lnTo>
                                    <a:lnTo>
                                      <a:pt x="1158" y="322"/>
                                    </a:lnTo>
                                    <a:lnTo>
                                      <a:pt x="1227" y="347"/>
                                    </a:lnTo>
                                    <a:lnTo>
                                      <a:pt x="1300" y="376"/>
                                    </a:lnTo>
                                    <a:lnTo>
                                      <a:pt x="1372" y="409"/>
                                    </a:lnTo>
                                    <a:lnTo>
                                      <a:pt x="1446" y="444"/>
                                    </a:lnTo>
                                    <a:lnTo>
                                      <a:pt x="1519" y="483"/>
                                    </a:lnTo>
                                    <a:lnTo>
                                      <a:pt x="1593" y="526"/>
                                    </a:lnTo>
                                    <a:lnTo>
                                      <a:pt x="1666" y="571"/>
                                    </a:lnTo>
                                    <a:lnTo>
                                      <a:pt x="1740" y="620"/>
                                    </a:lnTo>
                                    <a:lnTo>
                                      <a:pt x="1813" y="672"/>
                                    </a:lnTo>
                                    <a:lnTo>
                                      <a:pt x="1887" y="726"/>
                                    </a:lnTo>
                                    <a:lnTo>
                                      <a:pt x="1959" y="783"/>
                                    </a:lnTo>
                                    <a:lnTo>
                                      <a:pt x="2032" y="842"/>
                                    </a:lnTo>
                                    <a:lnTo>
                                      <a:pt x="2102" y="904"/>
                                    </a:lnTo>
                                    <a:lnTo>
                                      <a:pt x="2172" y="968"/>
                                    </a:lnTo>
                                    <a:lnTo>
                                      <a:pt x="2240" y="1034"/>
                                    </a:lnTo>
                                    <a:lnTo>
                                      <a:pt x="2308" y="1103"/>
                                    </a:lnTo>
                                    <a:lnTo>
                                      <a:pt x="2373" y="1173"/>
                                    </a:lnTo>
                                    <a:lnTo>
                                      <a:pt x="2437" y="1245"/>
                                    </a:lnTo>
                                    <a:lnTo>
                                      <a:pt x="2500" y="1318"/>
                                    </a:lnTo>
                                    <a:lnTo>
                                      <a:pt x="2559" y="1393"/>
                                    </a:lnTo>
                                    <a:lnTo>
                                      <a:pt x="2617" y="1470"/>
                                    </a:lnTo>
                                    <a:lnTo>
                                      <a:pt x="2679" y="1546"/>
                                    </a:lnTo>
                                    <a:lnTo>
                                      <a:pt x="2735" y="1623"/>
                                    </a:lnTo>
                                    <a:lnTo>
                                      <a:pt x="2786" y="1698"/>
                                    </a:lnTo>
                                    <a:lnTo>
                                      <a:pt x="2831" y="1774"/>
                                    </a:lnTo>
                                    <a:lnTo>
                                      <a:pt x="2872" y="1849"/>
                                    </a:lnTo>
                                    <a:lnTo>
                                      <a:pt x="2908" y="1925"/>
                                    </a:lnTo>
                                    <a:lnTo>
                                      <a:pt x="2939" y="1998"/>
                                    </a:lnTo>
                                    <a:lnTo>
                                      <a:pt x="2966" y="2073"/>
                                    </a:lnTo>
                                    <a:lnTo>
                                      <a:pt x="2987" y="2146"/>
                                    </a:lnTo>
                                    <a:lnTo>
                                      <a:pt x="3005" y="2218"/>
                                    </a:lnTo>
                                    <a:lnTo>
                                      <a:pt x="3018" y="2289"/>
                                    </a:lnTo>
                                    <a:lnTo>
                                      <a:pt x="3027" y="2360"/>
                                    </a:lnTo>
                                    <a:lnTo>
                                      <a:pt x="3030" y="2430"/>
                                    </a:lnTo>
                                    <a:lnTo>
                                      <a:pt x="3030" y="2499"/>
                                    </a:lnTo>
                                    <a:lnTo>
                                      <a:pt x="3027" y="2568"/>
                                    </a:lnTo>
                                    <a:lnTo>
                                      <a:pt x="3018" y="2634"/>
                                    </a:lnTo>
                                    <a:lnTo>
                                      <a:pt x="3005" y="2699"/>
                                    </a:lnTo>
                                    <a:lnTo>
                                      <a:pt x="2989" y="2763"/>
                                    </a:lnTo>
                                    <a:lnTo>
                                      <a:pt x="2968" y="2824"/>
                                    </a:lnTo>
                                    <a:lnTo>
                                      <a:pt x="2945" y="2886"/>
                                    </a:lnTo>
                                    <a:lnTo>
                                      <a:pt x="2917" y="2944"/>
                                    </a:lnTo>
                                    <a:lnTo>
                                      <a:pt x="2887" y="3002"/>
                                    </a:lnTo>
                                    <a:lnTo>
                                      <a:pt x="2851" y="3058"/>
                                    </a:lnTo>
                                    <a:lnTo>
                                      <a:pt x="2813" y="3111"/>
                                    </a:lnTo>
                                    <a:lnTo>
                                      <a:pt x="2772" y="3163"/>
                                    </a:lnTo>
                                    <a:lnTo>
                                      <a:pt x="2727" y="3213"/>
                                    </a:lnTo>
                                    <a:lnTo>
                                      <a:pt x="2679" y="3260"/>
                                    </a:lnTo>
                                    <a:lnTo>
                                      <a:pt x="2627" y="3306"/>
                                    </a:lnTo>
                                    <a:lnTo>
                                      <a:pt x="2574" y="3349"/>
                                    </a:lnTo>
                                    <a:lnTo>
                                      <a:pt x="2515" y="3390"/>
                                    </a:lnTo>
                                    <a:lnTo>
                                      <a:pt x="2455" y="3428"/>
                                    </a:lnTo>
                                    <a:lnTo>
                                      <a:pt x="2392" y="3464"/>
                                    </a:lnTo>
                                    <a:lnTo>
                                      <a:pt x="2335" y="3493"/>
                                    </a:lnTo>
                                    <a:lnTo>
                                      <a:pt x="2275" y="3520"/>
                                    </a:lnTo>
                                    <a:lnTo>
                                      <a:pt x="2214" y="3542"/>
                                    </a:lnTo>
                                    <a:lnTo>
                                      <a:pt x="2151" y="3562"/>
                                    </a:lnTo>
                                    <a:lnTo>
                                      <a:pt x="2087" y="3579"/>
                                    </a:lnTo>
                                    <a:lnTo>
                                      <a:pt x="2021" y="3593"/>
                                    </a:lnTo>
                                    <a:lnTo>
                                      <a:pt x="1954" y="3602"/>
                                    </a:lnTo>
                                    <a:lnTo>
                                      <a:pt x="1887" y="3610"/>
                                    </a:lnTo>
                                    <a:lnTo>
                                      <a:pt x="1818" y="3612"/>
                                    </a:lnTo>
                                    <a:lnTo>
                                      <a:pt x="1749" y="3612"/>
                                    </a:lnTo>
                                    <a:lnTo>
                                      <a:pt x="1681" y="3607"/>
                                    </a:lnTo>
                                    <a:lnTo>
                                      <a:pt x="1611" y="3599"/>
                                    </a:lnTo>
                                    <a:lnTo>
                                      <a:pt x="1541" y="3587"/>
                                    </a:lnTo>
                                    <a:lnTo>
                                      <a:pt x="1471" y="3570"/>
                                    </a:lnTo>
                                    <a:lnTo>
                                      <a:pt x="1401" y="3550"/>
                                    </a:lnTo>
                                    <a:lnTo>
                                      <a:pt x="1332" y="3524"/>
                                    </a:lnTo>
                                    <a:lnTo>
                                      <a:pt x="1263" y="3496"/>
                                    </a:lnTo>
                                    <a:lnTo>
                                      <a:pt x="1195" y="3462"/>
                                    </a:lnTo>
                                    <a:lnTo>
                                      <a:pt x="1129" y="3422"/>
                                    </a:lnTo>
                                    <a:lnTo>
                                      <a:pt x="1064" y="3380"/>
                                    </a:lnTo>
                                    <a:lnTo>
                                      <a:pt x="999" y="3331"/>
                                    </a:lnTo>
                                    <a:lnTo>
                                      <a:pt x="936" y="3278"/>
                                    </a:lnTo>
                                    <a:lnTo>
                                      <a:pt x="874" y="3219"/>
                                    </a:lnTo>
                                    <a:lnTo>
                                      <a:pt x="815" y="3156"/>
                                    </a:lnTo>
                                    <a:lnTo>
                                      <a:pt x="758" y="3086"/>
                                    </a:lnTo>
                                    <a:lnTo>
                                      <a:pt x="702" y="3013"/>
                                    </a:lnTo>
                                    <a:lnTo>
                                      <a:pt x="649" y="2932"/>
                                    </a:lnTo>
                                    <a:lnTo>
                                      <a:pt x="598" y="2847"/>
                                    </a:lnTo>
                                    <a:lnTo>
                                      <a:pt x="550" y="2756"/>
                                    </a:lnTo>
                                    <a:lnTo>
                                      <a:pt x="504" y="2659"/>
                                    </a:lnTo>
                                    <a:lnTo>
                                      <a:pt x="463" y="2556"/>
                                    </a:lnTo>
                                    <a:lnTo>
                                      <a:pt x="423" y="2447"/>
                                    </a:lnTo>
                                    <a:lnTo>
                                      <a:pt x="385" y="2353"/>
                                    </a:lnTo>
                                    <a:lnTo>
                                      <a:pt x="350" y="2261"/>
                                    </a:lnTo>
                                    <a:lnTo>
                                      <a:pt x="318" y="2170"/>
                                    </a:lnTo>
                                    <a:lnTo>
                                      <a:pt x="288" y="2080"/>
                                    </a:lnTo>
                                    <a:lnTo>
                                      <a:pt x="261" y="1991"/>
                                    </a:lnTo>
                                    <a:lnTo>
                                      <a:pt x="237" y="1903"/>
                                    </a:lnTo>
                                    <a:lnTo>
                                      <a:pt x="215" y="1818"/>
                                    </a:lnTo>
                                    <a:lnTo>
                                      <a:pt x="196" y="1733"/>
                                    </a:lnTo>
                                    <a:lnTo>
                                      <a:pt x="179" y="1650"/>
                                    </a:lnTo>
                                    <a:lnTo>
                                      <a:pt x="165" y="1567"/>
                                    </a:lnTo>
                                    <a:lnTo>
                                      <a:pt x="153" y="1488"/>
                                    </a:lnTo>
                                    <a:lnTo>
                                      <a:pt x="144" y="1409"/>
                                    </a:lnTo>
                                    <a:lnTo>
                                      <a:pt x="138" y="1332"/>
                                    </a:lnTo>
                                    <a:lnTo>
                                      <a:pt x="133" y="1258"/>
                                    </a:lnTo>
                                    <a:lnTo>
                                      <a:pt x="132" y="1184"/>
                                    </a:lnTo>
                                    <a:lnTo>
                                      <a:pt x="133" y="1115"/>
                                    </a:lnTo>
                                    <a:lnTo>
                                      <a:pt x="135" y="1046"/>
                                    </a:lnTo>
                                    <a:lnTo>
                                      <a:pt x="141" y="980"/>
                                    </a:lnTo>
                                    <a:lnTo>
                                      <a:pt x="151" y="916"/>
                                    </a:lnTo>
                                    <a:lnTo>
                                      <a:pt x="161" y="854"/>
                                    </a:lnTo>
                                    <a:lnTo>
                                      <a:pt x="174" y="795"/>
                                    </a:lnTo>
                                    <a:lnTo>
                                      <a:pt x="190" y="738"/>
                                    </a:lnTo>
                                    <a:lnTo>
                                      <a:pt x="208" y="685"/>
                                    </a:lnTo>
                                    <a:lnTo>
                                      <a:pt x="229" y="633"/>
                                    </a:lnTo>
                                    <a:lnTo>
                                      <a:pt x="251" y="584"/>
                                    </a:lnTo>
                                    <a:lnTo>
                                      <a:pt x="278" y="539"/>
                                    </a:lnTo>
                                    <a:lnTo>
                                      <a:pt x="305" y="496"/>
                                    </a:lnTo>
                                    <a:lnTo>
                                      <a:pt x="336" y="456"/>
                                    </a:lnTo>
                                    <a:lnTo>
                                      <a:pt x="368" y="421"/>
                                    </a:lnTo>
                                    <a:lnTo>
                                      <a:pt x="403" y="388"/>
                                    </a:lnTo>
                                    <a:lnTo>
                                      <a:pt x="440" y="357"/>
                                    </a:lnTo>
                                    <a:lnTo>
                                      <a:pt x="480" y="3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20000"/>
                                  <a:lumOff val="8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Freeform 165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7902" y="4482"/>
                                <a:ext cx="1654" cy="2525"/>
                              </a:xfrm>
                              <a:custGeom>
                                <a:avLst/>
                                <a:gdLst>
                                  <a:gd name="T0" fmla="*/ 3037 w 3629"/>
                                  <a:gd name="T1" fmla="*/ 4814 h 5033"/>
                                  <a:gd name="T2" fmla="*/ 3310 w 3629"/>
                                  <a:gd name="T3" fmla="*/ 4434 h 5033"/>
                                  <a:gd name="T4" fmla="*/ 3499 w 3629"/>
                                  <a:gd name="T5" fmla="*/ 3916 h 5033"/>
                                  <a:gd name="T6" fmla="*/ 3605 w 3629"/>
                                  <a:gd name="T7" fmla="*/ 3301 h 5033"/>
                                  <a:gd name="T8" fmla="*/ 3626 w 3629"/>
                                  <a:gd name="T9" fmla="*/ 2627 h 5033"/>
                                  <a:gd name="T10" fmla="*/ 3560 w 3629"/>
                                  <a:gd name="T11" fmla="*/ 1932 h 5033"/>
                                  <a:gd name="T12" fmla="*/ 3396 w 3629"/>
                                  <a:gd name="T13" fmla="*/ 1276 h 5033"/>
                                  <a:gd name="T14" fmla="*/ 3140 w 3629"/>
                                  <a:gd name="T15" fmla="*/ 761 h 5033"/>
                                  <a:gd name="T16" fmla="*/ 2817 w 3629"/>
                                  <a:gd name="T17" fmla="*/ 379 h 5033"/>
                                  <a:gd name="T18" fmla="*/ 2439 w 3629"/>
                                  <a:gd name="T19" fmla="*/ 131 h 5033"/>
                                  <a:gd name="T20" fmla="*/ 2016 w 3629"/>
                                  <a:gd name="T21" fmla="*/ 12 h 5033"/>
                                  <a:gd name="T22" fmla="*/ 1557 w 3629"/>
                                  <a:gd name="T23" fmla="*/ 20 h 5033"/>
                                  <a:gd name="T24" fmla="*/ 1073 w 3629"/>
                                  <a:gd name="T25" fmla="*/ 154 h 5033"/>
                                  <a:gd name="T26" fmla="*/ 671 w 3629"/>
                                  <a:gd name="T27" fmla="*/ 377 h 5033"/>
                                  <a:gd name="T28" fmla="*/ 345 w 3629"/>
                                  <a:gd name="T29" fmla="*/ 694 h 5033"/>
                                  <a:gd name="T30" fmla="*/ 115 w 3629"/>
                                  <a:gd name="T31" fmla="*/ 1100 h 5033"/>
                                  <a:gd name="T32" fmla="*/ 5 w 3629"/>
                                  <a:gd name="T33" fmla="*/ 1585 h 5033"/>
                                  <a:gd name="T34" fmla="*/ 39 w 3629"/>
                                  <a:gd name="T35" fmla="*/ 2139 h 5033"/>
                                  <a:gd name="T36" fmla="*/ 238 w 3629"/>
                                  <a:gd name="T37" fmla="*/ 2753 h 5033"/>
                                  <a:gd name="T38" fmla="*/ 577 w 3629"/>
                                  <a:gd name="T39" fmla="*/ 3391 h 5033"/>
                                  <a:gd name="T40" fmla="*/ 947 w 3629"/>
                                  <a:gd name="T41" fmla="*/ 3943 h 5033"/>
                                  <a:gd name="T42" fmla="*/ 1334 w 3629"/>
                                  <a:gd name="T43" fmla="*/ 4396 h 5033"/>
                                  <a:gd name="T44" fmla="*/ 1726 w 3629"/>
                                  <a:gd name="T45" fmla="*/ 4736 h 5033"/>
                                  <a:gd name="T46" fmla="*/ 2114 w 3629"/>
                                  <a:gd name="T47" fmla="*/ 4951 h 5033"/>
                                  <a:gd name="T48" fmla="*/ 2484 w 3629"/>
                                  <a:gd name="T49" fmla="*/ 5033 h 5033"/>
                                  <a:gd name="T50" fmla="*/ 2603 w 3629"/>
                                  <a:gd name="T51" fmla="*/ 4686 h 5033"/>
                                  <a:gd name="T52" fmla="*/ 2900 w 3629"/>
                                  <a:gd name="T53" fmla="*/ 4475 h 5033"/>
                                  <a:gd name="T54" fmla="*/ 3128 w 3629"/>
                                  <a:gd name="T55" fmla="*/ 4121 h 5033"/>
                                  <a:gd name="T56" fmla="*/ 3283 w 3629"/>
                                  <a:gd name="T57" fmla="*/ 3656 h 5033"/>
                                  <a:gd name="T58" fmla="*/ 3364 w 3629"/>
                                  <a:gd name="T59" fmla="*/ 3112 h 5033"/>
                                  <a:gd name="T60" fmla="*/ 3370 w 3629"/>
                                  <a:gd name="T61" fmla="*/ 2523 h 5033"/>
                                  <a:gd name="T62" fmla="*/ 3298 w 3629"/>
                                  <a:gd name="T63" fmla="*/ 1917 h 5033"/>
                                  <a:gd name="T64" fmla="*/ 3164 w 3629"/>
                                  <a:gd name="T65" fmla="*/ 1329 h 5033"/>
                                  <a:gd name="T66" fmla="*/ 2948 w 3629"/>
                                  <a:gd name="T67" fmla="*/ 846 h 5033"/>
                                  <a:gd name="T68" fmla="*/ 2651 w 3629"/>
                                  <a:gd name="T69" fmla="*/ 489 h 5033"/>
                                  <a:gd name="T70" fmla="*/ 2294 w 3629"/>
                                  <a:gd name="T71" fmla="*/ 256 h 5033"/>
                                  <a:gd name="T72" fmla="*/ 1895 w 3629"/>
                                  <a:gd name="T73" fmla="*/ 147 h 5033"/>
                                  <a:gd name="T74" fmla="*/ 1469 w 3629"/>
                                  <a:gd name="T75" fmla="*/ 161 h 5033"/>
                                  <a:gd name="T76" fmla="*/ 1047 w 3629"/>
                                  <a:gd name="T77" fmla="*/ 292 h 5033"/>
                                  <a:gd name="T78" fmla="*/ 693 w 3629"/>
                                  <a:gd name="T79" fmla="*/ 514 h 5033"/>
                                  <a:gd name="T80" fmla="*/ 398 w 3629"/>
                                  <a:gd name="T81" fmla="*/ 833 h 5033"/>
                                  <a:gd name="T82" fmla="*/ 193 w 3629"/>
                                  <a:gd name="T83" fmla="*/ 1238 h 5033"/>
                                  <a:gd name="T84" fmla="*/ 109 w 3629"/>
                                  <a:gd name="T85" fmla="*/ 1721 h 5033"/>
                                  <a:gd name="T86" fmla="*/ 175 w 3629"/>
                                  <a:gd name="T87" fmla="*/ 2270 h 5033"/>
                                  <a:gd name="T88" fmla="*/ 422 w 3629"/>
                                  <a:gd name="T89" fmla="*/ 2877 h 5033"/>
                                  <a:gd name="T90" fmla="*/ 742 w 3629"/>
                                  <a:gd name="T91" fmla="*/ 3436 h 5033"/>
                                  <a:gd name="T92" fmla="*/ 1072 w 3629"/>
                                  <a:gd name="T93" fmla="*/ 3896 h 5033"/>
                                  <a:gd name="T94" fmla="*/ 1414 w 3629"/>
                                  <a:gd name="T95" fmla="*/ 4262 h 5033"/>
                                  <a:gd name="T96" fmla="*/ 1762 w 3629"/>
                                  <a:gd name="T97" fmla="*/ 4526 h 5033"/>
                                  <a:gd name="T98" fmla="*/ 2101 w 3629"/>
                                  <a:gd name="T99" fmla="*/ 4681 h 5033"/>
                                  <a:gd name="T100" fmla="*/ 2422 w 3629"/>
                                  <a:gd name="T101" fmla="*/ 4721 h 50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629" h="5033">
                                    <a:moveTo>
                                      <a:pt x="2759" y="4994"/>
                                    </a:moveTo>
                                    <a:lnTo>
                                      <a:pt x="2833" y="4961"/>
                                    </a:lnTo>
                                    <a:lnTo>
                                      <a:pt x="2904" y="4919"/>
                                    </a:lnTo>
                                    <a:lnTo>
                                      <a:pt x="2972" y="4871"/>
                                    </a:lnTo>
                                    <a:lnTo>
                                      <a:pt x="3037" y="4814"/>
                                    </a:lnTo>
                                    <a:lnTo>
                                      <a:pt x="3097" y="4751"/>
                                    </a:lnTo>
                                    <a:lnTo>
                                      <a:pt x="3155" y="4680"/>
                                    </a:lnTo>
                                    <a:lnTo>
                                      <a:pt x="3210" y="4604"/>
                                    </a:lnTo>
                                    <a:lnTo>
                                      <a:pt x="3262" y="4521"/>
                                    </a:lnTo>
                                    <a:lnTo>
                                      <a:pt x="3310" y="4434"/>
                                    </a:lnTo>
                                    <a:lnTo>
                                      <a:pt x="3355" y="4339"/>
                                    </a:lnTo>
                                    <a:lnTo>
                                      <a:pt x="3396" y="4241"/>
                                    </a:lnTo>
                                    <a:lnTo>
                                      <a:pt x="3434" y="4137"/>
                                    </a:lnTo>
                                    <a:lnTo>
                                      <a:pt x="3468" y="4029"/>
                                    </a:lnTo>
                                    <a:lnTo>
                                      <a:pt x="3499" y="3916"/>
                                    </a:lnTo>
                                    <a:lnTo>
                                      <a:pt x="3528" y="3799"/>
                                    </a:lnTo>
                                    <a:lnTo>
                                      <a:pt x="3551" y="3679"/>
                                    </a:lnTo>
                                    <a:lnTo>
                                      <a:pt x="3573" y="3556"/>
                                    </a:lnTo>
                                    <a:lnTo>
                                      <a:pt x="3591" y="3430"/>
                                    </a:lnTo>
                                    <a:lnTo>
                                      <a:pt x="3605" y="3301"/>
                                    </a:lnTo>
                                    <a:lnTo>
                                      <a:pt x="3617" y="3169"/>
                                    </a:lnTo>
                                    <a:lnTo>
                                      <a:pt x="3624" y="3036"/>
                                    </a:lnTo>
                                    <a:lnTo>
                                      <a:pt x="3627" y="2900"/>
                                    </a:lnTo>
                                    <a:lnTo>
                                      <a:pt x="3629" y="2764"/>
                                    </a:lnTo>
                                    <a:lnTo>
                                      <a:pt x="3626" y="2627"/>
                                    </a:lnTo>
                                    <a:lnTo>
                                      <a:pt x="3619" y="2488"/>
                                    </a:lnTo>
                                    <a:lnTo>
                                      <a:pt x="3610" y="2348"/>
                                    </a:lnTo>
                                    <a:lnTo>
                                      <a:pt x="3597" y="2210"/>
                                    </a:lnTo>
                                    <a:lnTo>
                                      <a:pt x="3580" y="2070"/>
                                    </a:lnTo>
                                    <a:lnTo>
                                      <a:pt x="3560" y="1932"/>
                                    </a:lnTo>
                                    <a:lnTo>
                                      <a:pt x="3536" y="1793"/>
                                    </a:lnTo>
                                    <a:lnTo>
                                      <a:pt x="3509" y="1656"/>
                                    </a:lnTo>
                                    <a:lnTo>
                                      <a:pt x="3478" y="1521"/>
                                    </a:lnTo>
                                    <a:lnTo>
                                      <a:pt x="3439" y="1395"/>
                                    </a:lnTo>
                                    <a:lnTo>
                                      <a:pt x="3396" y="1276"/>
                                    </a:lnTo>
                                    <a:lnTo>
                                      <a:pt x="3351" y="1162"/>
                                    </a:lnTo>
                                    <a:lnTo>
                                      <a:pt x="3302" y="1054"/>
                                    </a:lnTo>
                                    <a:lnTo>
                                      <a:pt x="3251" y="951"/>
                                    </a:lnTo>
                                    <a:lnTo>
                                      <a:pt x="3197" y="853"/>
                                    </a:lnTo>
                                    <a:lnTo>
                                      <a:pt x="3140" y="761"/>
                                    </a:lnTo>
                                    <a:lnTo>
                                      <a:pt x="3081" y="674"/>
                                    </a:lnTo>
                                    <a:lnTo>
                                      <a:pt x="3019" y="592"/>
                                    </a:lnTo>
                                    <a:lnTo>
                                      <a:pt x="2954" y="517"/>
                                    </a:lnTo>
                                    <a:lnTo>
                                      <a:pt x="2887" y="446"/>
                                    </a:lnTo>
                                    <a:lnTo>
                                      <a:pt x="2817" y="379"/>
                                    </a:lnTo>
                                    <a:lnTo>
                                      <a:pt x="2746" y="320"/>
                                    </a:lnTo>
                                    <a:lnTo>
                                      <a:pt x="2673" y="264"/>
                                    </a:lnTo>
                                    <a:lnTo>
                                      <a:pt x="2597" y="215"/>
                                    </a:lnTo>
                                    <a:lnTo>
                                      <a:pt x="2519" y="171"/>
                                    </a:lnTo>
                                    <a:lnTo>
                                      <a:pt x="2439" y="131"/>
                                    </a:lnTo>
                                    <a:lnTo>
                                      <a:pt x="2357" y="97"/>
                                    </a:lnTo>
                                    <a:lnTo>
                                      <a:pt x="2274" y="68"/>
                                    </a:lnTo>
                                    <a:lnTo>
                                      <a:pt x="2190" y="44"/>
                                    </a:lnTo>
                                    <a:lnTo>
                                      <a:pt x="2103" y="25"/>
                                    </a:lnTo>
                                    <a:lnTo>
                                      <a:pt x="2016" y="12"/>
                                    </a:lnTo>
                                    <a:lnTo>
                                      <a:pt x="1926" y="4"/>
                                    </a:lnTo>
                                    <a:lnTo>
                                      <a:pt x="1835" y="0"/>
                                    </a:lnTo>
                                    <a:lnTo>
                                      <a:pt x="1743" y="3"/>
                                    </a:lnTo>
                                    <a:lnTo>
                                      <a:pt x="1650" y="9"/>
                                    </a:lnTo>
                                    <a:lnTo>
                                      <a:pt x="1557" y="20"/>
                                    </a:lnTo>
                                    <a:lnTo>
                                      <a:pt x="1461" y="37"/>
                                    </a:lnTo>
                                    <a:lnTo>
                                      <a:pt x="1365" y="60"/>
                                    </a:lnTo>
                                    <a:lnTo>
                                      <a:pt x="1269" y="86"/>
                                    </a:lnTo>
                                    <a:lnTo>
                                      <a:pt x="1170" y="118"/>
                                    </a:lnTo>
                                    <a:lnTo>
                                      <a:pt x="1073" y="154"/>
                                    </a:lnTo>
                                    <a:lnTo>
                                      <a:pt x="987" y="191"/>
                                    </a:lnTo>
                                    <a:lnTo>
                                      <a:pt x="904" y="231"/>
                                    </a:lnTo>
                                    <a:lnTo>
                                      <a:pt x="824" y="275"/>
                                    </a:lnTo>
                                    <a:lnTo>
                                      <a:pt x="747" y="324"/>
                                    </a:lnTo>
                                    <a:lnTo>
                                      <a:pt x="671" y="377"/>
                                    </a:lnTo>
                                    <a:lnTo>
                                      <a:pt x="600" y="433"/>
                                    </a:lnTo>
                                    <a:lnTo>
                                      <a:pt x="531" y="493"/>
                                    </a:lnTo>
                                    <a:lnTo>
                                      <a:pt x="464" y="556"/>
                                    </a:lnTo>
                                    <a:lnTo>
                                      <a:pt x="403" y="623"/>
                                    </a:lnTo>
                                    <a:lnTo>
                                      <a:pt x="345" y="694"/>
                                    </a:lnTo>
                                    <a:lnTo>
                                      <a:pt x="290" y="769"/>
                                    </a:lnTo>
                                    <a:lnTo>
                                      <a:pt x="239" y="847"/>
                                    </a:lnTo>
                                    <a:lnTo>
                                      <a:pt x="194" y="928"/>
                                    </a:lnTo>
                                    <a:lnTo>
                                      <a:pt x="151" y="1013"/>
                                    </a:lnTo>
                                    <a:lnTo>
                                      <a:pt x="115" y="1100"/>
                                    </a:lnTo>
                                    <a:lnTo>
                                      <a:pt x="83" y="1190"/>
                                    </a:lnTo>
                                    <a:lnTo>
                                      <a:pt x="55" y="1285"/>
                                    </a:lnTo>
                                    <a:lnTo>
                                      <a:pt x="33" y="1382"/>
                                    </a:lnTo>
                                    <a:lnTo>
                                      <a:pt x="16" y="1482"/>
                                    </a:lnTo>
                                    <a:lnTo>
                                      <a:pt x="5" y="1585"/>
                                    </a:lnTo>
                                    <a:lnTo>
                                      <a:pt x="0" y="1690"/>
                                    </a:lnTo>
                                    <a:lnTo>
                                      <a:pt x="1" y="1798"/>
                                    </a:lnTo>
                                    <a:lnTo>
                                      <a:pt x="7" y="1909"/>
                                    </a:lnTo>
                                    <a:lnTo>
                                      <a:pt x="20" y="2023"/>
                                    </a:lnTo>
                                    <a:lnTo>
                                      <a:pt x="39" y="2139"/>
                                    </a:lnTo>
                                    <a:lnTo>
                                      <a:pt x="65" y="2257"/>
                                    </a:lnTo>
                                    <a:lnTo>
                                      <a:pt x="98" y="2378"/>
                                    </a:lnTo>
                                    <a:lnTo>
                                      <a:pt x="137" y="2501"/>
                                    </a:lnTo>
                                    <a:lnTo>
                                      <a:pt x="185" y="2626"/>
                                    </a:lnTo>
                                    <a:lnTo>
                                      <a:pt x="238" y="2753"/>
                                    </a:lnTo>
                                    <a:lnTo>
                                      <a:pt x="301" y="2884"/>
                                    </a:lnTo>
                                    <a:lnTo>
                                      <a:pt x="370" y="3015"/>
                                    </a:lnTo>
                                    <a:lnTo>
                                      <a:pt x="437" y="3143"/>
                                    </a:lnTo>
                                    <a:lnTo>
                                      <a:pt x="507" y="3269"/>
                                    </a:lnTo>
                                    <a:lnTo>
                                      <a:pt x="577" y="3391"/>
                                    </a:lnTo>
                                    <a:lnTo>
                                      <a:pt x="649" y="3509"/>
                                    </a:lnTo>
                                    <a:lnTo>
                                      <a:pt x="722" y="3623"/>
                                    </a:lnTo>
                                    <a:lnTo>
                                      <a:pt x="796" y="3734"/>
                                    </a:lnTo>
                                    <a:lnTo>
                                      <a:pt x="871" y="3840"/>
                                    </a:lnTo>
                                    <a:lnTo>
                                      <a:pt x="947" y="3943"/>
                                    </a:lnTo>
                                    <a:lnTo>
                                      <a:pt x="1023" y="4042"/>
                                    </a:lnTo>
                                    <a:lnTo>
                                      <a:pt x="1100" y="4137"/>
                                    </a:lnTo>
                                    <a:lnTo>
                                      <a:pt x="1177" y="4228"/>
                                    </a:lnTo>
                                    <a:lnTo>
                                      <a:pt x="1255" y="4314"/>
                                    </a:lnTo>
                                    <a:lnTo>
                                      <a:pt x="1334" y="4396"/>
                                    </a:lnTo>
                                    <a:lnTo>
                                      <a:pt x="1412" y="4473"/>
                                    </a:lnTo>
                                    <a:lnTo>
                                      <a:pt x="1490" y="4545"/>
                                    </a:lnTo>
                                    <a:lnTo>
                                      <a:pt x="1570" y="4614"/>
                                    </a:lnTo>
                                    <a:lnTo>
                                      <a:pt x="1648" y="4676"/>
                                    </a:lnTo>
                                    <a:lnTo>
                                      <a:pt x="1726" y="4736"/>
                                    </a:lnTo>
                                    <a:lnTo>
                                      <a:pt x="1805" y="4789"/>
                                    </a:lnTo>
                                    <a:lnTo>
                                      <a:pt x="1883" y="4838"/>
                                    </a:lnTo>
                                    <a:lnTo>
                                      <a:pt x="1961" y="4880"/>
                                    </a:lnTo>
                                    <a:lnTo>
                                      <a:pt x="2038" y="4919"/>
                                    </a:lnTo>
                                    <a:lnTo>
                                      <a:pt x="2114" y="4951"/>
                                    </a:lnTo>
                                    <a:lnTo>
                                      <a:pt x="2190" y="4978"/>
                                    </a:lnTo>
                                    <a:lnTo>
                                      <a:pt x="2265" y="5001"/>
                                    </a:lnTo>
                                    <a:lnTo>
                                      <a:pt x="2339" y="5017"/>
                                    </a:lnTo>
                                    <a:lnTo>
                                      <a:pt x="2412" y="5028"/>
                                    </a:lnTo>
                                    <a:lnTo>
                                      <a:pt x="2484" y="5033"/>
                                    </a:lnTo>
                                    <a:lnTo>
                                      <a:pt x="2554" y="5033"/>
                                    </a:lnTo>
                                    <a:lnTo>
                                      <a:pt x="2624" y="5026"/>
                                    </a:lnTo>
                                    <a:lnTo>
                                      <a:pt x="2692" y="5013"/>
                                    </a:lnTo>
                                    <a:lnTo>
                                      <a:pt x="2759" y="4994"/>
                                    </a:lnTo>
                                    <a:close/>
                                    <a:moveTo>
                                      <a:pt x="2603" y="4686"/>
                                    </a:moveTo>
                                    <a:lnTo>
                                      <a:pt x="2668" y="4658"/>
                                    </a:lnTo>
                                    <a:lnTo>
                                      <a:pt x="2730" y="4621"/>
                                    </a:lnTo>
                                    <a:lnTo>
                                      <a:pt x="2790" y="4578"/>
                                    </a:lnTo>
                                    <a:lnTo>
                                      <a:pt x="2846" y="4530"/>
                                    </a:lnTo>
                                    <a:lnTo>
                                      <a:pt x="2900" y="4475"/>
                                    </a:lnTo>
                                    <a:lnTo>
                                      <a:pt x="2951" y="4415"/>
                                    </a:lnTo>
                                    <a:lnTo>
                                      <a:pt x="3000" y="4348"/>
                                    </a:lnTo>
                                    <a:lnTo>
                                      <a:pt x="3045" y="4277"/>
                                    </a:lnTo>
                                    <a:lnTo>
                                      <a:pt x="3088" y="4202"/>
                                    </a:lnTo>
                                    <a:lnTo>
                                      <a:pt x="3128" y="4121"/>
                                    </a:lnTo>
                                    <a:lnTo>
                                      <a:pt x="3165" y="4036"/>
                                    </a:lnTo>
                                    <a:lnTo>
                                      <a:pt x="3199" y="3947"/>
                                    </a:lnTo>
                                    <a:lnTo>
                                      <a:pt x="3230" y="3853"/>
                                    </a:lnTo>
                                    <a:lnTo>
                                      <a:pt x="3257" y="3756"/>
                                    </a:lnTo>
                                    <a:lnTo>
                                      <a:pt x="3283" y="3656"/>
                                    </a:lnTo>
                                    <a:lnTo>
                                      <a:pt x="3305" y="3553"/>
                                    </a:lnTo>
                                    <a:lnTo>
                                      <a:pt x="3325" y="3446"/>
                                    </a:lnTo>
                                    <a:lnTo>
                                      <a:pt x="3340" y="3337"/>
                                    </a:lnTo>
                                    <a:lnTo>
                                      <a:pt x="3353" y="3226"/>
                                    </a:lnTo>
                                    <a:lnTo>
                                      <a:pt x="3364" y="3112"/>
                                    </a:lnTo>
                                    <a:lnTo>
                                      <a:pt x="3371" y="2997"/>
                                    </a:lnTo>
                                    <a:lnTo>
                                      <a:pt x="3376" y="2880"/>
                                    </a:lnTo>
                                    <a:lnTo>
                                      <a:pt x="3377" y="2762"/>
                                    </a:lnTo>
                                    <a:lnTo>
                                      <a:pt x="3375" y="2642"/>
                                    </a:lnTo>
                                    <a:lnTo>
                                      <a:pt x="3370" y="2523"/>
                                    </a:lnTo>
                                    <a:lnTo>
                                      <a:pt x="3362" y="2402"/>
                                    </a:lnTo>
                                    <a:lnTo>
                                      <a:pt x="3351" y="2280"/>
                                    </a:lnTo>
                                    <a:lnTo>
                                      <a:pt x="3336" y="2159"/>
                                    </a:lnTo>
                                    <a:lnTo>
                                      <a:pt x="3319" y="2038"/>
                                    </a:lnTo>
                                    <a:lnTo>
                                      <a:pt x="3298" y="1917"/>
                                    </a:lnTo>
                                    <a:lnTo>
                                      <a:pt x="3274" y="1797"/>
                                    </a:lnTo>
                                    <a:lnTo>
                                      <a:pt x="3248" y="1678"/>
                                    </a:lnTo>
                                    <a:lnTo>
                                      <a:pt x="3224" y="1556"/>
                                    </a:lnTo>
                                    <a:lnTo>
                                      <a:pt x="3196" y="1440"/>
                                    </a:lnTo>
                                    <a:lnTo>
                                      <a:pt x="3164" y="1329"/>
                                    </a:lnTo>
                                    <a:lnTo>
                                      <a:pt x="3127" y="1222"/>
                                    </a:lnTo>
                                    <a:lnTo>
                                      <a:pt x="3088" y="1121"/>
                                    </a:lnTo>
                                    <a:lnTo>
                                      <a:pt x="3044" y="1023"/>
                                    </a:lnTo>
                                    <a:lnTo>
                                      <a:pt x="2998" y="932"/>
                                    </a:lnTo>
                                    <a:lnTo>
                                      <a:pt x="2948" y="846"/>
                                    </a:lnTo>
                                    <a:lnTo>
                                      <a:pt x="2894" y="765"/>
                                    </a:lnTo>
                                    <a:lnTo>
                                      <a:pt x="2838" y="688"/>
                                    </a:lnTo>
                                    <a:lnTo>
                                      <a:pt x="2778" y="617"/>
                                    </a:lnTo>
                                    <a:lnTo>
                                      <a:pt x="2717" y="551"/>
                                    </a:lnTo>
                                    <a:lnTo>
                                      <a:pt x="2651" y="489"/>
                                    </a:lnTo>
                                    <a:lnTo>
                                      <a:pt x="2585" y="433"/>
                                    </a:lnTo>
                                    <a:lnTo>
                                      <a:pt x="2515" y="382"/>
                                    </a:lnTo>
                                    <a:lnTo>
                                      <a:pt x="2444" y="334"/>
                                    </a:lnTo>
                                    <a:lnTo>
                                      <a:pt x="2370" y="293"/>
                                    </a:lnTo>
                                    <a:lnTo>
                                      <a:pt x="2294" y="256"/>
                                    </a:lnTo>
                                    <a:lnTo>
                                      <a:pt x="2217" y="225"/>
                                    </a:lnTo>
                                    <a:lnTo>
                                      <a:pt x="2139" y="198"/>
                                    </a:lnTo>
                                    <a:lnTo>
                                      <a:pt x="2058" y="177"/>
                                    </a:lnTo>
                                    <a:lnTo>
                                      <a:pt x="1977" y="159"/>
                                    </a:lnTo>
                                    <a:lnTo>
                                      <a:pt x="1895" y="147"/>
                                    </a:lnTo>
                                    <a:lnTo>
                                      <a:pt x="1810" y="140"/>
                                    </a:lnTo>
                                    <a:lnTo>
                                      <a:pt x="1726" y="139"/>
                                    </a:lnTo>
                                    <a:lnTo>
                                      <a:pt x="1641" y="141"/>
                                    </a:lnTo>
                                    <a:lnTo>
                                      <a:pt x="1556" y="148"/>
                                    </a:lnTo>
                                    <a:lnTo>
                                      <a:pt x="1469" y="161"/>
                                    </a:lnTo>
                                    <a:lnTo>
                                      <a:pt x="1382" y="178"/>
                                    </a:lnTo>
                                    <a:lnTo>
                                      <a:pt x="1296" y="200"/>
                                    </a:lnTo>
                                    <a:lnTo>
                                      <a:pt x="1208" y="228"/>
                                    </a:lnTo>
                                    <a:lnTo>
                                      <a:pt x="1121" y="260"/>
                                    </a:lnTo>
                                    <a:lnTo>
                                      <a:pt x="1047" y="292"/>
                                    </a:lnTo>
                                    <a:lnTo>
                                      <a:pt x="973" y="328"/>
                                    </a:lnTo>
                                    <a:lnTo>
                                      <a:pt x="900" y="369"/>
                                    </a:lnTo>
                                    <a:lnTo>
                                      <a:pt x="830" y="414"/>
                                    </a:lnTo>
                                    <a:lnTo>
                                      <a:pt x="760" y="462"/>
                                    </a:lnTo>
                                    <a:lnTo>
                                      <a:pt x="693" y="514"/>
                                    </a:lnTo>
                                    <a:lnTo>
                                      <a:pt x="628" y="571"/>
                                    </a:lnTo>
                                    <a:lnTo>
                                      <a:pt x="566" y="630"/>
                                    </a:lnTo>
                                    <a:lnTo>
                                      <a:pt x="507" y="694"/>
                                    </a:lnTo>
                                    <a:lnTo>
                                      <a:pt x="451" y="762"/>
                                    </a:lnTo>
                                    <a:lnTo>
                                      <a:pt x="398" y="833"/>
                                    </a:lnTo>
                                    <a:lnTo>
                                      <a:pt x="349" y="907"/>
                                    </a:lnTo>
                                    <a:lnTo>
                                      <a:pt x="304" y="986"/>
                                    </a:lnTo>
                                    <a:lnTo>
                                      <a:pt x="263" y="1066"/>
                                    </a:lnTo>
                                    <a:lnTo>
                                      <a:pt x="226" y="1150"/>
                                    </a:lnTo>
                                    <a:lnTo>
                                      <a:pt x="193" y="1238"/>
                                    </a:lnTo>
                                    <a:lnTo>
                                      <a:pt x="166" y="1329"/>
                                    </a:lnTo>
                                    <a:lnTo>
                                      <a:pt x="143" y="1422"/>
                                    </a:lnTo>
                                    <a:lnTo>
                                      <a:pt x="126" y="1518"/>
                                    </a:lnTo>
                                    <a:lnTo>
                                      <a:pt x="115" y="1618"/>
                                    </a:lnTo>
                                    <a:lnTo>
                                      <a:pt x="109" y="1721"/>
                                    </a:lnTo>
                                    <a:lnTo>
                                      <a:pt x="109" y="1825"/>
                                    </a:lnTo>
                                    <a:lnTo>
                                      <a:pt x="115" y="1933"/>
                                    </a:lnTo>
                                    <a:lnTo>
                                      <a:pt x="128" y="2043"/>
                                    </a:lnTo>
                                    <a:lnTo>
                                      <a:pt x="148" y="2155"/>
                                    </a:lnTo>
                                    <a:lnTo>
                                      <a:pt x="175" y="2270"/>
                                    </a:lnTo>
                                    <a:lnTo>
                                      <a:pt x="208" y="2388"/>
                                    </a:lnTo>
                                    <a:lnTo>
                                      <a:pt x="250" y="2506"/>
                                    </a:lnTo>
                                    <a:lnTo>
                                      <a:pt x="300" y="2628"/>
                                    </a:lnTo>
                                    <a:lnTo>
                                      <a:pt x="356" y="2751"/>
                                    </a:lnTo>
                                    <a:lnTo>
                                      <a:pt x="422" y="2877"/>
                                    </a:lnTo>
                                    <a:lnTo>
                                      <a:pt x="496" y="3004"/>
                                    </a:lnTo>
                                    <a:lnTo>
                                      <a:pt x="556" y="3117"/>
                                    </a:lnTo>
                                    <a:lnTo>
                                      <a:pt x="616" y="3227"/>
                                    </a:lnTo>
                                    <a:lnTo>
                                      <a:pt x="679" y="3334"/>
                                    </a:lnTo>
                                    <a:lnTo>
                                      <a:pt x="742" y="3436"/>
                                    </a:lnTo>
                                    <a:lnTo>
                                      <a:pt x="806" y="3535"/>
                                    </a:lnTo>
                                    <a:lnTo>
                                      <a:pt x="871" y="3631"/>
                                    </a:lnTo>
                                    <a:lnTo>
                                      <a:pt x="938" y="3723"/>
                                    </a:lnTo>
                                    <a:lnTo>
                                      <a:pt x="1004" y="3811"/>
                                    </a:lnTo>
                                    <a:lnTo>
                                      <a:pt x="1072" y="3896"/>
                                    </a:lnTo>
                                    <a:lnTo>
                                      <a:pt x="1139" y="3977"/>
                                    </a:lnTo>
                                    <a:lnTo>
                                      <a:pt x="1208" y="4054"/>
                                    </a:lnTo>
                                    <a:lnTo>
                                      <a:pt x="1277" y="4127"/>
                                    </a:lnTo>
                                    <a:lnTo>
                                      <a:pt x="1346" y="4197"/>
                                    </a:lnTo>
                                    <a:lnTo>
                                      <a:pt x="1414" y="4262"/>
                                    </a:lnTo>
                                    <a:lnTo>
                                      <a:pt x="1484" y="4322"/>
                                    </a:lnTo>
                                    <a:lnTo>
                                      <a:pt x="1554" y="4380"/>
                                    </a:lnTo>
                                    <a:lnTo>
                                      <a:pt x="1623" y="4433"/>
                                    </a:lnTo>
                                    <a:lnTo>
                                      <a:pt x="1693" y="4482"/>
                                    </a:lnTo>
                                    <a:lnTo>
                                      <a:pt x="1762" y="4526"/>
                                    </a:lnTo>
                                    <a:lnTo>
                                      <a:pt x="1831" y="4566"/>
                                    </a:lnTo>
                                    <a:lnTo>
                                      <a:pt x="1899" y="4602"/>
                                    </a:lnTo>
                                    <a:lnTo>
                                      <a:pt x="1967" y="4633"/>
                                    </a:lnTo>
                                    <a:lnTo>
                                      <a:pt x="2035" y="4660"/>
                                    </a:lnTo>
                                    <a:lnTo>
                                      <a:pt x="2101" y="4681"/>
                                    </a:lnTo>
                                    <a:lnTo>
                                      <a:pt x="2167" y="4699"/>
                                    </a:lnTo>
                                    <a:lnTo>
                                      <a:pt x="2233" y="4712"/>
                                    </a:lnTo>
                                    <a:lnTo>
                                      <a:pt x="2297" y="4720"/>
                                    </a:lnTo>
                                    <a:lnTo>
                                      <a:pt x="2361" y="4723"/>
                                    </a:lnTo>
                                    <a:lnTo>
                                      <a:pt x="2422" y="4721"/>
                                    </a:lnTo>
                                    <a:lnTo>
                                      <a:pt x="2484" y="4714"/>
                                    </a:lnTo>
                                    <a:lnTo>
                                      <a:pt x="2543" y="4703"/>
                                    </a:lnTo>
                                    <a:lnTo>
                                      <a:pt x="2603" y="46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"/>
                                  <a:lumOff val="9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Freeform 166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9146" y="6418"/>
                                <a:ext cx="1629" cy="1584"/>
                              </a:xfrm>
                              <a:custGeom>
                                <a:avLst/>
                                <a:gdLst>
                                  <a:gd name="T0" fmla="*/ 3243 w 3575"/>
                                  <a:gd name="T1" fmla="*/ 116 h 3157"/>
                                  <a:gd name="T2" fmla="*/ 2899 w 3575"/>
                                  <a:gd name="T3" fmla="*/ 15 h 3157"/>
                                  <a:gd name="T4" fmla="*/ 2478 w 3575"/>
                                  <a:gd name="T5" fmla="*/ 8 h 3157"/>
                                  <a:gd name="T6" fmla="*/ 2006 w 3575"/>
                                  <a:gd name="T7" fmla="*/ 86 h 3157"/>
                                  <a:gd name="T8" fmla="*/ 1512 w 3575"/>
                                  <a:gd name="T9" fmla="*/ 240 h 3157"/>
                                  <a:gd name="T10" fmla="*/ 1026 w 3575"/>
                                  <a:gd name="T11" fmla="*/ 463 h 3157"/>
                                  <a:gd name="T12" fmla="*/ 593 w 3575"/>
                                  <a:gd name="T13" fmla="*/ 745 h 3157"/>
                                  <a:gd name="T14" fmla="*/ 285 w 3575"/>
                                  <a:gd name="T15" fmla="*/ 1060 h 3157"/>
                                  <a:gd name="T16" fmla="*/ 89 w 3575"/>
                                  <a:gd name="T17" fmla="*/ 1388 h 3157"/>
                                  <a:gd name="T18" fmla="*/ 5 w 3575"/>
                                  <a:gd name="T19" fmla="*/ 1723 h 3157"/>
                                  <a:gd name="T20" fmla="*/ 25 w 3575"/>
                                  <a:gd name="T21" fmla="*/ 2058 h 3157"/>
                                  <a:gd name="T22" fmla="*/ 146 w 3575"/>
                                  <a:gd name="T23" fmla="*/ 2387 h 3157"/>
                                  <a:gd name="T24" fmla="*/ 364 w 3575"/>
                                  <a:gd name="T25" fmla="*/ 2703 h 3157"/>
                                  <a:gd name="T26" fmla="*/ 626 w 3575"/>
                                  <a:gd name="T27" fmla="*/ 2937 h 3157"/>
                                  <a:gd name="T28" fmla="*/ 938 w 3575"/>
                                  <a:gd name="T29" fmla="*/ 3093 h 3157"/>
                                  <a:gd name="T30" fmla="*/ 1289 w 3575"/>
                                  <a:gd name="T31" fmla="*/ 3156 h 3157"/>
                                  <a:gd name="T32" fmla="*/ 1668 w 3575"/>
                                  <a:gd name="T33" fmla="*/ 3113 h 3157"/>
                                  <a:gd name="T34" fmla="*/ 2060 w 3575"/>
                                  <a:gd name="T35" fmla="*/ 2951 h 3157"/>
                                  <a:gd name="T36" fmla="*/ 2455 w 3575"/>
                                  <a:gd name="T37" fmla="*/ 2652 h 3157"/>
                                  <a:gd name="T38" fmla="*/ 2830 w 3575"/>
                                  <a:gd name="T39" fmla="*/ 2247 h 3157"/>
                                  <a:gd name="T40" fmla="*/ 3138 w 3575"/>
                                  <a:gd name="T41" fmla="*/ 1842 h 3157"/>
                                  <a:gd name="T42" fmla="*/ 3368 w 3575"/>
                                  <a:gd name="T43" fmla="*/ 1449 h 3157"/>
                                  <a:gd name="T44" fmla="*/ 3515 w 3575"/>
                                  <a:gd name="T45" fmla="*/ 1081 h 3157"/>
                                  <a:gd name="T46" fmla="*/ 3575 w 3575"/>
                                  <a:gd name="T47" fmla="*/ 747 h 3157"/>
                                  <a:gd name="T48" fmla="*/ 3540 w 3575"/>
                                  <a:gd name="T49" fmla="*/ 459 h 3157"/>
                                  <a:gd name="T50" fmla="*/ 3260 w 3575"/>
                                  <a:gd name="T51" fmla="*/ 462 h 3157"/>
                                  <a:gd name="T52" fmla="*/ 3033 w 3575"/>
                                  <a:gd name="T53" fmla="*/ 300 h 3157"/>
                                  <a:gd name="T54" fmla="*/ 2718 w 3575"/>
                                  <a:gd name="T55" fmla="*/ 224 h 3157"/>
                                  <a:gd name="T56" fmla="*/ 2344 w 3575"/>
                                  <a:gd name="T57" fmla="*/ 230 h 3157"/>
                                  <a:gd name="T58" fmla="*/ 1930 w 3575"/>
                                  <a:gd name="T59" fmla="*/ 307 h 3157"/>
                                  <a:gd name="T60" fmla="*/ 1502 w 3575"/>
                                  <a:gd name="T61" fmla="*/ 451 h 3157"/>
                                  <a:gd name="T62" fmla="*/ 1082 w 3575"/>
                                  <a:gd name="T63" fmla="*/ 655 h 3157"/>
                                  <a:gd name="T64" fmla="*/ 689 w 3575"/>
                                  <a:gd name="T65" fmla="*/ 900 h 3157"/>
                                  <a:gd name="T66" fmla="*/ 394 w 3575"/>
                                  <a:gd name="T67" fmla="*/ 1177 h 3157"/>
                                  <a:gd name="T68" fmla="*/ 210 w 3575"/>
                                  <a:gd name="T69" fmla="*/ 1480 h 3157"/>
                                  <a:gd name="T70" fmla="*/ 132 w 3575"/>
                                  <a:gd name="T71" fmla="*/ 1795 h 3157"/>
                                  <a:gd name="T72" fmla="*/ 153 w 3575"/>
                                  <a:gd name="T73" fmla="*/ 2111 h 3157"/>
                                  <a:gd name="T74" fmla="*/ 271 w 3575"/>
                                  <a:gd name="T75" fmla="*/ 2416 h 3157"/>
                                  <a:gd name="T76" fmla="*/ 471 w 3575"/>
                                  <a:gd name="T77" fmla="*/ 2687 h 3157"/>
                                  <a:gd name="T78" fmla="*/ 720 w 3575"/>
                                  <a:gd name="T79" fmla="*/ 2886 h 3157"/>
                                  <a:gd name="T80" fmla="*/ 1025 w 3575"/>
                                  <a:gd name="T81" fmla="*/ 3018 h 3157"/>
                                  <a:gd name="T82" fmla="*/ 1370 w 3575"/>
                                  <a:gd name="T83" fmla="*/ 3065 h 3157"/>
                                  <a:gd name="T84" fmla="*/ 1740 w 3575"/>
                                  <a:gd name="T85" fmla="*/ 3005 h 3157"/>
                                  <a:gd name="T86" fmla="*/ 2121 w 3575"/>
                                  <a:gd name="T87" fmla="*/ 2819 h 3157"/>
                                  <a:gd name="T88" fmla="*/ 2498 w 3575"/>
                                  <a:gd name="T89" fmla="*/ 2488 h 3157"/>
                                  <a:gd name="T90" fmla="*/ 2822 w 3575"/>
                                  <a:gd name="T91" fmla="*/ 2117 h 3157"/>
                                  <a:gd name="T92" fmla="*/ 3072 w 3575"/>
                                  <a:gd name="T93" fmla="*/ 1764 h 3157"/>
                                  <a:gd name="T94" fmla="*/ 3251 w 3575"/>
                                  <a:gd name="T95" fmla="*/ 1425 h 3157"/>
                                  <a:gd name="T96" fmla="*/ 3355 w 3575"/>
                                  <a:gd name="T97" fmla="*/ 1108 h 3157"/>
                                  <a:gd name="T98" fmla="*/ 3383 w 3575"/>
                                  <a:gd name="T99" fmla="*/ 824 h 3157"/>
                                  <a:gd name="T100" fmla="*/ 3330 w 3575"/>
                                  <a:gd name="T101" fmla="*/ 583 h 3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575" h="3157">
                                    <a:moveTo>
                                      <a:pt x="3443" y="271"/>
                                    </a:moveTo>
                                    <a:lnTo>
                                      <a:pt x="3400" y="226"/>
                                    </a:lnTo>
                                    <a:lnTo>
                                      <a:pt x="3353" y="186"/>
                                    </a:lnTo>
                                    <a:lnTo>
                                      <a:pt x="3300" y="149"/>
                                    </a:lnTo>
                                    <a:lnTo>
                                      <a:pt x="3243" y="116"/>
                                    </a:lnTo>
                                    <a:lnTo>
                                      <a:pt x="3182" y="88"/>
                                    </a:lnTo>
                                    <a:lnTo>
                                      <a:pt x="3117" y="64"/>
                                    </a:lnTo>
                                    <a:lnTo>
                                      <a:pt x="3048" y="44"/>
                                    </a:lnTo>
                                    <a:lnTo>
                                      <a:pt x="2975" y="27"/>
                                    </a:lnTo>
                                    <a:lnTo>
                                      <a:pt x="2899" y="15"/>
                                    </a:lnTo>
                                    <a:lnTo>
                                      <a:pt x="2820" y="6"/>
                                    </a:lnTo>
                                    <a:lnTo>
                                      <a:pt x="2739" y="1"/>
                                    </a:lnTo>
                                    <a:lnTo>
                                      <a:pt x="2653" y="0"/>
                                    </a:lnTo>
                                    <a:lnTo>
                                      <a:pt x="2567" y="2"/>
                                    </a:lnTo>
                                    <a:lnTo>
                                      <a:pt x="2478" y="8"/>
                                    </a:lnTo>
                                    <a:lnTo>
                                      <a:pt x="2386" y="17"/>
                                    </a:lnTo>
                                    <a:lnTo>
                                      <a:pt x="2293" y="30"/>
                                    </a:lnTo>
                                    <a:lnTo>
                                      <a:pt x="2198" y="45"/>
                                    </a:lnTo>
                                    <a:lnTo>
                                      <a:pt x="2103" y="64"/>
                                    </a:lnTo>
                                    <a:lnTo>
                                      <a:pt x="2006" y="86"/>
                                    </a:lnTo>
                                    <a:lnTo>
                                      <a:pt x="1907" y="111"/>
                                    </a:lnTo>
                                    <a:lnTo>
                                      <a:pt x="1809" y="140"/>
                                    </a:lnTo>
                                    <a:lnTo>
                                      <a:pt x="1710" y="171"/>
                                    </a:lnTo>
                                    <a:lnTo>
                                      <a:pt x="1611" y="204"/>
                                    </a:lnTo>
                                    <a:lnTo>
                                      <a:pt x="1512" y="240"/>
                                    </a:lnTo>
                                    <a:lnTo>
                                      <a:pt x="1414" y="279"/>
                                    </a:lnTo>
                                    <a:lnTo>
                                      <a:pt x="1315" y="322"/>
                                    </a:lnTo>
                                    <a:lnTo>
                                      <a:pt x="1218" y="366"/>
                                    </a:lnTo>
                                    <a:lnTo>
                                      <a:pt x="1121" y="413"/>
                                    </a:lnTo>
                                    <a:lnTo>
                                      <a:pt x="1026" y="463"/>
                                    </a:lnTo>
                                    <a:lnTo>
                                      <a:pt x="932" y="514"/>
                                    </a:lnTo>
                                    <a:lnTo>
                                      <a:pt x="840" y="568"/>
                                    </a:lnTo>
                                    <a:lnTo>
                                      <a:pt x="750" y="624"/>
                                    </a:lnTo>
                                    <a:lnTo>
                                      <a:pt x="669" y="684"/>
                                    </a:lnTo>
                                    <a:lnTo>
                                      <a:pt x="593" y="745"/>
                                    </a:lnTo>
                                    <a:lnTo>
                                      <a:pt x="522" y="806"/>
                                    </a:lnTo>
                                    <a:lnTo>
                                      <a:pt x="456" y="869"/>
                                    </a:lnTo>
                                    <a:lnTo>
                                      <a:pt x="394" y="932"/>
                                    </a:lnTo>
                                    <a:lnTo>
                                      <a:pt x="337" y="995"/>
                                    </a:lnTo>
                                    <a:lnTo>
                                      <a:pt x="285" y="1060"/>
                                    </a:lnTo>
                                    <a:lnTo>
                                      <a:pt x="236" y="1124"/>
                                    </a:lnTo>
                                    <a:lnTo>
                                      <a:pt x="194" y="1189"/>
                                    </a:lnTo>
                                    <a:lnTo>
                                      <a:pt x="154" y="1255"/>
                                    </a:lnTo>
                                    <a:lnTo>
                                      <a:pt x="120" y="1321"/>
                                    </a:lnTo>
                                    <a:lnTo>
                                      <a:pt x="89" y="1388"/>
                                    </a:lnTo>
                                    <a:lnTo>
                                      <a:pt x="64" y="1454"/>
                                    </a:lnTo>
                                    <a:lnTo>
                                      <a:pt x="43" y="1522"/>
                                    </a:lnTo>
                                    <a:lnTo>
                                      <a:pt x="26" y="1588"/>
                                    </a:lnTo>
                                    <a:lnTo>
                                      <a:pt x="13" y="1655"/>
                                    </a:lnTo>
                                    <a:lnTo>
                                      <a:pt x="5" y="1723"/>
                                    </a:lnTo>
                                    <a:lnTo>
                                      <a:pt x="0" y="1790"/>
                                    </a:lnTo>
                                    <a:lnTo>
                                      <a:pt x="0" y="1858"/>
                                    </a:lnTo>
                                    <a:lnTo>
                                      <a:pt x="5" y="1924"/>
                                    </a:lnTo>
                                    <a:lnTo>
                                      <a:pt x="13" y="1992"/>
                                    </a:lnTo>
                                    <a:lnTo>
                                      <a:pt x="25" y="2058"/>
                                    </a:lnTo>
                                    <a:lnTo>
                                      <a:pt x="42" y="2126"/>
                                    </a:lnTo>
                                    <a:lnTo>
                                      <a:pt x="62" y="2192"/>
                                    </a:lnTo>
                                    <a:lnTo>
                                      <a:pt x="86" y="2257"/>
                                    </a:lnTo>
                                    <a:lnTo>
                                      <a:pt x="114" y="2322"/>
                                    </a:lnTo>
                                    <a:lnTo>
                                      <a:pt x="146" y="2387"/>
                                    </a:lnTo>
                                    <a:lnTo>
                                      <a:pt x="183" y="2452"/>
                                    </a:lnTo>
                                    <a:lnTo>
                                      <a:pt x="222" y="2516"/>
                                    </a:lnTo>
                                    <a:lnTo>
                                      <a:pt x="266" y="2579"/>
                                    </a:lnTo>
                                    <a:lnTo>
                                      <a:pt x="313" y="2642"/>
                                    </a:lnTo>
                                    <a:lnTo>
                                      <a:pt x="364" y="2703"/>
                                    </a:lnTo>
                                    <a:lnTo>
                                      <a:pt x="413" y="2755"/>
                                    </a:lnTo>
                                    <a:lnTo>
                                      <a:pt x="463" y="2805"/>
                                    </a:lnTo>
                                    <a:lnTo>
                                      <a:pt x="515" y="2851"/>
                                    </a:lnTo>
                                    <a:lnTo>
                                      <a:pt x="569" y="2895"/>
                                    </a:lnTo>
                                    <a:lnTo>
                                      <a:pt x="626" y="2937"/>
                                    </a:lnTo>
                                    <a:lnTo>
                                      <a:pt x="685" y="2975"/>
                                    </a:lnTo>
                                    <a:lnTo>
                                      <a:pt x="745" y="3009"/>
                                    </a:lnTo>
                                    <a:lnTo>
                                      <a:pt x="808" y="3041"/>
                                    </a:lnTo>
                                    <a:lnTo>
                                      <a:pt x="872" y="3068"/>
                                    </a:lnTo>
                                    <a:lnTo>
                                      <a:pt x="938" y="3093"/>
                                    </a:lnTo>
                                    <a:lnTo>
                                      <a:pt x="1006" y="3113"/>
                                    </a:lnTo>
                                    <a:lnTo>
                                      <a:pt x="1075" y="3130"/>
                                    </a:lnTo>
                                    <a:lnTo>
                                      <a:pt x="1145" y="3143"/>
                                    </a:lnTo>
                                    <a:lnTo>
                                      <a:pt x="1217" y="3151"/>
                                    </a:lnTo>
                                    <a:lnTo>
                                      <a:pt x="1289" y="3156"/>
                                    </a:lnTo>
                                    <a:lnTo>
                                      <a:pt x="1363" y="3157"/>
                                    </a:lnTo>
                                    <a:lnTo>
                                      <a:pt x="1438" y="3153"/>
                                    </a:lnTo>
                                    <a:lnTo>
                                      <a:pt x="1514" y="3144"/>
                                    </a:lnTo>
                                    <a:lnTo>
                                      <a:pt x="1591" y="3131"/>
                                    </a:lnTo>
                                    <a:lnTo>
                                      <a:pt x="1668" y="3113"/>
                                    </a:lnTo>
                                    <a:lnTo>
                                      <a:pt x="1745" y="3091"/>
                                    </a:lnTo>
                                    <a:lnTo>
                                      <a:pt x="1823" y="3063"/>
                                    </a:lnTo>
                                    <a:lnTo>
                                      <a:pt x="1903" y="3031"/>
                                    </a:lnTo>
                                    <a:lnTo>
                                      <a:pt x="1981" y="2993"/>
                                    </a:lnTo>
                                    <a:lnTo>
                                      <a:pt x="2060" y="2951"/>
                                    </a:lnTo>
                                    <a:lnTo>
                                      <a:pt x="2140" y="2902"/>
                                    </a:lnTo>
                                    <a:lnTo>
                                      <a:pt x="2218" y="2848"/>
                                    </a:lnTo>
                                    <a:lnTo>
                                      <a:pt x="2297" y="2789"/>
                                    </a:lnTo>
                                    <a:lnTo>
                                      <a:pt x="2376" y="2723"/>
                                    </a:lnTo>
                                    <a:lnTo>
                                      <a:pt x="2455" y="2652"/>
                                    </a:lnTo>
                                    <a:lnTo>
                                      <a:pt x="2533" y="2574"/>
                                    </a:lnTo>
                                    <a:lnTo>
                                      <a:pt x="2611" y="2491"/>
                                    </a:lnTo>
                                    <a:lnTo>
                                      <a:pt x="2686" y="2411"/>
                                    </a:lnTo>
                                    <a:lnTo>
                                      <a:pt x="2760" y="2329"/>
                                    </a:lnTo>
                                    <a:lnTo>
                                      <a:pt x="2830" y="2247"/>
                                    </a:lnTo>
                                    <a:lnTo>
                                      <a:pt x="2898" y="2166"/>
                                    </a:lnTo>
                                    <a:lnTo>
                                      <a:pt x="2963" y="2084"/>
                                    </a:lnTo>
                                    <a:lnTo>
                                      <a:pt x="3024" y="2004"/>
                                    </a:lnTo>
                                    <a:lnTo>
                                      <a:pt x="3083" y="1923"/>
                                    </a:lnTo>
                                    <a:lnTo>
                                      <a:pt x="3138" y="1842"/>
                                    </a:lnTo>
                                    <a:lnTo>
                                      <a:pt x="3190" y="1762"/>
                                    </a:lnTo>
                                    <a:lnTo>
                                      <a:pt x="3239" y="1683"/>
                                    </a:lnTo>
                                    <a:lnTo>
                                      <a:pt x="3285" y="1604"/>
                                    </a:lnTo>
                                    <a:lnTo>
                                      <a:pt x="3328" y="1526"/>
                                    </a:lnTo>
                                    <a:lnTo>
                                      <a:pt x="3368" y="1449"/>
                                    </a:lnTo>
                                    <a:lnTo>
                                      <a:pt x="3404" y="1374"/>
                                    </a:lnTo>
                                    <a:lnTo>
                                      <a:pt x="3437" y="1299"/>
                                    </a:lnTo>
                                    <a:lnTo>
                                      <a:pt x="3467" y="1224"/>
                                    </a:lnTo>
                                    <a:lnTo>
                                      <a:pt x="3493" y="1152"/>
                                    </a:lnTo>
                                    <a:lnTo>
                                      <a:pt x="3515" y="1081"/>
                                    </a:lnTo>
                                    <a:lnTo>
                                      <a:pt x="3534" y="1011"/>
                                    </a:lnTo>
                                    <a:lnTo>
                                      <a:pt x="3550" y="943"/>
                                    </a:lnTo>
                                    <a:lnTo>
                                      <a:pt x="3562" y="875"/>
                                    </a:lnTo>
                                    <a:lnTo>
                                      <a:pt x="3570" y="810"/>
                                    </a:lnTo>
                                    <a:lnTo>
                                      <a:pt x="3575" y="747"/>
                                    </a:lnTo>
                                    <a:lnTo>
                                      <a:pt x="3575" y="686"/>
                                    </a:lnTo>
                                    <a:lnTo>
                                      <a:pt x="3572" y="626"/>
                                    </a:lnTo>
                                    <a:lnTo>
                                      <a:pt x="3565" y="568"/>
                                    </a:lnTo>
                                    <a:lnTo>
                                      <a:pt x="3555" y="513"/>
                                    </a:lnTo>
                                    <a:lnTo>
                                      <a:pt x="3540" y="459"/>
                                    </a:lnTo>
                                    <a:lnTo>
                                      <a:pt x="3523" y="409"/>
                                    </a:lnTo>
                                    <a:lnTo>
                                      <a:pt x="3500" y="361"/>
                                    </a:lnTo>
                                    <a:lnTo>
                                      <a:pt x="3474" y="315"/>
                                    </a:lnTo>
                                    <a:lnTo>
                                      <a:pt x="3443" y="271"/>
                                    </a:lnTo>
                                    <a:close/>
                                    <a:moveTo>
                                      <a:pt x="3260" y="462"/>
                                    </a:moveTo>
                                    <a:lnTo>
                                      <a:pt x="3222" y="422"/>
                                    </a:lnTo>
                                    <a:lnTo>
                                      <a:pt x="3181" y="386"/>
                                    </a:lnTo>
                                    <a:lnTo>
                                      <a:pt x="3135" y="354"/>
                                    </a:lnTo>
                                    <a:lnTo>
                                      <a:pt x="3085" y="324"/>
                                    </a:lnTo>
                                    <a:lnTo>
                                      <a:pt x="3033" y="300"/>
                                    </a:lnTo>
                                    <a:lnTo>
                                      <a:pt x="2976" y="278"/>
                                    </a:lnTo>
                                    <a:lnTo>
                                      <a:pt x="2915" y="259"/>
                                    </a:lnTo>
                                    <a:lnTo>
                                      <a:pt x="2852" y="244"/>
                                    </a:lnTo>
                                    <a:lnTo>
                                      <a:pt x="2787" y="233"/>
                                    </a:lnTo>
                                    <a:lnTo>
                                      <a:pt x="2718" y="224"/>
                                    </a:lnTo>
                                    <a:lnTo>
                                      <a:pt x="2648" y="219"/>
                                    </a:lnTo>
                                    <a:lnTo>
                                      <a:pt x="2575" y="217"/>
                                    </a:lnTo>
                                    <a:lnTo>
                                      <a:pt x="2499" y="218"/>
                                    </a:lnTo>
                                    <a:lnTo>
                                      <a:pt x="2422" y="223"/>
                                    </a:lnTo>
                                    <a:lnTo>
                                      <a:pt x="2344" y="230"/>
                                    </a:lnTo>
                                    <a:lnTo>
                                      <a:pt x="2263" y="239"/>
                                    </a:lnTo>
                                    <a:lnTo>
                                      <a:pt x="2181" y="252"/>
                                    </a:lnTo>
                                    <a:lnTo>
                                      <a:pt x="2098" y="268"/>
                                    </a:lnTo>
                                    <a:lnTo>
                                      <a:pt x="2014" y="287"/>
                                    </a:lnTo>
                                    <a:lnTo>
                                      <a:pt x="1930" y="307"/>
                                    </a:lnTo>
                                    <a:lnTo>
                                      <a:pt x="1844" y="330"/>
                                    </a:lnTo>
                                    <a:lnTo>
                                      <a:pt x="1759" y="358"/>
                                    </a:lnTo>
                                    <a:lnTo>
                                      <a:pt x="1672" y="386"/>
                                    </a:lnTo>
                                    <a:lnTo>
                                      <a:pt x="1587" y="418"/>
                                    </a:lnTo>
                                    <a:lnTo>
                                      <a:pt x="1502" y="451"/>
                                    </a:lnTo>
                                    <a:lnTo>
                                      <a:pt x="1416" y="488"/>
                                    </a:lnTo>
                                    <a:lnTo>
                                      <a:pt x="1331" y="526"/>
                                    </a:lnTo>
                                    <a:lnTo>
                                      <a:pt x="1247" y="567"/>
                                    </a:lnTo>
                                    <a:lnTo>
                                      <a:pt x="1164" y="610"/>
                                    </a:lnTo>
                                    <a:lnTo>
                                      <a:pt x="1082" y="655"/>
                                    </a:lnTo>
                                    <a:lnTo>
                                      <a:pt x="1000" y="702"/>
                                    </a:lnTo>
                                    <a:lnTo>
                                      <a:pt x="922" y="752"/>
                                    </a:lnTo>
                                    <a:lnTo>
                                      <a:pt x="839" y="799"/>
                                    </a:lnTo>
                                    <a:lnTo>
                                      <a:pt x="762" y="849"/>
                                    </a:lnTo>
                                    <a:lnTo>
                                      <a:pt x="689" y="900"/>
                                    </a:lnTo>
                                    <a:lnTo>
                                      <a:pt x="622" y="953"/>
                                    </a:lnTo>
                                    <a:lnTo>
                                      <a:pt x="558" y="1007"/>
                                    </a:lnTo>
                                    <a:lnTo>
                                      <a:pt x="498" y="1062"/>
                                    </a:lnTo>
                                    <a:lnTo>
                                      <a:pt x="445" y="1119"/>
                                    </a:lnTo>
                                    <a:lnTo>
                                      <a:pt x="394" y="1177"/>
                                    </a:lnTo>
                                    <a:lnTo>
                                      <a:pt x="349" y="1236"/>
                                    </a:lnTo>
                                    <a:lnTo>
                                      <a:pt x="307" y="1295"/>
                                    </a:lnTo>
                                    <a:lnTo>
                                      <a:pt x="271" y="1357"/>
                                    </a:lnTo>
                                    <a:lnTo>
                                      <a:pt x="239" y="1417"/>
                                    </a:lnTo>
                                    <a:lnTo>
                                      <a:pt x="210" y="1480"/>
                                    </a:lnTo>
                                    <a:lnTo>
                                      <a:pt x="186" y="1543"/>
                                    </a:lnTo>
                                    <a:lnTo>
                                      <a:pt x="166" y="1606"/>
                                    </a:lnTo>
                                    <a:lnTo>
                                      <a:pt x="151" y="1668"/>
                                    </a:lnTo>
                                    <a:lnTo>
                                      <a:pt x="139" y="1732"/>
                                    </a:lnTo>
                                    <a:lnTo>
                                      <a:pt x="132" y="1795"/>
                                    </a:lnTo>
                                    <a:lnTo>
                                      <a:pt x="128" y="1859"/>
                                    </a:lnTo>
                                    <a:lnTo>
                                      <a:pt x="128" y="1923"/>
                                    </a:lnTo>
                                    <a:lnTo>
                                      <a:pt x="133" y="1986"/>
                                    </a:lnTo>
                                    <a:lnTo>
                                      <a:pt x="141" y="2050"/>
                                    </a:lnTo>
                                    <a:lnTo>
                                      <a:pt x="153" y="2111"/>
                                    </a:lnTo>
                                    <a:lnTo>
                                      <a:pt x="170" y="2174"/>
                                    </a:lnTo>
                                    <a:lnTo>
                                      <a:pt x="189" y="2236"/>
                                    </a:lnTo>
                                    <a:lnTo>
                                      <a:pt x="213" y="2296"/>
                                    </a:lnTo>
                                    <a:lnTo>
                                      <a:pt x="240" y="2356"/>
                                    </a:lnTo>
                                    <a:lnTo>
                                      <a:pt x="271" y="2416"/>
                                    </a:lnTo>
                                    <a:lnTo>
                                      <a:pt x="305" y="2474"/>
                                    </a:lnTo>
                                    <a:lnTo>
                                      <a:pt x="342" y="2530"/>
                                    </a:lnTo>
                                    <a:lnTo>
                                      <a:pt x="383" y="2586"/>
                                    </a:lnTo>
                                    <a:lnTo>
                                      <a:pt x="428" y="2641"/>
                                    </a:lnTo>
                                    <a:lnTo>
                                      <a:pt x="471" y="2687"/>
                                    </a:lnTo>
                                    <a:lnTo>
                                      <a:pt x="515" y="2732"/>
                                    </a:lnTo>
                                    <a:lnTo>
                                      <a:pt x="564" y="2773"/>
                                    </a:lnTo>
                                    <a:lnTo>
                                      <a:pt x="613" y="2813"/>
                                    </a:lnTo>
                                    <a:lnTo>
                                      <a:pt x="666" y="2851"/>
                                    </a:lnTo>
                                    <a:lnTo>
                                      <a:pt x="720" y="2886"/>
                                    </a:lnTo>
                                    <a:lnTo>
                                      <a:pt x="777" y="2919"/>
                                    </a:lnTo>
                                    <a:lnTo>
                                      <a:pt x="836" y="2948"/>
                                    </a:lnTo>
                                    <a:lnTo>
                                      <a:pt x="898" y="2975"/>
                                    </a:lnTo>
                                    <a:lnTo>
                                      <a:pt x="961" y="2998"/>
                                    </a:lnTo>
                                    <a:lnTo>
                                      <a:pt x="1025" y="3018"/>
                                    </a:lnTo>
                                    <a:lnTo>
                                      <a:pt x="1091" y="3036"/>
                                    </a:lnTo>
                                    <a:lnTo>
                                      <a:pt x="1159" y="3049"/>
                                    </a:lnTo>
                                    <a:lnTo>
                                      <a:pt x="1228" y="3059"/>
                                    </a:lnTo>
                                    <a:lnTo>
                                      <a:pt x="1298" y="3063"/>
                                    </a:lnTo>
                                    <a:lnTo>
                                      <a:pt x="1370" y="3065"/>
                                    </a:lnTo>
                                    <a:lnTo>
                                      <a:pt x="1442" y="3062"/>
                                    </a:lnTo>
                                    <a:lnTo>
                                      <a:pt x="1516" y="3055"/>
                                    </a:lnTo>
                                    <a:lnTo>
                                      <a:pt x="1589" y="3043"/>
                                    </a:lnTo>
                                    <a:lnTo>
                                      <a:pt x="1664" y="3027"/>
                                    </a:lnTo>
                                    <a:lnTo>
                                      <a:pt x="1740" y="3005"/>
                                    </a:lnTo>
                                    <a:lnTo>
                                      <a:pt x="1816" y="2979"/>
                                    </a:lnTo>
                                    <a:lnTo>
                                      <a:pt x="1892" y="2947"/>
                                    </a:lnTo>
                                    <a:lnTo>
                                      <a:pt x="1968" y="2911"/>
                                    </a:lnTo>
                                    <a:lnTo>
                                      <a:pt x="2045" y="2868"/>
                                    </a:lnTo>
                                    <a:lnTo>
                                      <a:pt x="2121" y="2819"/>
                                    </a:lnTo>
                                    <a:lnTo>
                                      <a:pt x="2197" y="2766"/>
                                    </a:lnTo>
                                    <a:lnTo>
                                      <a:pt x="2273" y="2706"/>
                                    </a:lnTo>
                                    <a:lnTo>
                                      <a:pt x="2348" y="2639"/>
                                    </a:lnTo>
                                    <a:lnTo>
                                      <a:pt x="2423" y="2567"/>
                                    </a:lnTo>
                                    <a:lnTo>
                                      <a:pt x="2498" y="2488"/>
                                    </a:lnTo>
                                    <a:lnTo>
                                      <a:pt x="2571" y="2403"/>
                                    </a:lnTo>
                                    <a:lnTo>
                                      <a:pt x="2639" y="2332"/>
                                    </a:lnTo>
                                    <a:lnTo>
                                      <a:pt x="2702" y="2260"/>
                                    </a:lnTo>
                                    <a:lnTo>
                                      <a:pt x="2764" y="2188"/>
                                    </a:lnTo>
                                    <a:lnTo>
                                      <a:pt x="2822" y="2117"/>
                                    </a:lnTo>
                                    <a:lnTo>
                                      <a:pt x="2877" y="2046"/>
                                    </a:lnTo>
                                    <a:lnTo>
                                      <a:pt x="2931" y="1975"/>
                                    </a:lnTo>
                                    <a:lnTo>
                                      <a:pt x="2981" y="1904"/>
                                    </a:lnTo>
                                    <a:lnTo>
                                      <a:pt x="3028" y="1834"/>
                                    </a:lnTo>
                                    <a:lnTo>
                                      <a:pt x="3072" y="1764"/>
                                    </a:lnTo>
                                    <a:lnTo>
                                      <a:pt x="3113" y="1696"/>
                                    </a:lnTo>
                                    <a:lnTo>
                                      <a:pt x="3153" y="1627"/>
                                    </a:lnTo>
                                    <a:lnTo>
                                      <a:pt x="3188" y="1558"/>
                                    </a:lnTo>
                                    <a:lnTo>
                                      <a:pt x="3221" y="1491"/>
                                    </a:lnTo>
                                    <a:lnTo>
                                      <a:pt x="3251" y="1425"/>
                                    </a:lnTo>
                                    <a:lnTo>
                                      <a:pt x="3278" y="1359"/>
                                    </a:lnTo>
                                    <a:lnTo>
                                      <a:pt x="3302" y="1294"/>
                                    </a:lnTo>
                                    <a:lnTo>
                                      <a:pt x="3322" y="1231"/>
                                    </a:lnTo>
                                    <a:lnTo>
                                      <a:pt x="3340" y="1169"/>
                                    </a:lnTo>
                                    <a:lnTo>
                                      <a:pt x="3355" y="1108"/>
                                    </a:lnTo>
                                    <a:lnTo>
                                      <a:pt x="3367" y="1048"/>
                                    </a:lnTo>
                                    <a:lnTo>
                                      <a:pt x="3375" y="990"/>
                                    </a:lnTo>
                                    <a:lnTo>
                                      <a:pt x="3380" y="933"/>
                                    </a:lnTo>
                                    <a:lnTo>
                                      <a:pt x="3383" y="877"/>
                                    </a:lnTo>
                                    <a:lnTo>
                                      <a:pt x="3383" y="824"/>
                                    </a:lnTo>
                                    <a:lnTo>
                                      <a:pt x="3378" y="772"/>
                                    </a:lnTo>
                                    <a:lnTo>
                                      <a:pt x="3371" y="722"/>
                                    </a:lnTo>
                                    <a:lnTo>
                                      <a:pt x="3361" y="674"/>
                                    </a:lnTo>
                                    <a:lnTo>
                                      <a:pt x="3347" y="626"/>
                                    </a:lnTo>
                                    <a:lnTo>
                                      <a:pt x="3330" y="583"/>
                                    </a:lnTo>
                                    <a:lnTo>
                                      <a:pt x="3310" y="540"/>
                                    </a:lnTo>
                                    <a:lnTo>
                                      <a:pt x="3287" y="500"/>
                                    </a:lnTo>
                                    <a:lnTo>
                                      <a:pt x="3260" y="4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40000"/>
                                  <a:lumOff val="6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Freeform 167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8017" y="3789"/>
                                <a:ext cx="767" cy="1055"/>
                              </a:xfrm>
                              <a:custGeom>
                                <a:avLst/>
                                <a:gdLst>
                                  <a:gd name="T0" fmla="*/ 127 w 1684"/>
                                  <a:gd name="T1" fmla="*/ 143 h 2101"/>
                                  <a:gd name="T2" fmla="*/ 41 w 1684"/>
                                  <a:gd name="T3" fmla="*/ 328 h 2101"/>
                                  <a:gd name="T4" fmla="*/ 3 w 1684"/>
                                  <a:gd name="T5" fmla="*/ 562 h 2101"/>
                                  <a:gd name="T6" fmla="*/ 9 w 1684"/>
                                  <a:gd name="T7" fmla="*/ 832 h 2101"/>
                                  <a:gd name="T8" fmla="*/ 55 w 1684"/>
                                  <a:gd name="T9" fmla="*/ 1121 h 2101"/>
                                  <a:gd name="T10" fmla="*/ 141 w 1684"/>
                                  <a:gd name="T11" fmla="*/ 1410 h 2101"/>
                                  <a:gd name="T12" fmla="*/ 264 w 1684"/>
                                  <a:gd name="T13" fmla="*/ 1675 h 2101"/>
                                  <a:gd name="T14" fmla="*/ 415 w 1684"/>
                                  <a:gd name="T15" fmla="*/ 1873 h 2101"/>
                                  <a:gd name="T16" fmla="*/ 583 w 1684"/>
                                  <a:gd name="T17" fmla="*/ 2009 h 2101"/>
                                  <a:gd name="T18" fmla="*/ 765 w 1684"/>
                                  <a:gd name="T19" fmla="*/ 2084 h 2101"/>
                                  <a:gd name="T20" fmla="*/ 954 w 1684"/>
                                  <a:gd name="T21" fmla="*/ 2099 h 2101"/>
                                  <a:gd name="T22" fmla="*/ 1149 w 1684"/>
                                  <a:gd name="T23" fmla="*/ 2058 h 2101"/>
                                  <a:gd name="T24" fmla="*/ 1343 w 1684"/>
                                  <a:gd name="T25" fmla="*/ 1962 h 2101"/>
                                  <a:gd name="T26" fmla="*/ 1495 w 1684"/>
                                  <a:gd name="T27" fmla="*/ 1835 h 2101"/>
                                  <a:gd name="T28" fmla="*/ 1608 w 1684"/>
                                  <a:gd name="T29" fmla="*/ 1673 h 2101"/>
                                  <a:gd name="T30" fmla="*/ 1672 w 1684"/>
                                  <a:gd name="T31" fmla="*/ 1482 h 2101"/>
                                  <a:gd name="T32" fmla="*/ 1679 w 1684"/>
                                  <a:gd name="T33" fmla="*/ 1267 h 2101"/>
                                  <a:gd name="T34" fmla="*/ 1620 w 1684"/>
                                  <a:gd name="T35" fmla="*/ 1034 h 2101"/>
                                  <a:gd name="T36" fmla="*/ 1485 w 1684"/>
                                  <a:gd name="T37" fmla="*/ 789 h 2101"/>
                                  <a:gd name="T38" fmla="*/ 1288 w 1684"/>
                                  <a:gd name="T39" fmla="*/ 547 h 2101"/>
                                  <a:gd name="T40" fmla="*/ 1085 w 1684"/>
                                  <a:gd name="T41" fmla="*/ 342 h 2101"/>
                                  <a:gd name="T42" fmla="*/ 883 w 1684"/>
                                  <a:gd name="T43" fmla="*/ 182 h 2101"/>
                                  <a:gd name="T44" fmla="*/ 689 w 1684"/>
                                  <a:gd name="T45" fmla="*/ 69 h 2101"/>
                                  <a:gd name="T46" fmla="*/ 506 w 1684"/>
                                  <a:gd name="T47" fmla="*/ 9 h 2101"/>
                                  <a:gd name="T48" fmla="*/ 342 w 1684"/>
                                  <a:gd name="T49" fmla="*/ 4 h 2101"/>
                                  <a:gd name="T50" fmla="*/ 321 w 1684"/>
                                  <a:gd name="T51" fmla="*/ 162 h 2101"/>
                                  <a:gd name="T52" fmla="*/ 212 w 1684"/>
                                  <a:gd name="T53" fmla="*/ 275 h 2101"/>
                                  <a:gd name="T54" fmla="*/ 144 w 1684"/>
                                  <a:gd name="T55" fmla="*/ 445 h 2101"/>
                                  <a:gd name="T56" fmla="*/ 116 w 1684"/>
                                  <a:gd name="T57" fmla="*/ 656 h 2101"/>
                                  <a:gd name="T58" fmla="*/ 127 w 1684"/>
                                  <a:gd name="T59" fmla="*/ 892 h 2101"/>
                                  <a:gd name="T60" fmla="*/ 173 w 1684"/>
                                  <a:gd name="T61" fmla="*/ 1143 h 2101"/>
                                  <a:gd name="T62" fmla="*/ 252 w 1684"/>
                                  <a:gd name="T63" fmla="*/ 1396 h 2101"/>
                                  <a:gd name="T64" fmla="*/ 358 w 1684"/>
                                  <a:gd name="T65" fmla="*/ 1634 h 2101"/>
                                  <a:gd name="T66" fmla="*/ 490 w 1684"/>
                                  <a:gd name="T67" fmla="*/ 1821 h 2101"/>
                                  <a:gd name="T68" fmla="*/ 645 w 1684"/>
                                  <a:gd name="T69" fmla="*/ 1949 h 2101"/>
                                  <a:gd name="T70" fmla="*/ 816 w 1684"/>
                                  <a:gd name="T71" fmla="*/ 2018 h 2101"/>
                                  <a:gd name="T72" fmla="*/ 995 w 1684"/>
                                  <a:gd name="T73" fmla="*/ 2031 h 2101"/>
                                  <a:gd name="T74" fmla="*/ 1174 w 1684"/>
                                  <a:gd name="T75" fmla="*/ 1991 h 2101"/>
                                  <a:gd name="T76" fmla="*/ 1342 w 1684"/>
                                  <a:gd name="T77" fmla="*/ 1901 h 2101"/>
                                  <a:gd name="T78" fmla="*/ 1475 w 1684"/>
                                  <a:gd name="T79" fmla="*/ 1778 h 2101"/>
                                  <a:gd name="T80" fmla="*/ 1574 w 1684"/>
                                  <a:gd name="T81" fmla="*/ 1618 h 2101"/>
                                  <a:gd name="T82" fmla="*/ 1628 w 1684"/>
                                  <a:gd name="T83" fmla="*/ 1429 h 2101"/>
                                  <a:gd name="T84" fmla="*/ 1625 w 1684"/>
                                  <a:gd name="T85" fmla="*/ 1218 h 2101"/>
                                  <a:gd name="T86" fmla="*/ 1551 w 1684"/>
                                  <a:gd name="T87" fmla="*/ 989 h 2101"/>
                                  <a:gd name="T88" fmla="*/ 1396 w 1684"/>
                                  <a:gd name="T89" fmla="*/ 751 h 2101"/>
                                  <a:gd name="T90" fmla="*/ 1214 w 1684"/>
                                  <a:gd name="T91" fmla="*/ 541 h 2101"/>
                                  <a:gd name="T92" fmla="*/ 1036 w 1684"/>
                                  <a:gd name="T93" fmla="*/ 373 h 2101"/>
                                  <a:gd name="T94" fmla="*/ 861 w 1684"/>
                                  <a:gd name="T95" fmla="*/ 245 h 2101"/>
                                  <a:gd name="T96" fmla="*/ 691 w 1684"/>
                                  <a:gd name="T97" fmla="*/ 161 h 2101"/>
                                  <a:gd name="T98" fmla="*/ 535 w 1684"/>
                                  <a:gd name="T99" fmla="*/ 123 h 2101"/>
                                  <a:gd name="T100" fmla="*/ 395 w 1684"/>
                                  <a:gd name="T101" fmla="*/ 132 h 2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84" h="2101">
                                    <a:moveTo>
                                      <a:pt x="229" y="43"/>
                                    </a:moveTo>
                                    <a:lnTo>
                                      <a:pt x="200" y="63"/>
                                    </a:lnTo>
                                    <a:lnTo>
                                      <a:pt x="174" y="87"/>
                                    </a:lnTo>
                                    <a:lnTo>
                                      <a:pt x="149" y="113"/>
                                    </a:lnTo>
                                    <a:lnTo>
                                      <a:pt x="127" y="143"/>
                                    </a:lnTo>
                                    <a:lnTo>
                                      <a:pt x="105" y="175"/>
                                    </a:lnTo>
                                    <a:lnTo>
                                      <a:pt x="86" y="209"/>
                                    </a:lnTo>
                                    <a:lnTo>
                                      <a:pt x="70" y="246"/>
                                    </a:lnTo>
                                    <a:lnTo>
                                      <a:pt x="54" y="286"/>
                                    </a:lnTo>
                                    <a:lnTo>
                                      <a:pt x="41" y="328"/>
                                    </a:lnTo>
                                    <a:lnTo>
                                      <a:pt x="31" y="37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7" y="512"/>
                                    </a:lnTo>
                                    <a:lnTo>
                                      <a:pt x="3" y="562"/>
                                    </a:lnTo>
                                    <a:lnTo>
                                      <a:pt x="1" y="614"/>
                                    </a:lnTo>
                                    <a:lnTo>
                                      <a:pt x="0" y="667"/>
                                    </a:lnTo>
                                    <a:lnTo>
                                      <a:pt x="1" y="722"/>
                                    </a:lnTo>
                                    <a:lnTo>
                                      <a:pt x="4" y="776"/>
                                    </a:lnTo>
                                    <a:lnTo>
                                      <a:pt x="9" y="832"/>
                                    </a:lnTo>
                                    <a:lnTo>
                                      <a:pt x="15" y="889"/>
                                    </a:lnTo>
                                    <a:lnTo>
                                      <a:pt x="22" y="947"/>
                                    </a:lnTo>
                                    <a:lnTo>
                                      <a:pt x="32" y="1004"/>
                                    </a:lnTo>
                                    <a:lnTo>
                                      <a:pt x="42" y="1062"/>
                                    </a:lnTo>
                                    <a:lnTo>
                                      <a:pt x="55" y="1121"/>
                                    </a:lnTo>
                                    <a:lnTo>
                                      <a:pt x="70" y="1179"/>
                                    </a:lnTo>
                                    <a:lnTo>
                                      <a:pt x="85" y="1237"/>
                                    </a:lnTo>
                                    <a:lnTo>
                                      <a:pt x="102" y="1295"/>
                                    </a:lnTo>
                                    <a:lnTo>
                                      <a:pt x="121" y="1353"/>
                                    </a:lnTo>
                                    <a:lnTo>
                                      <a:pt x="141" y="1410"/>
                                    </a:lnTo>
                                    <a:lnTo>
                                      <a:pt x="162" y="1467"/>
                                    </a:lnTo>
                                    <a:lnTo>
                                      <a:pt x="185" y="1524"/>
                                    </a:lnTo>
                                    <a:lnTo>
                                      <a:pt x="208" y="1578"/>
                                    </a:lnTo>
                                    <a:lnTo>
                                      <a:pt x="236" y="1628"/>
                                    </a:lnTo>
                                    <a:lnTo>
                                      <a:pt x="264" y="1675"/>
                                    </a:lnTo>
                                    <a:lnTo>
                                      <a:pt x="293" y="1720"/>
                                    </a:lnTo>
                                    <a:lnTo>
                                      <a:pt x="322" y="1763"/>
                                    </a:lnTo>
                                    <a:lnTo>
                                      <a:pt x="352" y="1802"/>
                                    </a:lnTo>
                                    <a:lnTo>
                                      <a:pt x="383" y="1838"/>
                                    </a:lnTo>
                                    <a:lnTo>
                                      <a:pt x="415" y="1873"/>
                                    </a:lnTo>
                                    <a:lnTo>
                                      <a:pt x="447" y="1906"/>
                                    </a:lnTo>
                                    <a:lnTo>
                                      <a:pt x="480" y="1934"/>
                                    </a:lnTo>
                                    <a:lnTo>
                                      <a:pt x="514" y="1962"/>
                                    </a:lnTo>
                                    <a:lnTo>
                                      <a:pt x="549" y="1986"/>
                                    </a:lnTo>
                                    <a:lnTo>
                                      <a:pt x="583" y="2009"/>
                                    </a:lnTo>
                                    <a:lnTo>
                                      <a:pt x="619" y="2029"/>
                                    </a:lnTo>
                                    <a:lnTo>
                                      <a:pt x="654" y="2046"/>
                                    </a:lnTo>
                                    <a:lnTo>
                                      <a:pt x="691" y="2061"/>
                                    </a:lnTo>
                                    <a:lnTo>
                                      <a:pt x="728" y="2073"/>
                                    </a:lnTo>
                                    <a:lnTo>
                                      <a:pt x="765" y="2084"/>
                                    </a:lnTo>
                                    <a:lnTo>
                                      <a:pt x="801" y="2092"/>
                                    </a:lnTo>
                                    <a:lnTo>
                                      <a:pt x="839" y="2097"/>
                                    </a:lnTo>
                                    <a:lnTo>
                                      <a:pt x="877" y="2100"/>
                                    </a:lnTo>
                                    <a:lnTo>
                                      <a:pt x="915" y="2101"/>
                                    </a:lnTo>
                                    <a:lnTo>
                                      <a:pt x="954" y="2099"/>
                                    </a:lnTo>
                                    <a:lnTo>
                                      <a:pt x="992" y="2095"/>
                                    </a:lnTo>
                                    <a:lnTo>
                                      <a:pt x="1032" y="2090"/>
                                    </a:lnTo>
                                    <a:lnTo>
                                      <a:pt x="1071" y="2081"/>
                                    </a:lnTo>
                                    <a:lnTo>
                                      <a:pt x="1110" y="2071"/>
                                    </a:lnTo>
                                    <a:lnTo>
                                      <a:pt x="1149" y="2058"/>
                                    </a:lnTo>
                                    <a:lnTo>
                                      <a:pt x="1188" y="2043"/>
                                    </a:lnTo>
                                    <a:lnTo>
                                      <a:pt x="1227" y="2026"/>
                                    </a:lnTo>
                                    <a:lnTo>
                                      <a:pt x="1265" y="2007"/>
                                    </a:lnTo>
                                    <a:lnTo>
                                      <a:pt x="1304" y="1985"/>
                                    </a:lnTo>
                                    <a:lnTo>
                                      <a:pt x="1343" y="1962"/>
                                    </a:lnTo>
                                    <a:lnTo>
                                      <a:pt x="1377" y="1939"/>
                                    </a:lnTo>
                                    <a:lnTo>
                                      <a:pt x="1409" y="1915"/>
                                    </a:lnTo>
                                    <a:lnTo>
                                      <a:pt x="1438" y="1889"/>
                                    </a:lnTo>
                                    <a:lnTo>
                                      <a:pt x="1468" y="1863"/>
                                    </a:lnTo>
                                    <a:lnTo>
                                      <a:pt x="1495" y="1835"/>
                                    </a:lnTo>
                                    <a:lnTo>
                                      <a:pt x="1521" y="1805"/>
                                    </a:lnTo>
                                    <a:lnTo>
                                      <a:pt x="1546" y="1773"/>
                                    </a:lnTo>
                                    <a:lnTo>
                                      <a:pt x="1569" y="1741"/>
                                    </a:lnTo>
                                    <a:lnTo>
                                      <a:pt x="1589" y="1707"/>
                                    </a:lnTo>
                                    <a:lnTo>
                                      <a:pt x="1608" y="1673"/>
                                    </a:lnTo>
                                    <a:lnTo>
                                      <a:pt x="1625" y="1636"/>
                                    </a:lnTo>
                                    <a:lnTo>
                                      <a:pt x="1640" y="1599"/>
                                    </a:lnTo>
                                    <a:lnTo>
                                      <a:pt x="1653" y="1561"/>
                                    </a:lnTo>
                                    <a:lnTo>
                                      <a:pt x="1664" y="1522"/>
                                    </a:lnTo>
                                    <a:lnTo>
                                      <a:pt x="1672" y="1482"/>
                                    </a:lnTo>
                                    <a:lnTo>
                                      <a:pt x="1679" y="1441"/>
                                    </a:lnTo>
                                    <a:lnTo>
                                      <a:pt x="1683" y="1398"/>
                                    </a:lnTo>
                                    <a:lnTo>
                                      <a:pt x="1684" y="1355"/>
                                    </a:lnTo>
                                    <a:lnTo>
                                      <a:pt x="1683" y="1312"/>
                                    </a:lnTo>
                                    <a:lnTo>
                                      <a:pt x="1679" y="1267"/>
                                    </a:lnTo>
                                    <a:lnTo>
                                      <a:pt x="1673" y="1222"/>
                                    </a:lnTo>
                                    <a:lnTo>
                                      <a:pt x="1664" y="1175"/>
                                    </a:lnTo>
                                    <a:lnTo>
                                      <a:pt x="1652" y="1129"/>
                                    </a:lnTo>
                                    <a:lnTo>
                                      <a:pt x="1638" y="1082"/>
                                    </a:lnTo>
                                    <a:lnTo>
                                      <a:pt x="1620" y="1034"/>
                                    </a:lnTo>
                                    <a:lnTo>
                                      <a:pt x="1598" y="986"/>
                                    </a:lnTo>
                                    <a:lnTo>
                                      <a:pt x="1575" y="937"/>
                                    </a:lnTo>
                                    <a:lnTo>
                                      <a:pt x="1547" y="889"/>
                                    </a:lnTo>
                                    <a:lnTo>
                                      <a:pt x="1518" y="839"/>
                                    </a:lnTo>
                                    <a:lnTo>
                                      <a:pt x="1485" y="789"/>
                                    </a:lnTo>
                                    <a:lnTo>
                                      <a:pt x="1447" y="740"/>
                                    </a:lnTo>
                                    <a:lnTo>
                                      <a:pt x="1406" y="689"/>
                                    </a:lnTo>
                                    <a:lnTo>
                                      <a:pt x="1367" y="640"/>
                                    </a:lnTo>
                                    <a:lnTo>
                                      <a:pt x="1328" y="593"/>
                                    </a:lnTo>
                                    <a:lnTo>
                                      <a:pt x="1288" y="547"/>
                                    </a:lnTo>
                                    <a:lnTo>
                                      <a:pt x="1247" y="502"/>
                                    </a:lnTo>
                                    <a:lnTo>
                                      <a:pt x="1207" y="459"/>
                                    </a:lnTo>
                                    <a:lnTo>
                                      <a:pt x="1167" y="419"/>
                                    </a:lnTo>
                                    <a:lnTo>
                                      <a:pt x="1126" y="380"/>
                                    </a:lnTo>
                                    <a:lnTo>
                                      <a:pt x="1085" y="342"/>
                                    </a:lnTo>
                                    <a:lnTo>
                                      <a:pt x="1045" y="306"/>
                                    </a:lnTo>
                                    <a:lnTo>
                                      <a:pt x="1004" y="272"/>
                                    </a:lnTo>
                                    <a:lnTo>
                                      <a:pt x="964" y="240"/>
                                    </a:lnTo>
                                    <a:lnTo>
                                      <a:pt x="924" y="209"/>
                                    </a:lnTo>
                                    <a:lnTo>
                                      <a:pt x="883" y="182"/>
                                    </a:lnTo>
                                    <a:lnTo>
                                      <a:pt x="844" y="155"/>
                                    </a:lnTo>
                                    <a:lnTo>
                                      <a:pt x="805" y="131"/>
                                    </a:lnTo>
                                    <a:lnTo>
                                      <a:pt x="766" y="108"/>
                                    </a:lnTo>
                                    <a:lnTo>
                                      <a:pt x="727" y="87"/>
                                    </a:lnTo>
                                    <a:lnTo>
                                      <a:pt x="689" y="69"/>
                                    </a:lnTo>
                                    <a:lnTo>
                                      <a:pt x="651" y="53"/>
                                    </a:lnTo>
                                    <a:lnTo>
                                      <a:pt x="614" y="39"/>
                                    </a:lnTo>
                                    <a:lnTo>
                                      <a:pt x="577" y="27"/>
                                    </a:lnTo>
                                    <a:lnTo>
                                      <a:pt x="542" y="17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472" y="3"/>
                                    </a:lnTo>
                                    <a:lnTo>
                                      <a:pt x="439" y="1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373" y="1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13" y="10"/>
                                    </a:lnTo>
                                    <a:lnTo>
                                      <a:pt x="284" y="20"/>
                                    </a:lnTo>
                                    <a:lnTo>
                                      <a:pt x="256" y="30"/>
                                    </a:lnTo>
                                    <a:lnTo>
                                      <a:pt x="229" y="43"/>
                                    </a:lnTo>
                                    <a:close/>
                                    <a:moveTo>
                                      <a:pt x="321" y="162"/>
                                    </a:moveTo>
                                    <a:lnTo>
                                      <a:pt x="296" y="180"/>
                                    </a:lnTo>
                                    <a:lnTo>
                                      <a:pt x="273" y="200"/>
                                    </a:lnTo>
                                    <a:lnTo>
                                      <a:pt x="250" y="222"/>
                                    </a:lnTo>
                                    <a:lnTo>
                                      <a:pt x="230" y="248"/>
                                    </a:lnTo>
                                    <a:lnTo>
                                      <a:pt x="212" y="275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80" y="337"/>
                                    </a:lnTo>
                                    <a:lnTo>
                                      <a:pt x="166" y="371"/>
                                    </a:lnTo>
                                    <a:lnTo>
                                      <a:pt x="154" y="407"/>
                                    </a:lnTo>
                                    <a:lnTo>
                                      <a:pt x="144" y="445"/>
                                    </a:lnTo>
                                    <a:lnTo>
                                      <a:pt x="135" y="484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3" y="567"/>
                                    </a:lnTo>
                                    <a:lnTo>
                                      <a:pt x="118" y="611"/>
                                    </a:lnTo>
                                    <a:lnTo>
                                      <a:pt x="116" y="656"/>
                                    </a:lnTo>
                                    <a:lnTo>
                                      <a:pt x="116" y="701"/>
                                    </a:lnTo>
                                    <a:lnTo>
                                      <a:pt x="116" y="748"/>
                                    </a:lnTo>
                                    <a:lnTo>
                                      <a:pt x="118" y="795"/>
                                    </a:lnTo>
                                    <a:lnTo>
                                      <a:pt x="122" y="844"/>
                                    </a:lnTo>
                                    <a:lnTo>
                                      <a:pt x="127" y="892"/>
                                    </a:lnTo>
                                    <a:lnTo>
                                      <a:pt x="133" y="942"/>
                                    </a:lnTo>
                                    <a:lnTo>
                                      <a:pt x="141" y="992"/>
                                    </a:lnTo>
                                    <a:lnTo>
                                      <a:pt x="150" y="1043"/>
                                    </a:lnTo>
                                    <a:lnTo>
                                      <a:pt x="161" y="1094"/>
                                    </a:lnTo>
                                    <a:lnTo>
                                      <a:pt x="173" y="1143"/>
                                    </a:lnTo>
                                    <a:lnTo>
                                      <a:pt x="186" y="1194"/>
                                    </a:lnTo>
                                    <a:lnTo>
                                      <a:pt x="200" y="1245"/>
                                    </a:lnTo>
                                    <a:lnTo>
                                      <a:pt x="217" y="1295"/>
                                    </a:lnTo>
                                    <a:lnTo>
                                      <a:pt x="235" y="1346"/>
                                    </a:lnTo>
                                    <a:lnTo>
                                      <a:pt x="252" y="1396"/>
                                    </a:lnTo>
                                    <a:lnTo>
                                      <a:pt x="273" y="1444"/>
                                    </a:lnTo>
                                    <a:lnTo>
                                      <a:pt x="294" y="1493"/>
                                    </a:lnTo>
                                    <a:lnTo>
                                      <a:pt x="314" y="1542"/>
                                    </a:lnTo>
                                    <a:lnTo>
                                      <a:pt x="335" y="1590"/>
                                    </a:lnTo>
                                    <a:lnTo>
                                      <a:pt x="358" y="1634"/>
                                    </a:lnTo>
                                    <a:lnTo>
                                      <a:pt x="383" y="1676"/>
                                    </a:lnTo>
                                    <a:lnTo>
                                      <a:pt x="408" y="1717"/>
                                    </a:lnTo>
                                    <a:lnTo>
                                      <a:pt x="434" y="1753"/>
                                    </a:lnTo>
                                    <a:lnTo>
                                      <a:pt x="461" y="1789"/>
                                    </a:lnTo>
                                    <a:lnTo>
                                      <a:pt x="490" y="1821"/>
                                    </a:lnTo>
                                    <a:lnTo>
                                      <a:pt x="519" y="1852"/>
                                    </a:lnTo>
                                    <a:lnTo>
                                      <a:pt x="549" y="1880"/>
                                    </a:lnTo>
                                    <a:lnTo>
                                      <a:pt x="581" y="1905"/>
                                    </a:lnTo>
                                    <a:lnTo>
                                      <a:pt x="612" y="1928"/>
                                    </a:lnTo>
                                    <a:lnTo>
                                      <a:pt x="645" y="1949"/>
                                    </a:lnTo>
                                    <a:lnTo>
                                      <a:pt x="678" y="1968"/>
                                    </a:lnTo>
                                    <a:lnTo>
                                      <a:pt x="711" y="1983"/>
                                    </a:lnTo>
                                    <a:lnTo>
                                      <a:pt x="746" y="1997"/>
                                    </a:lnTo>
                                    <a:lnTo>
                                      <a:pt x="780" y="2009"/>
                                    </a:lnTo>
                                    <a:lnTo>
                                      <a:pt x="816" y="2018"/>
                                    </a:lnTo>
                                    <a:lnTo>
                                      <a:pt x="851" y="2026"/>
                                    </a:lnTo>
                                    <a:lnTo>
                                      <a:pt x="887" y="2030"/>
                                    </a:lnTo>
                                    <a:lnTo>
                                      <a:pt x="922" y="2033"/>
                                    </a:lnTo>
                                    <a:lnTo>
                                      <a:pt x="958" y="2034"/>
                                    </a:lnTo>
                                    <a:lnTo>
                                      <a:pt x="995" y="2031"/>
                                    </a:lnTo>
                                    <a:lnTo>
                                      <a:pt x="1030" y="2028"/>
                                    </a:lnTo>
                                    <a:lnTo>
                                      <a:pt x="1067" y="2022"/>
                                    </a:lnTo>
                                    <a:lnTo>
                                      <a:pt x="1103" y="2014"/>
                                    </a:lnTo>
                                    <a:lnTo>
                                      <a:pt x="1138" y="2003"/>
                                    </a:lnTo>
                                    <a:lnTo>
                                      <a:pt x="1174" y="1991"/>
                                    </a:lnTo>
                                    <a:lnTo>
                                      <a:pt x="1209" y="1977"/>
                                    </a:lnTo>
                                    <a:lnTo>
                                      <a:pt x="1245" y="1960"/>
                                    </a:lnTo>
                                    <a:lnTo>
                                      <a:pt x="1279" y="1941"/>
                                    </a:lnTo>
                                    <a:lnTo>
                                      <a:pt x="1314" y="1921"/>
                                    </a:lnTo>
                                    <a:lnTo>
                                      <a:pt x="1342" y="1901"/>
                                    </a:lnTo>
                                    <a:lnTo>
                                      <a:pt x="1371" y="1880"/>
                                    </a:lnTo>
                                    <a:lnTo>
                                      <a:pt x="1399" y="1856"/>
                                    </a:lnTo>
                                    <a:lnTo>
                                      <a:pt x="1425" y="1831"/>
                                    </a:lnTo>
                                    <a:lnTo>
                                      <a:pt x="1450" y="1805"/>
                                    </a:lnTo>
                                    <a:lnTo>
                                      <a:pt x="1475" y="1778"/>
                                    </a:lnTo>
                                    <a:lnTo>
                                      <a:pt x="1498" y="1748"/>
                                    </a:lnTo>
                                    <a:lnTo>
                                      <a:pt x="1519" y="1718"/>
                                    </a:lnTo>
                                    <a:lnTo>
                                      <a:pt x="1539" y="1686"/>
                                    </a:lnTo>
                                    <a:lnTo>
                                      <a:pt x="1557" y="1653"/>
                                    </a:lnTo>
                                    <a:lnTo>
                                      <a:pt x="1574" y="1618"/>
                                    </a:lnTo>
                                    <a:lnTo>
                                      <a:pt x="1589" y="1583"/>
                                    </a:lnTo>
                                    <a:lnTo>
                                      <a:pt x="1602" y="1546"/>
                                    </a:lnTo>
                                    <a:lnTo>
                                      <a:pt x="1613" y="1508"/>
                                    </a:lnTo>
                                    <a:lnTo>
                                      <a:pt x="1621" y="1469"/>
                                    </a:lnTo>
                                    <a:lnTo>
                                      <a:pt x="1628" y="1429"/>
                                    </a:lnTo>
                                    <a:lnTo>
                                      <a:pt x="1632" y="1389"/>
                                    </a:lnTo>
                                    <a:lnTo>
                                      <a:pt x="1634" y="1347"/>
                                    </a:lnTo>
                                    <a:lnTo>
                                      <a:pt x="1633" y="1304"/>
                                    </a:lnTo>
                                    <a:lnTo>
                                      <a:pt x="1630" y="1262"/>
                                    </a:lnTo>
                                    <a:lnTo>
                                      <a:pt x="1625" y="1218"/>
                                    </a:lnTo>
                                    <a:lnTo>
                                      <a:pt x="1615" y="1173"/>
                                    </a:lnTo>
                                    <a:lnTo>
                                      <a:pt x="1604" y="1128"/>
                                    </a:lnTo>
                                    <a:lnTo>
                                      <a:pt x="1589" y="1082"/>
                                    </a:lnTo>
                                    <a:lnTo>
                                      <a:pt x="1571" y="1036"/>
                                    </a:lnTo>
                                    <a:lnTo>
                                      <a:pt x="1551" y="989"/>
                                    </a:lnTo>
                                    <a:lnTo>
                                      <a:pt x="1527" y="942"/>
                                    </a:lnTo>
                                    <a:lnTo>
                                      <a:pt x="1499" y="895"/>
                                    </a:lnTo>
                                    <a:lnTo>
                                      <a:pt x="1468" y="847"/>
                                    </a:lnTo>
                                    <a:lnTo>
                                      <a:pt x="1434" y="800"/>
                                    </a:lnTo>
                                    <a:lnTo>
                                      <a:pt x="1396" y="751"/>
                                    </a:lnTo>
                                    <a:lnTo>
                                      <a:pt x="1354" y="704"/>
                                    </a:lnTo>
                                    <a:lnTo>
                                      <a:pt x="1320" y="660"/>
                                    </a:lnTo>
                                    <a:lnTo>
                                      <a:pt x="1284" y="619"/>
                                    </a:lnTo>
                                    <a:lnTo>
                                      <a:pt x="1250" y="579"/>
                                    </a:lnTo>
                                    <a:lnTo>
                                      <a:pt x="1214" y="541"/>
                                    </a:lnTo>
                                    <a:lnTo>
                                      <a:pt x="1179" y="504"/>
                                    </a:lnTo>
                                    <a:lnTo>
                                      <a:pt x="1143" y="468"/>
                                    </a:lnTo>
                                    <a:lnTo>
                                      <a:pt x="1107" y="434"/>
                                    </a:lnTo>
                                    <a:lnTo>
                                      <a:pt x="1072" y="402"/>
                                    </a:lnTo>
                                    <a:lnTo>
                                      <a:pt x="1036" y="373"/>
                                    </a:lnTo>
                                    <a:lnTo>
                                      <a:pt x="1001" y="343"/>
                                    </a:lnTo>
                                    <a:lnTo>
                                      <a:pt x="965" y="316"/>
                                    </a:lnTo>
                                    <a:lnTo>
                                      <a:pt x="931" y="291"/>
                                    </a:lnTo>
                                    <a:lnTo>
                                      <a:pt x="895" y="267"/>
                                    </a:lnTo>
                                    <a:lnTo>
                                      <a:pt x="861" y="245"/>
                                    </a:lnTo>
                                    <a:lnTo>
                                      <a:pt x="826" y="225"/>
                                    </a:lnTo>
                                    <a:lnTo>
                                      <a:pt x="792" y="206"/>
                                    </a:lnTo>
                                    <a:lnTo>
                                      <a:pt x="758" y="189"/>
                                    </a:lnTo>
                                    <a:lnTo>
                                      <a:pt x="724" y="174"/>
                                    </a:lnTo>
                                    <a:lnTo>
                                      <a:pt x="691" y="161"/>
                                    </a:lnTo>
                                    <a:lnTo>
                                      <a:pt x="659" y="150"/>
                                    </a:lnTo>
                                    <a:lnTo>
                                      <a:pt x="627" y="140"/>
                                    </a:lnTo>
                                    <a:lnTo>
                                      <a:pt x="595" y="132"/>
                                    </a:lnTo>
                                    <a:lnTo>
                                      <a:pt x="564" y="126"/>
                                    </a:lnTo>
                                    <a:lnTo>
                                      <a:pt x="535" y="123"/>
                                    </a:lnTo>
                                    <a:lnTo>
                                      <a:pt x="505" y="120"/>
                                    </a:lnTo>
                                    <a:lnTo>
                                      <a:pt x="476" y="120"/>
                                    </a:lnTo>
                                    <a:lnTo>
                                      <a:pt x="448" y="123"/>
                                    </a:lnTo>
                                    <a:lnTo>
                                      <a:pt x="421" y="126"/>
                                    </a:lnTo>
                                    <a:lnTo>
                                      <a:pt x="395" y="132"/>
                                    </a:lnTo>
                                    <a:lnTo>
                                      <a:pt x="369" y="140"/>
                                    </a:lnTo>
                                    <a:lnTo>
                                      <a:pt x="345" y="150"/>
                                    </a:lnTo>
                                    <a:lnTo>
                                      <a:pt x="321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Freeform 168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6118" y="3727"/>
                                <a:ext cx="1449" cy="1862"/>
                              </a:xfrm>
                              <a:custGeom>
                                <a:avLst/>
                                <a:gdLst>
                                  <a:gd name="T0" fmla="*/ 624 w 3180"/>
                                  <a:gd name="T1" fmla="*/ 3707 h 3711"/>
                                  <a:gd name="T2" fmla="*/ 992 w 3180"/>
                                  <a:gd name="T3" fmla="*/ 3677 h 3711"/>
                                  <a:gd name="T4" fmla="*/ 1399 w 3180"/>
                                  <a:gd name="T5" fmla="*/ 3529 h 3711"/>
                                  <a:gd name="T6" fmla="*/ 1823 w 3180"/>
                                  <a:gd name="T7" fmla="*/ 3280 h 3711"/>
                                  <a:gd name="T8" fmla="*/ 2239 w 3180"/>
                                  <a:gd name="T9" fmla="*/ 2950 h 3711"/>
                                  <a:gd name="T10" fmla="*/ 2624 w 3180"/>
                                  <a:gd name="T11" fmla="*/ 2558 h 3711"/>
                                  <a:gd name="T12" fmla="*/ 2934 w 3180"/>
                                  <a:gd name="T13" fmla="*/ 2127 h 3711"/>
                                  <a:gd name="T14" fmla="*/ 3115 w 3180"/>
                                  <a:gd name="T15" fmla="*/ 1711 h 3711"/>
                                  <a:gd name="T16" fmla="*/ 3180 w 3180"/>
                                  <a:gd name="T17" fmla="*/ 1325 h 3711"/>
                                  <a:gd name="T18" fmla="*/ 3138 w 3180"/>
                                  <a:gd name="T19" fmla="*/ 971 h 3711"/>
                                  <a:gd name="T20" fmla="*/ 2995 w 3180"/>
                                  <a:gd name="T21" fmla="*/ 658 h 3711"/>
                                  <a:gd name="T22" fmla="*/ 2756 w 3180"/>
                                  <a:gd name="T23" fmla="*/ 386 h 3711"/>
                                  <a:gd name="T24" fmla="*/ 2430 w 3180"/>
                                  <a:gd name="T25" fmla="*/ 164 h 3711"/>
                                  <a:gd name="T26" fmla="*/ 2094 w 3180"/>
                                  <a:gd name="T27" fmla="*/ 36 h 3711"/>
                                  <a:gd name="T28" fmla="*/ 1735 w 3180"/>
                                  <a:gd name="T29" fmla="*/ 2 h 3711"/>
                                  <a:gd name="T30" fmla="*/ 1375 w 3180"/>
                                  <a:gd name="T31" fmla="*/ 70 h 3711"/>
                                  <a:gd name="T32" fmla="*/ 1029 w 3180"/>
                                  <a:gd name="T33" fmla="*/ 250 h 3711"/>
                                  <a:gd name="T34" fmla="*/ 712 w 3180"/>
                                  <a:gd name="T35" fmla="*/ 551 h 3711"/>
                                  <a:gd name="T36" fmla="*/ 443 w 3180"/>
                                  <a:gd name="T37" fmla="*/ 983 h 3711"/>
                                  <a:gd name="T38" fmla="*/ 233 w 3180"/>
                                  <a:gd name="T39" fmla="*/ 1510 h 3711"/>
                                  <a:gd name="T40" fmla="*/ 87 w 3180"/>
                                  <a:gd name="T41" fmla="*/ 2012 h 3711"/>
                                  <a:gd name="T42" fmla="*/ 11 w 3180"/>
                                  <a:gd name="T43" fmla="*/ 2473 h 3711"/>
                                  <a:gd name="T44" fmla="*/ 6 w 3180"/>
                                  <a:gd name="T45" fmla="*/ 2881 h 3711"/>
                                  <a:gd name="T46" fmla="*/ 73 w 3180"/>
                                  <a:gd name="T47" fmla="*/ 3224 h 3711"/>
                                  <a:gd name="T48" fmla="*/ 211 w 3180"/>
                                  <a:gd name="T49" fmla="*/ 3486 h 3711"/>
                                  <a:gd name="T50" fmla="*/ 481 w 3180"/>
                                  <a:gd name="T51" fmla="*/ 3381 h 3711"/>
                                  <a:gd name="T52" fmla="*/ 758 w 3180"/>
                                  <a:gd name="T53" fmla="*/ 3453 h 3711"/>
                                  <a:gd name="T54" fmla="*/ 1087 w 3180"/>
                                  <a:gd name="T55" fmla="*/ 3409 h 3711"/>
                                  <a:gd name="T56" fmla="*/ 1446 w 3180"/>
                                  <a:gd name="T57" fmla="*/ 3267 h 3711"/>
                                  <a:gd name="T58" fmla="*/ 1814 w 3180"/>
                                  <a:gd name="T59" fmla="*/ 3040 h 3711"/>
                                  <a:gd name="T60" fmla="*/ 2172 w 3180"/>
                                  <a:gd name="T61" fmla="*/ 2744 h 3711"/>
                                  <a:gd name="T62" fmla="*/ 2499 w 3180"/>
                                  <a:gd name="T63" fmla="*/ 2393 h 3711"/>
                                  <a:gd name="T64" fmla="*/ 2785 w 3180"/>
                                  <a:gd name="T65" fmla="*/ 2013 h 3711"/>
                                  <a:gd name="T66" fmla="*/ 2965 w 3180"/>
                                  <a:gd name="T67" fmla="*/ 1639 h 3711"/>
                                  <a:gd name="T68" fmla="*/ 3030 w 3180"/>
                                  <a:gd name="T69" fmla="*/ 1282 h 3711"/>
                                  <a:gd name="T70" fmla="*/ 2989 w 3180"/>
                                  <a:gd name="T71" fmla="*/ 949 h 3711"/>
                                  <a:gd name="T72" fmla="*/ 2851 w 3180"/>
                                  <a:gd name="T73" fmla="*/ 654 h 3711"/>
                                  <a:gd name="T74" fmla="*/ 2627 w 3180"/>
                                  <a:gd name="T75" fmla="*/ 405 h 3711"/>
                                  <a:gd name="T76" fmla="*/ 2334 w 3180"/>
                                  <a:gd name="T77" fmla="*/ 218 h 3711"/>
                                  <a:gd name="T78" fmla="*/ 2021 w 3180"/>
                                  <a:gd name="T79" fmla="*/ 119 h 3711"/>
                                  <a:gd name="T80" fmla="*/ 1680 w 3180"/>
                                  <a:gd name="T81" fmla="*/ 105 h 3711"/>
                                  <a:gd name="T82" fmla="*/ 1332 w 3180"/>
                                  <a:gd name="T83" fmla="*/ 186 h 3711"/>
                                  <a:gd name="T84" fmla="*/ 999 w 3180"/>
                                  <a:gd name="T85" fmla="*/ 380 h 3711"/>
                                  <a:gd name="T86" fmla="*/ 701 w 3180"/>
                                  <a:gd name="T87" fmla="*/ 699 h 3711"/>
                                  <a:gd name="T88" fmla="*/ 462 w 3180"/>
                                  <a:gd name="T89" fmla="*/ 1156 h 3711"/>
                                  <a:gd name="T90" fmla="*/ 288 w 3180"/>
                                  <a:gd name="T91" fmla="*/ 1631 h 3711"/>
                                  <a:gd name="T92" fmla="*/ 178 w 3180"/>
                                  <a:gd name="T93" fmla="*/ 2062 h 3711"/>
                                  <a:gd name="T94" fmla="*/ 133 w 3180"/>
                                  <a:gd name="T95" fmla="*/ 2454 h 3711"/>
                                  <a:gd name="T96" fmla="*/ 150 w 3180"/>
                                  <a:gd name="T97" fmla="*/ 2796 h 3711"/>
                                  <a:gd name="T98" fmla="*/ 229 w 3180"/>
                                  <a:gd name="T99" fmla="*/ 3079 h 3711"/>
                                  <a:gd name="T100" fmla="*/ 368 w 3180"/>
                                  <a:gd name="T101" fmla="*/ 3292 h 37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180" h="3711">
                                    <a:moveTo>
                                      <a:pt x="374" y="3632"/>
                                    </a:moveTo>
                                    <a:lnTo>
                                      <a:pt x="432" y="3659"/>
                                    </a:lnTo>
                                    <a:lnTo>
                                      <a:pt x="494" y="3681"/>
                                    </a:lnTo>
                                    <a:lnTo>
                                      <a:pt x="557" y="3697"/>
                                    </a:lnTo>
                                    <a:lnTo>
                                      <a:pt x="624" y="3707"/>
                                    </a:lnTo>
                                    <a:lnTo>
                                      <a:pt x="693" y="3711"/>
                                    </a:lnTo>
                                    <a:lnTo>
                                      <a:pt x="764" y="3710"/>
                                    </a:lnTo>
                                    <a:lnTo>
                                      <a:pt x="839" y="3704"/>
                                    </a:lnTo>
                                    <a:lnTo>
                                      <a:pt x="913" y="3694"/>
                                    </a:lnTo>
                                    <a:lnTo>
                                      <a:pt x="992" y="3677"/>
                                    </a:lnTo>
                                    <a:lnTo>
                                      <a:pt x="1070" y="3657"/>
                                    </a:lnTo>
                                    <a:lnTo>
                                      <a:pt x="1151" y="3631"/>
                                    </a:lnTo>
                                    <a:lnTo>
                                      <a:pt x="1233" y="3601"/>
                                    </a:lnTo>
                                    <a:lnTo>
                                      <a:pt x="1316" y="3567"/>
                                    </a:lnTo>
                                    <a:lnTo>
                                      <a:pt x="1399" y="3529"/>
                                    </a:lnTo>
                                    <a:lnTo>
                                      <a:pt x="1483" y="3486"/>
                                    </a:lnTo>
                                    <a:lnTo>
                                      <a:pt x="1568" y="3440"/>
                                    </a:lnTo>
                                    <a:lnTo>
                                      <a:pt x="1652" y="3390"/>
                                    </a:lnTo>
                                    <a:lnTo>
                                      <a:pt x="1738" y="3337"/>
                                    </a:lnTo>
                                    <a:lnTo>
                                      <a:pt x="1823" y="3280"/>
                                    </a:lnTo>
                                    <a:lnTo>
                                      <a:pt x="1907" y="3220"/>
                                    </a:lnTo>
                                    <a:lnTo>
                                      <a:pt x="1992" y="3156"/>
                                    </a:lnTo>
                                    <a:lnTo>
                                      <a:pt x="2075" y="3091"/>
                                    </a:lnTo>
                                    <a:lnTo>
                                      <a:pt x="2158" y="3021"/>
                                    </a:lnTo>
                                    <a:lnTo>
                                      <a:pt x="2239" y="2950"/>
                                    </a:lnTo>
                                    <a:lnTo>
                                      <a:pt x="2319" y="2875"/>
                                    </a:lnTo>
                                    <a:lnTo>
                                      <a:pt x="2398" y="2800"/>
                                    </a:lnTo>
                                    <a:lnTo>
                                      <a:pt x="2475" y="2720"/>
                                    </a:lnTo>
                                    <a:lnTo>
                                      <a:pt x="2550" y="2640"/>
                                    </a:lnTo>
                                    <a:lnTo>
                                      <a:pt x="2624" y="2558"/>
                                    </a:lnTo>
                                    <a:lnTo>
                                      <a:pt x="2695" y="2473"/>
                                    </a:lnTo>
                                    <a:lnTo>
                                      <a:pt x="2764" y="2388"/>
                                    </a:lnTo>
                                    <a:lnTo>
                                      <a:pt x="2829" y="2300"/>
                                    </a:lnTo>
                                    <a:lnTo>
                                      <a:pt x="2885" y="2213"/>
                                    </a:lnTo>
                                    <a:lnTo>
                                      <a:pt x="2934" y="2127"/>
                                    </a:lnTo>
                                    <a:lnTo>
                                      <a:pt x="2981" y="2042"/>
                                    </a:lnTo>
                                    <a:lnTo>
                                      <a:pt x="3021" y="1958"/>
                                    </a:lnTo>
                                    <a:lnTo>
                                      <a:pt x="3057" y="1875"/>
                                    </a:lnTo>
                                    <a:lnTo>
                                      <a:pt x="3089" y="1793"/>
                                    </a:lnTo>
                                    <a:lnTo>
                                      <a:pt x="3115" y="1711"/>
                                    </a:lnTo>
                                    <a:lnTo>
                                      <a:pt x="3137" y="1632"/>
                                    </a:lnTo>
                                    <a:lnTo>
                                      <a:pt x="3155" y="1554"/>
                                    </a:lnTo>
                                    <a:lnTo>
                                      <a:pt x="3168" y="1476"/>
                                    </a:lnTo>
                                    <a:lnTo>
                                      <a:pt x="3176" y="1400"/>
                                    </a:lnTo>
                                    <a:lnTo>
                                      <a:pt x="3180" y="1325"/>
                                    </a:lnTo>
                                    <a:lnTo>
                                      <a:pt x="3180" y="1252"/>
                                    </a:lnTo>
                                    <a:lnTo>
                                      <a:pt x="3176" y="1180"/>
                                    </a:lnTo>
                                    <a:lnTo>
                                      <a:pt x="3168" y="1109"/>
                                    </a:lnTo>
                                    <a:lnTo>
                                      <a:pt x="3155" y="1040"/>
                                    </a:lnTo>
                                    <a:lnTo>
                                      <a:pt x="3138" y="971"/>
                                    </a:lnTo>
                                    <a:lnTo>
                                      <a:pt x="3117" y="906"/>
                                    </a:lnTo>
                                    <a:lnTo>
                                      <a:pt x="3092" y="841"/>
                                    </a:lnTo>
                                    <a:lnTo>
                                      <a:pt x="3064" y="778"/>
                                    </a:lnTo>
                                    <a:lnTo>
                                      <a:pt x="3030" y="717"/>
                                    </a:lnTo>
                                    <a:lnTo>
                                      <a:pt x="2995" y="658"/>
                                    </a:lnTo>
                                    <a:lnTo>
                                      <a:pt x="2955" y="599"/>
                                    </a:lnTo>
                                    <a:lnTo>
                                      <a:pt x="2911" y="544"/>
                                    </a:lnTo>
                                    <a:lnTo>
                                      <a:pt x="2862" y="489"/>
                                    </a:lnTo>
                                    <a:lnTo>
                                      <a:pt x="2811" y="437"/>
                                    </a:lnTo>
                                    <a:lnTo>
                                      <a:pt x="2756" y="386"/>
                                    </a:lnTo>
                                    <a:lnTo>
                                      <a:pt x="2698" y="338"/>
                                    </a:lnTo>
                                    <a:lnTo>
                                      <a:pt x="2636" y="292"/>
                                    </a:lnTo>
                                    <a:lnTo>
                                      <a:pt x="2570" y="247"/>
                                    </a:lnTo>
                                    <a:lnTo>
                                      <a:pt x="2502" y="204"/>
                                    </a:lnTo>
                                    <a:lnTo>
                                      <a:pt x="2430" y="164"/>
                                    </a:lnTo>
                                    <a:lnTo>
                                      <a:pt x="2365" y="132"/>
                                    </a:lnTo>
                                    <a:lnTo>
                                      <a:pt x="2299" y="102"/>
                                    </a:lnTo>
                                    <a:lnTo>
                                      <a:pt x="2231" y="76"/>
                                    </a:lnTo>
                                    <a:lnTo>
                                      <a:pt x="2162" y="55"/>
                                    </a:lnTo>
                                    <a:lnTo>
                                      <a:pt x="2094" y="36"/>
                                    </a:lnTo>
                                    <a:lnTo>
                                      <a:pt x="2022" y="22"/>
                                    </a:lnTo>
                                    <a:lnTo>
                                      <a:pt x="1951" y="11"/>
                                    </a:lnTo>
                                    <a:lnTo>
                                      <a:pt x="1880" y="4"/>
                                    </a:lnTo>
                                    <a:lnTo>
                                      <a:pt x="1808" y="0"/>
                                    </a:lnTo>
                                    <a:lnTo>
                                      <a:pt x="1735" y="2"/>
                                    </a:lnTo>
                                    <a:lnTo>
                                      <a:pt x="1663" y="6"/>
                                    </a:lnTo>
                                    <a:lnTo>
                                      <a:pt x="1591" y="16"/>
                                    </a:lnTo>
                                    <a:lnTo>
                                      <a:pt x="1518" y="30"/>
                                    </a:lnTo>
                                    <a:lnTo>
                                      <a:pt x="1447" y="48"/>
                                    </a:lnTo>
                                    <a:lnTo>
                                      <a:pt x="1375" y="70"/>
                                    </a:lnTo>
                                    <a:lnTo>
                                      <a:pt x="1304" y="96"/>
                                    </a:lnTo>
                                    <a:lnTo>
                                      <a:pt x="1234" y="128"/>
                                    </a:lnTo>
                                    <a:lnTo>
                                      <a:pt x="1165" y="164"/>
                                    </a:lnTo>
                                    <a:lnTo>
                                      <a:pt x="1096" y="204"/>
                                    </a:lnTo>
                                    <a:lnTo>
                                      <a:pt x="1029" y="250"/>
                                    </a:lnTo>
                                    <a:lnTo>
                                      <a:pt x="962" y="300"/>
                                    </a:lnTo>
                                    <a:lnTo>
                                      <a:pt x="897" y="356"/>
                                    </a:lnTo>
                                    <a:lnTo>
                                      <a:pt x="834" y="416"/>
                                    </a:lnTo>
                                    <a:lnTo>
                                      <a:pt x="772" y="481"/>
                                    </a:lnTo>
                                    <a:lnTo>
                                      <a:pt x="712" y="551"/>
                                    </a:lnTo>
                                    <a:lnTo>
                                      <a:pt x="654" y="627"/>
                                    </a:lnTo>
                                    <a:lnTo>
                                      <a:pt x="598" y="707"/>
                                    </a:lnTo>
                                    <a:lnTo>
                                      <a:pt x="543" y="794"/>
                                    </a:lnTo>
                                    <a:lnTo>
                                      <a:pt x="492" y="886"/>
                                    </a:lnTo>
                                    <a:lnTo>
                                      <a:pt x="443" y="983"/>
                                    </a:lnTo>
                                    <a:lnTo>
                                      <a:pt x="396" y="1086"/>
                                    </a:lnTo>
                                    <a:lnTo>
                                      <a:pt x="353" y="1194"/>
                                    </a:lnTo>
                                    <a:lnTo>
                                      <a:pt x="310" y="1301"/>
                                    </a:lnTo>
                                    <a:lnTo>
                                      <a:pt x="270" y="1406"/>
                                    </a:lnTo>
                                    <a:lnTo>
                                      <a:pt x="233" y="1510"/>
                                    </a:lnTo>
                                    <a:lnTo>
                                      <a:pt x="197" y="1613"/>
                                    </a:lnTo>
                                    <a:lnTo>
                                      <a:pt x="165" y="1715"/>
                                    </a:lnTo>
                                    <a:lnTo>
                                      <a:pt x="137" y="1814"/>
                                    </a:lnTo>
                                    <a:lnTo>
                                      <a:pt x="111" y="1914"/>
                                    </a:lnTo>
                                    <a:lnTo>
                                      <a:pt x="87" y="2012"/>
                                    </a:lnTo>
                                    <a:lnTo>
                                      <a:pt x="66" y="2108"/>
                                    </a:lnTo>
                                    <a:lnTo>
                                      <a:pt x="48" y="2202"/>
                                    </a:lnTo>
                                    <a:lnTo>
                                      <a:pt x="34" y="2294"/>
                                    </a:lnTo>
                                    <a:lnTo>
                                      <a:pt x="20" y="2385"/>
                                    </a:lnTo>
                                    <a:lnTo>
                                      <a:pt x="11" y="2473"/>
                                    </a:lnTo>
                                    <a:lnTo>
                                      <a:pt x="5" y="2559"/>
                                    </a:lnTo>
                                    <a:lnTo>
                                      <a:pt x="0" y="2643"/>
                                    </a:lnTo>
                                    <a:lnTo>
                                      <a:pt x="0" y="2725"/>
                                    </a:lnTo>
                                    <a:lnTo>
                                      <a:pt x="1" y="2804"/>
                                    </a:lnTo>
                                    <a:lnTo>
                                      <a:pt x="6" y="2881"/>
                                    </a:lnTo>
                                    <a:lnTo>
                                      <a:pt x="15" y="2956"/>
                                    </a:lnTo>
                                    <a:lnTo>
                                      <a:pt x="24" y="3027"/>
                                    </a:lnTo>
                                    <a:lnTo>
                                      <a:pt x="38" y="3096"/>
                                    </a:lnTo>
                                    <a:lnTo>
                                      <a:pt x="54" y="3161"/>
                                    </a:lnTo>
                                    <a:lnTo>
                                      <a:pt x="73" y="3224"/>
                                    </a:lnTo>
                                    <a:lnTo>
                                      <a:pt x="95" y="3283"/>
                                    </a:lnTo>
                                    <a:lnTo>
                                      <a:pt x="120" y="3338"/>
                                    </a:lnTo>
                                    <a:lnTo>
                                      <a:pt x="147" y="3392"/>
                                    </a:lnTo>
                                    <a:lnTo>
                                      <a:pt x="178" y="3441"/>
                                    </a:lnTo>
                                    <a:lnTo>
                                      <a:pt x="211" y="3486"/>
                                    </a:lnTo>
                                    <a:lnTo>
                                      <a:pt x="248" y="3529"/>
                                    </a:lnTo>
                                    <a:lnTo>
                                      <a:pt x="287" y="3567"/>
                                    </a:lnTo>
                                    <a:lnTo>
                                      <a:pt x="329" y="3601"/>
                                    </a:lnTo>
                                    <a:lnTo>
                                      <a:pt x="374" y="3632"/>
                                    </a:lnTo>
                                    <a:close/>
                                    <a:moveTo>
                                      <a:pt x="481" y="3381"/>
                                    </a:moveTo>
                                    <a:lnTo>
                                      <a:pt x="530" y="3406"/>
                                    </a:lnTo>
                                    <a:lnTo>
                                      <a:pt x="584" y="3425"/>
                                    </a:lnTo>
                                    <a:lnTo>
                                      <a:pt x="640" y="3439"/>
                                    </a:lnTo>
                                    <a:lnTo>
                                      <a:pt x="698" y="3449"/>
                                    </a:lnTo>
                                    <a:lnTo>
                                      <a:pt x="758" y="3453"/>
                                    </a:lnTo>
                                    <a:lnTo>
                                      <a:pt x="821" y="3453"/>
                                    </a:lnTo>
                                    <a:lnTo>
                                      <a:pt x="885" y="3449"/>
                                    </a:lnTo>
                                    <a:lnTo>
                                      <a:pt x="951" y="3440"/>
                                    </a:lnTo>
                                    <a:lnTo>
                                      <a:pt x="1018" y="3427"/>
                                    </a:lnTo>
                                    <a:lnTo>
                                      <a:pt x="1087" y="3409"/>
                                    </a:lnTo>
                                    <a:lnTo>
                                      <a:pt x="1157" y="3389"/>
                                    </a:lnTo>
                                    <a:lnTo>
                                      <a:pt x="1228" y="3364"/>
                                    </a:lnTo>
                                    <a:lnTo>
                                      <a:pt x="1300" y="3335"/>
                                    </a:lnTo>
                                    <a:lnTo>
                                      <a:pt x="1372" y="3303"/>
                                    </a:lnTo>
                                    <a:lnTo>
                                      <a:pt x="1446" y="3267"/>
                                    </a:lnTo>
                                    <a:lnTo>
                                      <a:pt x="1520" y="3228"/>
                                    </a:lnTo>
                                    <a:lnTo>
                                      <a:pt x="1593" y="3186"/>
                                    </a:lnTo>
                                    <a:lnTo>
                                      <a:pt x="1667" y="3139"/>
                                    </a:lnTo>
                                    <a:lnTo>
                                      <a:pt x="1740" y="3091"/>
                                    </a:lnTo>
                                    <a:lnTo>
                                      <a:pt x="1814" y="3040"/>
                                    </a:lnTo>
                                    <a:lnTo>
                                      <a:pt x="1887" y="2986"/>
                                    </a:lnTo>
                                    <a:lnTo>
                                      <a:pt x="1960" y="2929"/>
                                    </a:lnTo>
                                    <a:lnTo>
                                      <a:pt x="2031" y="2869"/>
                                    </a:lnTo>
                                    <a:lnTo>
                                      <a:pt x="2102" y="2808"/>
                                    </a:lnTo>
                                    <a:lnTo>
                                      <a:pt x="2172" y="2744"/>
                                    </a:lnTo>
                                    <a:lnTo>
                                      <a:pt x="2241" y="2678"/>
                                    </a:lnTo>
                                    <a:lnTo>
                                      <a:pt x="2307" y="2609"/>
                                    </a:lnTo>
                                    <a:lnTo>
                                      <a:pt x="2373" y="2539"/>
                                    </a:lnTo>
                                    <a:lnTo>
                                      <a:pt x="2437" y="2467"/>
                                    </a:lnTo>
                                    <a:lnTo>
                                      <a:pt x="2499" y="2393"/>
                                    </a:lnTo>
                                    <a:lnTo>
                                      <a:pt x="2560" y="2319"/>
                                    </a:lnTo>
                                    <a:lnTo>
                                      <a:pt x="2618" y="2242"/>
                                    </a:lnTo>
                                    <a:lnTo>
                                      <a:pt x="2678" y="2166"/>
                                    </a:lnTo>
                                    <a:lnTo>
                                      <a:pt x="2734" y="2090"/>
                                    </a:lnTo>
                                    <a:lnTo>
                                      <a:pt x="2785" y="2013"/>
                                    </a:lnTo>
                                    <a:lnTo>
                                      <a:pt x="2831" y="1939"/>
                                    </a:lnTo>
                                    <a:lnTo>
                                      <a:pt x="2872" y="1863"/>
                                    </a:lnTo>
                                    <a:lnTo>
                                      <a:pt x="2908" y="1788"/>
                                    </a:lnTo>
                                    <a:lnTo>
                                      <a:pt x="2939" y="1714"/>
                                    </a:lnTo>
                                    <a:lnTo>
                                      <a:pt x="2965" y="1639"/>
                                    </a:lnTo>
                                    <a:lnTo>
                                      <a:pt x="2988" y="1566"/>
                                    </a:lnTo>
                                    <a:lnTo>
                                      <a:pt x="3004" y="1494"/>
                                    </a:lnTo>
                                    <a:lnTo>
                                      <a:pt x="3017" y="1421"/>
                                    </a:lnTo>
                                    <a:lnTo>
                                      <a:pt x="3026" y="1351"/>
                                    </a:lnTo>
                                    <a:lnTo>
                                      <a:pt x="3030" y="1282"/>
                                    </a:lnTo>
                                    <a:lnTo>
                                      <a:pt x="3030" y="1212"/>
                                    </a:lnTo>
                                    <a:lnTo>
                                      <a:pt x="3026" y="1144"/>
                                    </a:lnTo>
                                    <a:lnTo>
                                      <a:pt x="3017" y="1078"/>
                                    </a:lnTo>
                                    <a:lnTo>
                                      <a:pt x="3006" y="1013"/>
                                    </a:lnTo>
                                    <a:lnTo>
                                      <a:pt x="2989" y="949"/>
                                    </a:lnTo>
                                    <a:lnTo>
                                      <a:pt x="2969" y="886"/>
                                    </a:lnTo>
                                    <a:lnTo>
                                      <a:pt x="2945" y="826"/>
                                    </a:lnTo>
                                    <a:lnTo>
                                      <a:pt x="2918" y="766"/>
                                    </a:lnTo>
                                    <a:lnTo>
                                      <a:pt x="2886" y="710"/>
                                    </a:lnTo>
                                    <a:lnTo>
                                      <a:pt x="2851" y="654"/>
                                    </a:lnTo>
                                    <a:lnTo>
                                      <a:pt x="2813" y="599"/>
                                    </a:lnTo>
                                    <a:lnTo>
                                      <a:pt x="2772" y="547"/>
                                    </a:lnTo>
                                    <a:lnTo>
                                      <a:pt x="2727" y="498"/>
                                    </a:lnTo>
                                    <a:lnTo>
                                      <a:pt x="2678" y="450"/>
                                    </a:lnTo>
                                    <a:lnTo>
                                      <a:pt x="2627" y="405"/>
                                    </a:lnTo>
                                    <a:lnTo>
                                      <a:pt x="2573" y="361"/>
                                    </a:lnTo>
                                    <a:lnTo>
                                      <a:pt x="2516" y="321"/>
                                    </a:lnTo>
                                    <a:lnTo>
                                      <a:pt x="2455" y="283"/>
                                    </a:lnTo>
                                    <a:lnTo>
                                      <a:pt x="2392" y="247"/>
                                    </a:lnTo>
                                    <a:lnTo>
                                      <a:pt x="2334" y="218"/>
                                    </a:lnTo>
                                    <a:lnTo>
                                      <a:pt x="2275" y="192"/>
                                    </a:lnTo>
                                    <a:lnTo>
                                      <a:pt x="2213" y="170"/>
                                    </a:lnTo>
                                    <a:lnTo>
                                      <a:pt x="2152" y="150"/>
                                    </a:lnTo>
                                    <a:lnTo>
                                      <a:pt x="2086" y="133"/>
                                    </a:lnTo>
                                    <a:lnTo>
                                      <a:pt x="2021" y="119"/>
                                    </a:lnTo>
                                    <a:lnTo>
                                      <a:pt x="1955" y="109"/>
                                    </a:lnTo>
                                    <a:lnTo>
                                      <a:pt x="1887" y="102"/>
                                    </a:lnTo>
                                    <a:lnTo>
                                      <a:pt x="1818" y="100"/>
                                    </a:lnTo>
                                    <a:lnTo>
                                      <a:pt x="1750" y="100"/>
                                    </a:lnTo>
                                    <a:lnTo>
                                      <a:pt x="1680" y="105"/>
                                    </a:lnTo>
                                    <a:lnTo>
                                      <a:pt x="1610" y="113"/>
                                    </a:lnTo>
                                    <a:lnTo>
                                      <a:pt x="1541" y="125"/>
                                    </a:lnTo>
                                    <a:lnTo>
                                      <a:pt x="1471" y="141"/>
                                    </a:lnTo>
                                    <a:lnTo>
                                      <a:pt x="1401" y="161"/>
                                    </a:lnTo>
                                    <a:lnTo>
                                      <a:pt x="1332" y="186"/>
                                    </a:lnTo>
                                    <a:lnTo>
                                      <a:pt x="1263" y="216"/>
                                    </a:lnTo>
                                    <a:lnTo>
                                      <a:pt x="1196" y="250"/>
                                    </a:lnTo>
                                    <a:lnTo>
                                      <a:pt x="1129" y="289"/>
                                    </a:lnTo>
                                    <a:lnTo>
                                      <a:pt x="1063" y="332"/>
                                    </a:lnTo>
                                    <a:lnTo>
                                      <a:pt x="999" y="380"/>
                                    </a:lnTo>
                                    <a:lnTo>
                                      <a:pt x="936" y="434"/>
                                    </a:lnTo>
                                    <a:lnTo>
                                      <a:pt x="874" y="493"/>
                                    </a:lnTo>
                                    <a:lnTo>
                                      <a:pt x="815" y="556"/>
                                    </a:lnTo>
                                    <a:lnTo>
                                      <a:pt x="757" y="624"/>
                                    </a:lnTo>
                                    <a:lnTo>
                                      <a:pt x="701" y="699"/>
                                    </a:lnTo>
                                    <a:lnTo>
                                      <a:pt x="649" y="779"/>
                                    </a:lnTo>
                                    <a:lnTo>
                                      <a:pt x="598" y="865"/>
                                    </a:lnTo>
                                    <a:lnTo>
                                      <a:pt x="549" y="956"/>
                                    </a:lnTo>
                                    <a:lnTo>
                                      <a:pt x="504" y="1053"/>
                                    </a:lnTo>
                                    <a:lnTo>
                                      <a:pt x="462" y="1156"/>
                                    </a:lnTo>
                                    <a:lnTo>
                                      <a:pt x="423" y="1265"/>
                                    </a:lnTo>
                                    <a:lnTo>
                                      <a:pt x="386" y="1359"/>
                                    </a:lnTo>
                                    <a:lnTo>
                                      <a:pt x="350" y="1450"/>
                                    </a:lnTo>
                                    <a:lnTo>
                                      <a:pt x="318" y="1541"/>
                                    </a:lnTo>
                                    <a:lnTo>
                                      <a:pt x="288" y="1631"/>
                                    </a:lnTo>
                                    <a:lnTo>
                                      <a:pt x="261" y="1720"/>
                                    </a:lnTo>
                                    <a:lnTo>
                                      <a:pt x="236" y="1807"/>
                                    </a:lnTo>
                                    <a:lnTo>
                                      <a:pt x="215" y="1894"/>
                                    </a:lnTo>
                                    <a:lnTo>
                                      <a:pt x="196" y="1979"/>
                                    </a:lnTo>
                                    <a:lnTo>
                                      <a:pt x="178" y="2062"/>
                                    </a:lnTo>
                                    <a:lnTo>
                                      <a:pt x="164" y="2144"/>
                                    </a:lnTo>
                                    <a:lnTo>
                                      <a:pt x="153" y="2224"/>
                                    </a:lnTo>
                                    <a:lnTo>
                                      <a:pt x="144" y="2302"/>
                                    </a:lnTo>
                                    <a:lnTo>
                                      <a:pt x="137" y="2379"/>
                                    </a:lnTo>
                                    <a:lnTo>
                                      <a:pt x="133" y="2454"/>
                                    </a:lnTo>
                                    <a:lnTo>
                                      <a:pt x="131" y="2527"/>
                                    </a:lnTo>
                                    <a:lnTo>
                                      <a:pt x="132" y="2597"/>
                                    </a:lnTo>
                                    <a:lnTo>
                                      <a:pt x="135" y="2666"/>
                                    </a:lnTo>
                                    <a:lnTo>
                                      <a:pt x="141" y="2732"/>
                                    </a:lnTo>
                                    <a:lnTo>
                                      <a:pt x="150" y="2796"/>
                                    </a:lnTo>
                                    <a:lnTo>
                                      <a:pt x="160" y="2858"/>
                                    </a:lnTo>
                                    <a:lnTo>
                                      <a:pt x="175" y="2917"/>
                                    </a:lnTo>
                                    <a:lnTo>
                                      <a:pt x="190" y="2974"/>
                                    </a:lnTo>
                                    <a:lnTo>
                                      <a:pt x="208" y="3028"/>
                                    </a:lnTo>
                                    <a:lnTo>
                                      <a:pt x="229" y="3079"/>
                                    </a:lnTo>
                                    <a:lnTo>
                                      <a:pt x="252" y="3128"/>
                                    </a:lnTo>
                                    <a:lnTo>
                                      <a:pt x="277" y="3173"/>
                                    </a:lnTo>
                                    <a:lnTo>
                                      <a:pt x="305" y="3215"/>
                                    </a:lnTo>
                                    <a:lnTo>
                                      <a:pt x="335" y="3255"/>
                                    </a:lnTo>
                                    <a:lnTo>
                                      <a:pt x="368" y="3292"/>
                                    </a:lnTo>
                                    <a:lnTo>
                                      <a:pt x="404" y="3325"/>
                                    </a:lnTo>
                                    <a:lnTo>
                                      <a:pt x="440" y="3355"/>
                                    </a:lnTo>
                                    <a:lnTo>
                                      <a:pt x="481" y="33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" name="Freeform 169"/>
                            <wps:cNvSpPr>
                              <a:spLocks noEditPoints="1"/>
                            </wps:cNvSpPr>
                            <wps:spPr bwMode="auto">
                              <a:xfrm rot="7251522">
                                <a:off x="9102" y="3239"/>
                                <a:ext cx="1224" cy="1908"/>
                              </a:xfrm>
                              <a:custGeom>
                                <a:avLst/>
                                <a:gdLst>
                                  <a:gd name="T0" fmla="*/ 525 w 2687"/>
                                  <a:gd name="T1" fmla="*/ 3656 h 3801"/>
                                  <a:gd name="T2" fmla="*/ 306 w 2687"/>
                                  <a:gd name="T3" fmla="*/ 3381 h 3801"/>
                                  <a:gd name="T4" fmla="*/ 143 w 2687"/>
                                  <a:gd name="T5" fmla="*/ 3000 h 3801"/>
                                  <a:gd name="T6" fmla="*/ 41 w 2687"/>
                                  <a:gd name="T7" fmla="*/ 2543 h 3801"/>
                                  <a:gd name="T8" fmla="*/ 1 w 2687"/>
                                  <a:gd name="T9" fmla="*/ 2038 h 3801"/>
                                  <a:gd name="T10" fmla="*/ 23 w 2687"/>
                                  <a:gd name="T11" fmla="*/ 1515 h 3801"/>
                                  <a:gd name="T12" fmla="*/ 122 w 2687"/>
                                  <a:gd name="T13" fmla="*/ 1018 h 3801"/>
                                  <a:gd name="T14" fmla="*/ 295 w 2687"/>
                                  <a:gd name="T15" fmla="*/ 622 h 3801"/>
                                  <a:gd name="T16" fmla="*/ 521 w 2687"/>
                                  <a:gd name="T17" fmla="*/ 324 h 3801"/>
                                  <a:gd name="T18" fmla="*/ 797 w 2687"/>
                                  <a:gd name="T19" fmla="*/ 124 h 3801"/>
                                  <a:gd name="T20" fmla="*/ 1110 w 2687"/>
                                  <a:gd name="T21" fmla="*/ 18 h 3801"/>
                                  <a:gd name="T22" fmla="*/ 1454 w 2687"/>
                                  <a:gd name="T23" fmla="*/ 7 h 3801"/>
                                  <a:gd name="T24" fmla="*/ 1821 w 2687"/>
                                  <a:gd name="T25" fmla="*/ 89 h 3801"/>
                                  <a:gd name="T26" fmla="*/ 2131 w 2687"/>
                                  <a:gd name="T27" fmla="*/ 241 h 3801"/>
                                  <a:gd name="T28" fmla="*/ 2387 w 2687"/>
                                  <a:gd name="T29" fmla="*/ 467 h 3801"/>
                                  <a:gd name="T30" fmla="*/ 2574 w 2687"/>
                                  <a:gd name="T31" fmla="*/ 763 h 3801"/>
                                  <a:gd name="T32" fmla="*/ 2675 w 2687"/>
                                  <a:gd name="T33" fmla="*/ 1122 h 3801"/>
                                  <a:gd name="T34" fmla="*/ 2670 w 2687"/>
                                  <a:gd name="T35" fmla="*/ 1539 h 3801"/>
                                  <a:gd name="T36" fmla="*/ 2545 w 2687"/>
                                  <a:gd name="T37" fmla="*/ 2006 h 3801"/>
                                  <a:gd name="T38" fmla="*/ 2315 w 2687"/>
                                  <a:gd name="T39" fmla="*/ 2497 h 3801"/>
                                  <a:gd name="T40" fmla="*/ 2058 w 2687"/>
                                  <a:gd name="T41" fmla="*/ 2925 h 3801"/>
                                  <a:gd name="T42" fmla="*/ 1786 w 2687"/>
                                  <a:gd name="T43" fmla="*/ 3278 h 3801"/>
                                  <a:gd name="T44" fmla="*/ 1503 w 2687"/>
                                  <a:gd name="T45" fmla="*/ 3548 h 3801"/>
                                  <a:gd name="T46" fmla="*/ 1221 w 2687"/>
                                  <a:gd name="T47" fmla="*/ 3724 h 3801"/>
                                  <a:gd name="T48" fmla="*/ 947 w 2687"/>
                                  <a:gd name="T49" fmla="*/ 3799 h 3801"/>
                                  <a:gd name="T50" fmla="*/ 845 w 2687"/>
                                  <a:gd name="T51" fmla="*/ 3544 h 3801"/>
                                  <a:gd name="T52" fmla="*/ 614 w 2687"/>
                                  <a:gd name="T53" fmla="*/ 3396 h 3801"/>
                                  <a:gd name="T54" fmla="*/ 430 w 2687"/>
                                  <a:gd name="T55" fmla="*/ 3139 h 3801"/>
                                  <a:gd name="T56" fmla="*/ 296 w 2687"/>
                                  <a:gd name="T57" fmla="*/ 2797 h 3801"/>
                                  <a:gd name="T58" fmla="*/ 214 w 2687"/>
                                  <a:gd name="T59" fmla="*/ 2393 h 3801"/>
                                  <a:gd name="T60" fmla="*/ 188 w 2687"/>
                                  <a:gd name="T61" fmla="*/ 1951 h 3801"/>
                                  <a:gd name="T62" fmla="*/ 219 w 2687"/>
                                  <a:gd name="T63" fmla="*/ 1495 h 3801"/>
                                  <a:gd name="T64" fmla="*/ 298 w 2687"/>
                                  <a:gd name="T65" fmla="*/ 1048 h 3801"/>
                                  <a:gd name="T66" fmla="*/ 442 w 2687"/>
                                  <a:gd name="T67" fmla="*/ 679 h 3801"/>
                                  <a:gd name="T68" fmla="*/ 651 w 2687"/>
                                  <a:gd name="T69" fmla="*/ 399 h 3801"/>
                                  <a:gd name="T70" fmla="*/ 909 w 2687"/>
                                  <a:gd name="T71" fmla="*/ 212 h 3801"/>
                                  <a:gd name="T72" fmla="*/ 1206 w 2687"/>
                                  <a:gd name="T73" fmla="*/ 115 h 3801"/>
                                  <a:gd name="T74" fmla="*/ 1525 w 2687"/>
                                  <a:gd name="T75" fmla="*/ 109 h 3801"/>
                                  <a:gd name="T76" fmla="*/ 1846 w 2687"/>
                                  <a:gd name="T77" fmla="*/ 192 h 3801"/>
                                  <a:gd name="T78" fmla="*/ 2119 w 2687"/>
                                  <a:gd name="T79" fmla="*/ 345 h 3801"/>
                                  <a:gd name="T80" fmla="*/ 2353 w 2687"/>
                                  <a:gd name="T81" fmla="*/ 573 h 3801"/>
                                  <a:gd name="T82" fmla="*/ 2521 w 2687"/>
                                  <a:gd name="T83" fmla="*/ 870 h 3801"/>
                                  <a:gd name="T84" fmla="*/ 2603 w 2687"/>
                                  <a:gd name="T85" fmla="*/ 1227 h 3801"/>
                                  <a:gd name="T86" fmla="*/ 2574 w 2687"/>
                                  <a:gd name="T87" fmla="*/ 1642 h 3801"/>
                                  <a:gd name="T88" fmla="*/ 2412 w 2687"/>
                                  <a:gd name="T89" fmla="*/ 2106 h 3801"/>
                                  <a:gd name="T90" fmla="*/ 2192 w 2687"/>
                                  <a:gd name="T91" fmla="*/ 2537 h 3801"/>
                                  <a:gd name="T92" fmla="*/ 1964 w 2687"/>
                                  <a:gd name="T93" fmla="*/ 2894 h 3801"/>
                                  <a:gd name="T94" fmla="*/ 1719 w 2687"/>
                                  <a:gd name="T95" fmla="*/ 3181 h 3801"/>
                                  <a:gd name="T96" fmla="*/ 1469 w 2687"/>
                                  <a:gd name="T97" fmla="*/ 3393 h 3801"/>
                                  <a:gd name="T98" fmla="*/ 1220 w 2687"/>
                                  <a:gd name="T99" fmla="*/ 3522 h 3801"/>
                                  <a:gd name="T100" fmla="*/ 982 w 2687"/>
                                  <a:gd name="T101" fmla="*/ 3563 h 38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687" h="3801">
                                    <a:moveTo>
                                      <a:pt x="740" y="3780"/>
                                    </a:moveTo>
                                    <a:lnTo>
                                      <a:pt x="683" y="3759"/>
                                    </a:lnTo>
                                    <a:lnTo>
                                      <a:pt x="628" y="3730"/>
                                    </a:lnTo>
                                    <a:lnTo>
                                      <a:pt x="575" y="3696"/>
                                    </a:lnTo>
                                    <a:lnTo>
                                      <a:pt x="525" y="3656"/>
                                    </a:lnTo>
                                    <a:lnTo>
                                      <a:pt x="476" y="3611"/>
                                    </a:lnTo>
                                    <a:lnTo>
                                      <a:pt x="430" y="3560"/>
                                    </a:lnTo>
                                    <a:lnTo>
                                      <a:pt x="386" y="3505"/>
                                    </a:lnTo>
                                    <a:lnTo>
                                      <a:pt x="345" y="3445"/>
                                    </a:lnTo>
                                    <a:lnTo>
                                      <a:pt x="306" y="3381"/>
                                    </a:lnTo>
                                    <a:lnTo>
                                      <a:pt x="269" y="3312"/>
                                    </a:lnTo>
                                    <a:lnTo>
                                      <a:pt x="233" y="3240"/>
                                    </a:lnTo>
                                    <a:lnTo>
                                      <a:pt x="201" y="3163"/>
                                    </a:lnTo>
                                    <a:lnTo>
                                      <a:pt x="172" y="3084"/>
                                    </a:lnTo>
                                    <a:lnTo>
                                      <a:pt x="143" y="3000"/>
                                    </a:lnTo>
                                    <a:lnTo>
                                      <a:pt x="118" y="2915"/>
                                    </a:lnTo>
                                    <a:lnTo>
                                      <a:pt x="96" y="2825"/>
                                    </a:lnTo>
                                    <a:lnTo>
                                      <a:pt x="74" y="2733"/>
                                    </a:lnTo>
                                    <a:lnTo>
                                      <a:pt x="56" y="2640"/>
                                    </a:lnTo>
                                    <a:lnTo>
                                      <a:pt x="41" y="2543"/>
                                    </a:lnTo>
                                    <a:lnTo>
                                      <a:pt x="28" y="2444"/>
                                    </a:lnTo>
                                    <a:lnTo>
                                      <a:pt x="17" y="2345"/>
                                    </a:lnTo>
                                    <a:lnTo>
                                      <a:pt x="9" y="2244"/>
                                    </a:lnTo>
                                    <a:lnTo>
                                      <a:pt x="3" y="2141"/>
                                    </a:lnTo>
                                    <a:lnTo>
                                      <a:pt x="1" y="2038"/>
                                    </a:lnTo>
                                    <a:lnTo>
                                      <a:pt x="0" y="1934"/>
                                    </a:lnTo>
                                    <a:lnTo>
                                      <a:pt x="2" y="1830"/>
                                    </a:lnTo>
                                    <a:lnTo>
                                      <a:pt x="7" y="1724"/>
                                    </a:lnTo>
                                    <a:lnTo>
                                      <a:pt x="14" y="1619"/>
                                    </a:lnTo>
                                    <a:lnTo>
                                      <a:pt x="23" y="1515"/>
                                    </a:lnTo>
                                    <a:lnTo>
                                      <a:pt x="36" y="1411"/>
                                    </a:lnTo>
                                    <a:lnTo>
                                      <a:pt x="52" y="1306"/>
                                    </a:lnTo>
                                    <a:lnTo>
                                      <a:pt x="70" y="1203"/>
                                    </a:lnTo>
                                    <a:lnTo>
                                      <a:pt x="94" y="1109"/>
                                    </a:lnTo>
                                    <a:lnTo>
                                      <a:pt x="122" y="1018"/>
                                    </a:lnTo>
                                    <a:lnTo>
                                      <a:pt x="151" y="930"/>
                                    </a:lnTo>
                                    <a:lnTo>
                                      <a:pt x="183" y="847"/>
                                    </a:lnTo>
                                    <a:lnTo>
                                      <a:pt x="218" y="768"/>
                                    </a:lnTo>
                                    <a:lnTo>
                                      <a:pt x="256" y="693"/>
                                    </a:lnTo>
                                    <a:lnTo>
                                      <a:pt x="295" y="622"/>
                                    </a:lnTo>
                                    <a:lnTo>
                                      <a:pt x="335" y="555"/>
                                    </a:lnTo>
                                    <a:lnTo>
                                      <a:pt x="379" y="491"/>
                                    </a:lnTo>
                                    <a:lnTo>
                                      <a:pt x="425" y="431"/>
                                    </a:lnTo>
                                    <a:lnTo>
                                      <a:pt x="473" y="376"/>
                                    </a:lnTo>
                                    <a:lnTo>
                                      <a:pt x="521" y="324"/>
                                    </a:lnTo>
                                    <a:lnTo>
                                      <a:pt x="574" y="276"/>
                                    </a:lnTo>
                                    <a:lnTo>
                                      <a:pt x="626" y="232"/>
                                    </a:lnTo>
                                    <a:lnTo>
                                      <a:pt x="681" y="192"/>
                                    </a:lnTo>
                                    <a:lnTo>
                                      <a:pt x="738" y="155"/>
                                    </a:lnTo>
                                    <a:lnTo>
                                      <a:pt x="797" y="124"/>
                                    </a:lnTo>
                                    <a:lnTo>
                                      <a:pt x="856" y="95"/>
                                    </a:lnTo>
                                    <a:lnTo>
                                      <a:pt x="918" y="70"/>
                                    </a:lnTo>
                                    <a:lnTo>
                                      <a:pt x="980" y="49"/>
                                    </a:lnTo>
                                    <a:lnTo>
                                      <a:pt x="1044" y="32"/>
                                    </a:lnTo>
                                    <a:lnTo>
                                      <a:pt x="1110" y="18"/>
                                    </a:lnTo>
                                    <a:lnTo>
                                      <a:pt x="1176" y="9"/>
                                    </a:lnTo>
                                    <a:lnTo>
                                      <a:pt x="1244" y="3"/>
                                    </a:lnTo>
                                    <a:lnTo>
                                      <a:pt x="1312" y="0"/>
                                    </a:lnTo>
                                    <a:lnTo>
                                      <a:pt x="1382" y="3"/>
                                    </a:lnTo>
                                    <a:lnTo>
                                      <a:pt x="1454" y="7"/>
                                    </a:lnTo>
                                    <a:lnTo>
                                      <a:pt x="1526" y="17"/>
                                    </a:lnTo>
                                    <a:lnTo>
                                      <a:pt x="1598" y="29"/>
                                    </a:lnTo>
                                    <a:lnTo>
                                      <a:pt x="1672" y="45"/>
                                    </a:lnTo>
                                    <a:lnTo>
                                      <a:pt x="1746" y="66"/>
                                    </a:lnTo>
                                    <a:lnTo>
                                      <a:pt x="1821" y="89"/>
                                    </a:lnTo>
                                    <a:lnTo>
                                      <a:pt x="1886" y="114"/>
                                    </a:lnTo>
                                    <a:lnTo>
                                      <a:pt x="1950" y="141"/>
                                    </a:lnTo>
                                    <a:lnTo>
                                      <a:pt x="2012" y="171"/>
                                    </a:lnTo>
                                    <a:lnTo>
                                      <a:pt x="2073" y="204"/>
                                    </a:lnTo>
                                    <a:lnTo>
                                      <a:pt x="2131" y="241"/>
                                    </a:lnTo>
                                    <a:lnTo>
                                      <a:pt x="2186" y="280"/>
                                    </a:lnTo>
                                    <a:lnTo>
                                      <a:pt x="2241" y="322"/>
                                    </a:lnTo>
                                    <a:lnTo>
                                      <a:pt x="2292" y="369"/>
                                    </a:lnTo>
                                    <a:lnTo>
                                      <a:pt x="2341" y="416"/>
                                    </a:lnTo>
                                    <a:lnTo>
                                      <a:pt x="2387" y="467"/>
                                    </a:lnTo>
                                    <a:lnTo>
                                      <a:pt x="2431" y="521"/>
                                    </a:lnTo>
                                    <a:lnTo>
                                      <a:pt x="2472" y="577"/>
                                    </a:lnTo>
                                    <a:lnTo>
                                      <a:pt x="2509" y="636"/>
                                    </a:lnTo>
                                    <a:lnTo>
                                      <a:pt x="2543" y="698"/>
                                    </a:lnTo>
                                    <a:lnTo>
                                      <a:pt x="2574" y="763"/>
                                    </a:lnTo>
                                    <a:lnTo>
                                      <a:pt x="2603" y="829"/>
                                    </a:lnTo>
                                    <a:lnTo>
                                      <a:pt x="2626" y="899"/>
                                    </a:lnTo>
                                    <a:lnTo>
                                      <a:pt x="2647" y="971"/>
                                    </a:lnTo>
                                    <a:lnTo>
                                      <a:pt x="2663" y="1045"/>
                                    </a:lnTo>
                                    <a:lnTo>
                                      <a:pt x="2675" y="1122"/>
                                    </a:lnTo>
                                    <a:lnTo>
                                      <a:pt x="2683" y="1200"/>
                                    </a:lnTo>
                                    <a:lnTo>
                                      <a:pt x="2687" y="1282"/>
                                    </a:lnTo>
                                    <a:lnTo>
                                      <a:pt x="2686" y="1364"/>
                                    </a:lnTo>
                                    <a:lnTo>
                                      <a:pt x="2681" y="1451"/>
                                    </a:lnTo>
                                    <a:lnTo>
                                      <a:pt x="2670" y="1539"/>
                                    </a:lnTo>
                                    <a:lnTo>
                                      <a:pt x="2656" y="1627"/>
                                    </a:lnTo>
                                    <a:lnTo>
                                      <a:pt x="2636" y="1720"/>
                                    </a:lnTo>
                                    <a:lnTo>
                                      <a:pt x="2611" y="1813"/>
                                    </a:lnTo>
                                    <a:lnTo>
                                      <a:pt x="2580" y="1909"/>
                                    </a:lnTo>
                                    <a:lnTo>
                                      <a:pt x="2545" y="2006"/>
                                    </a:lnTo>
                                    <a:lnTo>
                                      <a:pt x="2503" y="2106"/>
                                    </a:lnTo>
                                    <a:lnTo>
                                      <a:pt x="2456" y="2208"/>
                                    </a:lnTo>
                                    <a:lnTo>
                                      <a:pt x="2409" y="2306"/>
                                    </a:lnTo>
                                    <a:lnTo>
                                      <a:pt x="2362" y="2403"/>
                                    </a:lnTo>
                                    <a:lnTo>
                                      <a:pt x="2315" y="2497"/>
                                    </a:lnTo>
                                    <a:lnTo>
                                      <a:pt x="2265" y="2588"/>
                                    </a:lnTo>
                                    <a:lnTo>
                                      <a:pt x="2215" y="2676"/>
                                    </a:lnTo>
                                    <a:lnTo>
                                      <a:pt x="2163" y="2762"/>
                                    </a:lnTo>
                                    <a:lnTo>
                                      <a:pt x="2111" y="2845"/>
                                    </a:lnTo>
                                    <a:lnTo>
                                      <a:pt x="2058" y="2925"/>
                                    </a:lnTo>
                                    <a:lnTo>
                                      <a:pt x="2005" y="3002"/>
                                    </a:lnTo>
                                    <a:lnTo>
                                      <a:pt x="1950" y="3076"/>
                                    </a:lnTo>
                                    <a:lnTo>
                                      <a:pt x="1896" y="3147"/>
                                    </a:lnTo>
                                    <a:lnTo>
                                      <a:pt x="1840" y="3214"/>
                                    </a:lnTo>
                                    <a:lnTo>
                                      <a:pt x="1786" y="3278"/>
                                    </a:lnTo>
                                    <a:lnTo>
                                      <a:pt x="1729" y="3340"/>
                                    </a:lnTo>
                                    <a:lnTo>
                                      <a:pt x="1673" y="3396"/>
                                    </a:lnTo>
                                    <a:lnTo>
                                      <a:pt x="1616" y="3451"/>
                                    </a:lnTo>
                                    <a:lnTo>
                                      <a:pt x="1560" y="3501"/>
                                    </a:lnTo>
                                    <a:lnTo>
                                      <a:pt x="1503" y="3548"/>
                                    </a:lnTo>
                                    <a:lnTo>
                                      <a:pt x="1446" y="3591"/>
                                    </a:lnTo>
                                    <a:lnTo>
                                      <a:pt x="1390" y="3630"/>
                                    </a:lnTo>
                                    <a:lnTo>
                                      <a:pt x="1334" y="3665"/>
                                    </a:lnTo>
                                    <a:lnTo>
                                      <a:pt x="1277" y="3697"/>
                                    </a:lnTo>
                                    <a:lnTo>
                                      <a:pt x="1221" y="3724"/>
                                    </a:lnTo>
                                    <a:lnTo>
                                      <a:pt x="1165" y="3748"/>
                                    </a:lnTo>
                                    <a:lnTo>
                                      <a:pt x="1110" y="3767"/>
                                    </a:lnTo>
                                    <a:lnTo>
                                      <a:pt x="1055" y="3782"/>
                                    </a:lnTo>
                                    <a:lnTo>
                                      <a:pt x="1001" y="3793"/>
                                    </a:lnTo>
                                    <a:lnTo>
                                      <a:pt x="947" y="3799"/>
                                    </a:lnTo>
                                    <a:lnTo>
                                      <a:pt x="894" y="3801"/>
                                    </a:lnTo>
                                    <a:lnTo>
                                      <a:pt x="842" y="3799"/>
                                    </a:lnTo>
                                    <a:lnTo>
                                      <a:pt x="789" y="3792"/>
                                    </a:lnTo>
                                    <a:lnTo>
                                      <a:pt x="740" y="3780"/>
                                    </a:lnTo>
                                    <a:close/>
                                    <a:moveTo>
                                      <a:pt x="845" y="3544"/>
                                    </a:moveTo>
                                    <a:lnTo>
                                      <a:pt x="795" y="3524"/>
                                    </a:lnTo>
                                    <a:lnTo>
                                      <a:pt x="747" y="3499"/>
                                    </a:lnTo>
                                    <a:lnTo>
                                      <a:pt x="700" y="3470"/>
                                    </a:lnTo>
                                    <a:lnTo>
                                      <a:pt x="657" y="3436"/>
                                    </a:lnTo>
                                    <a:lnTo>
                                      <a:pt x="614" y="3396"/>
                                    </a:lnTo>
                                    <a:lnTo>
                                      <a:pt x="574" y="3354"/>
                                    </a:lnTo>
                                    <a:lnTo>
                                      <a:pt x="534" y="3306"/>
                                    </a:lnTo>
                                    <a:lnTo>
                                      <a:pt x="498" y="3254"/>
                                    </a:lnTo>
                                    <a:lnTo>
                                      <a:pt x="462" y="3199"/>
                                    </a:lnTo>
                                    <a:lnTo>
                                      <a:pt x="430" y="3139"/>
                                    </a:lnTo>
                                    <a:lnTo>
                                      <a:pt x="399" y="3078"/>
                                    </a:lnTo>
                                    <a:lnTo>
                                      <a:pt x="370" y="3012"/>
                                    </a:lnTo>
                                    <a:lnTo>
                                      <a:pt x="343" y="2943"/>
                                    </a:lnTo>
                                    <a:lnTo>
                                      <a:pt x="319" y="2872"/>
                                    </a:lnTo>
                                    <a:lnTo>
                                      <a:pt x="296" y="2797"/>
                                    </a:lnTo>
                                    <a:lnTo>
                                      <a:pt x="276" y="2720"/>
                                    </a:lnTo>
                                    <a:lnTo>
                                      <a:pt x="257" y="2642"/>
                                    </a:lnTo>
                                    <a:lnTo>
                                      <a:pt x="240" y="2560"/>
                                    </a:lnTo>
                                    <a:lnTo>
                                      <a:pt x="227" y="2478"/>
                                    </a:lnTo>
                                    <a:lnTo>
                                      <a:pt x="214" y="2393"/>
                                    </a:lnTo>
                                    <a:lnTo>
                                      <a:pt x="205" y="2307"/>
                                    </a:lnTo>
                                    <a:lnTo>
                                      <a:pt x="198" y="2219"/>
                                    </a:lnTo>
                                    <a:lnTo>
                                      <a:pt x="192" y="2131"/>
                                    </a:lnTo>
                                    <a:lnTo>
                                      <a:pt x="189" y="2041"/>
                                    </a:lnTo>
                                    <a:lnTo>
                                      <a:pt x="188" y="1951"/>
                                    </a:lnTo>
                                    <a:lnTo>
                                      <a:pt x="191" y="1859"/>
                                    </a:lnTo>
                                    <a:lnTo>
                                      <a:pt x="194" y="1768"/>
                                    </a:lnTo>
                                    <a:lnTo>
                                      <a:pt x="200" y="1677"/>
                                    </a:lnTo>
                                    <a:lnTo>
                                      <a:pt x="208" y="1586"/>
                                    </a:lnTo>
                                    <a:lnTo>
                                      <a:pt x="219" y="1495"/>
                                    </a:lnTo>
                                    <a:lnTo>
                                      <a:pt x="233" y="1404"/>
                                    </a:lnTo>
                                    <a:lnTo>
                                      <a:pt x="249" y="1314"/>
                                    </a:lnTo>
                                    <a:lnTo>
                                      <a:pt x="262" y="1221"/>
                                    </a:lnTo>
                                    <a:lnTo>
                                      <a:pt x="278" y="1132"/>
                                    </a:lnTo>
                                    <a:lnTo>
                                      <a:pt x="298" y="1048"/>
                                    </a:lnTo>
                                    <a:lnTo>
                                      <a:pt x="321" y="967"/>
                                    </a:lnTo>
                                    <a:lnTo>
                                      <a:pt x="347" y="890"/>
                                    </a:lnTo>
                                    <a:lnTo>
                                      <a:pt x="377" y="815"/>
                                    </a:lnTo>
                                    <a:lnTo>
                                      <a:pt x="408" y="745"/>
                                    </a:lnTo>
                                    <a:lnTo>
                                      <a:pt x="442" y="679"/>
                                    </a:lnTo>
                                    <a:lnTo>
                                      <a:pt x="479" y="615"/>
                                    </a:lnTo>
                                    <a:lnTo>
                                      <a:pt x="519" y="556"/>
                                    </a:lnTo>
                                    <a:lnTo>
                                      <a:pt x="561" y="500"/>
                                    </a:lnTo>
                                    <a:lnTo>
                                      <a:pt x="604" y="448"/>
                                    </a:lnTo>
                                    <a:lnTo>
                                      <a:pt x="651" y="399"/>
                                    </a:lnTo>
                                    <a:lnTo>
                                      <a:pt x="698" y="354"/>
                                    </a:lnTo>
                                    <a:lnTo>
                                      <a:pt x="748" y="314"/>
                                    </a:lnTo>
                                    <a:lnTo>
                                      <a:pt x="800" y="276"/>
                                    </a:lnTo>
                                    <a:lnTo>
                                      <a:pt x="853" y="242"/>
                                    </a:lnTo>
                                    <a:lnTo>
                                      <a:pt x="909" y="212"/>
                                    </a:lnTo>
                                    <a:lnTo>
                                      <a:pt x="966" y="185"/>
                                    </a:lnTo>
                                    <a:lnTo>
                                      <a:pt x="1024" y="163"/>
                                    </a:lnTo>
                                    <a:lnTo>
                                      <a:pt x="1084" y="144"/>
                                    </a:lnTo>
                                    <a:lnTo>
                                      <a:pt x="1144" y="127"/>
                                    </a:lnTo>
                                    <a:lnTo>
                                      <a:pt x="1206" y="115"/>
                                    </a:lnTo>
                                    <a:lnTo>
                                      <a:pt x="1267" y="107"/>
                                    </a:lnTo>
                                    <a:lnTo>
                                      <a:pt x="1331" y="102"/>
                                    </a:lnTo>
                                    <a:lnTo>
                                      <a:pt x="1395" y="101"/>
                                    </a:lnTo>
                                    <a:lnTo>
                                      <a:pt x="1459" y="103"/>
                                    </a:lnTo>
                                    <a:lnTo>
                                      <a:pt x="1525" y="109"/>
                                    </a:lnTo>
                                    <a:lnTo>
                                      <a:pt x="1590" y="119"/>
                                    </a:lnTo>
                                    <a:lnTo>
                                      <a:pt x="1656" y="133"/>
                                    </a:lnTo>
                                    <a:lnTo>
                                      <a:pt x="1723" y="150"/>
                                    </a:lnTo>
                                    <a:lnTo>
                                      <a:pt x="1788" y="171"/>
                                    </a:lnTo>
                                    <a:lnTo>
                                      <a:pt x="1846" y="192"/>
                                    </a:lnTo>
                                    <a:lnTo>
                                      <a:pt x="1903" y="216"/>
                                    </a:lnTo>
                                    <a:lnTo>
                                      <a:pt x="1959" y="244"/>
                                    </a:lnTo>
                                    <a:lnTo>
                                      <a:pt x="2013" y="275"/>
                                    </a:lnTo>
                                    <a:lnTo>
                                      <a:pt x="2067" y="308"/>
                                    </a:lnTo>
                                    <a:lnTo>
                                      <a:pt x="2119" y="345"/>
                                    </a:lnTo>
                                    <a:lnTo>
                                      <a:pt x="2170" y="385"/>
                                    </a:lnTo>
                                    <a:lnTo>
                                      <a:pt x="2219" y="428"/>
                                    </a:lnTo>
                                    <a:lnTo>
                                      <a:pt x="2266" y="473"/>
                                    </a:lnTo>
                                    <a:lnTo>
                                      <a:pt x="2310" y="521"/>
                                    </a:lnTo>
                                    <a:lnTo>
                                      <a:pt x="2353" y="573"/>
                                    </a:lnTo>
                                    <a:lnTo>
                                      <a:pt x="2392" y="627"/>
                                    </a:lnTo>
                                    <a:lnTo>
                                      <a:pt x="2428" y="684"/>
                                    </a:lnTo>
                                    <a:lnTo>
                                      <a:pt x="2463" y="743"/>
                                    </a:lnTo>
                                    <a:lnTo>
                                      <a:pt x="2494" y="804"/>
                                    </a:lnTo>
                                    <a:lnTo>
                                      <a:pt x="2521" y="870"/>
                                    </a:lnTo>
                                    <a:lnTo>
                                      <a:pt x="2546" y="936"/>
                                    </a:lnTo>
                                    <a:lnTo>
                                      <a:pt x="2566" y="1006"/>
                                    </a:lnTo>
                                    <a:lnTo>
                                      <a:pt x="2583" y="1077"/>
                                    </a:lnTo>
                                    <a:lnTo>
                                      <a:pt x="2594" y="1151"/>
                                    </a:lnTo>
                                    <a:lnTo>
                                      <a:pt x="2603" y="1227"/>
                                    </a:lnTo>
                                    <a:lnTo>
                                      <a:pt x="2606" y="1306"/>
                                    </a:lnTo>
                                    <a:lnTo>
                                      <a:pt x="2606" y="1387"/>
                                    </a:lnTo>
                                    <a:lnTo>
                                      <a:pt x="2600" y="1470"/>
                                    </a:lnTo>
                                    <a:lnTo>
                                      <a:pt x="2590" y="1555"/>
                                    </a:lnTo>
                                    <a:lnTo>
                                      <a:pt x="2574" y="1642"/>
                                    </a:lnTo>
                                    <a:lnTo>
                                      <a:pt x="2553" y="1730"/>
                                    </a:lnTo>
                                    <a:lnTo>
                                      <a:pt x="2527" y="1822"/>
                                    </a:lnTo>
                                    <a:lnTo>
                                      <a:pt x="2494" y="1915"/>
                                    </a:lnTo>
                                    <a:lnTo>
                                      <a:pt x="2456" y="2010"/>
                                    </a:lnTo>
                                    <a:lnTo>
                                      <a:pt x="2412" y="2106"/>
                                    </a:lnTo>
                                    <a:lnTo>
                                      <a:pt x="2361" y="2204"/>
                                    </a:lnTo>
                                    <a:lnTo>
                                      <a:pt x="2321" y="2292"/>
                                    </a:lnTo>
                                    <a:lnTo>
                                      <a:pt x="2279" y="2376"/>
                                    </a:lnTo>
                                    <a:lnTo>
                                      <a:pt x="2236" y="2457"/>
                                    </a:lnTo>
                                    <a:lnTo>
                                      <a:pt x="2192" y="2537"/>
                                    </a:lnTo>
                                    <a:lnTo>
                                      <a:pt x="2149" y="2614"/>
                                    </a:lnTo>
                                    <a:lnTo>
                                      <a:pt x="2103" y="2688"/>
                                    </a:lnTo>
                                    <a:lnTo>
                                      <a:pt x="2057" y="2759"/>
                                    </a:lnTo>
                                    <a:lnTo>
                                      <a:pt x="2010" y="2828"/>
                                    </a:lnTo>
                                    <a:lnTo>
                                      <a:pt x="1964" y="2894"/>
                                    </a:lnTo>
                                    <a:lnTo>
                                      <a:pt x="1915" y="2957"/>
                                    </a:lnTo>
                                    <a:lnTo>
                                      <a:pt x="1866" y="3018"/>
                                    </a:lnTo>
                                    <a:lnTo>
                                      <a:pt x="1818" y="3076"/>
                                    </a:lnTo>
                                    <a:lnTo>
                                      <a:pt x="1769" y="3130"/>
                                    </a:lnTo>
                                    <a:lnTo>
                                      <a:pt x="1719" y="3181"/>
                                    </a:lnTo>
                                    <a:lnTo>
                                      <a:pt x="1669" y="3229"/>
                                    </a:lnTo>
                                    <a:lnTo>
                                      <a:pt x="1620" y="3276"/>
                                    </a:lnTo>
                                    <a:lnTo>
                                      <a:pt x="1570" y="3317"/>
                                    </a:lnTo>
                                    <a:lnTo>
                                      <a:pt x="1519" y="3356"/>
                                    </a:lnTo>
                                    <a:lnTo>
                                      <a:pt x="1469" y="3393"/>
                                    </a:lnTo>
                                    <a:lnTo>
                                      <a:pt x="1419" y="3425"/>
                                    </a:lnTo>
                                    <a:lnTo>
                                      <a:pt x="1369" y="3454"/>
                                    </a:lnTo>
                                    <a:lnTo>
                                      <a:pt x="1320" y="3481"/>
                                    </a:lnTo>
                                    <a:lnTo>
                                      <a:pt x="1270" y="3503"/>
                                    </a:lnTo>
                                    <a:lnTo>
                                      <a:pt x="1220" y="3522"/>
                                    </a:lnTo>
                                    <a:lnTo>
                                      <a:pt x="1171" y="3537"/>
                                    </a:lnTo>
                                    <a:lnTo>
                                      <a:pt x="1123" y="3549"/>
                                    </a:lnTo>
                                    <a:lnTo>
                                      <a:pt x="1075" y="3557"/>
                                    </a:lnTo>
                                    <a:lnTo>
                                      <a:pt x="1028" y="3562"/>
                                    </a:lnTo>
                                    <a:lnTo>
                                      <a:pt x="982" y="3563"/>
                                    </a:lnTo>
                                    <a:lnTo>
                                      <a:pt x="935" y="3561"/>
                                    </a:lnTo>
                                    <a:lnTo>
                                      <a:pt x="890" y="3554"/>
                                    </a:lnTo>
                                    <a:lnTo>
                                      <a:pt x="845" y="35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Freeform 170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8046" y="8286"/>
                                <a:ext cx="2251" cy="1783"/>
                              </a:xfrm>
                              <a:custGeom>
                                <a:avLst/>
                                <a:gdLst>
                                  <a:gd name="T0" fmla="*/ 13 w 4939"/>
                                  <a:gd name="T1" fmla="*/ 2336 h 3553"/>
                                  <a:gd name="T2" fmla="*/ 171 w 4939"/>
                                  <a:gd name="T3" fmla="*/ 1903 h 3553"/>
                                  <a:gd name="T4" fmla="*/ 487 w 4939"/>
                                  <a:gd name="T5" fmla="*/ 1462 h 3553"/>
                                  <a:gd name="T6" fmla="*/ 928 w 4939"/>
                                  <a:gd name="T7" fmla="*/ 1035 h 3553"/>
                                  <a:gd name="T8" fmla="*/ 1466 w 4939"/>
                                  <a:gd name="T9" fmla="*/ 643 h 3553"/>
                                  <a:gd name="T10" fmla="*/ 2068 w 4939"/>
                                  <a:gd name="T11" fmla="*/ 310 h 3553"/>
                                  <a:gd name="T12" fmla="*/ 2691 w 4939"/>
                                  <a:gd name="T13" fmla="*/ 79 h 3553"/>
                                  <a:gd name="T14" fmla="*/ 3253 w 4939"/>
                                  <a:gd name="T15" fmla="*/ 0 h 3553"/>
                                  <a:gd name="T16" fmla="*/ 3742 w 4939"/>
                                  <a:gd name="T17" fmla="*/ 51 h 3553"/>
                                  <a:gd name="T18" fmla="*/ 4155 w 4939"/>
                                  <a:gd name="T19" fmla="*/ 219 h 3553"/>
                                  <a:gd name="T20" fmla="*/ 4488 w 4939"/>
                                  <a:gd name="T21" fmla="*/ 497 h 3553"/>
                                  <a:gd name="T22" fmla="*/ 4736 w 4939"/>
                                  <a:gd name="T23" fmla="*/ 874 h 3553"/>
                                  <a:gd name="T24" fmla="*/ 4896 w 4939"/>
                                  <a:gd name="T25" fmla="*/ 1340 h 3553"/>
                                  <a:gd name="T26" fmla="*/ 4938 w 4939"/>
                                  <a:gd name="T27" fmla="*/ 1789 h 3553"/>
                                  <a:gd name="T28" fmla="*/ 4860 w 4939"/>
                                  <a:gd name="T29" fmla="*/ 2231 h 3553"/>
                                  <a:gd name="T30" fmla="*/ 4658 w 4939"/>
                                  <a:gd name="T31" fmla="*/ 2643 h 3553"/>
                                  <a:gd name="T32" fmla="*/ 4324 w 4939"/>
                                  <a:gd name="T33" fmla="*/ 3000 h 3553"/>
                                  <a:gd name="T34" fmla="*/ 3855 w 4939"/>
                                  <a:gd name="T35" fmla="*/ 3281 h 3553"/>
                                  <a:gd name="T36" fmla="*/ 3244 w 4939"/>
                                  <a:gd name="T37" fmla="*/ 3461 h 3553"/>
                                  <a:gd name="T38" fmla="*/ 2537 w 4939"/>
                                  <a:gd name="T39" fmla="*/ 3540 h 3553"/>
                                  <a:gd name="T40" fmla="*/ 1883 w 4939"/>
                                  <a:gd name="T41" fmla="*/ 3548 h 3553"/>
                                  <a:gd name="T42" fmla="*/ 1300 w 4939"/>
                                  <a:gd name="T43" fmla="*/ 3485 h 3553"/>
                                  <a:gd name="T44" fmla="*/ 804 w 4939"/>
                                  <a:gd name="T45" fmla="*/ 3355 h 3553"/>
                                  <a:gd name="T46" fmla="*/ 413 w 4939"/>
                                  <a:gd name="T47" fmla="*/ 3160 h 3553"/>
                                  <a:gd name="T48" fmla="*/ 142 w 4939"/>
                                  <a:gd name="T49" fmla="*/ 2907 h 3553"/>
                                  <a:gd name="T50" fmla="*/ 359 w 4939"/>
                                  <a:gd name="T51" fmla="*/ 2618 h 3553"/>
                                  <a:gd name="T52" fmla="*/ 364 w 4939"/>
                                  <a:gd name="T53" fmla="*/ 2258 h 3553"/>
                                  <a:gd name="T54" fmla="*/ 526 w 4939"/>
                                  <a:gd name="T55" fmla="*/ 1877 h 3553"/>
                                  <a:gd name="T56" fmla="*/ 818 w 4939"/>
                                  <a:gd name="T57" fmla="*/ 1493 h 3553"/>
                                  <a:gd name="T58" fmla="*/ 1215 w 4939"/>
                                  <a:gd name="T59" fmla="*/ 1125 h 3553"/>
                                  <a:gd name="T60" fmla="*/ 1693 w 4939"/>
                                  <a:gd name="T61" fmla="*/ 793 h 3553"/>
                                  <a:gd name="T62" fmla="*/ 2225 w 4939"/>
                                  <a:gd name="T63" fmla="*/ 515 h 3553"/>
                                  <a:gd name="T64" fmla="*/ 2779 w 4939"/>
                                  <a:gd name="T65" fmla="*/ 297 h 3553"/>
                                  <a:gd name="T66" fmla="*/ 3291 w 4939"/>
                                  <a:gd name="T67" fmla="*/ 205 h 3553"/>
                                  <a:gd name="T68" fmla="*/ 3746 w 4939"/>
                                  <a:gd name="T69" fmla="*/ 246 h 3553"/>
                                  <a:gd name="T70" fmla="*/ 4133 w 4939"/>
                                  <a:gd name="T71" fmla="*/ 406 h 3553"/>
                                  <a:gd name="T72" fmla="*/ 4444 w 4939"/>
                                  <a:gd name="T73" fmla="*/ 670 h 3553"/>
                                  <a:gd name="T74" fmla="*/ 4670 w 4939"/>
                                  <a:gd name="T75" fmla="*/ 1023 h 3553"/>
                                  <a:gd name="T76" fmla="*/ 4798 w 4939"/>
                                  <a:gd name="T77" fmla="*/ 1437 h 3553"/>
                                  <a:gd name="T78" fmla="*/ 4813 w 4939"/>
                                  <a:gd name="T79" fmla="*/ 1848 h 3553"/>
                                  <a:gd name="T80" fmla="*/ 4718 w 4939"/>
                                  <a:gd name="T81" fmla="*/ 2264 h 3553"/>
                                  <a:gd name="T82" fmla="*/ 4502 w 4939"/>
                                  <a:gd name="T83" fmla="*/ 2656 h 3553"/>
                                  <a:gd name="T84" fmla="*/ 4157 w 4939"/>
                                  <a:gd name="T85" fmla="*/ 2992 h 3553"/>
                                  <a:gd name="T86" fmla="*/ 3673 w 4939"/>
                                  <a:gd name="T87" fmla="*/ 3244 h 3553"/>
                                  <a:gd name="T88" fmla="*/ 3041 w 4939"/>
                                  <a:gd name="T89" fmla="*/ 3381 h 3553"/>
                                  <a:gd name="T90" fmla="*/ 2409 w 4939"/>
                                  <a:gd name="T91" fmla="*/ 3431 h 3553"/>
                                  <a:gd name="T92" fmla="*/ 1852 w 4939"/>
                                  <a:gd name="T93" fmla="*/ 3421 h 3553"/>
                                  <a:gd name="T94" fmla="*/ 1363 w 4939"/>
                                  <a:gd name="T95" fmla="*/ 3345 h 3553"/>
                                  <a:gd name="T96" fmla="*/ 955 w 4939"/>
                                  <a:gd name="T97" fmla="*/ 3210 h 3553"/>
                                  <a:gd name="T98" fmla="*/ 640 w 4939"/>
                                  <a:gd name="T99" fmla="*/ 3022 h 3553"/>
                                  <a:gd name="T100" fmla="*/ 430 w 4939"/>
                                  <a:gd name="T101" fmla="*/ 2783 h 35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939" h="3553">
                                    <a:moveTo>
                                      <a:pt x="21" y="2662"/>
                                    </a:moveTo>
                                    <a:lnTo>
                                      <a:pt x="6" y="2582"/>
                                    </a:lnTo>
                                    <a:lnTo>
                                      <a:pt x="0" y="2502"/>
                                    </a:lnTo>
                                    <a:lnTo>
                                      <a:pt x="3" y="2420"/>
                                    </a:lnTo>
                                    <a:lnTo>
                                      <a:pt x="13" y="2336"/>
                                    </a:lnTo>
                                    <a:lnTo>
                                      <a:pt x="31" y="2251"/>
                                    </a:lnTo>
                                    <a:lnTo>
                                      <a:pt x="55" y="2166"/>
                                    </a:lnTo>
                                    <a:lnTo>
                                      <a:pt x="87" y="2079"/>
                                    </a:lnTo>
                                    <a:lnTo>
                                      <a:pt x="126" y="1992"/>
                                    </a:lnTo>
                                    <a:lnTo>
                                      <a:pt x="171" y="1903"/>
                                    </a:lnTo>
                                    <a:lnTo>
                                      <a:pt x="222" y="1815"/>
                                    </a:lnTo>
                                    <a:lnTo>
                                      <a:pt x="280" y="1726"/>
                                    </a:lnTo>
                                    <a:lnTo>
                                      <a:pt x="343" y="1638"/>
                                    </a:lnTo>
                                    <a:lnTo>
                                      <a:pt x="412" y="1550"/>
                                    </a:lnTo>
                                    <a:lnTo>
                                      <a:pt x="487" y="1462"/>
                                    </a:lnTo>
                                    <a:lnTo>
                                      <a:pt x="566" y="1375"/>
                                    </a:lnTo>
                                    <a:lnTo>
                                      <a:pt x="650" y="1288"/>
                                    </a:lnTo>
                                    <a:lnTo>
                                      <a:pt x="738" y="1202"/>
                                    </a:lnTo>
                                    <a:lnTo>
                                      <a:pt x="832" y="1118"/>
                                    </a:lnTo>
                                    <a:lnTo>
                                      <a:pt x="928" y="1035"/>
                                    </a:lnTo>
                                    <a:lnTo>
                                      <a:pt x="1029" y="952"/>
                                    </a:lnTo>
                                    <a:lnTo>
                                      <a:pt x="1133" y="873"/>
                                    </a:lnTo>
                                    <a:lnTo>
                                      <a:pt x="1241" y="793"/>
                                    </a:lnTo>
                                    <a:lnTo>
                                      <a:pt x="1352" y="717"/>
                                    </a:lnTo>
                                    <a:lnTo>
                                      <a:pt x="1466" y="643"/>
                                    </a:lnTo>
                                    <a:lnTo>
                                      <a:pt x="1582" y="571"/>
                                    </a:lnTo>
                                    <a:lnTo>
                                      <a:pt x="1701" y="502"/>
                                    </a:lnTo>
                                    <a:lnTo>
                                      <a:pt x="1821" y="434"/>
                                    </a:lnTo>
                                    <a:lnTo>
                                      <a:pt x="1944" y="372"/>
                                    </a:lnTo>
                                    <a:lnTo>
                                      <a:pt x="2068" y="310"/>
                                    </a:lnTo>
                                    <a:lnTo>
                                      <a:pt x="2193" y="253"/>
                                    </a:lnTo>
                                    <a:lnTo>
                                      <a:pt x="2320" y="199"/>
                                    </a:lnTo>
                                    <a:lnTo>
                                      <a:pt x="2447" y="148"/>
                                    </a:lnTo>
                                    <a:lnTo>
                                      <a:pt x="2570" y="111"/>
                                    </a:lnTo>
                                    <a:lnTo>
                                      <a:pt x="2691" y="79"/>
                                    </a:lnTo>
                                    <a:lnTo>
                                      <a:pt x="2810" y="52"/>
                                    </a:lnTo>
                                    <a:lnTo>
                                      <a:pt x="2925" y="32"/>
                                    </a:lnTo>
                                    <a:lnTo>
                                      <a:pt x="3038" y="15"/>
                                    </a:lnTo>
                                    <a:lnTo>
                                      <a:pt x="3147" y="6"/>
                                    </a:lnTo>
                                    <a:lnTo>
                                      <a:pt x="3253" y="0"/>
                                    </a:lnTo>
                                    <a:lnTo>
                                      <a:pt x="3358" y="0"/>
                                    </a:lnTo>
                                    <a:lnTo>
                                      <a:pt x="3459" y="6"/>
                                    </a:lnTo>
                                    <a:lnTo>
                                      <a:pt x="3556" y="15"/>
                                    </a:lnTo>
                                    <a:lnTo>
                                      <a:pt x="3651" y="31"/>
                                    </a:lnTo>
                                    <a:lnTo>
                                      <a:pt x="3742" y="51"/>
                                    </a:lnTo>
                                    <a:lnTo>
                                      <a:pt x="3831" y="74"/>
                                    </a:lnTo>
                                    <a:lnTo>
                                      <a:pt x="3918" y="104"/>
                                    </a:lnTo>
                                    <a:lnTo>
                                      <a:pt x="3999" y="138"/>
                                    </a:lnTo>
                                    <a:lnTo>
                                      <a:pt x="4079" y="176"/>
                                    </a:lnTo>
                                    <a:lnTo>
                                      <a:pt x="4155" y="219"/>
                                    </a:lnTo>
                                    <a:lnTo>
                                      <a:pt x="4228" y="266"/>
                                    </a:lnTo>
                                    <a:lnTo>
                                      <a:pt x="4298" y="317"/>
                                    </a:lnTo>
                                    <a:lnTo>
                                      <a:pt x="4365" y="373"/>
                                    </a:lnTo>
                                    <a:lnTo>
                                      <a:pt x="4428" y="433"/>
                                    </a:lnTo>
                                    <a:lnTo>
                                      <a:pt x="4488" y="497"/>
                                    </a:lnTo>
                                    <a:lnTo>
                                      <a:pt x="4544" y="565"/>
                                    </a:lnTo>
                                    <a:lnTo>
                                      <a:pt x="4597" y="636"/>
                                    </a:lnTo>
                                    <a:lnTo>
                                      <a:pt x="4647" y="712"/>
                                    </a:lnTo>
                                    <a:lnTo>
                                      <a:pt x="4693" y="791"/>
                                    </a:lnTo>
                                    <a:lnTo>
                                      <a:pt x="4736" y="874"/>
                                    </a:lnTo>
                                    <a:lnTo>
                                      <a:pt x="4775" y="960"/>
                                    </a:lnTo>
                                    <a:lnTo>
                                      <a:pt x="4811" y="1050"/>
                                    </a:lnTo>
                                    <a:lnTo>
                                      <a:pt x="4843" y="1144"/>
                                    </a:lnTo>
                                    <a:lnTo>
                                      <a:pt x="4871" y="1241"/>
                                    </a:lnTo>
                                    <a:lnTo>
                                      <a:pt x="4896" y="1340"/>
                                    </a:lnTo>
                                    <a:lnTo>
                                      <a:pt x="4914" y="1430"/>
                                    </a:lnTo>
                                    <a:lnTo>
                                      <a:pt x="4927" y="1519"/>
                                    </a:lnTo>
                                    <a:lnTo>
                                      <a:pt x="4935" y="1609"/>
                                    </a:lnTo>
                                    <a:lnTo>
                                      <a:pt x="4939" y="1699"/>
                                    </a:lnTo>
                                    <a:lnTo>
                                      <a:pt x="4938" y="1789"/>
                                    </a:lnTo>
                                    <a:lnTo>
                                      <a:pt x="4932" y="1879"/>
                                    </a:lnTo>
                                    <a:lnTo>
                                      <a:pt x="4922" y="1968"/>
                                    </a:lnTo>
                                    <a:lnTo>
                                      <a:pt x="4907" y="2057"/>
                                    </a:lnTo>
                                    <a:lnTo>
                                      <a:pt x="4885" y="2144"/>
                                    </a:lnTo>
                                    <a:lnTo>
                                      <a:pt x="4860" y="2231"/>
                                    </a:lnTo>
                                    <a:lnTo>
                                      <a:pt x="4831" y="2317"/>
                                    </a:lnTo>
                                    <a:lnTo>
                                      <a:pt x="4795" y="2401"/>
                                    </a:lnTo>
                                    <a:lnTo>
                                      <a:pt x="4755" y="2483"/>
                                    </a:lnTo>
                                    <a:lnTo>
                                      <a:pt x="4709" y="2564"/>
                                    </a:lnTo>
                                    <a:lnTo>
                                      <a:pt x="4658" y="2643"/>
                                    </a:lnTo>
                                    <a:lnTo>
                                      <a:pt x="4602" y="2720"/>
                                    </a:lnTo>
                                    <a:lnTo>
                                      <a:pt x="4540" y="2793"/>
                                    </a:lnTo>
                                    <a:lnTo>
                                      <a:pt x="4474" y="2865"/>
                                    </a:lnTo>
                                    <a:lnTo>
                                      <a:pt x="4403" y="2934"/>
                                    </a:lnTo>
                                    <a:lnTo>
                                      <a:pt x="4324" y="3000"/>
                                    </a:lnTo>
                                    <a:lnTo>
                                      <a:pt x="4243" y="3063"/>
                                    </a:lnTo>
                                    <a:lnTo>
                                      <a:pt x="4154" y="3124"/>
                                    </a:lnTo>
                                    <a:lnTo>
                                      <a:pt x="4060" y="3180"/>
                                    </a:lnTo>
                                    <a:lnTo>
                                      <a:pt x="3960" y="3233"/>
                                    </a:lnTo>
                                    <a:lnTo>
                                      <a:pt x="3855" y="3281"/>
                                    </a:lnTo>
                                    <a:lnTo>
                                      <a:pt x="3744" y="3326"/>
                                    </a:lnTo>
                                    <a:lnTo>
                                      <a:pt x="3628" y="3366"/>
                                    </a:lnTo>
                                    <a:lnTo>
                                      <a:pt x="3506" y="3403"/>
                                    </a:lnTo>
                                    <a:lnTo>
                                      <a:pt x="3378" y="3435"/>
                                    </a:lnTo>
                                    <a:lnTo>
                                      <a:pt x="3244" y="3461"/>
                                    </a:lnTo>
                                    <a:lnTo>
                                      <a:pt x="3104" y="3484"/>
                                    </a:lnTo>
                                    <a:lnTo>
                                      <a:pt x="2958" y="3500"/>
                                    </a:lnTo>
                                    <a:lnTo>
                                      <a:pt x="2816" y="3516"/>
                                    </a:lnTo>
                                    <a:lnTo>
                                      <a:pt x="2676" y="3530"/>
                                    </a:lnTo>
                                    <a:lnTo>
                                      <a:pt x="2537" y="3540"/>
                                    </a:lnTo>
                                    <a:lnTo>
                                      <a:pt x="2402" y="3548"/>
                                    </a:lnTo>
                                    <a:lnTo>
                                      <a:pt x="2268" y="3552"/>
                                    </a:lnTo>
                                    <a:lnTo>
                                      <a:pt x="2136" y="3553"/>
                                    </a:lnTo>
                                    <a:lnTo>
                                      <a:pt x="2008" y="3552"/>
                                    </a:lnTo>
                                    <a:lnTo>
                                      <a:pt x="1883" y="3548"/>
                                    </a:lnTo>
                                    <a:lnTo>
                                      <a:pt x="1759" y="3540"/>
                                    </a:lnTo>
                                    <a:lnTo>
                                      <a:pt x="1639" y="3531"/>
                                    </a:lnTo>
                                    <a:lnTo>
                                      <a:pt x="1523" y="3518"/>
                                    </a:lnTo>
                                    <a:lnTo>
                                      <a:pt x="1409" y="3503"/>
                                    </a:lnTo>
                                    <a:lnTo>
                                      <a:pt x="1300" y="3485"/>
                                    </a:lnTo>
                                    <a:lnTo>
                                      <a:pt x="1193" y="3465"/>
                                    </a:lnTo>
                                    <a:lnTo>
                                      <a:pt x="1090" y="3441"/>
                                    </a:lnTo>
                                    <a:lnTo>
                                      <a:pt x="991" y="3415"/>
                                    </a:lnTo>
                                    <a:lnTo>
                                      <a:pt x="896" y="3386"/>
                                    </a:lnTo>
                                    <a:lnTo>
                                      <a:pt x="804" y="3355"/>
                                    </a:lnTo>
                                    <a:lnTo>
                                      <a:pt x="718" y="3321"/>
                                    </a:lnTo>
                                    <a:lnTo>
                                      <a:pt x="635" y="3285"/>
                                    </a:lnTo>
                                    <a:lnTo>
                                      <a:pt x="557" y="3246"/>
                                    </a:lnTo>
                                    <a:lnTo>
                                      <a:pt x="483" y="3204"/>
                                    </a:lnTo>
                                    <a:lnTo>
                                      <a:pt x="413" y="3160"/>
                                    </a:lnTo>
                                    <a:lnTo>
                                      <a:pt x="349" y="3114"/>
                                    </a:lnTo>
                                    <a:lnTo>
                                      <a:pt x="290" y="3066"/>
                                    </a:lnTo>
                                    <a:lnTo>
                                      <a:pt x="235" y="3015"/>
                                    </a:lnTo>
                                    <a:lnTo>
                                      <a:pt x="185" y="2961"/>
                                    </a:lnTo>
                                    <a:lnTo>
                                      <a:pt x="142" y="2907"/>
                                    </a:lnTo>
                                    <a:lnTo>
                                      <a:pt x="102" y="2849"/>
                                    </a:lnTo>
                                    <a:lnTo>
                                      <a:pt x="70" y="2789"/>
                                    </a:lnTo>
                                    <a:lnTo>
                                      <a:pt x="42" y="2726"/>
                                    </a:lnTo>
                                    <a:lnTo>
                                      <a:pt x="21" y="2662"/>
                                    </a:lnTo>
                                    <a:close/>
                                    <a:moveTo>
                                      <a:pt x="359" y="2618"/>
                                    </a:moveTo>
                                    <a:lnTo>
                                      <a:pt x="345" y="2548"/>
                                    </a:lnTo>
                                    <a:lnTo>
                                      <a:pt x="341" y="2478"/>
                                    </a:lnTo>
                                    <a:lnTo>
                                      <a:pt x="342" y="2406"/>
                                    </a:lnTo>
                                    <a:lnTo>
                                      <a:pt x="350" y="2333"/>
                                    </a:lnTo>
                                    <a:lnTo>
                                      <a:pt x="364" y="2258"/>
                                    </a:lnTo>
                                    <a:lnTo>
                                      <a:pt x="385" y="2183"/>
                                    </a:lnTo>
                                    <a:lnTo>
                                      <a:pt x="412" y="2108"/>
                                    </a:lnTo>
                                    <a:lnTo>
                                      <a:pt x="444" y="2031"/>
                                    </a:lnTo>
                                    <a:lnTo>
                                      <a:pt x="482" y="1954"/>
                                    </a:lnTo>
                                    <a:lnTo>
                                      <a:pt x="526" y="1877"/>
                                    </a:lnTo>
                                    <a:lnTo>
                                      <a:pt x="574" y="1800"/>
                                    </a:lnTo>
                                    <a:lnTo>
                                      <a:pt x="629" y="1723"/>
                                    </a:lnTo>
                                    <a:lnTo>
                                      <a:pt x="687" y="1646"/>
                                    </a:lnTo>
                                    <a:lnTo>
                                      <a:pt x="750" y="1569"/>
                                    </a:lnTo>
                                    <a:lnTo>
                                      <a:pt x="818" y="1493"/>
                                    </a:lnTo>
                                    <a:lnTo>
                                      <a:pt x="890" y="1417"/>
                                    </a:lnTo>
                                    <a:lnTo>
                                      <a:pt x="966" y="1343"/>
                                    </a:lnTo>
                                    <a:lnTo>
                                      <a:pt x="1045" y="1269"/>
                                    </a:lnTo>
                                    <a:lnTo>
                                      <a:pt x="1128" y="1197"/>
                                    </a:lnTo>
                                    <a:lnTo>
                                      <a:pt x="1215" y="1125"/>
                                    </a:lnTo>
                                    <a:lnTo>
                                      <a:pt x="1305" y="1055"/>
                                    </a:lnTo>
                                    <a:lnTo>
                                      <a:pt x="1399" y="987"/>
                                    </a:lnTo>
                                    <a:lnTo>
                                      <a:pt x="1494" y="920"/>
                                    </a:lnTo>
                                    <a:lnTo>
                                      <a:pt x="1592" y="856"/>
                                    </a:lnTo>
                                    <a:lnTo>
                                      <a:pt x="1693" y="793"/>
                                    </a:lnTo>
                                    <a:lnTo>
                                      <a:pt x="1796" y="732"/>
                                    </a:lnTo>
                                    <a:lnTo>
                                      <a:pt x="1900" y="674"/>
                                    </a:lnTo>
                                    <a:lnTo>
                                      <a:pt x="2007" y="618"/>
                                    </a:lnTo>
                                    <a:lnTo>
                                      <a:pt x="2115" y="565"/>
                                    </a:lnTo>
                                    <a:lnTo>
                                      <a:pt x="2225" y="515"/>
                                    </a:lnTo>
                                    <a:lnTo>
                                      <a:pt x="2336" y="468"/>
                                    </a:lnTo>
                                    <a:lnTo>
                                      <a:pt x="2447" y="423"/>
                                    </a:lnTo>
                                    <a:lnTo>
                                      <a:pt x="2560" y="375"/>
                                    </a:lnTo>
                                    <a:lnTo>
                                      <a:pt x="2670" y="333"/>
                                    </a:lnTo>
                                    <a:lnTo>
                                      <a:pt x="2779" y="297"/>
                                    </a:lnTo>
                                    <a:lnTo>
                                      <a:pt x="2886" y="267"/>
                                    </a:lnTo>
                                    <a:lnTo>
                                      <a:pt x="2990" y="243"/>
                                    </a:lnTo>
                                    <a:lnTo>
                                      <a:pt x="3092" y="225"/>
                                    </a:lnTo>
                                    <a:lnTo>
                                      <a:pt x="3193" y="212"/>
                                    </a:lnTo>
                                    <a:lnTo>
                                      <a:pt x="3291" y="205"/>
                                    </a:lnTo>
                                    <a:lnTo>
                                      <a:pt x="3388" y="202"/>
                                    </a:lnTo>
                                    <a:lnTo>
                                      <a:pt x="3480" y="206"/>
                                    </a:lnTo>
                                    <a:lnTo>
                                      <a:pt x="3571" y="214"/>
                                    </a:lnTo>
                                    <a:lnTo>
                                      <a:pt x="3660" y="227"/>
                                    </a:lnTo>
                                    <a:lnTo>
                                      <a:pt x="3746" y="246"/>
                                    </a:lnTo>
                                    <a:lnTo>
                                      <a:pt x="3829" y="269"/>
                                    </a:lnTo>
                                    <a:lnTo>
                                      <a:pt x="3909" y="296"/>
                                    </a:lnTo>
                                    <a:lnTo>
                                      <a:pt x="3986" y="329"/>
                                    </a:lnTo>
                                    <a:lnTo>
                                      <a:pt x="4061" y="366"/>
                                    </a:lnTo>
                                    <a:lnTo>
                                      <a:pt x="4133" y="406"/>
                                    </a:lnTo>
                                    <a:lnTo>
                                      <a:pt x="4202" y="451"/>
                                    </a:lnTo>
                                    <a:lnTo>
                                      <a:pt x="4267" y="500"/>
                                    </a:lnTo>
                                    <a:lnTo>
                                      <a:pt x="4330" y="553"/>
                                    </a:lnTo>
                                    <a:lnTo>
                                      <a:pt x="4388" y="610"/>
                                    </a:lnTo>
                                    <a:lnTo>
                                      <a:pt x="4444" y="670"/>
                                    </a:lnTo>
                                    <a:lnTo>
                                      <a:pt x="4496" y="734"/>
                                    </a:lnTo>
                                    <a:lnTo>
                                      <a:pt x="4545" y="802"/>
                                    </a:lnTo>
                                    <a:lnTo>
                                      <a:pt x="4590" y="873"/>
                                    </a:lnTo>
                                    <a:lnTo>
                                      <a:pt x="4632" y="946"/>
                                    </a:lnTo>
                                    <a:lnTo>
                                      <a:pt x="4670" y="1023"/>
                                    </a:lnTo>
                                    <a:lnTo>
                                      <a:pt x="4704" y="1103"/>
                                    </a:lnTo>
                                    <a:lnTo>
                                      <a:pt x="4734" y="1185"/>
                                    </a:lnTo>
                                    <a:lnTo>
                                      <a:pt x="4761" y="1272"/>
                                    </a:lnTo>
                                    <a:lnTo>
                                      <a:pt x="4782" y="1359"/>
                                    </a:lnTo>
                                    <a:lnTo>
                                      <a:pt x="4798" y="1437"/>
                                    </a:lnTo>
                                    <a:lnTo>
                                      <a:pt x="4809" y="1518"/>
                                    </a:lnTo>
                                    <a:lnTo>
                                      <a:pt x="4817" y="1600"/>
                                    </a:lnTo>
                                    <a:lnTo>
                                      <a:pt x="4820" y="1681"/>
                                    </a:lnTo>
                                    <a:lnTo>
                                      <a:pt x="4819" y="1765"/>
                                    </a:lnTo>
                                    <a:lnTo>
                                      <a:pt x="4813" y="1848"/>
                                    </a:lnTo>
                                    <a:lnTo>
                                      <a:pt x="4804" y="1932"/>
                                    </a:lnTo>
                                    <a:lnTo>
                                      <a:pt x="4789" y="2015"/>
                                    </a:lnTo>
                                    <a:lnTo>
                                      <a:pt x="4770" y="2099"/>
                                    </a:lnTo>
                                    <a:lnTo>
                                      <a:pt x="4747" y="2182"/>
                                    </a:lnTo>
                                    <a:lnTo>
                                      <a:pt x="4718" y="2264"/>
                                    </a:lnTo>
                                    <a:lnTo>
                                      <a:pt x="4685" y="2346"/>
                                    </a:lnTo>
                                    <a:lnTo>
                                      <a:pt x="4647" y="2426"/>
                                    </a:lnTo>
                                    <a:lnTo>
                                      <a:pt x="4603" y="2504"/>
                                    </a:lnTo>
                                    <a:lnTo>
                                      <a:pt x="4556" y="2581"/>
                                    </a:lnTo>
                                    <a:lnTo>
                                      <a:pt x="4502" y="2656"/>
                                    </a:lnTo>
                                    <a:lnTo>
                                      <a:pt x="4444" y="2728"/>
                                    </a:lnTo>
                                    <a:lnTo>
                                      <a:pt x="4380" y="2799"/>
                                    </a:lnTo>
                                    <a:lnTo>
                                      <a:pt x="4311" y="2867"/>
                                    </a:lnTo>
                                    <a:lnTo>
                                      <a:pt x="4237" y="2931"/>
                                    </a:lnTo>
                                    <a:lnTo>
                                      <a:pt x="4157" y="2992"/>
                                    </a:lnTo>
                                    <a:lnTo>
                                      <a:pt x="4072" y="3050"/>
                                    </a:lnTo>
                                    <a:lnTo>
                                      <a:pt x="3980" y="3105"/>
                                    </a:lnTo>
                                    <a:lnTo>
                                      <a:pt x="3884" y="3156"/>
                                    </a:lnTo>
                                    <a:lnTo>
                                      <a:pt x="3781" y="3202"/>
                                    </a:lnTo>
                                    <a:lnTo>
                                      <a:pt x="3673" y="3244"/>
                                    </a:lnTo>
                                    <a:lnTo>
                                      <a:pt x="3559" y="3282"/>
                                    </a:lnTo>
                                    <a:lnTo>
                                      <a:pt x="3438" y="3314"/>
                                    </a:lnTo>
                                    <a:lnTo>
                                      <a:pt x="3313" y="3341"/>
                                    </a:lnTo>
                                    <a:lnTo>
                                      <a:pt x="3180" y="3364"/>
                                    </a:lnTo>
                                    <a:lnTo>
                                      <a:pt x="3041" y="3381"/>
                                    </a:lnTo>
                                    <a:lnTo>
                                      <a:pt x="2897" y="3391"/>
                                    </a:lnTo>
                                    <a:lnTo>
                                      <a:pt x="2772" y="3405"/>
                                    </a:lnTo>
                                    <a:lnTo>
                                      <a:pt x="2649" y="3417"/>
                                    </a:lnTo>
                                    <a:lnTo>
                                      <a:pt x="2528" y="3426"/>
                                    </a:lnTo>
                                    <a:lnTo>
                                      <a:pt x="2409" y="3431"/>
                                    </a:lnTo>
                                    <a:lnTo>
                                      <a:pt x="2293" y="3435"/>
                                    </a:lnTo>
                                    <a:lnTo>
                                      <a:pt x="2179" y="3435"/>
                                    </a:lnTo>
                                    <a:lnTo>
                                      <a:pt x="2068" y="3433"/>
                                    </a:lnTo>
                                    <a:lnTo>
                                      <a:pt x="1958" y="3428"/>
                                    </a:lnTo>
                                    <a:lnTo>
                                      <a:pt x="1852" y="3421"/>
                                    </a:lnTo>
                                    <a:lnTo>
                                      <a:pt x="1748" y="3410"/>
                                    </a:lnTo>
                                    <a:lnTo>
                                      <a:pt x="1648" y="3397"/>
                                    </a:lnTo>
                                    <a:lnTo>
                                      <a:pt x="1549" y="3383"/>
                                    </a:lnTo>
                                    <a:lnTo>
                                      <a:pt x="1454" y="3365"/>
                                    </a:lnTo>
                                    <a:lnTo>
                                      <a:pt x="1363" y="3345"/>
                                    </a:lnTo>
                                    <a:lnTo>
                                      <a:pt x="1275" y="3323"/>
                                    </a:lnTo>
                                    <a:lnTo>
                                      <a:pt x="1190" y="3298"/>
                                    </a:lnTo>
                                    <a:lnTo>
                                      <a:pt x="1108" y="3270"/>
                                    </a:lnTo>
                                    <a:lnTo>
                                      <a:pt x="1030" y="3242"/>
                                    </a:lnTo>
                                    <a:lnTo>
                                      <a:pt x="955" y="3210"/>
                                    </a:lnTo>
                                    <a:lnTo>
                                      <a:pt x="885" y="3177"/>
                                    </a:lnTo>
                                    <a:lnTo>
                                      <a:pt x="818" y="3141"/>
                                    </a:lnTo>
                                    <a:lnTo>
                                      <a:pt x="755" y="3103"/>
                                    </a:lnTo>
                                    <a:lnTo>
                                      <a:pt x="695" y="3063"/>
                                    </a:lnTo>
                                    <a:lnTo>
                                      <a:pt x="640" y="3022"/>
                                    </a:lnTo>
                                    <a:lnTo>
                                      <a:pt x="590" y="2978"/>
                                    </a:lnTo>
                                    <a:lnTo>
                                      <a:pt x="542" y="2932"/>
                                    </a:lnTo>
                                    <a:lnTo>
                                      <a:pt x="501" y="2883"/>
                                    </a:lnTo>
                                    <a:lnTo>
                                      <a:pt x="463" y="2835"/>
                                    </a:lnTo>
                                    <a:lnTo>
                                      <a:pt x="430" y="2783"/>
                                    </a:lnTo>
                                    <a:lnTo>
                                      <a:pt x="401" y="2729"/>
                                    </a:lnTo>
                                    <a:lnTo>
                                      <a:pt x="378" y="2675"/>
                                    </a:lnTo>
                                    <a:lnTo>
                                      <a:pt x="359" y="26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0000"/>
                                  <a:lumOff val="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Freeform 171"/>
                            <wps:cNvSpPr>
                              <a:spLocks noEditPoints="1"/>
                            </wps:cNvSpPr>
                            <wps:spPr bwMode="auto">
                              <a:xfrm rot="5400000">
                                <a:off x="4648" y="5826"/>
                                <a:ext cx="1587" cy="2573"/>
                              </a:xfrm>
                              <a:custGeom>
                                <a:avLst/>
                                <a:gdLst>
                                  <a:gd name="T0" fmla="*/ 2019 w 3482"/>
                                  <a:gd name="T1" fmla="*/ 5044 h 5128"/>
                                  <a:gd name="T2" fmla="*/ 2398 w 3482"/>
                                  <a:gd name="T3" fmla="*/ 4769 h 5128"/>
                                  <a:gd name="T4" fmla="*/ 2742 w 3482"/>
                                  <a:gd name="T5" fmla="*/ 4338 h 5128"/>
                                  <a:gd name="T6" fmla="*/ 3037 w 3482"/>
                                  <a:gd name="T7" fmla="*/ 3788 h 5128"/>
                                  <a:gd name="T8" fmla="*/ 3270 w 3482"/>
                                  <a:gd name="T9" fmla="*/ 3154 h 5128"/>
                                  <a:gd name="T10" fmla="*/ 3428 w 3482"/>
                                  <a:gd name="T11" fmla="*/ 2474 h 5128"/>
                                  <a:gd name="T12" fmla="*/ 3480 w 3482"/>
                                  <a:gd name="T13" fmla="*/ 1801 h 5128"/>
                                  <a:gd name="T14" fmla="*/ 3399 w 3482"/>
                                  <a:gd name="T15" fmla="*/ 1231 h 5128"/>
                                  <a:gd name="T16" fmla="*/ 3214 w 3482"/>
                                  <a:gd name="T17" fmla="*/ 768 h 5128"/>
                                  <a:gd name="T18" fmla="*/ 2934 w 3482"/>
                                  <a:gd name="T19" fmla="*/ 413 h 5128"/>
                                  <a:gd name="T20" fmla="*/ 2569 w 3482"/>
                                  <a:gd name="T21" fmla="*/ 167 h 5128"/>
                                  <a:gd name="T22" fmla="*/ 2131 w 3482"/>
                                  <a:gd name="T23" fmla="*/ 29 h 5128"/>
                                  <a:gd name="T24" fmla="*/ 1630 w 3482"/>
                                  <a:gd name="T25" fmla="*/ 3 h 5128"/>
                                  <a:gd name="T26" fmla="*/ 1179 w 3482"/>
                                  <a:gd name="T27" fmla="*/ 87 h 5128"/>
                                  <a:gd name="T28" fmla="*/ 767 w 3482"/>
                                  <a:gd name="T29" fmla="*/ 286 h 5128"/>
                                  <a:gd name="T30" fmla="*/ 422 w 3482"/>
                                  <a:gd name="T31" fmla="*/ 599 h 5128"/>
                                  <a:gd name="T32" fmla="*/ 165 w 3482"/>
                                  <a:gd name="T33" fmla="*/ 1024 h 5128"/>
                                  <a:gd name="T34" fmla="*/ 22 w 3482"/>
                                  <a:gd name="T35" fmla="*/ 1560 h 5128"/>
                                  <a:gd name="T36" fmla="*/ 16 w 3482"/>
                                  <a:gd name="T37" fmla="*/ 2207 h 5128"/>
                                  <a:gd name="T38" fmla="*/ 137 w 3482"/>
                                  <a:gd name="T39" fmla="*/ 2917 h 5128"/>
                                  <a:gd name="T40" fmla="*/ 311 w 3482"/>
                                  <a:gd name="T41" fmla="*/ 3559 h 5128"/>
                                  <a:gd name="T42" fmla="*/ 536 w 3482"/>
                                  <a:gd name="T43" fmla="*/ 4110 h 5128"/>
                                  <a:gd name="T44" fmla="*/ 801 w 3482"/>
                                  <a:gd name="T45" fmla="*/ 4556 h 5128"/>
                                  <a:gd name="T46" fmla="*/ 1101 w 3482"/>
                                  <a:gd name="T47" fmla="*/ 4884 h 5128"/>
                                  <a:gd name="T48" fmla="*/ 1426 w 3482"/>
                                  <a:gd name="T49" fmla="*/ 5078 h 5128"/>
                                  <a:gd name="T50" fmla="*/ 1647 w 3482"/>
                                  <a:gd name="T51" fmla="*/ 4786 h 5128"/>
                                  <a:gd name="T52" fmla="*/ 1997 w 3482"/>
                                  <a:gd name="T53" fmla="*/ 4679 h 5128"/>
                                  <a:gd name="T54" fmla="*/ 2325 w 3482"/>
                                  <a:gd name="T55" fmla="*/ 4415 h 5128"/>
                                  <a:gd name="T56" fmla="*/ 2619 w 3482"/>
                                  <a:gd name="T57" fmla="*/ 4023 h 5128"/>
                                  <a:gd name="T58" fmla="*/ 2868 w 3482"/>
                                  <a:gd name="T59" fmla="*/ 3533 h 5128"/>
                                  <a:gd name="T60" fmla="*/ 3060 w 3482"/>
                                  <a:gd name="T61" fmla="*/ 2975 h 5128"/>
                                  <a:gd name="T62" fmla="*/ 3183 w 3482"/>
                                  <a:gd name="T63" fmla="*/ 2378 h 5128"/>
                                  <a:gd name="T64" fmla="*/ 3243 w 3482"/>
                                  <a:gd name="T65" fmla="*/ 1777 h 5128"/>
                                  <a:gd name="T66" fmla="*/ 3189 w 3482"/>
                                  <a:gd name="T67" fmla="*/ 1251 h 5128"/>
                                  <a:gd name="T68" fmla="*/ 3022 w 3482"/>
                                  <a:gd name="T69" fmla="*/ 819 h 5128"/>
                                  <a:gd name="T70" fmla="*/ 2758 w 3482"/>
                                  <a:gd name="T71" fmla="*/ 486 h 5128"/>
                                  <a:gd name="T72" fmla="*/ 2411 w 3482"/>
                                  <a:gd name="T73" fmla="*/ 257 h 5128"/>
                                  <a:gd name="T74" fmla="*/ 2003 w 3482"/>
                                  <a:gd name="T75" fmla="*/ 135 h 5128"/>
                                  <a:gd name="T76" fmla="*/ 1562 w 3482"/>
                                  <a:gd name="T77" fmla="*/ 126 h 5128"/>
                                  <a:gd name="T78" fmla="*/ 1155 w 3482"/>
                                  <a:gd name="T79" fmla="*/ 226 h 5128"/>
                                  <a:gd name="T80" fmla="*/ 776 w 3482"/>
                                  <a:gd name="T81" fmla="*/ 435 h 5128"/>
                                  <a:gd name="T82" fmla="*/ 452 w 3482"/>
                                  <a:gd name="T83" fmla="*/ 755 h 5128"/>
                                  <a:gd name="T84" fmla="*/ 220 w 3482"/>
                                  <a:gd name="T85" fmla="*/ 1185 h 5128"/>
                                  <a:gd name="T86" fmla="*/ 108 w 3482"/>
                                  <a:gd name="T87" fmla="*/ 1727 h 5128"/>
                                  <a:gd name="T88" fmla="*/ 151 w 3482"/>
                                  <a:gd name="T89" fmla="*/ 2382 h 5128"/>
                                  <a:gd name="T90" fmla="*/ 278 w 3482"/>
                                  <a:gd name="T91" fmla="*/ 3013 h 5128"/>
                                  <a:gd name="T92" fmla="*/ 445 w 3482"/>
                                  <a:gd name="T93" fmla="*/ 3553 h 5128"/>
                                  <a:gd name="T94" fmla="*/ 655 w 3482"/>
                                  <a:gd name="T95" fmla="*/ 4009 h 5128"/>
                                  <a:gd name="T96" fmla="*/ 900 w 3482"/>
                                  <a:gd name="T97" fmla="*/ 4369 h 5128"/>
                                  <a:gd name="T98" fmla="*/ 1173 w 3482"/>
                                  <a:gd name="T99" fmla="*/ 4624 h 5128"/>
                                  <a:gd name="T100" fmla="*/ 1466 w 3482"/>
                                  <a:gd name="T101" fmla="*/ 4762 h 51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482" h="5128">
                                    <a:moveTo>
                                      <a:pt x="1698" y="5128"/>
                                    </a:moveTo>
                                    <a:lnTo>
                                      <a:pt x="1779" y="5120"/>
                                    </a:lnTo>
                                    <a:lnTo>
                                      <a:pt x="1860" y="5102"/>
                                    </a:lnTo>
                                    <a:lnTo>
                                      <a:pt x="1939" y="5077"/>
                                    </a:lnTo>
                                    <a:lnTo>
                                      <a:pt x="2019" y="5044"/>
                                    </a:lnTo>
                                    <a:lnTo>
                                      <a:pt x="2097" y="5004"/>
                                    </a:lnTo>
                                    <a:lnTo>
                                      <a:pt x="2174" y="4955"/>
                                    </a:lnTo>
                                    <a:lnTo>
                                      <a:pt x="2250" y="4899"/>
                                    </a:lnTo>
                                    <a:lnTo>
                                      <a:pt x="2325" y="4838"/>
                                    </a:lnTo>
                                    <a:lnTo>
                                      <a:pt x="2398" y="4769"/>
                                    </a:lnTo>
                                    <a:lnTo>
                                      <a:pt x="2471" y="4693"/>
                                    </a:lnTo>
                                    <a:lnTo>
                                      <a:pt x="2541" y="4613"/>
                                    </a:lnTo>
                                    <a:lnTo>
                                      <a:pt x="2609" y="4526"/>
                                    </a:lnTo>
                                    <a:lnTo>
                                      <a:pt x="2677" y="4435"/>
                                    </a:lnTo>
                                    <a:lnTo>
                                      <a:pt x="2742" y="4338"/>
                                    </a:lnTo>
                                    <a:lnTo>
                                      <a:pt x="2806" y="4236"/>
                                    </a:lnTo>
                                    <a:lnTo>
                                      <a:pt x="2867" y="4130"/>
                                    </a:lnTo>
                                    <a:lnTo>
                                      <a:pt x="2926" y="4020"/>
                                    </a:lnTo>
                                    <a:lnTo>
                                      <a:pt x="2983" y="3906"/>
                                    </a:lnTo>
                                    <a:lnTo>
                                      <a:pt x="3037" y="3788"/>
                                    </a:lnTo>
                                    <a:lnTo>
                                      <a:pt x="3090" y="3667"/>
                                    </a:lnTo>
                                    <a:lnTo>
                                      <a:pt x="3138" y="3542"/>
                                    </a:lnTo>
                                    <a:lnTo>
                                      <a:pt x="3186" y="3416"/>
                                    </a:lnTo>
                                    <a:lnTo>
                                      <a:pt x="3230" y="3286"/>
                                    </a:lnTo>
                                    <a:lnTo>
                                      <a:pt x="3270" y="3154"/>
                                    </a:lnTo>
                                    <a:lnTo>
                                      <a:pt x="3308" y="3021"/>
                                    </a:lnTo>
                                    <a:lnTo>
                                      <a:pt x="3342" y="2885"/>
                                    </a:lnTo>
                                    <a:lnTo>
                                      <a:pt x="3374" y="2749"/>
                                    </a:lnTo>
                                    <a:lnTo>
                                      <a:pt x="3403" y="2612"/>
                                    </a:lnTo>
                                    <a:lnTo>
                                      <a:pt x="3428" y="2474"/>
                                    </a:lnTo>
                                    <a:lnTo>
                                      <a:pt x="3449" y="2336"/>
                                    </a:lnTo>
                                    <a:lnTo>
                                      <a:pt x="3467" y="2197"/>
                                    </a:lnTo>
                                    <a:lnTo>
                                      <a:pt x="3480" y="2059"/>
                                    </a:lnTo>
                                    <a:lnTo>
                                      <a:pt x="3482" y="1927"/>
                                    </a:lnTo>
                                    <a:lnTo>
                                      <a:pt x="3480" y="1801"/>
                                    </a:lnTo>
                                    <a:lnTo>
                                      <a:pt x="3473" y="1679"/>
                                    </a:lnTo>
                                    <a:lnTo>
                                      <a:pt x="3461" y="1560"/>
                                    </a:lnTo>
                                    <a:lnTo>
                                      <a:pt x="3445" y="1447"/>
                                    </a:lnTo>
                                    <a:lnTo>
                                      <a:pt x="3424" y="1336"/>
                                    </a:lnTo>
                                    <a:lnTo>
                                      <a:pt x="3399" y="1231"/>
                                    </a:lnTo>
                                    <a:lnTo>
                                      <a:pt x="3371" y="1130"/>
                                    </a:lnTo>
                                    <a:lnTo>
                                      <a:pt x="3337" y="1033"/>
                                    </a:lnTo>
                                    <a:lnTo>
                                      <a:pt x="3301" y="940"/>
                                    </a:lnTo>
                                    <a:lnTo>
                                      <a:pt x="3259" y="852"/>
                                    </a:lnTo>
                                    <a:lnTo>
                                      <a:pt x="3214" y="768"/>
                                    </a:lnTo>
                                    <a:lnTo>
                                      <a:pt x="3166" y="689"/>
                                    </a:lnTo>
                                    <a:lnTo>
                                      <a:pt x="3113" y="613"/>
                                    </a:lnTo>
                                    <a:lnTo>
                                      <a:pt x="3056" y="542"/>
                                    </a:lnTo>
                                    <a:lnTo>
                                      <a:pt x="2997" y="474"/>
                                    </a:lnTo>
                                    <a:lnTo>
                                      <a:pt x="2934" y="413"/>
                                    </a:lnTo>
                                    <a:lnTo>
                                      <a:pt x="2868" y="355"/>
                                    </a:lnTo>
                                    <a:lnTo>
                                      <a:pt x="2798" y="300"/>
                                    </a:lnTo>
                                    <a:lnTo>
                                      <a:pt x="2724" y="252"/>
                                    </a:lnTo>
                                    <a:lnTo>
                                      <a:pt x="2648" y="207"/>
                                    </a:lnTo>
                                    <a:lnTo>
                                      <a:pt x="2569" y="167"/>
                                    </a:lnTo>
                                    <a:lnTo>
                                      <a:pt x="2487" y="130"/>
                                    </a:lnTo>
                                    <a:lnTo>
                                      <a:pt x="2402" y="98"/>
                                    </a:lnTo>
                                    <a:lnTo>
                                      <a:pt x="2314" y="71"/>
                                    </a:lnTo>
                                    <a:lnTo>
                                      <a:pt x="2224" y="48"/>
                                    </a:lnTo>
                                    <a:lnTo>
                                      <a:pt x="2131" y="29"/>
                                    </a:lnTo>
                                    <a:lnTo>
                                      <a:pt x="2035" y="15"/>
                                    </a:lnTo>
                                    <a:lnTo>
                                      <a:pt x="1937" y="5"/>
                                    </a:lnTo>
                                    <a:lnTo>
                                      <a:pt x="1837" y="1"/>
                                    </a:lnTo>
                                    <a:lnTo>
                                      <a:pt x="1734" y="0"/>
                                    </a:lnTo>
                                    <a:lnTo>
                                      <a:pt x="1630" y="3"/>
                                    </a:lnTo>
                                    <a:lnTo>
                                      <a:pt x="1537" y="11"/>
                                    </a:lnTo>
                                    <a:lnTo>
                                      <a:pt x="1446" y="23"/>
                                    </a:lnTo>
                                    <a:lnTo>
                                      <a:pt x="1356" y="40"/>
                                    </a:lnTo>
                                    <a:lnTo>
                                      <a:pt x="1267" y="61"/>
                                    </a:lnTo>
                                    <a:lnTo>
                                      <a:pt x="1179" y="87"/>
                                    </a:lnTo>
                                    <a:lnTo>
                                      <a:pt x="1092" y="118"/>
                                    </a:lnTo>
                                    <a:lnTo>
                                      <a:pt x="1008" y="154"/>
                                    </a:lnTo>
                                    <a:lnTo>
                                      <a:pt x="926" y="194"/>
                                    </a:lnTo>
                                    <a:lnTo>
                                      <a:pt x="846" y="238"/>
                                    </a:lnTo>
                                    <a:lnTo>
                                      <a:pt x="767" y="286"/>
                                    </a:lnTo>
                                    <a:lnTo>
                                      <a:pt x="693" y="339"/>
                                    </a:lnTo>
                                    <a:lnTo>
                                      <a:pt x="620" y="397"/>
                                    </a:lnTo>
                                    <a:lnTo>
                                      <a:pt x="550" y="460"/>
                                    </a:lnTo>
                                    <a:lnTo>
                                      <a:pt x="485" y="528"/>
                                    </a:lnTo>
                                    <a:lnTo>
                                      <a:pt x="422" y="599"/>
                                    </a:lnTo>
                                    <a:lnTo>
                                      <a:pt x="363" y="675"/>
                                    </a:lnTo>
                                    <a:lnTo>
                                      <a:pt x="307" y="755"/>
                                    </a:lnTo>
                                    <a:lnTo>
                                      <a:pt x="255" y="840"/>
                                    </a:lnTo>
                                    <a:lnTo>
                                      <a:pt x="208" y="930"/>
                                    </a:lnTo>
                                    <a:lnTo>
                                      <a:pt x="165" y="1024"/>
                                    </a:lnTo>
                                    <a:lnTo>
                                      <a:pt x="126" y="1122"/>
                                    </a:lnTo>
                                    <a:lnTo>
                                      <a:pt x="93" y="1225"/>
                                    </a:lnTo>
                                    <a:lnTo>
                                      <a:pt x="63" y="1333"/>
                                    </a:lnTo>
                                    <a:lnTo>
                                      <a:pt x="39" y="1444"/>
                                    </a:lnTo>
                                    <a:lnTo>
                                      <a:pt x="22" y="1560"/>
                                    </a:lnTo>
                                    <a:lnTo>
                                      <a:pt x="8" y="1681"/>
                                    </a:lnTo>
                                    <a:lnTo>
                                      <a:pt x="1" y="1805"/>
                                    </a:lnTo>
                                    <a:lnTo>
                                      <a:pt x="0" y="1934"/>
                                    </a:lnTo>
                                    <a:lnTo>
                                      <a:pt x="5" y="2068"/>
                                    </a:lnTo>
                                    <a:lnTo>
                                      <a:pt x="16" y="2207"/>
                                    </a:lnTo>
                                    <a:lnTo>
                                      <a:pt x="33" y="2349"/>
                                    </a:lnTo>
                                    <a:lnTo>
                                      <a:pt x="58" y="2496"/>
                                    </a:lnTo>
                                    <a:lnTo>
                                      <a:pt x="82" y="2639"/>
                                    </a:lnTo>
                                    <a:lnTo>
                                      <a:pt x="108" y="2780"/>
                                    </a:lnTo>
                                    <a:lnTo>
                                      <a:pt x="137" y="2917"/>
                                    </a:lnTo>
                                    <a:lnTo>
                                      <a:pt x="167" y="3052"/>
                                    </a:lnTo>
                                    <a:lnTo>
                                      <a:pt x="199" y="3184"/>
                                    </a:lnTo>
                                    <a:lnTo>
                                      <a:pt x="235" y="3313"/>
                                    </a:lnTo>
                                    <a:lnTo>
                                      <a:pt x="272" y="3437"/>
                                    </a:lnTo>
                                    <a:lnTo>
                                      <a:pt x="311" y="3559"/>
                                    </a:lnTo>
                                    <a:lnTo>
                                      <a:pt x="352" y="3676"/>
                                    </a:lnTo>
                                    <a:lnTo>
                                      <a:pt x="395" y="3791"/>
                                    </a:lnTo>
                                    <a:lnTo>
                                      <a:pt x="440" y="3901"/>
                                    </a:lnTo>
                                    <a:lnTo>
                                      <a:pt x="488" y="4008"/>
                                    </a:lnTo>
                                    <a:lnTo>
                                      <a:pt x="536" y="4110"/>
                                    </a:lnTo>
                                    <a:lnTo>
                                      <a:pt x="586" y="4208"/>
                                    </a:lnTo>
                                    <a:lnTo>
                                      <a:pt x="637" y="4302"/>
                                    </a:lnTo>
                                    <a:lnTo>
                                      <a:pt x="690" y="4391"/>
                                    </a:lnTo>
                                    <a:lnTo>
                                      <a:pt x="745" y="4476"/>
                                    </a:lnTo>
                                    <a:lnTo>
                                      <a:pt x="801" y="4556"/>
                                    </a:lnTo>
                                    <a:lnTo>
                                      <a:pt x="859" y="4632"/>
                                    </a:lnTo>
                                    <a:lnTo>
                                      <a:pt x="917" y="4702"/>
                                    </a:lnTo>
                                    <a:lnTo>
                                      <a:pt x="977" y="4768"/>
                                    </a:lnTo>
                                    <a:lnTo>
                                      <a:pt x="1038" y="4828"/>
                                    </a:lnTo>
                                    <a:lnTo>
                                      <a:pt x="1101" y="4884"/>
                                    </a:lnTo>
                                    <a:lnTo>
                                      <a:pt x="1164" y="4934"/>
                                    </a:lnTo>
                                    <a:lnTo>
                                      <a:pt x="1228" y="4978"/>
                                    </a:lnTo>
                                    <a:lnTo>
                                      <a:pt x="1293" y="5017"/>
                                    </a:lnTo>
                                    <a:lnTo>
                                      <a:pt x="1358" y="5050"/>
                                    </a:lnTo>
                                    <a:lnTo>
                                      <a:pt x="1426" y="5078"/>
                                    </a:lnTo>
                                    <a:lnTo>
                                      <a:pt x="1492" y="5100"/>
                                    </a:lnTo>
                                    <a:lnTo>
                                      <a:pt x="1561" y="5115"/>
                                    </a:lnTo>
                                    <a:lnTo>
                                      <a:pt x="1630" y="5124"/>
                                    </a:lnTo>
                                    <a:lnTo>
                                      <a:pt x="1698" y="5128"/>
                                    </a:lnTo>
                                    <a:close/>
                                    <a:moveTo>
                                      <a:pt x="1647" y="4786"/>
                                    </a:moveTo>
                                    <a:lnTo>
                                      <a:pt x="1719" y="4779"/>
                                    </a:lnTo>
                                    <a:lnTo>
                                      <a:pt x="1789" y="4764"/>
                                    </a:lnTo>
                                    <a:lnTo>
                                      <a:pt x="1859" y="4743"/>
                                    </a:lnTo>
                                    <a:lnTo>
                                      <a:pt x="1929" y="4715"/>
                                    </a:lnTo>
                                    <a:lnTo>
                                      <a:pt x="1997" y="4679"/>
                                    </a:lnTo>
                                    <a:lnTo>
                                      <a:pt x="2065" y="4639"/>
                                    </a:lnTo>
                                    <a:lnTo>
                                      <a:pt x="2131" y="4592"/>
                                    </a:lnTo>
                                    <a:lnTo>
                                      <a:pt x="2197" y="4538"/>
                                    </a:lnTo>
                                    <a:lnTo>
                                      <a:pt x="2262" y="4479"/>
                                    </a:lnTo>
                                    <a:lnTo>
                                      <a:pt x="2325" y="4415"/>
                                    </a:lnTo>
                                    <a:lnTo>
                                      <a:pt x="2386" y="4346"/>
                                    </a:lnTo>
                                    <a:lnTo>
                                      <a:pt x="2447" y="4272"/>
                                    </a:lnTo>
                                    <a:lnTo>
                                      <a:pt x="2506" y="4194"/>
                                    </a:lnTo>
                                    <a:lnTo>
                                      <a:pt x="2563" y="4111"/>
                                    </a:lnTo>
                                    <a:lnTo>
                                      <a:pt x="2619" y="4023"/>
                                    </a:lnTo>
                                    <a:lnTo>
                                      <a:pt x="2673" y="3932"/>
                                    </a:lnTo>
                                    <a:lnTo>
                                      <a:pt x="2724" y="3837"/>
                                    </a:lnTo>
                                    <a:lnTo>
                                      <a:pt x="2774" y="3739"/>
                                    </a:lnTo>
                                    <a:lnTo>
                                      <a:pt x="2823" y="3637"/>
                                    </a:lnTo>
                                    <a:lnTo>
                                      <a:pt x="2868" y="3533"/>
                                    </a:lnTo>
                                    <a:lnTo>
                                      <a:pt x="2912" y="3426"/>
                                    </a:lnTo>
                                    <a:lnTo>
                                      <a:pt x="2952" y="3316"/>
                                    </a:lnTo>
                                    <a:lnTo>
                                      <a:pt x="2991" y="3204"/>
                                    </a:lnTo>
                                    <a:lnTo>
                                      <a:pt x="3027" y="3090"/>
                                    </a:lnTo>
                                    <a:lnTo>
                                      <a:pt x="3060" y="2975"/>
                                    </a:lnTo>
                                    <a:lnTo>
                                      <a:pt x="3091" y="2858"/>
                                    </a:lnTo>
                                    <a:lnTo>
                                      <a:pt x="3118" y="2738"/>
                                    </a:lnTo>
                                    <a:lnTo>
                                      <a:pt x="3143" y="2619"/>
                                    </a:lnTo>
                                    <a:lnTo>
                                      <a:pt x="3166" y="2499"/>
                                    </a:lnTo>
                                    <a:lnTo>
                                      <a:pt x="3183" y="2378"/>
                                    </a:lnTo>
                                    <a:lnTo>
                                      <a:pt x="3199" y="2257"/>
                                    </a:lnTo>
                                    <a:lnTo>
                                      <a:pt x="3212" y="2136"/>
                                    </a:lnTo>
                                    <a:lnTo>
                                      <a:pt x="3227" y="2013"/>
                                    </a:lnTo>
                                    <a:lnTo>
                                      <a:pt x="3238" y="1893"/>
                                    </a:lnTo>
                                    <a:lnTo>
                                      <a:pt x="3243" y="1777"/>
                                    </a:lnTo>
                                    <a:lnTo>
                                      <a:pt x="3241" y="1664"/>
                                    </a:lnTo>
                                    <a:lnTo>
                                      <a:pt x="3235" y="1556"/>
                                    </a:lnTo>
                                    <a:lnTo>
                                      <a:pt x="3225" y="1450"/>
                                    </a:lnTo>
                                    <a:lnTo>
                                      <a:pt x="3209" y="1349"/>
                                    </a:lnTo>
                                    <a:lnTo>
                                      <a:pt x="3189" y="1251"/>
                                    </a:lnTo>
                                    <a:lnTo>
                                      <a:pt x="3164" y="1158"/>
                                    </a:lnTo>
                                    <a:lnTo>
                                      <a:pt x="3136" y="1066"/>
                                    </a:lnTo>
                                    <a:lnTo>
                                      <a:pt x="3101" y="980"/>
                                    </a:lnTo>
                                    <a:lnTo>
                                      <a:pt x="3064" y="898"/>
                                    </a:lnTo>
                                    <a:lnTo>
                                      <a:pt x="3022" y="819"/>
                                    </a:lnTo>
                                    <a:lnTo>
                                      <a:pt x="2976" y="744"/>
                                    </a:lnTo>
                                    <a:lnTo>
                                      <a:pt x="2927" y="675"/>
                                    </a:lnTo>
                                    <a:lnTo>
                                      <a:pt x="2874" y="607"/>
                                    </a:lnTo>
                                    <a:lnTo>
                                      <a:pt x="2817" y="544"/>
                                    </a:lnTo>
                                    <a:lnTo>
                                      <a:pt x="2758" y="486"/>
                                    </a:lnTo>
                                    <a:lnTo>
                                      <a:pt x="2693" y="432"/>
                                    </a:lnTo>
                                    <a:lnTo>
                                      <a:pt x="2627" y="382"/>
                                    </a:lnTo>
                                    <a:lnTo>
                                      <a:pt x="2558" y="336"/>
                                    </a:lnTo>
                                    <a:lnTo>
                                      <a:pt x="2486" y="294"/>
                                    </a:lnTo>
                                    <a:lnTo>
                                      <a:pt x="2411" y="257"/>
                                    </a:lnTo>
                                    <a:lnTo>
                                      <a:pt x="2334" y="223"/>
                                    </a:lnTo>
                                    <a:lnTo>
                                      <a:pt x="2255" y="195"/>
                                    </a:lnTo>
                                    <a:lnTo>
                                      <a:pt x="2173" y="170"/>
                                    </a:lnTo>
                                    <a:lnTo>
                                      <a:pt x="2089" y="150"/>
                                    </a:lnTo>
                                    <a:lnTo>
                                      <a:pt x="2003" y="135"/>
                                    </a:lnTo>
                                    <a:lnTo>
                                      <a:pt x="1916" y="124"/>
                                    </a:lnTo>
                                    <a:lnTo>
                                      <a:pt x="1827" y="118"/>
                                    </a:lnTo>
                                    <a:lnTo>
                                      <a:pt x="1735" y="116"/>
                                    </a:lnTo>
                                    <a:lnTo>
                                      <a:pt x="1643" y="119"/>
                                    </a:lnTo>
                                    <a:lnTo>
                                      <a:pt x="1562" y="126"/>
                                    </a:lnTo>
                                    <a:lnTo>
                                      <a:pt x="1480" y="137"/>
                                    </a:lnTo>
                                    <a:lnTo>
                                      <a:pt x="1398" y="152"/>
                                    </a:lnTo>
                                    <a:lnTo>
                                      <a:pt x="1317" y="172"/>
                                    </a:lnTo>
                                    <a:lnTo>
                                      <a:pt x="1236" y="197"/>
                                    </a:lnTo>
                                    <a:lnTo>
                                      <a:pt x="1155" y="226"/>
                                    </a:lnTo>
                                    <a:lnTo>
                                      <a:pt x="1077" y="259"/>
                                    </a:lnTo>
                                    <a:lnTo>
                                      <a:pt x="999" y="296"/>
                                    </a:lnTo>
                                    <a:lnTo>
                                      <a:pt x="923" y="338"/>
                                    </a:lnTo>
                                    <a:lnTo>
                                      <a:pt x="848" y="384"/>
                                    </a:lnTo>
                                    <a:lnTo>
                                      <a:pt x="776" y="435"/>
                                    </a:lnTo>
                                    <a:lnTo>
                                      <a:pt x="705" y="490"/>
                                    </a:lnTo>
                                    <a:lnTo>
                                      <a:pt x="637" y="549"/>
                                    </a:lnTo>
                                    <a:lnTo>
                                      <a:pt x="573" y="613"/>
                                    </a:lnTo>
                                    <a:lnTo>
                                      <a:pt x="511" y="682"/>
                                    </a:lnTo>
                                    <a:lnTo>
                                      <a:pt x="452" y="755"/>
                                    </a:lnTo>
                                    <a:lnTo>
                                      <a:pt x="397" y="832"/>
                                    </a:lnTo>
                                    <a:lnTo>
                                      <a:pt x="346" y="914"/>
                                    </a:lnTo>
                                    <a:lnTo>
                                      <a:pt x="300" y="1000"/>
                                    </a:lnTo>
                                    <a:lnTo>
                                      <a:pt x="258" y="1090"/>
                                    </a:lnTo>
                                    <a:lnTo>
                                      <a:pt x="220" y="1185"/>
                                    </a:lnTo>
                                    <a:lnTo>
                                      <a:pt x="186" y="1284"/>
                                    </a:lnTo>
                                    <a:lnTo>
                                      <a:pt x="159" y="1389"/>
                                    </a:lnTo>
                                    <a:lnTo>
                                      <a:pt x="137" y="1497"/>
                                    </a:lnTo>
                                    <a:lnTo>
                                      <a:pt x="119" y="1610"/>
                                    </a:lnTo>
                                    <a:lnTo>
                                      <a:pt x="108" y="1727"/>
                                    </a:lnTo>
                                    <a:lnTo>
                                      <a:pt x="103" y="1849"/>
                                    </a:lnTo>
                                    <a:lnTo>
                                      <a:pt x="106" y="1976"/>
                                    </a:lnTo>
                                    <a:lnTo>
                                      <a:pt x="114" y="2106"/>
                                    </a:lnTo>
                                    <a:lnTo>
                                      <a:pt x="128" y="2242"/>
                                    </a:lnTo>
                                    <a:lnTo>
                                      <a:pt x="151" y="2382"/>
                                    </a:lnTo>
                                    <a:lnTo>
                                      <a:pt x="182" y="2526"/>
                                    </a:lnTo>
                                    <a:lnTo>
                                      <a:pt x="202" y="2652"/>
                                    </a:lnTo>
                                    <a:lnTo>
                                      <a:pt x="225" y="2775"/>
                                    </a:lnTo>
                                    <a:lnTo>
                                      <a:pt x="250" y="2896"/>
                                    </a:lnTo>
                                    <a:lnTo>
                                      <a:pt x="278" y="3013"/>
                                    </a:lnTo>
                                    <a:lnTo>
                                      <a:pt x="307" y="3127"/>
                                    </a:lnTo>
                                    <a:lnTo>
                                      <a:pt x="339" y="3238"/>
                                    </a:lnTo>
                                    <a:lnTo>
                                      <a:pt x="373" y="3347"/>
                                    </a:lnTo>
                                    <a:lnTo>
                                      <a:pt x="408" y="3451"/>
                                    </a:lnTo>
                                    <a:lnTo>
                                      <a:pt x="445" y="3553"/>
                                    </a:lnTo>
                                    <a:lnTo>
                                      <a:pt x="484" y="3651"/>
                                    </a:lnTo>
                                    <a:lnTo>
                                      <a:pt x="524" y="3746"/>
                                    </a:lnTo>
                                    <a:lnTo>
                                      <a:pt x="566" y="3837"/>
                                    </a:lnTo>
                                    <a:lnTo>
                                      <a:pt x="610" y="3925"/>
                                    </a:lnTo>
                                    <a:lnTo>
                                      <a:pt x="655" y="4009"/>
                                    </a:lnTo>
                                    <a:lnTo>
                                      <a:pt x="701" y="4088"/>
                                    </a:lnTo>
                                    <a:lnTo>
                                      <a:pt x="750" y="4164"/>
                                    </a:lnTo>
                                    <a:lnTo>
                                      <a:pt x="798" y="4236"/>
                                    </a:lnTo>
                                    <a:lnTo>
                                      <a:pt x="849" y="4305"/>
                                    </a:lnTo>
                                    <a:lnTo>
                                      <a:pt x="900" y="4369"/>
                                    </a:lnTo>
                                    <a:lnTo>
                                      <a:pt x="954" y="4428"/>
                                    </a:lnTo>
                                    <a:lnTo>
                                      <a:pt x="1007" y="4484"/>
                                    </a:lnTo>
                                    <a:lnTo>
                                      <a:pt x="1062" y="4535"/>
                                    </a:lnTo>
                                    <a:lnTo>
                                      <a:pt x="1117" y="4582"/>
                                    </a:lnTo>
                                    <a:lnTo>
                                      <a:pt x="1173" y="4624"/>
                                    </a:lnTo>
                                    <a:lnTo>
                                      <a:pt x="1230" y="4661"/>
                                    </a:lnTo>
                                    <a:lnTo>
                                      <a:pt x="1288" y="4693"/>
                                    </a:lnTo>
                                    <a:lnTo>
                                      <a:pt x="1347" y="4722"/>
                                    </a:lnTo>
                                    <a:lnTo>
                                      <a:pt x="1406" y="4744"/>
                                    </a:lnTo>
                                    <a:lnTo>
                                      <a:pt x="1466" y="4762"/>
                                    </a:lnTo>
                                    <a:lnTo>
                                      <a:pt x="1525" y="4775"/>
                                    </a:lnTo>
                                    <a:lnTo>
                                      <a:pt x="1586" y="4783"/>
                                    </a:lnTo>
                                    <a:lnTo>
                                      <a:pt x="1647" y="47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60000"/>
                                  <a:lumOff val="4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Freeform 172"/>
                            <wps:cNvSpPr>
                              <a:spLocks noEditPoints="1"/>
                            </wps:cNvSpPr>
                            <wps:spPr bwMode="auto">
                              <a:xfrm rot="21218401">
                                <a:off x="6658" y="5878"/>
                                <a:ext cx="960" cy="1223"/>
                              </a:xfrm>
                              <a:custGeom>
                                <a:avLst/>
                                <a:gdLst>
                                  <a:gd name="T0" fmla="*/ 908 w 2725"/>
                                  <a:gd name="T1" fmla="*/ 8 h 3753"/>
                                  <a:gd name="T2" fmla="*/ 1240 w 2725"/>
                                  <a:gd name="T3" fmla="*/ 124 h 3753"/>
                                  <a:gd name="T4" fmla="*/ 1581 w 2725"/>
                                  <a:gd name="T5" fmla="*/ 361 h 3753"/>
                                  <a:gd name="T6" fmla="*/ 1912 w 2725"/>
                                  <a:gd name="T7" fmla="*/ 693 h 3753"/>
                                  <a:gd name="T8" fmla="*/ 2215 w 2725"/>
                                  <a:gd name="T9" fmla="*/ 1099 h 3753"/>
                                  <a:gd name="T10" fmla="*/ 2476 w 2725"/>
                                  <a:gd name="T11" fmla="*/ 1554 h 3753"/>
                                  <a:gd name="T12" fmla="*/ 2659 w 2725"/>
                                  <a:gd name="T13" fmla="*/ 2027 h 3753"/>
                                  <a:gd name="T14" fmla="*/ 2724 w 2725"/>
                                  <a:gd name="T15" fmla="*/ 2454 h 3753"/>
                                  <a:gd name="T16" fmla="*/ 2691 w 2725"/>
                                  <a:gd name="T17" fmla="*/ 2827 h 3753"/>
                                  <a:gd name="T18" fmla="*/ 2566 w 2725"/>
                                  <a:gd name="T19" fmla="*/ 3143 h 3753"/>
                                  <a:gd name="T20" fmla="*/ 2358 w 2725"/>
                                  <a:gd name="T21" fmla="*/ 3397 h 3753"/>
                                  <a:gd name="T22" fmla="*/ 2072 w 2725"/>
                                  <a:gd name="T23" fmla="*/ 3590 h 3753"/>
                                  <a:gd name="T24" fmla="*/ 1717 w 2725"/>
                                  <a:gd name="T25" fmla="*/ 3717 h 3753"/>
                                  <a:gd name="T26" fmla="*/ 1376 w 2725"/>
                                  <a:gd name="T27" fmla="*/ 3753 h 3753"/>
                                  <a:gd name="T28" fmla="*/ 1036 w 2725"/>
                                  <a:gd name="T29" fmla="*/ 3698 h 3753"/>
                                  <a:gd name="T30" fmla="*/ 721 w 2725"/>
                                  <a:gd name="T31" fmla="*/ 3549 h 3753"/>
                                  <a:gd name="T32" fmla="*/ 443 w 2725"/>
                                  <a:gd name="T33" fmla="*/ 3299 h 3753"/>
                                  <a:gd name="T34" fmla="*/ 225 w 2725"/>
                                  <a:gd name="T35" fmla="*/ 2944 h 3753"/>
                                  <a:gd name="T36" fmla="*/ 82 w 2725"/>
                                  <a:gd name="T37" fmla="*/ 2481 h 3753"/>
                                  <a:gd name="T38" fmla="*/ 14 w 2725"/>
                                  <a:gd name="T39" fmla="*/ 1943 h 3753"/>
                                  <a:gd name="T40" fmla="*/ 1 w 2725"/>
                                  <a:gd name="T41" fmla="*/ 1444 h 3753"/>
                                  <a:gd name="T42" fmla="*/ 44 w 2725"/>
                                  <a:gd name="T43" fmla="*/ 999 h 3753"/>
                                  <a:gd name="T44" fmla="*/ 139 w 2725"/>
                                  <a:gd name="T45" fmla="*/ 622 h 3753"/>
                                  <a:gd name="T46" fmla="*/ 282 w 2725"/>
                                  <a:gd name="T47" fmla="*/ 321 h 3753"/>
                                  <a:gd name="T48" fmla="*/ 474 w 2725"/>
                                  <a:gd name="T49" fmla="*/ 111 h 3753"/>
                                  <a:gd name="T50" fmla="*/ 696 w 2725"/>
                                  <a:gd name="T51" fmla="*/ 274 h 3753"/>
                                  <a:gd name="T52" fmla="*/ 971 w 2725"/>
                                  <a:gd name="T53" fmla="*/ 275 h 3753"/>
                                  <a:gd name="T54" fmla="*/ 1264 w 2725"/>
                                  <a:gd name="T55" fmla="*/ 394 h 3753"/>
                                  <a:gd name="T56" fmla="*/ 1561 w 2725"/>
                                  <a:gd name="T57" fmla="*/ 613 h 3753"/>
                                  <a:gd name="T58" fmla="*/ 1845 w 2725"/>
                                  <a:gd name="T59" fmla="*/ 913 h 3753"/>
                                  <a:gd name="T60" fmla="*/ 2104 w 2725"/>
                                  <a:gd name="T61" fmla="*/ 1273 h 3753"/>
                                  <a:gd name="T62" fmla="*/ 2322 w 2725"/>
                                  <a:gd name="T63" fmla="*/ 1676 h 3753"/>
                                  <a:gd name="T64" fmla="*/ 2493 w 2725"/>
                                  <a:gd name="T65" fmla="*/ 2095 h 3753"/>
                                  <a:gd name="T66" fmla="*/ 2569 w 2725"/>
                                  <a:gd name="T67" fmla="*/ 2484 h 3753"/>
                                  <a:gd name="T68" fmla="*/ 2543 w 2725"/>
                                  <a:gd name="T69" fmla="*/ 2830 h 3753"/>
                                  <a:gd name="T70" fmla="*/ 2424 w 2725"/>
                                  <a:gd name="T71" fmla="*/ 3127 h 3753"/>
                                  <a:gd name="T72" fmla="*/ 2225 w 2725"/>
                                  <a:gd name="T73" fmla="*/ 3367 h 3753"/>
                                  <a:gd name="T74" fmla="*/ 1958 w 2725"/>
                                  <a:gd name="T75" fmla="*/ 3542 h 3753"/>
                                  <a:gd name="T76" fmla="*/ 1642 w 2725"/>
                                  <a:gd name="T77" fmla="*/ 3644 h 3753"/>
                                  <a:gd name="T78" fmla="*/ 1328 w 2725"/>
                                  <a:gd name="T79" fmla="*/ 3659 h 3753"/>
                                  <a:gd name="T80" fmla="*/ 1010 w 2725"/>
                                  <a:gd name="T81" fmla="*/ 3590 h 3753"/>
                                  <a:gd name="T82" fmla="*/ 709 w 2725"/>
                                  <a:gd name="T83" fmla="*/ 3429 h 3753"/>
                                  <a:gd name="T84" fmla="*/ 448 w 2725"/>
                                  <a:gd name="T85" fmla="*/ 3170 h 3753"/>
                                  <a:gd name="T86" fmla="*/ 251 w 2725"/>
                                  <a:gd name="T87" fmla="*/ 2803 h 3753"/>
                                  <a:gd name="T88" fmla="*/ 141 w 2725"/>
                                  <a:gd name="T89" fmla="*/ 2323 h 3753"/>
                                  <a:gd name="T90" fmla="*/ 96 w 2725"/>
                                  <a:gd name="T91" fmla="*/ 1844 h 3753"/>
                                  <a:gd name="T92" fmla="*/ 98 w 2725"/>
                                  <a:gd name="T93" fmla="*/ 1420 h 3753"/>
                                  <a:gd name="T94" fmla="*/ 152 w 2725"/>
                                  <a:gd name="T95" fmla="*/ 1047 h 3753"/>
                                  <a:gd name="T96" fmla="*/ 250 w 2725"/>
                                  <a:gd name="T97" fmla="*/ 735 h 3753"/>
                                  <a:gd name="T98" fmla="*/ 391 w 2725"/>
                                  <a:gd name="T99" fmla="*/ 494 h 3753"/>
                                  <a:gd name="T100" fmla="*/ 572 w 2725"/>
                                  <a:gd name="T101" fmla="*/ 330 h 37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725" h="3753">
                                    <a:moveTo>
                                      <a:pt x="659" y="17"/>
                                    </a:moveTo>
                                    <a:lnTo>
                                      <a:pt x="720" y="6"/>
                                    </a:lnTo>
                                    <a:lnTo>
                                      <a:pt x="781" y="0"/>
                                    </a:lnTo>
                                    <a:lnTo>
                                      <a:pt x="844" y="1"/>
                                    </a:lnTo>
                                    <a:lnTo>
                                      <a:pt x="908" y="8"/>
                                    </a:lnTo>
                                    <a:lnTo>
                                      <a:pt x="974" y="21"/>
                                    </a:lnTo>
                                    <a:lnTo>
                                      <a:pt x="1039" y="39"/>
                                    </a:lnTo>
                                    <a:lnTo>
                                      <a:pt x="1105" y="63"/>
                                    </a:lnTo>
                                    <a:lnTo>
                                      <a:pt x="1173" y="91"/>
                                    </a:lnTo>
                                    <a:lnTo>
                                      <a:pt x="1240" y="124"/>
                                    </a:lnTo>
                                    <a:lnTo>
                                      <a:pt x="1308" y="163"/>
                                    </a:lnTo>
                                    <a:lnTo>
                                      <a:pt x="1377" y="206"/>
                                    </a:lnTo>
                                    <a:lnTo>
                                      <a:pt x="1444" y="253"/>
                                    </a:lnTo>
                                    <a:lnTo>
                                      <a:pt x="1513" y="306"/>
                                    </a:lnTo>
                                    <a:lnTo>
                                      <a:pt x="1581" y="361"/>
                                    </a:lnTo>
                                    <a:lnTo>
                                      <a:pt x="1648" y="420"/>
                                    </a:lnTo>
                                    <a:lnTo>
                                      <a:pt x="1715" y="483"/>
                                    </a:lnTo>
                                    <a:lnTo>
                                      <a:pt x="1781" y="550"/>
                                    </a:lnTo>
                                    <a:lnTo>
                                      <a:pt x="1848" y="621"/>
                                    </a:lnTo>
                                    <a:lnTo>
                                      <a:pt x="1912" y="693"/>
                                    </a:lnTo>
                                    <a:lnTo>
                                      <a:pt x="1976" y="769"/>
                                    </a:lnTo>
                                    <a:lnTo>
                                      <a:pt x="2037" y="848"/>
                                    </a:lnTo>
                                    <a:lnTo>
                                      <a:pt x="2099" y="930"/>
                                    </a:lnTo>
                                    <a:lnTo>
                                      <a:pt x="2158" y="1012"/>
                                    </a:lnTo>
                                    <a:lnTo>
                                      <a:pt x="2215" y="1099"/>
                                    </a:lnTo>
                                    <a:lnTo>
                                      <a:pt x="2272" y="1187"/>
                                    </a:lnTo>
                                    <a:lnTo>
                                      <a:pt x="2326" y="1277"/>
                                    </a:lnTo>
                                    <a:lnTo>
                                      <a:pt x="2378" y="1368"/>
                                    </a:lnTo>
                                    <a:lnTo>
                                      <a:pt x="2429" y="1460"/>
                                    </a:lnTo>
                                    <a:lnTo>
                                      <a:pt x="2476" y="1554"/>
                                    </a:lnTo>
                                    <a:lnTo>
                                      <a:pt x="2521" y="1650"/>
                                    </a:lnTo>
                                    <a:lnTo>
                                      <a:pt x="2564" y="1745"/>
                                    </a:lnTo>
                                    <a:lnTo>
                                      <a:pt x="2603" y="1841"/>
                                    </a:lnTo>
                                    <a:lnTo>
                                      <a:pt x="2634" y="1935"/>
                                    </a:lnTo>
                                    <a:lnTo>
                                      <a:pt x="2659" y="2027"/>
                                    </a:lnTo>
                                    <a:lnTo>
                                      <a:pt x="2680" y="2116"/>
                                    </a:lnTo>
                                    <a:lnTo>
                                      <a:pt x="2698" y="2204"/>
                                    </a:lnTo>
                                    <a:lnTo>
                                      <a:pt x="2711" y="2289"/>
                                    </a:lnTo>
                                    <a:lnTo>
                                      <a:pt x="2719" y="2373"/>
                                    </a:lnTo>
                                    <a:lnTo>
                                      <a:pt x="2724" y="2454"/>
                                    </a:lnTo>
                                    <a:lnTo>
                                      <a:pt x="2725" y="2533"/>
                                    </a:lnTo>
                                    <a:lnTo>
                                      <a:pt x="2723" y="2610"/>
                                    </a:lnTo>
                                    <a:lnTo>
                                      <a:pt x="2716" y="2684"/>
                                    </a:lnTo>
                                    <a:lnTo>
                                      <a:pt x="2705" y="2757"/>
                                    </a:lnTo>
                                    <a:lnTo>
                                      <a:pt x="2691" y="2827"/>
                                    </a:lnTo>
                                    <a:lnTo>
                                      <a:pt x="2673" y="2894"/>
                                    </a:lnTo>
                                    <a:lnTo>
                                      <a:pt x="2652" y="2960"/>
                                    </a:lnTo>
                                    <a:lnTo>
                                      <a:pt x="2627" y="3023"/>
                                    </a:lnTo>
                                    <a:lnTo>
                                      <a:pt x="2598" y="3084"/>
                                    </a:lnTo>
                                    <a:lnTo>
                                      <a:pt x="2566" y="3143"/>
                                    </a:lnTo>
                                    <a:lnTo>
                                      <a:pt x="2531" y="3198"/>
                                    </a:lnTo>
                                    <a:lnTo>
                                      <a:pt x="2493" y="3252"/>
                                    </a:lnTo>
                                    <a:lnTo>
                                      <a:pt x="2451" y="3303"/>
                                    </a:lnTo>
                                    <a:lnTo>
                                      <a:pt x="2406" y="3351"/>
                                    </a:lnTo>
                                    <a:lnTo>
                                      <a:pt x="2358" y="3397"/>
                                    </a:lnTo>
                                    <a:lnTo>
                                      <a:pt x="2307" y="3441"/>
                                    </a:lnTo>
                                    <a:lnTo>
                                      <a:pt x="2252" y="3483"/>
                                    </a:lnTo>
                                    <a:lnTo>
                                      <a:pt x="2195" y="3520"/>
                                    </a:lnTo>
                                    <a:lnTo>
                                      <a:pt x="2135" y="3557"/>
                                    </a:lnTo>
                                    <a:lnTo>
                                      <a:pt x="2072" y="3590"/>
                                    </a:lnTo>
                                    <a:lnTo>
                                      <a:pt x="2007" y="3621"/>
                                    </a:lnTo>
                                    <a:lnTo>
                                      <a:pt x="1938" y="3648"/>
                                    </a:lnTo>
                                    <a:lnTo>
                                      <a:pt x="1867" y="3674"/>
                                    </a:lnTo>
                                    <a:lnTo>
                                      <a:pt x="1793" y="3697"/>
                                    </a:lnTo>
                                    <a:lnTo>
                                      <a:pt x="1717" y="3717"/>
                                    </a:lnTo>
                                    <a:lnTo>
                                      <a:pt x="1650" y="3731"/>
                                    </a:lnTo>
                                    <a:lnTo>
                                      <a:pt x="1581" y="3742"/>
                                    </a:lnTo>
                                    <a:lnTo>
                                      <a:pt x="1512" y="3749"/>
                                    </a:lnTo>
                                    <a:lnTo>
                                      <a:pt x="1443" y="3753"/>
                                    </a:lnTo>
                                    <a:lnTo>
                                      <a:pt x="1376" y="3753"/>
                                    </a:lnTo>
                                    <a:lnTo>
                                      <a:pt x="1307" y="3750"/>
                                    </a:lnTo>
                                    <a:lnTo>
                                      <a:pt x="1238" y="3743"/>
                                    </a:lnTo>
                                    <a:lnTo>
                                      <a:pt x="1170" y="3731"/>
                                    </a:lnTo>
                                    <a:lnTo>
                                      <a:pt x="1103" y="3717"/>
                                    </a:lnTo>
                                    <a:lnTo>
                                      <a:pt x="1036" y="3698"/>
                                    </a:lnTo>
                                    <a:lnTo>
                                      <a:pt x="971" y="3677"/>
                                    </a:lnTo>
                                    <a:lnTo>
                                      <a:pt x="907" y="3651"/>
                                    </a:lnTo>
                                    <a:lnTo>
                                      <a:pt x="843" y="3620"/>
                                    </a:lnTo>
                                    <a:lnTo>
                                      <a:pt x="781" y="3587"/>
                                    </a:lnTo>
                                    <a:lnTo>
                                      <a:pt x="721" y="3549"/>
                                    </a:lnTo>
                                    <a:lnTo>
                                      <a:pt x="662" y="3506"/>
                                    </a:lnTo>
                                    <a:lnTo>
                                      <a:pt x="604" y="3461"/>
                                    </a:lnTo>
                                    <a:lnTo>
                                      <a:pt x="549" y="3412"/>
                                    </a:lnTo>
                                    <a:lnTo>
                                      <a:pt x="496" y="3357"/>
                                    </a:lnTo>
                                    <a:lnTo>
                                      <a:pt x="443" y="3299"/>
                                    </a:lnTo>
                                    <a:lnTo>
                                      <a:pt x="395" y="3236"/>
                                    </a:lnTo>
                                    <a:lnTo>
                                      <a:pt x="349" y="3170"/>
                                    </a:lnTo>
                                    <a:lnTo>
                                      <a:pt x="305" y="3099"/>
                                    </a:lnTo>
                                    <a:lnTo>
                                      <a:pt x="263" y="3023"/>
                                    </a:lnTo>
                                    <a:lnTo>
                                      <a:pt x="225" y="2944"/>
                                    </a:lnTo>
                                    <a:lnTo>
                                      <a:pt x="190" y="2861"/>
                                    </a:lnTo>
                                    <a:lnTo>
                                      <a:pt x="158" y="2772"/>
                                    </a:lnTo>
                                    <a:lnTo>
                                      <a:pt x="128" y="2680"/>
                                    </a:lnTo>
                                    <a:lnTo>
                                      <a:pt x="103" y="2583"/>
                                    </a:lnTo>
                                    <a:lnTo>
                                      <a:pt x="82" y="2481"/>
                                    </a:lnTo>
                                    <a:lnTo>
                                      <a:pt x="63" y="2374"/>
                                    </a:lnTo>
                                    <a:lnTo>
                                      <a:pt x="49" y="2264"/>
                                    </a:lnTo>
                                    <a:lnTo>
                                      <a:pt x="36" y="2155"/>
                                    </a:lnTo>
                                    <a:lnTo>
                                      <a:pt x="24" y="2049"/>
                                    </a:lnTo>
                                    <a:lnTo>
                                      <a:pt x="14" y="1943"/>
                                    </a:lnTo>
                                    <a:lnTo>
                                      <a:pt x="7" y="1839"/>
                                    </a:lnTo>
                                    <a:lnTo>
                                      <a:pt x="2" y="1737"/>
                                    </a:lnTo>
                                    <a:lnTo>
                                      <a:pt x="0" y="1638"/>
                                    </a:lnTo>
                                    <a:lnTo>
                                      <a:pt x="0" y="1539"/>
                                    </a:lnTo>
                                    <a:lnTo>
                                      <a:pt x="1" y="1444"/>
                                    </a:lnTo>
                                    <a:lnTo>
                                      <a:pt x="6" y="1350"/>
                                    </a:lnTo>
                                    <a:lnTo>
                                      <a:pt x="12" y="1259"/>
                                    </a:lnTo>
                                    <a:lnTo>
                                      <a:pt x="20" y="1170"/>
                                    </a:lnTo>
                                    <a:lnTo>
                                      <a:pt x="31" y="1084"/>
                                    </a:lnTo>
                                    <a:lnTo>
                                      <a:pt x="44" y="999"/>
                                    </a:lnTo>
                                    <a:lnTo>
                                      <a:pt x="58" y="918"/>
                                    </a:lnTo>
                                    <a:lnTo>
                                      <a:pt x="76" y="840"/>
                                    </a:lnTo>
                                    <a:lnTo>
                                      <a:pt x="95" y="764"/>
                                    </a:lnTo>
                                    <a:lnTo>
                                      <a:pt x="115" y="692"/>
                                    </a:lnTo>
                                    <a:lnTo>
                                      <a:pt x="139" y="622"/>
                                    </a:lnTo>
                                    <a:lnTo>
                                      <a:pt x="164" y="554"/>
                                    </a:lnTo>
                                    <a:lnTo>
                                      <a:pt x="190" y="491"/>
                                    </a:lnTo>
                                    <a:lnTo>
                                      <a:pt x="219" y="431"/>
                                    </a:lnTo>
                                    <a:lnTo>
                                      <a:pt x="250" y="374"/>
                                    </a:lnTo>
                                    <a:lnTo>
                                      <a:pt x="282" y="321"/>
                                    </a:lnTo>
                                    <a:lnTo>
                                      <a:pt x="317" y="272"/>
                                    </a:lnTo>
                                    <a:lnTo>
                                      <a:pt x="353" y="226"/>
                                    </a:lnTo>
                                    <a:lnTo>
                                      <a:pt x="391" y="184"/>
                                    </a:lnTo>
                                    <a:lnTo>
                                      <a:pt x="432" y="146"/>
                                    </a:lnTo>
                                    <a:lnTo>
                                      <a:pt x="474" y="111"/>
                                    </a:lnTo>
                                    <a:lnTo>
                                      <a:pt x="518" y="82"/>
                                    </a:lnTo>
                                    <a:lnTo>
                                      <a:pt x="563" y="56"/>
                                    </a:lnTo>
                                    <a:lnTo>
                                      <a:pt x="611" y="34"/>
                                    </a:lnTo>
                                    <a:lnTo>
                                      <a:pt x="659" y="17"/>
                                    </a:lnTo>
                                    <a:close/>
                                    <a:moveTo>
                                      <a:pt x="696" y="274"/>
                                    </a:moveTo>
                                    <a:lnTo>
                                      <a:pt x="749" y="264"/>
                                    </a:lnTo>
                                    <a:lnTo>
                                      <a:pt x="803" y="259"/>
                                    </a:lnTo>
                                    <a:lnTo>
                                      <a:pt x="859" y="259"/>
                                    </a:lnTo>
                                    <a:lnTo>
                                      <a:pt x="914" y="265"/>
                                    </a:lnTo>
                                    <a:lnTo>
                                      <a:pt x="971" y="275"/>
                                    </a:lnTo>
                                    <a:lnTo>
                                      <a:pt x="1028" y="290"/>
                                    </a:lnTo>
                                    <a:lnTo>
                                      <a:pt x="1087" y="310"/>
                                    </a:lnTo>
                                    <a:lnTo>
                                      <a:pt x="1146" y="334"/>
                                    </a:lnTo>
                                    <a:lnTo>
                                      <a:pt x="1205" y="362"/>
                                    </a:lnTo>
                                    <a:lnTo>
                                      <a:pt x="1264" y="394"/>
                                    </a:lnTo>
                                    <a:lnTo>
                                      <a:pt x="1323" y="431"/>
                                    </a:lnTo>
                                    <a:lnTo>
                                      <a:pt x="1383" y="471"/>
                                    </a:lnTo>
                                    <a:lnTo>
                                      <a:pt x="1442" y="515"/>
                                    </a:lnTo>
                                    <a:lnTo>
                                      <a:pt x="1501" y="563"/>
                                    </a:lnTo>
                                    <a:lnTo>
                                      <a:pt x="1561" y="613"/>
                                    </a:lnTo>
                                    <a:lnTo>
                                      <a:pt x="1619" y="668"/>
                                    </a:lnTo>
                                    <a:lnTo>
                                      <a:pt x="1677" y="725"/>
                                    </a:lnTo>
                                    <a:lnTo>
                                      <a:pt x="1734" y="785"/>
                                    </a:lnTo>
                                    <a:lnTo>
                                      <a:pt x="1790" y="848"/>
                                    </a:lnTo>
                                    <a:lnTo>
                                      <a:pt x="1845" y="913"/>
                                    </a:lnTo>
                                    <a:lnTo>
                                      <a:pt x="1900" y="981"/>
                                    </a:lnTo>
                                    <a:lnTo>
                                      <a:pt x="1952" y="1050"/>
                                    </a:lnTo>
                                    <a:lnTo>
                                      <a:pt x="2004" y="1123"/>
                                    </a:lnTo>
                                    <a:lnTo>
                                      <a:pt x="2055" y="1197"/>
                                    </a:lnTo>
                                    <a:lnTo>
                                      <a:pt x="2104" y="1273"/>
                                    </a:lnTo>
                                    <a:lnTo>
                                      <a:pt x="2151" y="1350"/>
                                    </a:lnTo>
                                    <a:lnTo>
                                      <a:pt x="2196" y="1429"/>
                                    </a:lnTo>
                                    <a:lnTo>
                                      <a:pt x="2240" y="1510"/>
                                    </a:lnTo>
                                    <a:lnTo>
                                      <a:pt x="2282" y="1593"/>
                                    </a:lnTo>
                                    <a:lnTo>
                                      <a:pt x="2322" y="1676"/>
                                    </a:lnTo>
                                    <a:lnTo>
                                      <a:pt x="2359" y="1758"/>
                                    </a:lnTo>
                                    <a:lnTo>
                                      <a:pt x="2393" y="1844"/>
                                    </a:lnTo>
                                    <a:lnTo>
                                      <a:pt x="2431" y="1929"/>
                                    </a:lnTo>
                                    <a:lnTo>
                                      <a:pt x="2464" y="2012"/>
                                    </a:lnTo>
                                    <a:lnTo>
                                      <a:pt x="2493" y="2095"/>
                                    </a:lnTo>
                                    <a:lnTo>
                                      <a:pt x="2518" y="2175"/>
                                    </a:lnTo>
                                    <a:lnTo>
                                      <a:pt x="2537" y="2255"/>
                                    </a:lnTo>
                                    <a:lnTo>
                                      <a:pt x="2552" y="2333"/>
                                    </a:lnTo>
                                    <a:lnTo>
                                      <a:pt x="2563" y="2409"/>
                                    </a:lnTo>
                                    <a:lnTo>
                                      <a:pt x="2569" y="2484"/>
                                    </a:lnTo>
                                    <a:lnTo>
                                      <a:pt x="2571" y="2557"/>
                                    </a:lnTo>
                                    <a:lnTo>
                                      <a:pt x="2570" y="2628"/>
                                    </a:lnTo>
                                    <a:lnTo>
                                      <a:pt x="2564" y="2698"/>
                                    </a:lnTo>
                                    <a:lnTo>
                                      <a:pt x="2556" y="2765"/>
                                    </a:lnTo>
                                    <a:lnTo>
                                      <a:pt x="2543" y="2830"/>
                                    </a:lnTo>
                                    <a:lnTo>
                                      <a:pt x="2525" y="2894"/>
                                    </a:lnTo>
                                    <a:lnTo>
                                      <a:pt x="2505" y="2956"/>
                                    </a:lnTo>
                                    <a:lnTo>
                                      <a:pt x="2481" y="3015"/>
                                    </a:lnTo>
                                    <a:lnTo>
                                      <a:pt x="2454" y="3072"/>
                                    </a:lnTo>
                                    <a:lnTo>
                                      <a:pt x="2424" y="3127"/>
                                    </a:lnTo>
                                    <a:lnTo>
                                      <a:pt x="2390" y="3179"/>
                                    </a:lnTo>
                                    <a:lnTo>
                                      <a:pt x="2353" y="3230"/>
                                    </a:lnTo>
                                    <a:lnTo>
                                      <a:pt x="2314" y="3278"/>
                                    </a:lnTo>
                                    <a:lnTo>
                                      <a:pt x="2271" y="3323"/>
                                    </a:lnTo>
                                    <a:lnTo>
                                      <a:pt x="2225" y="3367"/>
                                    </a:lnTo>
                                    <a:lnTo>
                                      <a:pt x="2176" y="3407"/>
                                    </a:lnTo>
                                    <a:lnTo>
                                      <a:pt x="2125" y="3445"/>
                                    </a:lnTo>
                                    <a:lnTo>
                                      <a:pt x="2072" y="3480"/>
                                    </a:lnTo>
                                    <a:lnTo>
                                      <a:pt x="2016" y="3512"/>
                                    </a:lnTo>
                                    <a:lnTo>
                                      <a:pt x="1958" y="3542"/>
                                    </a:lnTo>
                                    <a:lnTo>
                                      <a:pt x="1897" y="3569"/>
                                    </a:lnTo>
                                    <a:lnTo>
                                      <a:pt x="1835" y="3593"/>
                                    </a:lnTo>
                                    <a:lnTo>
                                      <a:pt x="1769" y="3614"/>
                                    </a:lnTo>
                                    <a:lnTo>
                                      <a:pt x="1702" y="3632"/>
                                    </a:lnTo>
                                    <a:lnTo>
                                      <a:pt x="1642" y="3644"/>
                                    </a:lnTo>
                                    <a:lnTo>
                                      <a:pt x="1581" y="3653"/>
                                    </a:lnTo>
                                    <a:lnTo>
                                      <a:pt x="1519" y="3660"/>
                                    </a:lnTo>
                                    <a:lnTo>
                                      <a:pt x="1456" y="3663"/>
                                    </a:lnTo>
                                    <a:lnTo>
                                      <a:pt x="1392" y="3663"/>
                                    </a:lnTo>
                                    <a:lnTo>
                                      <a:pt x="1328" y="3659"/>
                                    </a:lnTo>
                                    <a:lnTo>
                                      <a:pt x="1264" y="3652"/>
                                    </a:lnTo>
                                    <a:lnTo>
                                      <a:pt x="1200" y="3642"/>
                                    </a:lnTo>
                                    <a:lnTo>
                                      <a:pt x="1137" y="3628"/>
                                    </a:lnTo>
                                    <a:lnTo>
                                      <a:pt x="1073" y="3612"/>
                                    </a:lnTo>
                                    <a:lnTo>
                                      <a:pt x="1010" y="3590"/>
                                    </a:lnTo>
                                    <a:lnTo>
                                      <a:pt x="948" y="3565"/>
                                    </a:lnTo>
                                    <a:lnTo>
                                      <a:pt x="886" y="3537"/>
                                    </a:lnTo>
                                    <a:lnTo>
                                      <a:pt x="825" y="3505"/>
                                    </a:lnTo>
                                    <a:lnTo>
                                      <a:pt x="767" y="3470"/>
                                    </a:lnTo>
                                    <a:lnTo>
                                      <a:pt x="709" y="3429"/>
                                    </a:lnTo>
                                    <a:lnTo>
                                      <a:pt x="653" y="3385"/>
                                    </a:lnTo>
                                    <a:lnTo>
                                      <a:pt x="599" y="3338"/>
                                    </a:lnTo>
                                    <a:lnTo>
                                      <a:pt x="547" y="3286"/>
                                    </a:lnTo>
                                    <a:lnTo>
                                      <a:pt x="496" y="3229"/>
                                    </a:lnTo>
                                    <a:lnTo>
                                      <a:pt x="448" y="3170"/>
                                    </a:lnTo>
                                    <a:lnTo>
                                      <a:pt x="403" y="3105"/>
                                    </a:lnTo>
                                    <a:lnTo>
                                      <a:pt x="360" y="3036"/>
                                    </a:lnTo>
                                    <a:lnTo>
                                      <a:pt x="321" y="2963"/>
                                    </a:lnTo>
                                    <a:lnTo>
                                      <a:pt x="285" y="2886"/>
                                    </a:lnTo>
                                    <a:lnTo>
                                      <a:pt x="251" y="2803"/>
                                    </a:lnTo>
                                    <a:lnTo>
                                      <a:pt x="222" y="2716"/>
                                    </a:lnTo>
                                    <a:lnTo>
                                      <a:pt x="196" y="2625"/>
                                    </a:lnTo>
                                    <a:lnTo>
                                      <a:pt x="173" y="2529"/>
                                    </a:lnTo>
                                    <a:lnTo>
                                      <a:pt x="155" y="2429"/>
                                    </a:lnTo>
                                    <a:lnTo>
                                      <a:pt x="141" y="2323"/>
                                    </a:lnTo>
                                    <a:lnTo>
                                      <a:pt x="132" y="2213"/>
                                    </a:lnTo>
                                    <a:lnTo>
                                      <a:pt x="119" y="2118"/>
                                    </a:lnTo>
                                    <a:lnTo>
                                      <a:pt x="109" y="2026"/>
                                    </a:lnTo>
                                    <a:lnTo>
                                      <a:pt x="101" y="1934"/>
                                    </a:lnTo>
                                    <a:lnTo>
                                      <a:pt x="96" y="1844"/>
                                    </a:lnTo>
                                    <a:lnTo>
                                      <a:pt x="92" y="1755"/>
                                    </a:lnTo>
                                    <a:lnTo>
                                      <a:pt x="90" y="1669"/>
                                    </a:lnTo>
                                    <a:lnTo>
                                      <a:pt x="91" y="1583"/>
                                    </a:lnTo>
                                    <a:lnTo>
                                      <a:pt x="94" y="1500"/>
                                    </a:lnTo>
                                    <a:lnTo>
                                      <a:pt x="98" y="1420"/>
                                    </a:lnTo>
                                    <a:lnTo>
                                      <a:pt x="105" y="1340"/>
                                    </a:lnTo>
                                    <a:lnTo>
                                      <a:pt x="114" y="1264"/>
                                    </a:lnTo>
                                    <a:lnTo>
                                      <a:pt x="124" y="1189"/>
                                    </a:lnTo>
                                    <a:lnTo>
                                      <a:pt x="137" y="1117"/>
                                    </a:lnTo>
                                    <a:lnTo>
                                      <a:pt x="152" y="1047"/>
                                    </a:lnTo>
                                    <a:lnTo>
                                      <a:pt x="167" y="979"/>
                                    </a:lnTo>
                                    <a:lnTo>
                                      <a:pt x="185" y="914"/>
                                    </a:lnTo>
                                    <a:lnTo>
                                      <a:pt x="205" y="853"/>
                                    </a:lnTo>
                                    <a:lnTo>
                                      <a:pt x="226" y="792"/>
                                    </a:lnTo>
                                    <a:lnTo>
                                      <a:pt x="250" y="735"/>
                                    </a:lnTo>
                                    <a:lnTo>
                                      <a:pt x="275" y="681"/>
                                    </a:lnTo>
                                    <a:lnTo>
                                      <a:pt x="301" y="630"/>
                                    </a:lnTo>
                                    <a:lnTo>
                                      <a:pt x="330" y="581"/>
                                    </a:lnTo>
                                    <a:lnTo>
                                      <a:pt x="359" y="535"/>
                                    </a:lnTo>
                                    <a:lnTo>
                                      <a:pt x="391" y="494"/>
                                    </a:lnTo>
                                    <a:lnTo>
                                      <a:pt x="425" y="455"/>
                                    </a:lnTo>
                                    <a:lnTo>
                                      <a:pt x="459" y="418"/>
                                    </a:lnTo>
                                    <a:lnTo>
                                      <a:pt x="494" y="385"/>
                                    </a:lnTo>
                                    <a:lnTo>
                                      <a:pt x="532" y="356"/>
                                    </a:lnTo>
                                    <a:lnTo>
                                      <a:pt x="572" y="330"/>
                                    </a:lnTo>
                                    <a:lnTo>
                                      <a:pt x="612" y="308"/>
                                    </a:lnTo>
                                    <a:lnTo>
                                      <a:pt x="653" y="289"/>
                                    </a:lnTo>
                                    <a:lnTo>
                                      <a:pt x="696" y="2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  <a:alpha val="74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1" name="Group 291"/>
                        <wpg:cNvGrpSpPr>
                          <a:grpSpLocks/>
                        </wpg:cNvGrpSpPr>
                        <wpg:grpSpPr bwMode="auto">
                          <a:xfrm>
                            <a:off x="3233" y="7418"/>
                            <a:ext cx="3629" cy="3492"/>
                            <a:chOff x="3233" y="7418"/>
                            <a:chExt cx="3629" cy="3492"/>
                          </a:xfrm>
                        </wpg:grpSpPr>
                        <wpg:grpSp>
                          <wpg:cNvPr id="212" name="Group 114"/>
                          <wpg:cNvGrpSpPr>
                            <a:grpSpLocks/>
                          </wpg:cNvGrpSpPr>
                          <wpg:grpSpPr bwMode="auto">
                            <a:xfrm rot="1193317">
                              <a:off x="4901" y="7418"/>
                              <a:ext cx="1961" cy="1450"/>
                              <a:chOff x="6989" y="9560"/>
                              <a:chExt cx="4640" cy="3377"/>
                            </a:xfrm>
                          </wpg:grpSpPr>
                          <wps:wsp>
                            <wps:cNvPr id="213" name="Freeform 115"/>
                            <wps:cNvSpPr>
                              <a:spLocks/>
                            </wps:cNvSpPr>
                            <wps:spPr bwMode="auto">
                              <a:xfrm>
                                <a:off x="7108" y="9678"/>
                                <a:ext cx="4398" cy="3246"/>
                              </a:xfrm>
                              <a:custGeom>
                                <a:avLst/>
                                <a:gdLst>
                                  <a:gd name="T0" fmla="*/ 2239 w 4398"/>
                                  <a:gd name="T1" fmla="*/ 1860 h 3246"/>
                                  <a:gd name="T2" fmla="*/ 1548 w 4398"/>
                                  <a:gd name="T3" fmla="*/ 1143 h 3246"/>
                                  <a:gd name="T4" fmla="*/ 517 w 4398"/>
                                  <a:gd name="T5" fmla="*/ 845 h 3246"/>
                                  <a:gd name="T6" fmla="*/ 141 w 4398"/>
                                  <a:gd name="T7" fmla="*/ 1127 h 3246"/>
                                  <a:gd name="T8" fmla="*/ 0 w 4398"/>
                                  <a:gd name="T9" fmla="*/ 1503 h 3246"/>
                                  <a:gd name="T10" fmla="*/ 266 w 4398"/>
                                  <a:gd name="T11" fmla="*/ 1706 h 3246"/>
                                  <a:gd name="T12" fmla="*/ 751 w 4398"/>
                                  <a:gd name="T13" fmla="*/ 1831 h 3246"/>
                                  <a:gd name="T14" fmla="*/ 1548 w 4398"/>
                                  <a:gd name="T15" fmla="*/ 1894 h 3246"/>
                                  <a:gd name="T16" fmla="*/ 1910 w 4398"/>
                                  <a:gd name="T17" fmla="*/ 1925 h 3246"/>
                                  <a:gd name="T18" fmla="*/ 2176 w 4398"/>
                                  <a:gd name="T19" fmla="*/ 2098 h 3246"/>
                                  <a:gd name="T20" fmla="*/ 1637 w 4398"/>
                                  <a:gd name="T21" fmla="*/ 2237 h 3246"/>
                                  <a:gd name="T22" fmla="*/ 1666 w 4398"/>
                                  <a:gd name="T23" fmla="*/ 2583 h 3246"/>
                                  <a:gd name="T24" fmla="*/ 2220 w 4398"/>
                                  <a:gd name="T25" fmla="*/ 3183 h 3246"/>
                                  <a:gd name="T26" fmla="*/ 2685 w 4398"/>
                                  <a:gd name="T27" fmla="*/ 3246 h 3246"/>
                                  <a:gd name="T28" fmla="*/ 3491 w 4398"/>
                                  <a:gd name="T29" fmla="*/ 2836 h 3246"/>
                                  <a:gd name="T30" fmla="*/ 3640 w 4398"/>
                                  <a:gd name="T31" fmla="*/ 2424 h 3246"/>
                                  <a:gd name="T32" fmla="*/ 3028 w 4398"/>
                                  <a:gd name="T33" fmla="*/ 1885 h 3246"/>
                                  <a:gd name="T34" fmla="*/ 3156 w 4398"/>
                                  <a:gd name="T35" fmla="*/ 1323 h 3246"/>
                                  <a:gd name="T36" fmla="*/ 3542 w 4398"/>
                                  <a:gd name="T37" fmla="*/ 846 h 3246"/>
                                  <a:gd name="T38" fmla="*/ 4398 w 4398"/>
                                  <a:gd name="T39" fmla="*/ 235 h 3246"/>
                                  <a:gd name="T40" fmla="*/ 4227 w 4398"/>
                                  <a:gd name="T41" fmla="*/ 0 h 3246"/>
                                  <a:gd name="T42" fmla="*/ 3782 w 4398"/>
                                  <a:gd name="T43" fmla="*/ 9 h 3246"/>
                                  <a:gd name="T44" fmla="*/ 3322 w 4398"/>
                                  <a:gd name="T45" fmla="*/ 342 h 3246"/>
                                  <a:gd name="T46" fmla="*/ 2984 w 4398"/>
                                  <a:gd name="T47" fmla="*/ 987 h 3246"/>
                                  <a:gd name="T48" fmla="*/ 2915 w 4398"/>
                                  <a:gd name="T49" fmla="*/ 1263 h 3246"/>
                                  <a:gd name="T50" fmla="*/ 2925 w 4398"/>
                                  <a:gd name="T51" fmla="*/ 1748 h 3246"/>
                                  <a:gd name="T52" fmla="*/ 2432 w 4398"/>
                                  <a:gd name="T53" fmla="*/ 1409 h 3246"/>
                                  <a:gd name="T54" fmla="*/ 2582 w 4398"/>
                                  <a:gd name="T55" fmla="*/ 1880 h 3246"/>
                                  <a:gd name="T56" fmla="*/ 2144 w 4398"/>
                                  <a:gd name="T57" fmla="*/ 1596 h 3246"/>
                                  <a:gd name="T58" fmla="*/ 2430 w 4398"/>
                                  <a:gd name="T59" fmla="*/ 1988 h 3246"/>
                                  <a:gd name="T60" fmla="*/ 2239 w 4398"/>
                                  <a:gd name="T61" fmla="*/ 1860 h 3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398" h="3246">
                                    <a:moveTo>
                                      <a:pt x="2239" y="1860"/>
                                    </a:moveTo>
                                    <a:cubicBezTo>
                                      <a:pt x="1893" y="1501"/>
                                      <a:pt x="1548" y="1143"/>
                                      <a:pt x="1548" y="1143"/>
                                    </a:cubicBezTo>
                                    <a:lnTo>
                                      <a:pt x="517" y="845"/>
                                    </a:lnTo>
                                    <a:lnTo>
                                      <a:pt x="141" y="1127"/>
                                    </a:lnTo>
                                    <a:lnTo>
                                      <a:pt x="0" y="1503"/>
                                    </a:lnTo>
                                    <a:lnTo>
                                      <a:pt x="266" y="1706"/>
                                    </a:lnTo>
                                    <a:lnTo>
                                      <a:pt x="751" y="1831"/>
                                    </a:lnTo>
                                    <a:lnTo>
                                      <a:pt x="1548" y="1894"/>
                                    </a:lnTo>
                                    <a:lnTo>
                                      <a:pt x="1910" y="1925"/>
                                    </a:lnTo>
                                    <a:cubicBezTo>
                                      <a:pt x="1910" y="1925"/>
                                      <a:pt x="2087" y="2007"/>
                                      <a:pt x="2176" y="2098"/>
                                    </a:cubicBezTo>
                                    <a:cubicBezTo>
                                      <a:pt x="2102" y="2115"/>
                                      <a:pt x="1681" y="2027"/>
                                      <a:pt x="1637" y="2237"/>
                                    </a:cubicBezTo>
                                    <a:cubicBezTo>
                                      <a:pt x="1651" y="2410"/>
                                      <a:pt x="1666" y="2583"/>
                                      <a:pt x="1666" y="2583"/>
                                    </a:cubicBezTo>
                                    <a:lnTo>
                                      <a:pt x="2220" y="3183"/>
                                    </a:lnTo>
                                    <a:lnTo>
                                      <a:pt x="2685" y="3246"/>
                                    </a:lnTo>
                                    <a:cubicBezTo>
                                      <a:pt x="2897" y="3188"/>
                                      <a:pt x="3332" y="2973"/>
                                      <a:pt x="3491" y="2836"/>
                                    </a:cubicBezTo>
                                    <a:cubicBezTo>
                                      <a:pt x="3630" y="2708"/>
                                      <a:pt x="3670" y="2526"/>
                                      <a:pt x="3640" y="2424"/>
                                    </a:cubicBezTo>
                                    <a:cubicBezTo>
                                      <a:pt x="3606" y="2090"/>
                                      <a:pt x="3155" y="1934"/>
                                      <a:pt x="3028" y="1885"/>
                                    </a:cubicBezTo>
                                    <a:cubicBezTo>
                                      <a:pt x="3023" y="1601"/>
                                      <a:pt x="3070" y="1496"/>
                                      <a:pt x="3156" y="1323"/>
                                    </a:cubicBezTo>
                                    <a:cubicBezTo>
                                      <a:pt x="3245" y="1124"/>
                                      <a:pt x="3335" y="1027"/>
                                      <a:pt x="3542" y="846"/>
                                    </a:cubicBezTo>
                                    <a:lnTo>
                                      <a:pt x="4398" y="235"/>
                                    </a:lnTo>
                                    <a:lnTo>
                                      <a:pt x="4227" y="0"/>
                                    </a:lnTo>
                                    <a:lnTo>
                                      <a:pt x="3782" y="9"/>
                                    </a:lnTo>
                                    <a:lnTo>
                                      <a:pt x="3322" y="342"/>
                                    </a:lnTo>
                                    <a:lnTo>
                                      <a:pt x="2984" y="987"/>
                                    </a:lnTo>
                                    <a:lnTo>
                                      <a:pt x="2915" y="1263"/>
                                    </a:lnTo>
                                    <a:cubicBezTo>
                                      <a:pt x="2915" y="1263"/>
                                      <a:pt x="2920" y="1505"/>
                                      <a:pt x="2925" y="1748"/>
                                    </a:cubicBezTo>
                                    <a:cubicBezTo>
                                      <a:pt x="2807" y="1566"/>
                                      <a:pt x="2778" y="1424"/>
                                      <a:pt x="2432" y="1409"/>
                                    </a:cubicBezTo>
                                    <a:cubicBezTo>
                                      <a:pt x="2383" y="1428"/>
                                      <a:pt x="2812" y="1478"/>
                                      <a:pt x="2582" y="1880"/>
                                    </a:cubicBezTo>
                                    <a:cubicBezTo>
                                      <a:pt x="2514" y="1640"/>
                                      <a:pt x="2278" y="1562"/>
                                      <a:pt x="2144" y="1596"/>
                                    </a:cubicBezTo>
                                    <a:cubicBezTo>
                                      <a:pt x="2215" y="1630"/>
                                      <a:pt x="2450" y="1669"/>
                                      <a:pt x="2430" y="1988"/>
                                    </a:cubicBezTo>
                                    <a:cubicBezTo>
                                      <a:pt x="2376" y="1939"/>
                                      <a:pt x="2386" y="1895"/>
                                      <a:pt x="2239" y="18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Freeform 116"/>
                            <wps:cNvSpPr>
                              <a:spLocks/>
                            </wps:cNvSpPr>
                            <wps:spPr bwMode="auto">
                              <a:xfrm>
                                <a:off x="9780" y="11556"/>
                                <a:ext cx="1045" cy="1365"/>
                              </a:xfrm>
                              <a:custGeom>
                                <a:avLst/>
                                <a:gdLst>
                                  <a:gd name="T0" fmla="*/ 352 w 1045"/>
                                  <a:gd name="T1" fmla="*/ 8 h 1365"/>
                                  <a:gd name="T2" fmla="*/ 973 w 1045"/>
                                  <a:gd name="T3" fmla="*/ 492 h 1365"/>
                                  <a:gd name="T4" fmla="*/ 734 w 1045"/>
                                  <a:gd name="T5" fmla="*/ 1048 h 1365"/>
                                  <a:gd name="T6" fmla="*/ 244 w 1045"/>
                                  <a:gd name="T7" fmla="*/ 1309 h 1365"/>
                                  <a:gd name="T8" fmla="*/ 0 w 1045"/>
                                  <a:gd name="T9" fmla="*/ 1365 h 1365"/>
                                  <a:gd name="T10" fmla="*/ 839 w 1045"/>
                                  <a:gd name="T11" fmla="*/ 470 h 1365"/>
                                  <a:gd name="T12" fmla="*/ 352 w 1045"/>
                                  <a:gd name="T13" fmla="*/ 8 h 13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5" h="1365">
                                    <a:moveTo>
                                      <a:pt x="352" y="8"/>
                                    </a:moveTo>
                                    <a:cubicBezTo>
                                      <a:pt x="382" y="0"/>
                                      <a:pt x="923" y="220"/>
                                      <a:pt x="973" y="492"/>
                                    </a:cubicBezTo>
                                    <a:cubicBezTo>
                                      <a:pt x="1045" y="687"/>
                                      <a:pt x="962" y="827"/>
                                      <a:pt x="734" y="1048"/>
                                    </a:cubicBezTo>
                                    <a:cubicBezTo>
                                      <a:pt x="483" y="1194"/>
                                      <a:pt x="711" y="1076"/>
                                      <a:pt x="244" y="1309"/>
                                    </a:cubicBezTo>
                                    <a:cubicBezTo>
                                      <a:pt x="128" y="1348"/>
                                      <a:pt x="94" y="1365"/>
                                      <a:pt x="0" y="1365"/>
                                    </a:cubicBezTo>
                                    <a:cubicBezTo>
                                      <a:pt x="817" y="1020"/>
                                      <a:pt x="912" y="692"/>
                                      <a:pt x="839" y="470"/>
                                    </a:cubicBezTo>
                                    <a:cubicBezTo>
                                      <a:pt x="778" y="270"/>
                                      <a:pt x="453" y="104"/>
                                      <a:pt x="352" y="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5" name="Group 1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89" y="9560"/>
                                <a:ext cx="4640" cy="3377"/>
                                <a:chOff x="6989" y="9560"/>
                                <a:chExt cx="4640" cy="3377"/>
                              </a:xfrm>
                            </wpg:grpSpPr>
                            <wps:wsp>
                              <wps:cNvPr id="216" name="Freeform 1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89" y="9560"/>
                                  <a:ext cx="4640" cy="3377"/>
                                </a:xfrm>
                                <a:custGeom>
                                  <a:avLst/>
                                  <a:gdLst>
                                    <a:gd name="T0" fmla="*/ 7650 w 19610"/>
                                    <a:gd name="T1" fmla="*/ 5489 h 14270"/>
                                    <a:gd name="T2" fmla="*/ 4160 w 19610"/>
                                    <a:gd name="T3" fmla="*/ 3771 h 14270"/>
                                    <a:gd name="T4" fmla="*/ 1119 w 19610"/>
                                    <a:gd name="T5" fmla="*/ 4088 h 14270"/>
                                    <a:gd name="T6" fmla="*/ 228 w 19610"/>
                                    <a:gd name="T7" fmla="*/ 6815 h 14270"/>
                                    <a:gd name="T8" fmla="*/ 4442 w 19610"/>
                                    <a:gd name="T9" fmla="*/ 8487 h 14270"/>
                                    <a:gd name="T10" fmla="*/ 8171 w 19610"/>
                                    <a:gd name="T11" fmla="*/ 8706 h 14270"/>
                                    <a:gd name="T12" fmla="*/ 9475 w 19610"/>
                                    <a:gd name="T13" fmla="*/ 9259 h 14270"/>
                                    <a:gd name="T14" fmla="*/ 7186 w 19610"/>
                                    <a:gd name="T15" fmla="*/ 10719 h 14270"/>
                                    <a:gd name="T16" fmla="*/ 11083 w 19610"/>
                                    <a:gd name="T17" fmla="*/ 14172 h 14270"/>
                                    <a:gd name="T18" fmla="*/ 12442 w 19610"/>
                                    <a:gd name="T19" fmla="*/ 14163 h 14270"/>
                                    <a:gd name="T20" fmla="*/ 15709 w 19610"/>
                                    <a:gd name="T21" fmla="*/ 12170 h 14270"/>
                                    <a:gd name="T22" fmla="*/ 14751 w 19610"/>
                                    <a:gd name="T23" fmla="*/ 9080 h 14270"/>
                                    <a:gd name="T24" fmla="*/ 15951 w 19610"/>
                                    <a:gd name="T25" fmla="*/ 3891 h 14270"/>
                                    <a:gd name="T26" fmla="*/ 19497 w 19610"/>
                                    <a:gd name="T27" fmla="*/ 877 h 14270"/>
                                    <a:gd name="T28" fmla="*/ 14213 w 19610"/>
                                    <a:gd name="T29" fmla="*/ 1563 h 14270"/>
                                    <a:gd name="T30" fmla="*/ 12771 w 19610"/>
                                    <a:gd name="T31" fmla="*/ 7520 h 14270"/>
                                    <a:gd name="T32" fmla="*/ 11881 w 19610"/>
                                    <a:gd name="T33" fmla="*/ 6648 h 14270"/>
                                    <a:gd name="T34" fmla="*/ 10519 w 19610"/>
                                    <a:gd name="T35" fmla="*/ 6501 h 14270"/>
                                    <a:gd name="T36" fmla="*/ 11512 w 19610"/>
                                    <a:gd name="T37" fmla="*/ 7127 h 14270"/>
                                    <a:gd name="T38" fmla="*/ 11293 w 19610"/>
                                    <a:gd name="T39" fmla="*/ 7998 h 14270"/>
                                    <a:gd name="T40" fmla="*/ 10244 w 19610"/>
                                    <a:gd name="T41" fmla="*/ 7185 h 14270"/>
                                    <a:gd name="T42" fmla="*/ 9780 w 19610"/>
                                    <a:gd name="T43" fmla="*/ 7352 h 14270"/>
                                    <a:gd name="T44" fmla="*/ 10657 w 19610"/>
                                    <a:gd name="T45" fmla="*/ 8182 h 14270"/>
                                    <a:gd name="T46" fmla="*/ 10560 w 19610"/>
                                    <a:gd name="T47" fmla="*/ 8565 h 14270"/>
                                    <a:gd name="T48" fmla="*/ 10138 w 19610"/>
                                    <a:gd name="T49" fmla="*/ 8327 h 14270"/>
                                    <a:gd name="T50" fmla="*/ 9485 w 19610"/>
                                    <a:gd name="T51" fmla="*/ 9004 h 14270"/>
                                    <a:gd name="T52" fmla="*/ 8266 w 19610"/>
                                    <a:gd name="T53" fmla="*/ 8485 h 14270"/>
                                    <a:gd name="T54" fmla="*/ 3481 w 19610"/>
                                    <a:gd name="T55" fmla="*/ 8043 h 14270"/>
                                    <a:gd name="T56" fmla="*/ 1388 w 19610"/>
                                    <a:gd name="T57" fmla="*/ 6308 h 14270"/>
                                    <a:gd name="T58" fmla="*/ 3985 w 19610"/>
                                    <a:gd name="T59" fmla="*/ 5032 h 14270"/>
                                    <a:gd name="T60" fmla="*/ 6668 w 19610"/>
                                    <a:gd name="T61" fmla="*/ 5753 h 14270"/>
                                    <a:gd name="T62" fmla="*/ 8944 w 19610"/>
                                    <a:gd name="T63" fmla="*/ 7479 h 14270"/>
                                    <a:gd name="T64" fmla="*/ 9637 w 19610"/>
                                    <a:gd name="T65" fmla="*/ 8405 h 14270"/>
                                    <a:gd name="T66" fmla="*/ 9529 w 19610"/>
                                    <a:gd name="T67" fmla="*/ 8656 h 14270"/>
                                    <a:gd name="T68" fmla="*/ 9867 w 19610"/>
                                    <a:gd name="T69" fmla="*/ 8974 h 14270"/>
                                    <a:gd name="T70" fmla="*/ 13276 w 19610"/>
                                    <a:gd name="T71" fmla="*/ 4894 h 14270"/>
                                    <a:gd name="T72" fmla="*/ 16875 w 19610"/>
                                    <a:gd name="T73" fmla="*/ 829 h 14270"/>
                                    <a:gd name="T74" fmla="*/ 17904 w 19610"/>
                                    <a:gd name="T75" fmla="*/ 2186 h 14270"/>
                                    <a:gd name="T76" fmla="*/ 14343 w 19610"/>
                                    <a:gd name="T77" fmla="*/ 4913 h 14270"/>
                                    <a:gd name="T78" fmla="*/ 13465 w 19610"/>
                                    <a:gd name="T79" fmla="*/ 6627 h 14270"/>
                                    <a:gd name="T80" fmla="*/ 13194 w 19610"/>
                                    <a:gd name="T81" fmla="*/ 7988 h 14270"/>
                                    <a:gd name="T82" fmla="*/ 13658 w 19610"/>
                                    <a:gd name="T83" fmla="*/ 8641 h 14270"/>
                                    <a:gd name="T84" fmla="*/ 15512 w 19610"/>
                                    <a:gd name="T85" fmla="*/ 9949 h 14270"/>
                                    <a:gd name="T86" fmla="*/ 15506 w 19610"/>
                                    <a:gd name="T87" fmla="*/ 11989 h 14270"/>
                                    <a:gd name="T88" fmla="*/ 13371 w 19610"/>
                                    <a:gd name="T89" fmla="*/ 13590 h 14270"/>
                                    <a:gd name="T90" fmla="*/ 10357 w 19610"/>
                                    <a:gd name="T91" fmla="*/ 13659 h 14270"/>
                                    <a:gd name="T92" fmla="*/ 7607 w 19610"/>
                                    <a:gd name="T93" fmla="*/ 10922 h 14270"/>
                                    <a:gd name="T94" fmla="*/ 7908 w 19610"/>
                                    <a:gd name="T95" fmla="*/ 9643 h 14270"/>
                                    <a:gd name="T96" fmla="*/ 9230 w 19610"/>
                                    <a:gd name="T97" fmla="*/ 9425 h 14270"/>
                                    <a:gd name="T98" fmla="*/ 9994 w 19610"/>
                                    <a:gd name="T99" fmla="*/ 9165 h 14270"/>
                                    <a:gd name="T100" fmla="*/ 9784 w 19610"/>
                                    <a:gd name="T101" fmla="*/ 8569 h 14270"/>
                                    <a:gd name="T102" fmla="*/ 10383 w 19610"/>
                                    <a:gd name="T103" fmla="*/ 8555 h 14270"/>
                                    <a:gd name="T104" fmla="*/ 10830 w 19610"/>
                                    <a:gd name="T105" fmla="*/ 8906 h 14270"/>
                                    <a:gd name="T106" fmla="*/ 10546 w 19610"/>
                                    <a:gd name="T107" fmla="*/ 7797 h 14270"/>
                                    <a:gd name="T108" fmla="*/ 10252 w 19610"/>
                                    <a:gd name="T109" fmla="*/ 7394 h 14270"/>
                                    <a:gd name="T110" fmla="*/ 11057 w 19610"/>
                                    <a:gd name="T111" fmla="*/ 7900 h 14270"/>
                                    <a:gd name="T112" fmla="*/ 11778 w 19610"/>
                                    <a:gd name="T113" fmla="*/ 7718 h 14270"/>
                                    <a:gd name="T114" fmla="*/ 11370 w 19610"/>
                                    <a:gd name="T115" fmla="*/ 6762 h 14270"/>
                                    <a:gd name="T116" fmla="*/ 12181 w 19610"/>
                                    <a:gd name="T117" fmla="*/ 7053 h 14270"/>
                                    <a:gd name="T118" fmla="*/ 12918 w 19610"/>
                                    <a:gd name="T119" fmla="*/ 8225 h 14270"/>
                                    <a:gd name="T120" fmla="*/ 12910 w 19610"/>
                                    <a:gd name="T121" fmla="*/ 7456 h 14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9610" h="14270">
                                      <a:moveTo>
                                        <a:pt x="9946" y="8316"/>
                                      </a:moveTo>
                                      <a:lnTo>
                                        <a:pt x="9814" y="8108"/>
                                      </a:lnTo>
                                      <a:lnTo>
                                        <a:pt x="9680" y="7905"/>
                                      </a:lnTo>
                                      <a:lnTo>
                                        <a:pt x="9548" y="7704"/>
                                      </a:lnTo>
                                      <a:lnTo>
                                        <a:pt x="9413" y="7509"/>
                                      </a:lnTo>
                                      <a:lnTo>
                                        <a:pt x="9278" y="7317"/>
                                      </a:lnTo>
                                      <a:lnTo>
                                        <a:pt x="9142" y="7129"/>
                                      </a:lnTo>
                                      <a:lnTo>
                                        <a:pt x="9003" y="6946"/>
                                      </a:lnTo>
                                      <a:lnTo>
                                        <a:pt x="8864" y="6767"/>
                                      </a:lnTo>
                                      <a:lnTo>
                                        <a:pt x="8723" y="6593"/>
                                      </a:lnTo>
                                      <a:lnTo>
                                        <a:pt x="8578" y="6422"/>
                                      </a:lnTo>
                                      <a:lnTo>
                                        <a:pt x="8431" y="6256"/>
                                      </a:lnTo>
                                      <a:lnTo>
                                        <a:pt x="8281" y="6094"/>
                                      </a:lnTo>
                                      <a:lnTo>
                                        <a:pt x="8129" y="5936"/>
                                      </a:lnTo>
                                      <a:lnTo>
                                        <a:pt x="7973" y="5782"/>
                                      </a:lnTo>
                                      <a:lnTo>
                                        <a:pt x="7814" y="5634"/>
                                      </a:lnTo>
                                      <a:lnTo>
                                        <a:pt x="7650" y="5489"/>
                                      </a:lnTo>
                                      <a:lnTo>
                                        <a:pt x="7483" y="5349"/>
                                      </a:lnTo>
                                      <a:lnTo>
                                        <a:pt x="7311" y="5215"/>
                                      </a:lnTo>
                                      <a:lnTo>
                                        <a:pt x="7136" y="5084"/>
                                      </a:lnTo>
                                      <a:lnTo>
                                        <a:pt x="6955" y="4957"/>
                                      </a:lnTo>
                                      <a:lnTo>
                                        <a:pt x="6768" y="4835"/>
                                      </a:lnTo>
                                      <a:lnTo>
                                        <a:pt x="6578" y="4719"/>
                                      </a:lnTo>
                                      <a:lnTo>
                                        <a:pt x="6381" y="4606"/>
                                      </a:lnTo>
                                      <a:lnTo>
                                        <a:pt x="6178" y="4499"/>
                                      </a:lnTo>
                                      <a:lnTo>
                                        <a:pt x="5971" y="4396"/>
                                      </a:lnTo>
                                      <a:lnTo>
                                        <a:pt x="5755" y="4297"/>
                                      </a:lnTo>
                                      <a:lnTo>
                                        <a:pt x="5534" y="4204"/>
                                      </a:lnTo>
                                      <a:lnTo>
                                        <a:pt x="5306" y="4115"/>
                                      </a:lnTo>
                                      <a:lnTo>
                                        <a:pt x="5071" y="4031"/>
                                      </a:lnTo>
                                      <a:lnTo>
                                        <a:pt x="4829" y="3952"/>
                                      </a:lnTo>
                                      <a:lnTo>
                                        <a:pt x="4579" y="3878"/>
                                      </a:lnTo>
                                      <a:lnTo>
                                        <a:pt x="4321" y="3808"/>
                                      </a:lnTo>
                                      <a:lnTo>
                                        <a:pt x="4160" y="3771"/>
                                      </a:lnTo>
                                      <a:lnTo>
                                        <a:pt x="3992" y="3739"/>
                                      </a:lnTo>
                                      <a:lnTo>
                                        <a:pt x="3818" y="3712"/>
                                      </a:lnTo>
                                      <a:lnTo>
                                        <a:pt x="3640" y="3691"/>
                                      </a:lnTo>
                                      <a:lnTo>
                                        <a:pt x="3460" y="3676"/>
                                      </a:lnTo>
                                      <a:lnTo>
                                        <a:pt x="3275" y="3667"/>
                                      </a:lnTo>
                                      <a:lnTo>
                                        <a:pt x="3089" y="3665"/>
                                      </a:lnTo>
                                      <a:lnTo>
                                        <a:pt x="2901" y="3669"/>
                                      </a:lnTo>
                                      <a:lnTo>
                                        <a:pt x="2713" y="3678"/>
                                      </a:lnTo>
                                      <a:lnTo>
                                        <a:pt x="2525" y="3696"/>
                                      </a:lnTo>
                                      <a:lnTo>
                                        <a:pt x="2338" y="3719"/>
                                      </a:lnTo>
                                      <a:lnTo>
                                        <a:pt x="2152" y="3749"/>
                                      </a:lnTo>
                                      <a:lnTo>
                                        <a:pt x="1969" y="3787"/>
                                      </a:lnTo>
                                      <a:lnTo>
                                        <a:pt x="1790" y="3832"/>
                                      </a:lnTo>
                                      <a:lnTo>
                                        <a:pt x="1614" y="3885"/>
                                      </a:lnTo>
                                      <a:lnTo>
                                        <a:pt x="1443" y="3944"/>
                                      </a:lnTo>
                                      <a:lnTo>
                                        <a:pt x="1278" y="4012"/>
                                      </a:lnTo>
                                      <a:lnTo>
                                        <a:pt x="1119" y="4088"/>
                                      </a:lnTo>
                                      <a:lnTo>
                                        <a:pt x="969" y="4171"/>
                                      </a:lnTo>
                                      <a:lnTo>
                                        <a:pt x="825" y="4262"/>
                                      </a:lnTo>
                                      <a:lnTo>
                                        <a:pt x="690" y="4362"/>
                                      </a:lnTo>
                                      <a:lnTo>
                                        <a:pt x="565" y="4471"/>
                                      </a:lnTo>
                                      <a:lnTo>
                                        <a:pt x="451" y="4588"/>
                                      </a:lnTo>
                                      <a:lnTo>
                                        <a:pt x="348" y="4714"/>
                                      </a:lnTo>
                                      <a:lnTo>
                                        <a:pt x="256" y="4849"/>
                                      </a:lnTo>
                                      <a:lnTo>
                                        <a:pt x="177" y="4992"/>
                                      </a:lnTo>
                                      <a:lnTo>
                                        <a:pt x="111" y="5144"/>
                                      </a:lnTo>
                                      <a:lnTo>
                                        <a:pt x="61" y="5306"/>
                                      </a:lnTo>
                                      <a:lnTo>
                                        <a:pt x="25" y="5478"/>
                                      </a:lnTo>
                                      <a:lnTo>
                                        <a:pt x="4" y="5660"/>
                                      </a:lnTo>
                                      <a:lnTo>
                                        <a:pt x="0" y="5850"/>
                                      </a:lnTo>
                                      <a:lnTo>
                                        <a:pt x="14" y="6052"/>
                                      </a:lnTo>
                                      <a:lnTo>
                                        <a:pt x="58" y="6328"/>
                                      </a:lnTo>
                                      <a:lnTo>
                                        <a:pt x="131" y="6581"/>
                                      </a:lnTo>
                                      <a:lnTo>
                                        <a:pt x="228" y="6815"/>
                                      </a:lnTo>
                                      <a:lnTo>
                                        <a:pt x="350" y="7028"/>
                                      </a:lnTo>
                                      <a:lnTo>
                                        <a:pt x="494" y="7222"/>
                                      </a:lnTo>
                                      <a:lnTo>
                                        <a:pt x="659" y="7399"/>
                                      </a:lnTo>
                                      <a:lnTo>
                                        <a:pt x="845" y="7559"/>
                                      </a:lnTo>
                                      <a:lnTo>
                                        <a:pt x="1049" y="7701"/>
                                      </a:lnTo>
                                      <a:lnTo>
                                        <a:pt x="1270" y="7829"/>
                                      </a:lnTo>
                                      <a:lnTo>
                                        <a:pt x="1508" y="7942"/>
                                      </a:lnTo>
                                      <a:lnTo>
                                        <a:pt x="1759" y="8042"/>
                                      </a:lnTo>
                                      <a:lnTo>
                                        <a:pt x="2024" y="8130"/>
                                      </a:lnTo>
                                      <a:lnTo>
                                        <a:pt x="2299" y="8205"/>
                                      </a:lnTo>
                                      <a:lnTo>
                                        <a:pt x="2585" y="8271"/>
                                      </a:lnTo>
                                      <a:lnTo>
                                        <a:pt x="2881" y="8327"/>
                                      </a:lnTo>
                                      <a:lnTo>
                                        <a:pt x="3184" y="8372"/>
                                      </a:lnTo>
                                      <a:lnTo>
                                        <a:pt x="3492" y="8411"/>
                                      </a:lnTo>
                                      <a:lnTo>
                                        <a:pt x="3806" y="8443"/>
                                      </a:lnTo>
                                      <a:lnTo>
                                        <a:pt x="4123" y="8468"/>
                                      </a:lnTo>
                                      <a:lnTo>
                                        <a:pt x="4442" y="8487"/>
                                      </a:lnTo>
                                      <a:lnTo>
                                        <a:pt x="4761" y="8504"/>
                                      </a:lnTo>
                                      <a:lnTo>
                                        <a:pt x="5079" y="8516"/>
                                      </a:lnTo>
                                      <a:lnTo>
                                        <a:pt x="5395" y="8526"/>
                                      </a:lnTo>
                                      <a:lnTo>
                                        <a:pt x="5708" y="8533"/>
                                      </a:lnTo>
                                      <a:lnTo>
                                        <a:pt x="6016" y="8541"/>
                                      </a:lnTo>
                                      <a:lnTo>
                                        <a:pt x="6317" y="8549"/>
                                      </a:lnTo>
                                      <a:lnTo>
                                        <a:pt x="6611" y="8558"/>
                                      </a:lnTo>
                                      <a:lnTo>
                                        <a:pt x="6896" y="8569"/>
                                      </a:lnTo>
                                      <a:lnTo>
                                        <a:pt x="7169" y="8583"/>
                                      </a:lnTo>
                                      <a:lnTo>
                                        <a:pt x="7431" y="8600"/>
                                      </a:lnTo>
                                      <a:lnTo>
                                        <a:pt x="7680" y="8623"/>
                                      </a:lnTo>
                                      <a:lnTo>
                                        <a:pt x="7915" y="8652"/>
                                      </a:lnTo>
                                      <a:lnTo>
                                        <a:pt x="7962" y="8659"/>
                                      </a:lnTo>
                                      <a:lnTo>
                                        <a:pt x="8013" y="8668"/>
                                      </a:lnTo>
                                      <a:lnTo>
                                        <a:pt x="8063" y="8679"/>
                                      </a:lnTo>
                                      <a:lnTo>
                                        <a:pt x="8117" y="8692"/>
                                      </a:lnTo>
                                      <a:lnTo>
                                        <a:pt x="8171" y="8706"/>
                                      </a:lnTo>
                                      <a:lnTo>
                                        <a:pt x="8227" y="8722"/>
                                      </a:lnTo>
                                      <a:lnTo>
                                        <a:pt x="8284" y="8740"/>
                                      </a:lnTo>
                                      <a:lnTo>
                                        <a:pt x="8342" y="8758"/>
                                      </a:lnTo>
                                      <a:lnTo>
                                        <a:pt x="8400" y="8778"/>
                                      </a:lnTo>
                                      <a:lnTo>
                                        <a:pt x="8459" y="8798"/>
                                      </a:lnTo>
                                      <a:lnTo>
                                        <a:pt x="8520" y="8820"/>
                                      </a:lnTo>
                                      <a:lnTo>
                                        <a:pt x="8579" y="8844"/>
                                      </a:lnTo>
                                      <a:lnTo>
                                        <a:pt x="8640" y="8867"/>
                                      </a:lnTo>
                                      <a:lnTo>
                                        <a:pt x="8700" y="8891"/>
                                      </a:lnTo>
                                      <a:lnTo>
                                        <a:pt x="8761" y="8917"/>
                                      </a:lnTo>
                                      <a:lnTo>
                                        <a:pt x="8822" y="8941"/>
                                      </a:lnTo>
                                      <a:lnTo>
                                        <a:pt x="8942" y="8995"/>
                                      </a:lnTo>
                                      <a:lnTo>
                                        <a:pt x="9058" y="9048"/>
                                      </a:lnTo>
                                      <a:lnTo>
                                        <a:pt x="9172" y="9102"/>
                                      </a:lnTo>
                                      <a:lnTo>
                                        <a:pt x="9279" y="9157"/>
                                      </a:lnTo>
                                      <a:lnTo>
                                        <a:pt x="9381" y="9209"/>
                                      </a:lnTo>
                                      <a:lnTo>
                                        <a:pt x="9475" y="9259"/>
                                      </a:lnTo>
                                      <a:lnTo>
                                        <a:pt x="9560" y="9309"/>
                                      </a:lnTo>
                                      <a:lnTo>
                                        <a:pt x="9636" y="9353"/>
                                      </a:lnTo>
                                      <a:lnTo>
                                        <a:pt x="9632" y="9356"/>
                                      </a:lnTo>
                                      <a:lnTo>
                                        <a:pt x="9629" y="9358"/>
                                      </a:lnTo>
                                      <a:lnTo>
                                        <a:pt x="9195" y="9299"/>
                                      </a:lnTo>
                                      <a:lnTo>
                                        <a:pt x="8807" y="9274"/>
                                      </a:lnTo>
                                      <a:lnTo>
                                        <a:pt x="8463" y="9283"/>
                                      </a:lnTo>
                                      <a:lnTo>
                                        <a:pt x="8164" y="9322"/>
                                      </a:lnTo>
                                      <a:lnTo>
                                        <a:pt x="7905" y="9390"/>
                                      </a:lnTo>
                                      <a:lnTo>
                                        <a:pt x="7687" y="9486"/>
                                      </a:lnTo>
                                      <a:lnTo>
                                        <a:pt x="7509" y="9606"/>
                                      </a:lnTo>
                                      <a:lnTo>
                                        <a:pt x="7370" y="9748"/>
                                      </a:lnTo>
                                      <a:lnTo>
                                        <a:pt x="7264" y="9910"/>
                                      </a:lnTo>
                                      <a:lnTo>
                                        <a:pt x="7196" y="10090"/>
                                      </a:lnTo>
                                      <a:lnTo>
                                        <a:pt x="7160" y="10287"/>
                                      </a:lnTo>
                                      <a:lnTo>
                                        <a:pt x="7158" y="10497"/>
                                      </a:lnTo>
                                      <a:lnTo>
                                        <a:pt x="7186" y="10719"/>
                                      </a:lnTo>
                                      <a:lnTo>
                                        <a:pt x="7245" y="10950"/>
                                      </a:lnTo>
                                      <a:lnTo>
                                        <a:pt x="7331" y="11189"/>
                                      </a:lnTo>
                                      <a:lnTo>
                                        <a:pt x="7444" y="11432"/>
                                      </a:lnTo>
                                      <a:lnTo>
                                        <a:pt x="7582" y="11680"/>
                                      </a:lnTo>
                                      <a:lnTo>
                                        <a:pt x="7746" y="11927"/>
                                      </a:lnTo>
                                      <a:lnTo>
                                        <a:pt x="7931" y="12173"/>
                                      </a:lnTo>
                                      <a:lnTo>
                                        <a:pt x="8138" y="12416"/>
                                      </a:lnTo>
                                      <a:lnTo>
                                        <a:pt x="8365" y="12652"/>
                                      </a:lnTo>
                                      <a:lnTo>
                                        <a:pt x="8610" y="12881"/>
                                      </a:lnTo>
                                      <a:lnTo>
                                        <a:pt x="8874" y="13100"/>
                                      </a:lnTo>
                                      <a:lnTo>
                                        <a:pt x="9152" y="13308"/>
                                      </a:lnTo>
                                      <a:lnTo>
                                        <a:pt x="9445" y="13499"/>
                                      </a:lnTo>
                                      <a:lnTo>
                                        <a:pt x="9752" y="13676"/>
                                      </a:lnTo>
                                      <a:lnTo>
                                        <a:pt x="10071" y="13833"/>
                                      </a:lnTo>
                                      <a:lnTo>
                                        <a:pt x="10400" y="13969"/>
                                      </a:lnTo>
                                      <a:lnTo>
                                        <a:pt x="10738" y="14083"/>
                                      </a:lnTo>
                                      <a:lnTo>
                                        <a:pt x="11083" y="14172"/>
                                      </a:lnTo>
                                      <a:lnTo>
                                        <a:pt x="11435" y="14233"/>
                                      </a:lnTo>
                                      <a:lnTo>
                                        <a:pt x="11791" y="14265"/>
                                      </a:lnTo>
                                      <a:lnTo>
                                        <a:pt x="11821" y="14267"/>
                                      </a:lnTo>
                                      <a:lnTo>
                                        <a:pt x="11852" y="14270"/>
                                      </a:lnTo>
                                      <a:lnTo>
                                        <a:pt x="11884" y="14270"/>
                                      </a:lnTo>
                                      <a:lnTo>
                                        <a:pt x="11916" y="14269"/>
                                      </a:lnTo>
                                      <a:lnTo>
                                        <a:pt x="11951" y="14267"/>
                                      </a:lnTo>
                                      <a:lnTo>
                                        <a:pt x="11986" y="14264"/>
                                      </a:lnTo>
                                      <a:lnTo>
                                        <a:pt x="12022" y="14260"/>
                                      </a:lnTo>
                                      <a:lnTo>
                                        <a:pt x="12057" y="14255"/>
                                      </a:lnTo>
                                      <a:lnTo>
                                        <a:pt x="12095" y="14249"/>
                                      </a:lnTo>
                                      <a:lnTo>
                                        <a:pt x="12133" y="14243"/>
                                      </a:lnTo>
                                      <a:lnTo>
                                        <a:pt x="12171" y="14234"/>
                                      </a:lnTo>
                                      <a:lnTo>
                                        <a:pt x="12210" y="14227"/>
                                      </a:lnTo>
                                      <a:lnTo>
                                        <a:pt x="12286" y="14207"/>
                                      </a:lnTo>
                                      <a:lnTo>
                                        <a:pt x="12365" y="14186"/>
                                      </a:lnTo>
                                      <a:lnTo>
                                        <a:pt x="12442" y="14163"/>
                                      </a:lnTo>
                                      <a:lnTo>
                                        <a:pt x="12519" y="14139"/>
                                      </a:lnTo>
                                      <a:lnTo>
                                        <a:pt x="12594" y="14114"/>
                                      </a:lnTo>
                                      <a:lnTo>
                                        <a:pt x="12667" y="14088"/>
                                      </a:lnTo>
                                      <a:lnTo>
                                        <a:pt x="12736" y="14063"/>
                                      </a:lnTo>
                                      <a:lnTo>
                                        <a:pt x="12802" y="14039"/>
                                      </a:lnTo>
                                      <a:lnTo>
                                        <a:pt x="12863" y="14015"/>
                                      </a:lnTo>
                                      <a:lnTo>
                                        <a:pt x="12918" y="13994"/>
                                      </a:lnTo>
                                      <a:lnTo>
                                        <a:pt x="13325" y="13826"/>
                                      </a:lnTo>
                                      <a:lnTo>
                                        <a:pt x="13703" y="13653"/>
                                      </a:lnTo>
                                      <a:lnTo>
                                        <a:pt x="14050" y="13476"/>
                                      </a:lnTo>
                                      <a:lnTo>
                                        <a:pt x="14370" y="13296"/>
                                      </a:lnTo>
                                      <a:lnTo>
                                        <a:pt x="14661" y="13115"/>
                                      </a:lnTo>
                                      <a:lnTo>
                                        <a:pt x="14925" y="12929"/>
                                      </a:lnTo>
                                      <a:lnTo>
                                        <a:pt x="15161" y="12742"/>
                                      </a:lnTo>
                                      <a:lnTo>
                                        <a:pt x="15370" y="12553"/>
                                      </a:lnTo>
                                      <a:lnTo>
                                        <a:pt x="15553" y="12361"/>
                                      </a:lnTo>
                                      <a:lnTo>
                                        <a:pt x="15709" y="12170"/>
                                      </a:lnTo>
                                      <a:lnTo>
                                        <a:pt x="15839" y="11978"/>
                                      </a:lnTo>
                                      <a:lnTo>
                                        <a:pt x="15944" y="11785"/>
                                      </a:lnTo>
                                      <a:lnTo>
                                        <a:pt x="16024" y="11591"/>
                                      </a:lnTo>
                                      <a:lnTo>
                                        <a:pt x="16080" y="11399"/>
                                      </a:lnTo>
                                      <a:lnTo>
                                        <a:pt x="16111" y="11206"/>
                                      </a:lnTo>
                                      <a:lnTo>
                                        <a:pt x="16118" y="11016"/>
                                      </a:lnTo>
                                      <a:lnTo>
                                        <a:pt x="16103" y="10825"/>
                                      </a:lnTo>
                                      <a:lnTo>
                                        <a:pt x="16064" y="10637"/>
                                      </a:lnTo>
                                      <a:lnTo>
                                        <a:pt x="16003" y="10452"/>
                                      </a:lnTo>
                                      <a:lnTo>
                                        <a:pt x="15919" y="10267"/>
                                      </a:lnTo>
                                      <a:lnTo>
                                        <a:pt x="15814" y="10087"/>
                                      </a:lnTo>
                                      <a:lnTo>
                                        <a:pt x="15688" y="9909"/>
                                      </a:lnTo>
                                      <a:lnTo>
                                        <a:pt x="15541" y="9735"/>
                                      </a:lnTo>
                                      <a:lnTo>
                                        <a:pt x="15374" y="9565"/>
                                      </a:lnTo>
                                      <a:lnTo>
                                        <a:pt x="15186" y="9399"/>
                                      </a:lnTo>
                                      <a:lnTo>
                                        <a:pt x="14978" y="9237"/>
                                      </a:lnTo>
                                      <a:lnTo>
                                        <a:pt x="14751" y="9080"/>
                                      </a:lnTo>
                                      <a:lnTo>
                                        <a:pt x="14507" y="8929"/>
                                      </a:lnTo>
                                      <a:lnTo>
                                        <a:pt x="14242" y="8783"/>
                                      </a:lnTo>
                                      <a:lnTo>
                                        <a:pt x="13960" y="8643"/>
                                      </a:lnTo>
                                      <a:lnTo>
                                        <a:pt x="13660" y="8511"/>
                                      </a:lnTo>
                                      <a:lnTo>
                                        <a:pt x="13344" y="8384"/>
                                      </a:lnTo>
                                      <a:lnTo>
                                        <a:pt x="13366" y="7875"/>
                                      </a:lnTo>
                                      <a:lnTo>
                                        <a:pt x="13438" y="7394"/>
                                      </a:lnTo>
                                      <a:lnTo>
                                        <a:pt x="13553" y="6940"/>
                                      </a:lnTo>
                                      <a:lnTo>
                                        <a:pt x="13709" y="6513"/>
                                      </a:lnTo>
                                      <a:lnTo>
                                        <a:pt x="13900" y="6110"/>
                                      </a:lnTo>
                                      <a:lnTo>
                                        <a:pt x="14126" y="5732"/>
                                      </a:lnTo>
                                      <a:lnTo>
                                        <a:pt x="14380" y="5375"/>
                                      </a:lnTo>
                                      <a:lnTo>
                                        <a:pt x="14660" y="5040"/>
                                      </a:lnTo>
                                      <a:lnTo>
                                        <a:pt x="14960" y="4726"/>
                                      </a:lnTo>
                                      <a:lnTo>
                                        <a:pt x="15278" y="4430"/>
                                      </a:lnTo>
                                      <a:lnTo>
                                        <a:pt x="15610" y="4152"/>
                                      </a:lnTo>
                                      <a:lnTo>
                                        <a:pt x="15951" y="3891"/>
                                      </a:lnTo>
                                      <a:lnTo>
                                        <a:pt x="16298" y="3646"/>
                                      </a:lnTo>
                                      <a:lnTo>
                                        <a:pt x="16648" y="3415"/>
                                      </a:lnTo>
                                      <a:lnTo>
                                        <a:pt x="16994" y="3197"/>
                                      </a:lnTo>
                                      <a:lnTo>
                                        <a:pt x="17335" y="2992"/>
                                      </a:lnTo>
                                      <a:lnTo>
                                        <a:pt x="17668" y="2797"/>
                                      </a:lnTo>
                                      <a:lnTo>
                                        <a:pt x="17986" y="2611"/>
                                      </a:lnTo>
                                      <a:lnTo>
                                        <a:pt x="18287" y="2434"/>
                                      </a:lnTo>
                                      <a:lnTo>
                                        <a:pt x="18567" y="2265"/>
                                      </a:lnTo>
                                      <a:lnTo>
                                        <a:pt x="18822" y="2101"/>
                                      </a:lnTo>
                                      <a:lnTo>
                                        <a:pt x="19047" y="1943"/>
                                      </a:lnTo>
                                      <a:lnTo>
                                        <a:pt x="19241" y="1790"/>
                                      </a:lnTo>
                                      <a:lnTo>
                                        <a:pt x="19397" y="1638"/>
                                      </a:lnTo>
                                      <a:lnTo>
                                        <a:pt x="19514" y="1487"/>
                                      </a:lnTo>
                                      <a:lnTo>
                                        <a:pt x="19586" y="1337"/>
                                      </a:lnTo>
                                      <a:lnTo>
                                        <a:pt x="19610" y="1186"/>
                                      </a:lnTo>
                                      <a:lnTo>
                                        <a:pt x="19582" y="1034"/>
                                      </a:lnTo>
                                      <a:lnTo>
                                        <a:pt x="19497" y="877"/>
                                      </a:lnTo>
                                      <a:lnTo>
                                        <a:pt x="19354" y="717"/>
                                      </a:lnTo>
                                      <a:lnTo>
                                        <a:pt x="19146" y="550"/>
                                      </a:lnTo>
                                      <a:lnTo>
                                        <a:pt x="18872" y="378"/>
                                      </a:lnTo>
                                      <a:lnTo>
                                        <a:pt x="18428" y="216"/>
                                      </a:lnTo>
                                      <a:lnTo>
                                        <a:pt x="18000" y="101"/>
                                      </a:lnTo>
                                      <a:lnTo>
                                        <a:pt x="17590" y="30"/>
                                      </a:lnTo>
                                      <a:lnTo>
                                        <a:pt x="17198" y="0"/>
                                      </a:lnTo>
                                      <a:lnTo>
                                        <a:pt x="16824" y="11"/>
                                      </a:lnTo>
                                      <a:lnTo>
                                        <a:pt x="16467" y="59"/>
                                      </a:lnTo>
                                      <a:lnTo>
                                        <a:pt x="16127" y="143"/>
                                      </a:lnTo>
                                      <a:lnTo>
                                        <a:pt x="15803" y="262"/>
                                      </a:lnTo>
                                      <a:lnTo>
                                        <a:pt x="15497" y="412"/>
                                      </a:lnTo>
                                      <a:lnTo>
                                        <a:pt x="15207" y="591"/>
                                      </a:lnTo>
                                      <a:lnTo>
                                        <a:pt x="14934" y="798"/>
                                      </a:lnTo>
                                      <a:lnTo>
                                        <a:pt x="14677" y="1030"/>
                                      </a:lnTo>
                                      <a:lnTo>
                                        <a:pt x="14437" y="1286"/>
                                      </a:lnTo>
                                      <a:lnTo>
                                        <a:pt x="14213" y="1563"/>
                                      </a:lnTo>
                                      <a:lnTo>
                                        <a:pt x="14006" y="1860"/>
                                      </a:lnTo>
                                      <a:lnTo>
                                        <a:pt x="13814" y="2173"/>
                                      </a:lnTo>
                                      <a:lnTo>
                                        <a:pt x="13638" y="2502"/>
                                      </a:lnTo>
                                      <a:lnTo>
                                        <a:pt x="13479" y="2844"/>
                                      </a:lnTo>
                                      <a:lnTo>
                                        <a:pt x="13334" y="3196"/>
                                      </a:lnTo>
                                      <a:lnTo>
                                        <a:pt x="13205" y="3557"/>
                                      </a:lnTo>
                                      <a:lnTo>
                                        <a:pt x="13091" y="3925"/>
                                      </a:lnTo>
                                      <a:lnTo>
                                        <a:pt x="12993" y="4298"/>
                                      </a:lnTo>
                                      <a:lnTo>
                                        <a:pt x="12910" y="4673"/>
                                      </a:lnTo>
                                      <a:lnTo>
                                        <a:pt x="12840" y="5049"/>
                                      </a:lnTo>
                                      <a:lnTo>
                                        <a:pt x="12787" y="5424"/>
                                      </a:lnTo>
                                      <a:lnTo>
                                        <a:pt x="12749" y="5794"/>
                                      </a:lnTo>
                                      <a:lnTo>
                                        <a:pt x="12724" y="6158"/>
                                      </a:lnTo>
                                      <a:lnTo>
                                        <a:pt x="12714" y="6516"/>
                                      </a:lnTo>
                                      <a:lnTo>
                                        <a:pt x="12719" y="6863"/>
                                      </a:lnTo>
                                      <a:lnTo>
                                        <a:pt x="12738" y="7199"/>
                                      </a:lnTo>
                                      <a:lnTo>
                                        <a:pt x="12771" y="7520"/>
                                      </a:lnTo>
                                      <a:lnTo>
                                        <a:pt x="12818" y="7826"/>
                                      </a:lnTo>
                                      <a:lnTo>
                                        <a:pt x="12782" y="7717"/>
                                      </a:lnTo>
                                      <a:lnTo>
                                        <a:pt x="12744" y="7613"/>
                                      </a:lnTo>
                                      <a:lnTo>
                                        <a:pt x="12702" y="7514"/>
                                      </a:lnTo>
                                      <a:lnTo>
                                        <a:pt x="12656" y="7421"/>
                                      </a:lnTo>
                                      <a:lnTo>
                                        <a:pt x="12607" y="7332"/>
                                      </a:lnTo>
                                      <a:lnTo>
                                        <a:pt x="12555" y="7247"/>
                                      </a:lnTo>
                                      <a:lnTo>
                                        <a:pt x="12499" y="7168"/>
                                      </a:lnTo>
                                      <a:lnTo>
                                        <a:pt x="12441" y="7092"/>
                                      </a:lnTo>
                                      <a:lnTo>
                                        <a:pt x="12379" y="7022"/>
                                      </a:lnTo>
                                      <a:lnTo>
                                        <a:pt x="12316" y="6956"/>
                                      </a:lnTo>
                                      <a:lnTo>
                                        <a:pt x="12249" y="6894"/>
                                      </a:lnTo>
                                      <a:lnTo>
                                        <a:pt x="12180" y="6836"/>
                                      </a:lnTo>
                                      <a:lnTo>
                                        <a:pt x="12108" y="6783"/>
                                      </a:lnTo>
                                      <a:lnTo>
                                        <a:pt x="12035" y="6734"/>
                                      </a:lnTo>
                                      <a:lnTo>
                                        <a:pt x="11958" y="6689"/>
                                      </a:lnTo>
                                      <a:lnTo>
                                        <a:pt x="11881" y="6648"/>
                                      </a:lnTo>
                                      <a:lnTo>
                                        <a:pt x="11800" y="6611"/>
                                      </a:lnTo>
                                      <a:lnTo>
                                        <a:pt x="11719" y="6578"/>
                                      </a:lnTo>
                                      <a:lnTo>
                                        <a:pt x="11634" y="6549"/>
                                      </a:lnTo>
                                      <a:lnTo>
                                        <a:pt x="11549" y="6523"/>
                                      </a:lnTo>
                                      <a:lnTo>
                                        <a:pt x="11462" y="6502"/>
                                      </a:lnTo>
                                      <a:lnTo>
                                        <a:pt x="11373" y="6484"/>
                                      </a:lnTo>
                                      <a:lnTo>
                                        <a:pt x="11284" y="6470"/>
                                      </a:lnTo>
                                      <a:lnTo>
                                        <a:pt x="11193" y="6459"/>
                                      </a:lnTo>
                                      <a:lnTo>
                                        <a:pt x="11101" y="6452"/>
                                      </a:lnTo>
                                      <a:lnTo>
                                        <a:pt x="11007" y="6447"/>
                                      </a:lnTo>
                                      <a:lnTo>
                                        <a:pt x="10913" y="6447"/>
                                      </a:lnTo>
                                      <a:lnTo>
                                        <a:pt x="10819" y="6449"/>
                                      </a:lnTo>
                                      <a:lnTo>
                                        <a:pt x="10723" y="6455"/>
                                      </a:lnTo>
                                      <a:lnTo>
                                        <a:pt x="10626" y="6464"/>
                                      </a:lnTo>
                                      <a:lnTo>
                                        <a:pt x="10530" y="6475"/>
                                      </a:lnTo>
                                      <a:lnTo>
                                        <a:pt x="10433" y="6490"/>
                                      </a:lnTo>
                                      <a:lnTo>
                                        <a:pt x="10519" y="6501"/>
                                      </a:lnTo>
                                      <a:lnTo>
                                        <a:pt x="10603" y="6515"/>
                                      </a:lnTo>
                                      <a:lnTo>
                                        <a:pt x="10683" y="6531"/>
                                      </a:lnTo>
                                      <a:lnTo>
                                        <a:pt x="10762" y="6550"/>
                                      </a:lnTo>
                                      <a:lnTo>
                                        <a:pt x="10837" y="6573"/>
                                      </a:lnTo>
                                      <a:lnTo>
                                        <a:pt x="10910" y="6597"/>
                                      </a:lnTo>
                                      <a:lnTo>
                                        <a:pt x="10979" y="6626"/>
                                      </a:lnTo>
                                      <a:lnTo>
                                        <a:pt x="11044" y="6656"/>
                                      </a:lnTo>
                                      <a:lnTo>
                                        <a:pt x="11107" y="6690"/>
                                      </a:lnTo>
                                      <a:lnTo>
                                        <a:pt x="11167" y="6726"/>
                                      </a:lnTo>
                                      <a:lnTo>
                                        <a:pt x="11224" y="6766"/>
                                      </a:lnTo>
                                      <a:lnTo>
                                        <a:pt x="11276" y="6809"/>
                                      </a:lnTo>
                                      <a:lnTo>
                                        <a:pt x="11325" y="6855"/>
                                      </a:lnTo>
                                      <a:lnTo>
                                        <a:pt x="11370" y="6903"/>
                                      </a:lnTo>
                                      <a:lnTo>
                                        <a:pt x="11412" y="6954"/>
                                      </a:lnTo>
                                      <a:lnTo>
                                        <a:pt x="11449" y="7008"/>
                                      </a:lnTo>
                                      <a:lnTo>
                                        <a:pt x="11482" y="7066"/>
                                      </a:lnTo>
                                      <a:lnTo>
                                        <a:pt x="11512" y="7127"/>
                                      </a:lnTo>
                                      <a:lnTo>
                                        <a:pt x="11537" y="7190"/>
                                      </a:lnTo>
                                      <a:lnTo>
                                        <a:pt x="11558" y="7257"/>
                                      </a:lnTo>
                                      <a:lnTo>
                                        <a:pt x="11574" y="7326"/>
                                      </a:lnTo>
                                      <a:lnTo>
                                        <a:pt x="11586" y="7399"/>
                                      </a:lnTo>
                                      <a:lnTo>
                                        <a:pt x="11594" y="7474"/>
                                      </a:lnTo>
                                      <a:lnTo>
                                        <a:pt x="11597" y="7554"/>
                                      </a:lnTo>
                                      <a:lnTo>
                                        <a:pt x="11595" y="7635"/>
                                      </a:lnTo>
                                      <a:lnTo>
                                        <a:pt x="11589" y="7719"/>
                                      </a:lnTo>
                                      <a:lnTo>
                                        <a:pt x="11576" y="7808"/>
                                      </a:lnTo>
                                      <a:lnTo>
                                        <a:pt x="11560" y="7899"/>
                                      </a:lnTo>
                                      <a:lnTo>
                                        <a:pt x="11538" y="7993"/>
                                      </a:lnTo>
                                      <a:lnTo>
                                        <a:pt x="11511" y="8090"/>
                                      </a:lnTo>
                                      <a:lnTo>
                                        <a:pt x="11479" y="8191"/>
                                      </a:lnTo>
                                      <a:lnTo>
                                        <a:pt x="11441" y="8294"/>
                                      </a:lnTo>
                                      <a:lnTo>
                                        <a:pt x="11393" y="8189"/>
                                      </a:lnTo>
                                      <a:lnTo>
                                        <a:pt x="11344" y="8090"/>
                                      </a:lnTo>
                                      <a:lnTo>
                                        <a:pt x="11293" y="7998"/>
                                      </a:lnTo>
                                      <a:lnTo>
                                        <a:pt x="11241" y="7911"/>
                                      </a:lnTo>
                                      <a:lnTo>
                                        <a:pt x="11188" y="7829"/>
                                      </a:lnTo>
                                      <a:lnTo>
                                        <a:pt x="11133" y="7753"/>
                                      </a:lnTo>
                                      <a:lnTo>
                                        <a:pt x="11079" y="7682"/>
                                      </a:lnTo>
                                      <a:lnTo>
                                        <a:pt x="11022" y="7617"/>
                                      </a:lnTo>
                                      <a:lnTo>
                                        <a:pt x="10964" y="7556"/>
                                      </a:lnTo>
                                      <a:lnTo>
                                        <a:pt x="10905" y="7500"/>
                                      </a:lnTo>
                                      <a:lnTo>
                                        <a:pt x="10844" y="7450"/>
                                      </a:lnTo>
                                      <a:lnTo>
                                        <a:pt x="10782" y="7404"/>
                                      </a:lnTo>
                                      <a:lnTo>
                                        <a:pt x="10719" y="7362"/>
                                      </a:lnTo>
                                      <a:lnTo>
                                        <a:pt x="10655" y="7325"/>
                                      </a:lnTo>
                                      <a:lnTo>
                                        <a:pt x="10589" y="7291"/>
                                      </a:lnTo>
                                      <a:lnTo>
                                        <a:pt x="10522" y="7263"/>
                                      </a:lnTo>
                                      <a:lnTo>
                                        <a:pt x="10454" y="7237"/>
                                      </a:lnTo>
                                      <a:lnTo>
                                        <a:pt x="10386" y="7216"/>
                                      </a:lnTo>
                                      <a:lnTo>
                                        <a:pt x="10316" y="7199"/>
                                      </a:lnTo>
                                      <a:lnTo>
                                        <a:pt x="10244" y="7185"/>
                                      </a:lnTo>
                                      <a:lnTo>
                                        <a:pt x="10171" y="7174"/>
                                      </a:lnTo>
                                      <a:lnTo>
                                        <a:pt x="10097" y="7166"/>
                                      </a:lnTo>
                                      <a:lnTo>
                                        <a:pt x="10021" y="7162"/>
                                      </a:lnTo>
                                      <a:lnTo>
                                        <a:pt x="9945" y="7160"/>
                                      </a:lnTo>
                                      <a:lnTo>
                                        <a:pt x="9867" y="7162"/>
                                      </a:lnTo>
                                      <a:lnTo>
                                        <a:pt x="9788" y="7166"/>
                                      </a:lnTo>
                                      <a:lnTo>
                                        <a:pt x="9707" y="7173"/>
                                      </a:lnTo>
                                      <a:lnTo>
                                        <a:pt x="9626" y="7181"/>
                                      </a:lnTo>
                                      <a:lnTo>
                                        <a:pt x="9543" y="7194"/>
                                      </a:lnTo>
                                      <a:lnTo>
                                        <a:pt x="9459" y="7206"/>
                                      </a:lnTo>
                                      <a:lnTo>
                                        <a:pt x="9373" y="7222"/>
                                      </a:lnTo>
                                      <a:lnTo>
                                        <a:pt x="9287" y="7239"/>
                                      </a:lnTo>
                                      <a:lnTo>
                                        <a:pt x="9394" y="7254"/>
                                      </a:lnTo>
                                      <a:lnTo>
                                        <a:pt x="9498" y="7274"/>
                                      </a:lnTo>
                                      <a:lnTo>
                                        <a:pt x="9597" y="7296"/>
                                      </a:lnTo>
                                      <a:lnTo>
                                        <a:pt x="9691" y="7322"/>
                                      </a:lnTo>
                                      <a:lnTo>
                                        <a:pt x="9780" y="7352"/>
                                      </a:lnTo>
                                      <a:lnTo>
                                        <a:pt x="9864" y="7384"/>
                                      </a:lnTo>
                                      <a:lnTo>
                                        <a:pt x="9944" y="7419"/>
                                      </a:lnTo>
                                      <a:lnTo>
                                        <a:pt x="10019" y="7457"/>
                                      </a:lnTo>
                                      <a:lnTo>
                                        <a:pt x="10091" y="7497"/>
                                      </a:lnTo>
                                      <a:lnTo>
                                        <a:pt x="10158" y="7540"/>
                                      </a:lnTo>
                                      <a:lnTo>
                                        <a:pt x="10219" y="7585"/>
                                      </a:lnTo>
                                      <a:lnTo>
                                        <a:pt x="10278" y="7632"/>
                                      </a:lnTo>
                                      <a:lnTo>
                                        <a:pt x="10332" y="7680"/>
                                      </a:lnTo>
                                      <a:lnTo>
                                        <a:pt x="10383" y="7730"/>
                                      </a:lnTo>
                                      <a:lnTo>
                                        <a:pt x="10430" y="7784"/>
                                      </a:lnTo>
                                      <a:lnTo>
                                        <a:pt x="10473" y="7837"/>
                                      </a:lnTo>
                                      <a:lnTo>
                                        <a:pt x="10511" y="7892"/>
                                      </a:lnTo>
                                      <a:lnTo>
                                        <a:pt x="10547" y="7948"/>
                                      </a:lnTo>
                                      <a:lnTo>
                                        <a:pt x="10579" y="8005"/>
                                      </a:lnTo>
                                      <a:lnTo>
                                        <a:pt x="10609" y="8063"/>
                                      </a:lnTo>
                                      <a:lnTo>
                                        <a:pt x="10634" y="8123"/>
                                      </a:lnTo>
                                      <a:lnTo>
                                        <a:pt x="10657" y="8182"/>
                                      </a:lnTo>
                                      <a:lnTo>
                                        <a:pt x="10676" y="8241"/>
                                      </a:lnTo>
                                      <a:lnTo>
                                        <a:pt x="10693" y="8301"/>
                                      </a:lnTo>
                                      <a:lnTo>
                                        <a:pt x="10707" y="8361"/>
                                      </a:lnTo>
                                      <a:lnTo>
                                        <a:pt x="10717" y="8422"/>
                                      </a:lnTo>
                                      <a:lnTo>
                                        <a:pt x="10725" y="8481"/>
                                      </a:lnTo>
                                      <a:lnTo>
                                        <a:pt x="10730" y="8541"/>
                                      </a:lnTo>
                                      <a:lnTo>
                                        <a:pt x="10734" y="8600"/>
                                      </a:lnTo>
                                      <a:lnTo>
                                        <a:pt x="10734" y="8658"/>
                                      </a:lnTo>
                                      <a:lnTo>
                                        <a:pt x="10733" y="8716"/>
                                      </a:lnTo>
                                      <a:lnTo>
                                        <a:pt x="10728" y="8772"/>
                                      </a:lnTo>
                                      <a:lnTo>
                                        <a:pt x="10704" y="8739"/>
                                      </a:lnTo>
                                      <a:lnTo>
                                        <a:pt x="10681" y="8706"/>
                                      </a:lnTo>
                                      <a:lnTo>
                                        <a:pt x="10657" y="8675"/>
                                      </a:lnTo>
                                      <a:lnTo>
                                        <a:pt x="10632" y="8646"/>
                                      </a:lnTo>
                                      <a:lnTo>
                                        <a:pt x="10609" y="8617"/>
                                      </a:lnTo>
                                      <a:lnTo>
                                        <a:pt x="10584" y="8591"/>
                                      </a:lnTo>
                                      <a:lnTo>
                                        <a:pt x="10560" y="8565"/>
                                      </a:lnTo>
                                      <a:lnTo>
                                        <a:pt x="10535" y="8542"/>
                                      </a:lnTo>
                                      <a:lnTo>
                                        <a:pt x="10511" y="8520"/>
                                      </a:lnTo>
                                      <a:lnTo>
                                        <a:pt x="10487" y="8499"/>
                                      </a:lnTo>
                                      <a:lnTo>
                                        <a:pt x="10462" y="8479"/>
                                      </a:lnTo>
                                      <a:lnTo>
                                        <a:pt x="10436" y="8460"/>
                                      </a:lnTo>
                                      <a:lnTo>
                                        <a:pt x="10411" y="8443"/>
                                      </a:lnTo>
                                      <a:lnTo>
                                        <a:pt x="10386" y="8426"/>
                                      </a:lnTo>
                                      <a:lnTo>
                                        <a:pt x="10362" y="8411"/>
                                      </a:lnTo>
                                      <a:lnTo>
                                        <a:pt x="10337" y="8397"/>
                                      </a:lnTo>
                                      <a:lnTo>
                                        <a:pt x="10312" y="8385"/>
                                      </a:lnTo>
                                      <a:lnTo>
                                        <a:pt x="10287" y="8374"/>
                                      </a:lnTo>
                                      <a:lnTo>
                                        <a:pt x="10261" y="8363"/>
                                      </a:lnTo>
                                      <a:lnTo>
                                        <a:pt x="10237" y="8354"/>
                                      </a:lnTo>
                                      <a:lnTo>
                                        <a:pt x="10212" y="8345"/>
                                      </a:lnTo>
                                      <a:lnTo>
                                        <a:pt x="10187" y="8338"/>
                                      </a:lnTo>
                                      <a:lnTo>
                                        <a:pt x="10162" y="8332"/>
                                      </a:lnTo>
                                      <a:lnTo>
                                        <a:pt x="10138" y="8327"/>
                                      </a:lnTo>
                                      <a:lnTo>
                                        <a:pt x="10114" y="8322"/>
                                      </a:lnTo>
                                      <a:lnTo>
                                        <a:pt x="10089" y="8319"/>
                                      </a:lnTo>
                                      <a:lnTo>
                                        <a:pt x="10065" y="8317"/>
                                      </a:lnTo>
                                      <a:lnTo>
                                        <a:pt x="10041" y="8314"/>
                                      </a:lnTo>
                                      <a:lnTo>
                                        <a:pt x="10017" y="8314"/>
                                      </a:lnTo>
                                      <a:lnTo>
                                        <a:pt x="9993" y="8314"/>
                                      </a:lnTo>
                                      <a:lnTo>
                                        <a:pt x="9970" y="8314"/>
                                      </a:lnTo>
                                      <a:lnTo>
                                        <a:pt x="9946" y="8316"/>
                                      </a:lnTo>
                                      <a:close/>
                                      <a:moveTo>
                                        <a:pt x="9737" y="9260"/>
                                      </a:moveTo>
                                      <a:lnTo>
                                        <a:pt x="9721" y="9232"/>
                                      </a:lnTo>
                                      <a:lnTo>
                                        <a:pt x="9700" y="9202"/>
                                      </a:lnTo>
                                      <a:lnTo>
                                        <a:pt x="9674" y="9171"/>
                                      </a:lnTo>
                                      <a:lnTo>
                                        <a:pt x="9644" y="9139"/>
                                      </a:lnTo>
                                      <a:lnTo>
                                        <a:pt x="9611" y="9107"/>
                                      </a:lnTo>
                                      <a:lnTo>
                                        <a:pt x="9572" y="9074"/>
                                      </a:lnTo>
                                      <a:lnTo>
                                        <a:pt x="9530" y="9039"/>
                                      </a:lnTo>
                                      <a:lnTo>
                                        <a:pt x="9485" y="9004"/>
                                      </a:lnTo>
                                      <a:lnTo>
                                        <a:pt x="9434" y="8970"/>
                                      </a:lnTo>
                                      <a:lnTo>
                                        <a:pt x="9381" y="8935"/>
                                      </a:lnTo>
                                      <a:lnTo>
                                        <a:pt x="9325" y="8899"/>
                                      </a:lnTo>
                                      <a:lnTo>
                                        <a:pt x="9264" y="8865"/>
                                      </a:lnTo>
                                      <a:lnTo>
                                        <a:pt x="9203" y="8830"/>
                                      </a:lnTo>
                                      <a:lnTo>
                                        <a:pt x="9137" y="8795"/>
                                      </a:lnTo>
                                      <a:lnTo>
                                        <a:pt x="9068" y="8762"/>
                                      </a:lnTo>
                                      <a:lnTo>
                                        <a:pt x="8997" y="8729"/>
                                      </a:lnTo>
                                      <a:lnTo>
                                        <a:pt x="8923" y="8696"/>
                                      </a:lnTo>
                                      <a:lnTo>
                                        <a:pt x="8848" y="8666"/>
                                      </a:lnTo>
                                      <a:lnTo>
                                        <a:pt x="8770" y="8636"/>
                                      </a:lnTo>
                                      <a:lnTo>
                                        <a:pt x="8691" y="8606"/>
                                      </a:lnTo>
                                      <a:lnTo>
                                        <a:pt x="8609" y="8579"/>
                                      </a:lnTo>
                                      <a:lnTo>
                                        <a:pt x="8525" y="8553"/>
                                      </a:lnTo>
                                      <a:lnTo>
                                        <a:pt x="8441" y="8528"/>
                                      </a:lnTo>
                                      <a:lnTo>
                                        <a:pt x="8354" y="8506"/>
                                      </a:lnTo>
                                      <a:lnTo>
                                        <a:pt x="8266" y="8485"/>
                                      </a:lnTo>
                                      <a:lnTo>
                                        <a:pt x="8178" y="8466"/>
                                      </a:lnTo>
                                      <a:lnTo>
                                        <a:pt x="8089" y="8450"/>
                                      </a:lnTo>
                                      <a:lnTo>
                                        <a:pt x="7999" y="8435"/>
                                      </a:lnTo>
                                      <a:lnTo>
                                        <a:pt x="7909" y="8424"/>
                                      </a:lnTo>
                                      <a:lnTo>
                                        <a:pt x="7817" y="8416"/>
                                      </a:lnTo>
                                      <a:lnTo>
                                        <a:pt x="7726" y="8410"/>
                                      </a:lnTo>
                                      <a:lnTo>
                                        <a:pt x="7634" y="8406"/>
                                      </a:lnTo>
                                      <a:lnTo>
                                        <a:pt x="7139" y="8395"/>
                                      </a:lnTo>
                                      <a:lnTo>
                                        <a:pt x="6661" y="8377"/>
                                      </a:lnTo>
                                      <a:lnTo>
                                        <a:pt x="6199" y="8354"/>
                                      </a:lnTo>
                                      <a:lnTo>
                                        <a:pt x="5754" y="8325"/>
                                      </a:lnTo>
                                      <a:lnTo>
                                        <a:pt x="5329" y="8292"/>
                                      </a:lnTo>
                                      <a:lnTo>
                                        <a:pt x="4920" y="8252"/>
                                      </a:lnTo>
                                      <a:lnTo>
                                        <a:pt x="4531" y="8208"/>
                                      </a:lnTo>
                                      <a:lnTo>
                                        <a:pt x="4161" y="8158"/>
                                      </a:lnTo>
                                      <a:lnTo>
                                        <a:pt x="3811" y="8103"/>
                                      </a:lnTo>
                                      <a:lnTo>
                                        <a:pt x="3481" y="8043"/>
                                      </a:lnTo>
                                      <a:lnTo>
                                        <a:pt x="3170" y="7978"/>
                                      </a:lnTo>
                                      <a:lnTo>
                                        <a:pt x="2882" y="7909"/>
                                      </a:lnTo>
                                      <a:lnTo>
                                        <a:pt x="2615" y="7833"/>
                                      </a:lnTo>
                                      <a:lnTo>
                                        <a:pt x="2370" y="7754"/>
                                      </a:lnTo>
                                      <a:lnTo>
                                        <a:pt x="2147" y="7669"/>
                                      </a:lnTo>
                                      <a:lnTo>
                                        <a:pt x="1947" y="7580"/>
                                      </a:lnTo>
                                      <a:lnTo>
                                        <a:pt x="1771" y="7486"/>
                                      </a:lnTo>
                                      <a:lnTo>
                                        <a:pt x="1618" y="7388"/>
                                      </a:lnTo>
                                      <a:lnTo>
                                        <a:pt x="1489" y="7285"/>
                                      </a:lnTo>
                                      <a:lnTo>
                                        <a:pt x="1385" y="7178"/>
                                      </a:lnTo>
                                      <a:lnTo>
                                        <a:pt x="1307" y="7066"/>
                                      </a:lnTo>
                                      <a:lnTo>
                                        <a:pt x="1254" y="6950"/>
                                      </a:lnTo>
                                      <a:lnTo>
                                        <a:pt x="1227" y="6830"/>
                                      </a:lnTo>
                                      <a:lnTo>
                                        <a:pt x="1226" y="6705"/>
                                      </a:lnTo>
                                      <a:lnTo>
                                        <a:pt x="1253" y="6576"/>
                                      </a:lnTo>
                                      <a:lnTo>
                                        <a:pt x="1306" y="6444"/>
                                      </a:lnTo>
                                      <a:lnTo>
                                        <a:pt x="1388" y="6308"/>
                                      </a:lnTo>
                                      <a:lnTo>
                                        <a:pt x="1498" y="6167"/>
                                      </a:lnTo>
                                      <a:lnTo>
                                        <a:pt x="1638" y="6022"/>
                                      </a:lnTo>
                                      <a:lnTo>
                                        <a:pt x="1806" y="5875"/>
                                      </a:lnTo>
                                      <a:lnTo>
                                        <a:pt x="2003" y="5723"/>
                                      </a:lnTo>
                                      <a:lnTo>
                                        <a:pt x="2231" y="5567"/>
                                      </a:lnTo>
                                      <a:lnTo>
                                        <a:pt x="2366" y="5484"/>
                                      </a:lnTo>
                                      <a:lnTo>
                                        <a:pt x="2505" y="5409"/>
                                      </a:lnTo>
                                      <a:lnTo>
                                        <a:pt x="2645" y="5340"/>
                                      </a:lnTo>
                                      <a:lnTo>
                                        <a:pt x="2787" y="5279"/>
                                      </a:lnTo>
                                      <a:lnTo>
                                        <a:pt x="2930" y="5225"/>
                                      </a:lnTo>
                                      <a:lnTo>
                                        <a:pt x="3076" y="5178"/>
                                      </a:lnTo>
                                      <a:lnTo>
                                        <a:pt x="3225" y="5137"/>
                                      </a:lnTo>
                                      <a:lnTo>
                                        <a:pt x="3374" y="5102"/>
                                      </a:lnTo>
                                      <a:lnTo>
                                        <a:pt x="3525" y="5075"/>
                                      </a:lnTo>
                                      <a:lnTo>
                                        <a:pt x="3677" y="5055"/>
                                      </a:lnTo>
                                      <a:lnTo>
                                        <a:pt x="3831" y="5040"/>
                                      </a:lnTo>
                                      <a:lnTo>
                                        <a:pt x="3985" y="5032"/>
                                      </a:lnTo>
                                      <a:lnTo>
                                        <a:pt x="4141" y="5030"/>
                                      </a:lnTo>
                                      <a:lnTo>
                                        <a:pt x="4298" y="5034"/>
                                      </a:lnTo>
                                      <a:lnTo>
                                        <a:pt x="4455" y="5045"/>
                                      </a:lnTo>
                                      <a:lnTo>
                                        <a:pt x="4614" y="5060"/>
                                      </a:lnTo>
                                      <a:lnTo>
                                        <a:pt x="4772" y="5082"/>
                                      </a:lnTo>
                                      <a:lnTo>
                                        <a:pt x="4930" y="5110"/>
                                      </a:lnTo>
                                      <a:lnTo>
                                        <a:pt x="5090" y="5143"/>
                                      </a:lnTo>
                                      <a:lnTo>
                                        <a:pt x="5249" y="5181"/>
                                      </a:lnTo>
                                      <a:lnTo>
                                        <a:pt x="5409" y="5225"/>
                                      </a:lnTo>
                                      <a:lnTo>
                                        <a:pt x="5567" y="5274"/>
                                      </a:lnTo>
                                      <a:lnTo>
                                        <a:pt x="5727" y="5327"/>
                                      </a:lnTo>
                                      <a:lnTo>
                                        <a:pt x="5885" y="5387"/>
                                      </a:lnTo>
                                      <a:lnTo>
                                        <a:pt x="6044" y="5451"/>
                                      </a:lnTo>
                                      <a:lnTo>
                                        <a:pt x="6201" y="5519"/>
                                      </a:lnTo>
                                      <a:lnTo>
                                        <a:pt x="6356" y="5593"/>
                                      </a:lnTo>
                                      <a:lnTo>
                                        <a:pt x="6512" y="5671"/>
                                      </a:lnTo>
                                      <a:lnTo>
                                        <a:pt x="6668" y="5753"/>
                                      </a:lnTo>
                                      <a:lnTo>
                                        <a:pt x="6822" y="5841"/>
                                      </a:lnTo>
                                      <a:lnTo>
                                        <a:pt x="6974" y="5931"/>
                                      </a:lnTo>
                                      <a:lnTo>
                                        <a:pt x="7125" y="6026"/>
                                      </a:lnTo>
                                      <a:lnTo>
                                        <a:pt x="7175" y="6059"/>
                                      </a:lnTo>
                                      <a:lnTo>
                                        <a:pt x="7233" y="6100"/>
                                      </a:lnTo>
                                      <a:lnTo>
                                        <a:pt x="7298" y="6147"/>
                                      </a:lnTo>
                                      <a:lnTo>
                                        <a:pt x="7368" y="6199"/>
                                      </a:lnTo>
                                      <a:lnTo>
                                        <a:pt x="7444" y="6256"/>
                                      </a:lnTo>
                                      <a:lnTo>
                                        <a:pt x="7525" y="6319"/>
                                      </a:lnTo>
                                      <a:lnTo>
                                        <a:pt x="7612" y="6386"/>
                                      </a:lnTo>
                                      <a:lnTo>
                                        <a:pt x="7702" y="6456"/>
                                      </a:lnTo>
                                      <a:lnTo>
                                        <a:pt x="7894" y="6610"/>
                                      </a:lnTo>
                                      <a:lnTo>
                                        <a:pt x="8097" y="6774"/>
                                      </a:lnTo>
                                      <a:lnTo>
                                        <a:pt x="8307" y="6946"/>
                                      </a:lnTo>
                                      <a:lnTo>
                                        <a:pt x="8521" y="7123"/>
                                      </a:lnTo>
                                      <a:lnTo>
                                        <a:pt x="8734" y="7301"/>
                                      </a:lnTo>
                                      <a:lnTo>
                                        <a:pt x="8944" y="7479"/>
                                      </a:lnTo>
                                      <a:lnTo>
                                        <a:pt x="9147" y="7651"/>
                                      </a:lnTo>
                                      <a:lnTo>
                                        <a:pt x="9337" y="7815"/>
                                      </a:lnTo>
                                      <a:lnTo>
                                        <a:pt x="9513" y="7967"/>
                                      </a:lnTo>
                                      <a:lnTo>
                                        <a:pt x="9669" y="8104"/>
                                      </a:lnTo>
                                      <a:lnTo>
                                        <a:pt x="9803" y="8223"/>
                                      </a:lnTo>
                                      <a:lnTo>
                                        <a:pt x="9910" y="8320"/>
                                      </a:lnTo>
                                      <a:lnTo>
                                        <a:pt x="9883" y="8324"/>
                                      </a:lnTo>
                                      <a:lnTo>
                                        <a:pt x="9857" y="8329"/>
                                      </a:lnTo>
                                      <a:lnTo>
                                        <a:pt x="9831" y="8334"/>
                                      </a:lnTo>
                                      <a:lnTo>
                                        <a:pt x="9806" y="8340"/>
                                      </a:lnTo>
                                      <a:lnTo>
                                        <a:pt x="9780" y="8348"/>
                                      </a:lnTo>
                                      <a:lnTo>
                                        <a:pt x="9756" y="8356"/>
                                      </a:lnTo>
                                      <a:lnTo>
                                        <a:pt x="9731" y="8365"/>
                                      </a:lnTo>
                                      <a:lnTo>
                                        <a:pt x="9707" y="8374"/>
                                      </a:lnTo>
                                      <a:lnTo>
                                        <a:pt x="9684" y="8384"/>
                                      </a:lnTo>
                                      <a:lnTo>
                                        <a:pt x="9660" y="8395"/>
                                      </a:lnTo>
                                      <a:lnTo>
                                        <a:pt x="9637" y="8405"/>
                                      </a:lnTo>
                                      <a:lnTo>
                                        <a:pt x="9615" y="8417"/>
                                      </a:lnTo>
                                      <a:lnTo>
                                        <a:pt x="9571" y="8440"/>
                                      </a:lnTo>
                                      <a:lnTo>
                                        <a:pt x="9529" y="8466"/>
                                      </a:lnTo>
                                      <a:lnTo>
                                        <a:pt x="9491" y="8494"/>
                                      </a:lnTo>
                                      <a:lnTo>
                                        <a:pt x="9452" y="8522"/>
                                      </a:lnTo>
                                      <a:lnTo>
                                        <a:pt x="9418" y="8551"/>
                                      </a:lnTo>
                                      <a:lnTo>
                                        <a:pt x="9386" y="8580"/>
                                      </a:lnTo>
                                      <a:lnTo>
                                        <a:pt x="9356" y="8609"/>
                                      </a:lnTo>
                                      <a:lnTo>
                                        <a:pt x="9329" y="8638"/>
                                      </a:lnTo>
                                      <a:lnTo>
                                        <a:pt x="9304" y="8667"/>
                                      </a:lnTo>
                                      <a:lnTo>
                                        <a:pt x="9283" y="8694"/>
                                      </a:lnTo>
                                      <a:lnTo>
                                        <a:pt x="9328" y="8680"/>
                                      </a:lnTo>
                                      <a:lnTo>
                                        <a:pt x="9371" y="8669"/>
                                      </a:lnTo>
                                      <a:lnTo>
                                        <a:pt x="9412" y="8662"/>
                                      </a:lnTo>
                                      <a:lnTo>
                                        <a:pt x="9452" y="8657"/>
                                      </a:lnTo>
                                      <a:lnTo>
                                        <a:pt x="9492" y="8656"/>
                                      </a:lnTo>
                                      <a:lnTo>
                                        <a:pt x="9529" y="8656"/>
                                      </a:lnTo>
                                      <a:lnTo>
                                        <a:pt x="9565" y="8659"/>
                                      </a:lnTo>
                                      <a:lnTo>
                                        <a:pt x="9600" y="8666"/>
                                      </a:lnTo>
                                      <a:lnTo>
                                        <a:pt x="9632" y="8673"/>
                                      </a:lnTo>
                                      <a:lnTo>
                                        <a:pt x="9663" y="8684"/>
                                      </a:lnTo>
                                      <a:lnTo>
                                        <a:pt x="9692" y="8696"/>
                                      </a:lnTo>
                                      <a:lnTo>
                                        <a:pt x="9720" y="8710"/>
                                      </a:lnTo>
                                      <a:lnTo>
                                        <a:pt x="9744" y="8727"/>
                                      </a:lnTo>
                                      <a:lnTo>
                                        <a:pt x="9767" y="8746"/>
                                      </a:lnTo>
                                      <a:lnTo>
                                        <a:pt x="9788" y="8766"/>
                                      </a:lnTo>
                                      <a:lnTo>
                                        <a:pt x="9806" y="8787"/>
                                      </a:lnTo>
                                      <a:lnTo>
                                        <a:pt x="9822" y="8810"/>
                                      </a:lnTo>
                                      <a:lnTo>
                                        <a:pt x="9836" y="8835"/>
                                      </a:lnTo>
                                      <a:lnTo>
                                        <a:pt x="9847" y="8861"/>
                                      </a:lnTo>
                                      <a:lnTo>
                                        <a:pt x="9857" y="8887"/>
                                      </a:lnTo>
                                      <a:lnTo>
                                        <a:pt x="9863" y="8915"/>
                                      </a:lnTo>
                                      <a:lnTo>
                                        <a:pt x="9866" y="8944"/>
                                      </a:lnTo>
                                      <a:lnTo>
                                        <a:pt x="9867" y="8974"/>
                                      </a:lnTo>
                                      <a:lnTo>
                                        <a:pt x="9864" y="9004"/>
                                      </a:lnTo>
                                      <a:lnTo>
                                        <a:pt x="9859" y="9035"/>
                                      </a:lnTo>
                                      <a:lnTo>
                                        <a:pt x="9852" y="9068"/>
                                      </a:lnTo>
                                      <a:lnTo>
                                        <a:pt x="9841" y="9098"/>
                                      </a:lnTo>
                                      <a:lnTo>
                                        <a:pt x="9826" y="9132"/>
                                      </a:lnTo>
                                      <a:lnTo>
                                        <a:pt x="9809" y="9164"/>
                                      </a:lnTo>
                                      <a:lnTo>
                                        <a:pt x="9788" y="9196"/>
                                      </a:lnTo>
                                      <a:lnTo>
                                        <a:pt x="9764" y="9228"/>
                                      </a:lnTo>
                                      <a:lnTo>
                                        <a:pt x="9737" y="9260"/>
                                      </a:lnTo>
                                      <a:close/>
                                      <a:moveTo>
                                        <a:pt x="12915" y="7201"/>
                                      </a:moveTo>
                                      <a:lnTo>
                                        <a:pt x="12896" y="6887"/>
                                      </a:lnTo>
                                      <a:lnTo>
                                        <a:pt x="12903" y="6564"/>
                                      </a:lnTo>
                                      <a:lnTo>
                                        <a:pt x="12934" y="6236"/>
                                      </a:lnTo>
                                      <a:lnTo>
                                        <a:pt x="12989" y="5904"/>
                                      </a:lnTo>
                                      <a:lnTo>
                                        <a:pt x="13064" y="5568"/>
                                      </a:lnTo>
                                      <a:lnTo>
                                        <a:pt x="13161" y="5231"/>
                                      </a:lnTo>
                                      <a:lnTo>
                                        <a:pt x="13276" y="4894"/>
                                      </a:lnTo>
                                      <a:lnTo>
                                        <a:pt x="13409" y="4560"/>
                                      </a:lnTo>
                                      <a:lnTo>
                                        <a:pt x="13558" y="4230"/>
                                      </a:lnTo>
                                      <a:lnTo>
                                        <a:pt x="13722" y="3904"/>
                                      </a:lnTo>
                                      <a:lnTo>
                                        <a:pt x="13900" y="3586"/>
                                      </a:lnTo>
                                      <a:lnTo>
                                        <a:pt x="14091" y="3275"/>
                                      </a:lnTo>
                                      <a:lnTo>
                                        <a:pt x="14293" y="2976"/>
                                      </a:lnTo>
                                      <a:lnTo>
                                        <a:pt x="14504" y="2689"/>
                                      </a:lnTo>
                                      <a:lnTo>
                                        <a:pt x="14724" y="2414"/>
                                      </a:lnTo>
                                      <a:lnTo>
                                        <a:pt x="14952" y="2156"/>
                                      </a:lnTo>
                                      <a:lnTo>
                                        <a:pt x="15184" y="1913"/>
                                      </a:lnTo>
                                      <a:lnTo>
                                        <a:pt x="15423" y="1690"/>
                                      </a:lnTo>
                                      <a:lnTo>
                                        <a:pt x="15664" y="1487"/>
                                      </a:lnTo>
                                      <a:lnTo>
                                        <a:pt x="15907" y="1305"/>
                                      </a:lnTo>
                                      <a:lnTo>
                                        <a:pt x="16152" y="1147"/>
                                      </a:lnTo>
                                      <a:lnTo>
                                        <a:pt x="16395" y="1013"/>
                                      </a:lnTo>
                                      <a:lnTo>
                                        <a:pt x="16636" y="907"/>
                                      </a:lnTo>
                                      <a:lnTo>
                                        <a:pt x="16875" y="829"/>
                                      </a:lnTo>
                                      <a:lnTo>
                                        <a:pt x="17109" y="780"/>
                                      </a:lnTo>
                                      <a:lnTo>
                                        <a:pt x="17337" y="764"/>
                                      </a:lnTo>
                                      <a:lnTo>
                                        <a:pt x="17558" y="782"/>
                                      </a:lnTo>
                                      <a:lnTo>
                                        <a:pt x="17771" y="834"/>
                                      </a:lnTo>
                                      <a:lnTo>
                                        <a:pt x="17974" y="923"/>
                                      </a:lnTo>
                                      <a:lnTo>
                                        <a:pt x="18165" y="1049"/>
                                      </a:lnTo>
                                      <a:lnTo>
                                        <a:pt x="18345" y="1216"/>
                                      </a:lnTo>
                                      <a:lnTo>
                                        <a:pt x="18512" y="1424"/>
                                      </a:lnTo>
                                      <a:lnTo>
                                        <a:pt x="18519" y="1500"/>
                                      </a:lnTo>
                                      <a:lnTo>
                                        <a:pt x="18504" y="1578"/>
                                      </a:lnTo>
                                      <a:lnTo>
                                        <a:pt x="18471" y="1657"/>
                                      </a:lnTo>
                                      <a:lnTo>
                                        <a:pt x="18418" y="1739"/>
                                      </a:lnTo>
                                      <a:lnTo>
                                        <a:pt x="18346" y="1823"/>
                                      </a:lnTo>
                                      <a:lnTo>
                                        <a:pt x="18258" y="1910"/>
                                      </a:lnTo>
                                      <a:lnTo>
                                        <a:pt x="18154" y="1999"/>
                                      </a:lnTo>
                                      <a:lnTo>
                                        <a:pt x="18037" y="2090"/>
                                      </a:lnTo>
                                      <a:lnTo>
                                        <a:pt x="17904" y="2186"/>
                                      </a:lnTo>
                                      <a:lnTo>
                                        <a:pt x="17761" y="2285"/>
                                      </a:lnTo>
                                      <a:lnTo>
                                        <a:pt x="17605" y="2387"/>
                                      </a:lnTo>
                                      <a:lnTo>
                                        <a:pt x="17440" y="2492"/>
                                      </a:lnTo>
                                      <a:lnTo>
                                        <a:pt x="17084" y="2717"/>
                                      </a:lnTo>
                                      <a:lnTo>
                                        <a:pt x="16701" y="2961"/>
                                      </a:lnTo>
                                      <a:lnTo>
                                        <a:pt x="16502" y="3090"/>
                                      </a:lnTo>
                                      <a:lnTo>
                                        <a:pt x="16300" y="3225"/>
                                      </a:lnTo>
                                      <a:lnTo>
                                        <a:pt x="16095" y="3364"/>
                                      </a:lnTo>
                                      <a:lnTo>
                                        <a:pt x="15889" y="3510"/>
                                      </a:lnTo>
                                      <a:lnTo>
                                        <a:pt x="15684" y="3662"/>
                                      </a:lnTo>
                                      <a:lnTo>
                                        <a:pt x="15480" y="3819"/>
                                      </a:lnTo>
                                      <a:lnTo>
                                        <a:pt x="15278" y="3985"/>
                                      </a:lnTo>
                                      <a:lnTo>
                                        <a:pt x="15080" y="4156"/>
                                      </a:lnTo>
                                      <a:lnTo>
                                        <a:pt x="14886" y="4334"/>
                                      </a:lnTo>
                                      <a:lnTo>
                                        <a:pt x="14698" y="4520"/>
                                      </a:lnTo>
                                      <a:lnTo>
                                        <a:pt x="14516" y="4712"/>
                                      </a:lnTo>
                                      <a:lnTo>
                                        <a:pt x="14343" y="4913"/>
                                      </a:lnTo>
                                      <a:lnTo>
                                        <a:pt x="14179" y="5122"/>
                                      </a:lnTo>
                                      <a:lnTo>
                                        <a:pt x="14025" y="5338"/>
                                      </a:lnTo>
                                      <a:lnTo>
                                        <a:pt x="13882" y="5563"/>
                                      </a:lnTo>
                                      <a:lnTo>
                                        <a:pt x="13752" y="5797"/>
                                      </a:lnTo>
                                      <a:lnTo>
                                        <a:pt x="13725" y="5853"/>
                                      </a:lnTo>
                                      <a:lnTo>
                                        <a:pt x="13699" y="5909"/>
                                      </a:lnTo>
                                      <a:lnTo>
                                        <a:pt x="13674" y="5965"/>
                                      </a:lnTo>
                                      <a:lnTo>
                                        <a:pt x="13651" y="6024"/>
                                      </a:lnTo>
                                      <a:lnTo>
                                        <a:pt x="13628" y="6082"/>
                                      </a:lnTo>
                                      <a:lnTo>
                                        <a:pt x="13607" y="6141"/>
                                      </a:lnTo>
                                      <a:lnTo>
                                        <a:pt x="13586" y="6200"/>
                                      </a:lnTo>
                                      <a:lnTo>
                                        <a:pt x="13568" y="6261"/>
                                      </a:lnTo>
                                      <a:lnTo>
                                        <a:pt x="13548" y="6320"/>
                                      </a:lnTo>
                                      <a:lnTo>
                                        <a:pt x="13531" y="6381"/>
                                      </a:lnTo>
                                      <a:lnTo>
                                        <a:pt x="13513" y="6443"/>
                                      </a:lnTo>
                                      <a:lnTo>
                                        <a:pt x="13496" y="6503"/>
                                      </a:lnTo>
                                      <a:lnTo>
                                        <a:pt x="13465" y="6627"/>
                                      </a:lnTo>
                                      <a:lnTo>
                                        <a:pt x="13435" y="6750"/>
                                      </a:lnTo>
                                      <a:lnTo>
                                        <a:pt x="13407" y="6872"/>
                                      </a:lnTo>
                                      <a:lnTo>
                                        <a:pt x="13381" y="6993"/>
                                      </a:lnTo>
                                      <a:lnTo>
                                        <a:pt x="13354" y="7115"/>
                                      </a:lnTo>
                                      <a:lnTo>
                                        <a:pt x="13328" y="7232"/>
                                      </a:lnTo>
                                      <a:lnTo>
                                        <a:pt x="13302" y="7348"/>
                                      </a:lnTo>
                                      <a:lnTo>
                                        <a:pt x="13275" y="7462"/>
                                      </a:lnTo>
                                      <a:lnTo>
                                        <a:pt x="13261" y="7518"/>
                                      </a:lnTo>
                                      <a:lnTo>
                                        <a:pt x="13246" y="7572"/>
                                      </a:lnTo>
                                      <a:lnTo>
                                        <a:pt x="13231" y="7625"/>
                                      </a:lnTo>
                                      <a:lnTo>
                                        <a:pt x="13216" y="7677"/>
                                      </a:lnTo>
                                      <a:lnTo>
                                        <a:pt x="13210" y="7724"/>
                                      </a:lnTo>
                                      <a:lnTo>
                                        <a:pt x="13204" y="7774"/>
                                      </a:lnTo>
                                      <a:lnTo>
                                        <a:pt x="13199" y="7826"/>
                                      </a:lnTo>
                                      <a:lnTo>
                                        <a:pt x="13197" y="7878"/>
                                      </a:lnTo>
                                      <a:lnTo>
                                        <a:pt x="13194" y="7932"/>
                                      </a:lnTo>
                                      <a:lnTo>
                                        <a:pt x="13194" y="7988"/>
                                      </a:lnTo>
                                      <a:lnTo>
                                        <a:pt x="13195" y="8043"/>
                                      </a:lnTo>
                                      <a:lnTo>
                                        <a:pt x="13199" y="8098"/>
                                      </a:lnTo>
                                      <a:lnTo>
                                        <a:pt x="13203" y="8153"/>
                                      </a:lnTo>
                                      <a:lnTo>
                                        <a:pt x="13209" y="8207"/>
                                      </a:lnTo>
                                      <a:lnTo>
                                        <a:pt x="13218" y="8260"/>
                                      </a:lnTo>
                                      <a:lnTo>
                                        <a:pt x="13228" y="8311"/>
                                      </a:lnTo>
                                      <a:lnTo>
                                        <a:pt x="13234" y="8335"/>
                                      </a:lnTo>
                                      <a:lnTo>
                                        <a:pt x="13240" y="8360"/>
                                      </a:lnTo>
                                      <a:lnTo>
                                        <a:pt x="13247" y="8384"/>
                                      </a:lnTo>
                                      <a:lnTo>
                                        <a:pt x="13255" y="8406"/>
                                      </a:lnTo>
                                      <a:lnTo>
                                        <a:pt x="13263" y="8428"/>
                                      </a:lnTo>
                                      <a:lnTo>
                                        <a:pt x="13272" y="8450"/>
                                      </a:lnTo>
                                      <a:lnTo>
                                        <a:pt x="13281" y="8470"/>
                                      </a:lnTo>
                                      <a:lnTo>
                                        <a:pt x="13291" y="8490"/>
                                      </a:lnTo>
                                      <a:lnTo>
                                        <a:pt x="13411" y="8537"/>
                                      </a:lnTo>
                                      <a:lnTo>
                                        <a:pt x="13568" y="8602"/>
                                      </a:lnTo>
                                      <a:lnTo>
                                        <a:pt x="13658" y="8641"/>
                                      </a:lnTo>
                                      <a:lnTo>
                                        <a:pt x="13756" y="8684"/>
                                      </a:lnTo>
                                      <a:lnTo>
                                        <a:pt x="13858" y="8732"/>
                                      </a:lnTo>
                                      <a:lnTo>
                                        <a:pt x="13965" y="8784"/>
                                      </a:lnTo>
                                      <a:lnTo>
                                        <a:pt x="14077" y="8840"/>
                                      </a:lnTo>
                                      <a:lnTo>
                                        <a:pt x="14192" y="8901"/>
                                      </a:lnTo>
                                      <a:lnTo>
                                        <a:pt x="14309" y="8965"/>
                                      </a:lnTo>
                                      <a:lnTo>
                                        <a:pt x="14427" y="9034"/>
                                      </a:lnTo>
                                      <a:lnTo>
                                        <a:pt x="14547" y="9107"/>
                                      </a:lnTo>
                                      <a:lnTo>
                                        <a:pt x="14666" y="9184"/>
                                      </a:lnTo>
                                      <a:lnTo>
                                        <a:pt x="14785" y="9265"/>
                                      </a:lnTo>
                                      <a:lnTo>
                                        <a:pt x="14901" y="9351"/>
                                      </a:lnTo>
                                      <a:lnTo>
                                        <a:pt x="15015" y="9441"/>
                                      </a:lnTo>
                                      <a:lnTo>
                                        <a:pt x="15124" y="9535"/>
                                      </a:lnTo>
                                      <a:lnTo>
                                        <a:pt x="15230" y="9633"/>
                                      </a:lnTo>
                                      <a:lnTo>
                                        <a:pt x="15330" y="9734"/>
                                      </a:lnTo>
                                      <a:lnTo>
                                        <a:pt x="15424" y="9839"/>
                                      </a:lnTo>
                                      <a:lnTo>
                                        <a:pt x="15512" y="9949"/>
                                      </a:lnTo>
                                      <a:lnTo>
                                        <a:pt x="15591" y="10063"/>
                                      </a:lnTo>
                                      <a:lnTo>
                                        <a:pt x="15662" y="10181"/>
                                      </a:lnTo>
                                      <a:lnTo>
                                        <a:pt x="15724" y="10303"/>
                                      </a:lnTo>
                                      <a:lnTo>
                                        <a:pt x="15774" y="10429"/>
                                      </a:lnTo>
                                      <a:lnTo>
                                        <a:pt x="15815" y="10558"/>
                                      </a:lnTo>
                                      <a:lnTo>
                                        <a:pt x="15842" y="10692"/>
                                      </a:lnTo>
                                      <a:lnTo>
                                        <a:pt x="15857" y="10829"/>
                                      </a:lnTo>
                                      <a:lnTo>
                                        <a:pt x="15858" y="10971"/>
                                      </a:lnTo>
                                      <a:lnTo>
                                        <a:pt x="15845" y="11116"/>
                                      </a:lnTo>
                                      <a:lnTo>
                                        <a:pt x="15816" y="11264"/>
                                      </a:lnTo>
                                      <a:lnTo>
                                        <a:pt x="15800" y="11366"/>
                                      </a:lnTo>
                                      <a:lnTo>
                                        <a:pt x="15776" y="11468"/>
                                      </a:lnTo>
                                      <a:lnTo>
                                        <a:pt x="15740" y="11572"/>
                                      </a:lnTo>
                                      <a:lnTo>
                                        <a:pt x="15694" y="11676"/>
                                      </a:lnTo>
                                      <a:lnTo>
                                        <a:pt x="15640" y="11780"/>
                                      </a:lnTo>
                                      <a:lnTo>
                                        <a:pt x="15578" y="11885"/>
                                      </a:lnTo>
                                      <a:lnTo>
                                        <a:pt x="15506" y="11989"/>
                                      </a:lnTo>
                                      <a:lnTo>
                                        <a:pt x="15427" y="12094"/>
                                      </a:lnTo>
                                      <a:lnTo>
                                        <a:pt x="15339" y="12198"/>
                                      </a:lnTo>
                                      <a:lnTo>
                                        <a:pt x="15245" y="12302"/>
                                      </a:lnTo>
                                      <a:lnTo>
                                        <a:pt x="15144" y="12405"/>
                                      </a:lnTo>
                                      <a:lnTo>
                                        <a:pt x="15036" y="12507"/>
                                      </a:lnTo>
                                      <a:lnTo>
                                        <a:pt x="14922" y="12607"/>
                                      </a:lnTo>
                                      <a:lnTo>
                                        <a:pt x="14803" y="12708"/>
                                      </a:lnTo>
                                      <a:lnTo>
                                        <a:pt x="14677" y="12805"/>
                                      </a:lnTo>
                                      <a:lnTo>
                                        <a:pt x="14547" y="12902"/>
                                      </a:lnTo>
                                      <a:lnTo>
                                        <a:pt x="14412" y="12997"/>
                                      </a:lnTo>
                                      <a:lnTo>
                                        <a:pt x="14274" y="13090"/>
                                      </a:lnTo>
                                      <a:lnTo>
                                        <a:pt x="14132" y="13179"/>
                                      </a:lnTo>
                                      <a:lnTo>
                                        <a:pt x="13985" y="13267"/>
                                      </a:lnTo>
                                      <a:lnTo>
                                        <a:pt x="13835" y="13352"/>
                                      </a:lnTo>
                                      <a:lnTo>
                                        <a:pt x="13683" y="13434"/>
                                      </a:lnTo>
                                      <a:lnTo>
                                        <a:pt x="13528" y="13513"/>
                                      </a:lnTo>
                                      <a:lnTo>
                                        <a:pt x="13371" y="13590"/>
                                      </a:lnTo>
                                      <a:lnTo>
                                        <a:pt x="13213" y="13661"/>
                                      </a:lnTo>
                                      <a:lnTo>
                                        <a:pt x="13053" y="13731"/>
                                      </a:lnTo>
                                      <a:lnTo>
                                        <a:pt x="12892" y="13795"/>
                                      </a:lnTo>
                                      <a:lnTo>
                                        <a:pt x="12732" y="13855"/>
                                      </a:lnTo>
                                      <a:lnTo>
                                        <a:pt x="12569" y="13912"/>
                                      </a:lnTo>
                                      <a:lnTo>
                                        <a:pt x="12409" y="13964"/>
                                      </a:lnTo>
                                      <a:lnTo>
                                        <a:pt x="12248" y="14011"/>
                                      </a:lnTo>
                                      <a:lnTo>
                                        <a:pt x="12088" y="14053"/>
                                      </a:lnTo>
                                      <a:lnTo>
                                        <a:pt x="11923" y="14077"/>
                                      </a:lnTo>
                                      <a:lnTo>
                                        <a:pt x="11747" y="14082"/>
                                      </a:lnTo>
                                      <a:lnTo>
                                        <a:pt x="11564" y="14068"/>
                                      </a:lnTo>
                                      <a:lnTo>
                                        <a:pt x="11373" y="14037"/>
                                      </a:lnTo>
                                      <a:lnTo>
                                        <a:pt x="11178" y="13990"/>
                                      </a:lnTo>
                                      <a:lnTo>
                                        <a:pt x="10976" y="13928"/>
                                      </a:lnTo>
                                      <a:lnTo>
                                        <a:pt x="10772" y="13852"/>
                                      </a:lnTo>
                                      <a:lnTo>
                                        <a:pt x="10566" y="13761"/>
                                      </a:lnTo>
                                      <a:lnTo>
                                        <a:pt x="10357" y="13659"/>
                                      </a:lnTo>
                                      <a:lnTo>
                                        <a:pt x="10148" y="13545"/>
                                      </a:lnTo>
                                      <a:lnTo>
                                        <a:pt x="9940" y="13420"/>
                                      </a:lnTo>
                                      <a:lnTo>
                                        <a:pt x="9732" y="13285"/>
                                      </a:lnTo>
                                      <a:lnTo>
                                        <a:pt x="9528" y="13143"/>
                                      </a:lnTo>
                                      <a:lnTo>
                                        <a:pt x="9328" y="12992"/>
                                      </a:lnTo>
                                      <a:lnTo>
                                        <a:pt x="9132" y="12834"/>
                                      </a:lnTo>
                                      <a:lnTo>
                                        <a:pt x="8943" y="12671"/>
                                      </a:lnTo>
                                      <a:lnTo>
                                        <a:pt x="8760" y="12502"/>
                                      </a:lnTo>
                                      <a:lnTo>
                                        <a:pt x="8585" y="12330"/>
                                      </a:lnTo>
                                      <a:lnTo>
                                        <a:pt x="8421" y="12155"/>
                                      </a:lnTo>
                                      <a:lnTo>
                                        <a:pt x="8265" y="11978"/>
                                      </a:lnTo>
                                      <a:lnTo>
                                        <a:pt x="8122" y="11799"/>
                                      </a:lnTo>
                                      <a:lnTo>
                                        <a:pt x="7989" y="11620"/>
                                      </a:lnTo>
                                      <a:lnTo>
                                        <a:pt x="7870" y="11442"/>
                                      </a:lnTo>
                                      <a:lnTo>
                                        <a:pt x="7767" y="11265"/>
                                      </a:lnTo>
                                      <a:lnTo>
                                        <a:pt x="7679" y="11092"/>
                                      </a:lnTo>
                                      <a:lnTo>
                                        <a:pt x="7607" y="10922"/>
                                      </a:lnTo>
                                      <a:lnTo>
                                        <a:pt x="7553" y="10756"/>
                                      </a:lnTo>
                                      <a:lnTo>
                                        <a:pt x="7517" y="10595"/>
                                      </a:lnTo>
                                      <a:lnTo>
                                        <a:pt x="7502" y="10442"/>
                                      </a:lnTo>
                                      <a:lnTo>
                                        <a:pt x="7507" y="10296"/>
                                      </a:lnTo>
                                      <a:lnTo>
                                        <a:pt x="7534" y="10157"/>
                                      </a:lnTo>
                                      <a:lnTo>
                                        <a:pt x="7584" y="10027"/>
                                      </a:lnTo>
                                      <a:lnTo>
                                        <a:pt x="7593" y="9990"/>
                                      </a:lnTo>
                                      <a:lnTo>
                                        <a:pt x="7608" y="9952"/>
                                      </a:lnTo>
                                      <a:lnTo>
                                        <a:pt x="7627" y="9915"/>
                                      </a:lnTo>
                                      <a:lnTo>
                                        <a:pt x="7649" y="9879"/>
                                      </a:lnTo>
                                      <a:lnTo>
                                        <a:pt x="7675" y="9842"/>
                                      </a:lnTo>
                                      <a:lnTo>
                                        <a:pt x="7705" y="9806"/>
                                      </a:lnTo>
                                      <a:lnTo>
                                        <a:pt x="7738" y="9771"/>
                                      </a:lnTo>
                                      <a:lnTo>
                                        <a:pt x="7775" y="9738"/>
                                      </a:lnTo>
                                      <a:lnTo>
                                        <a:pt x="7816" y="9705"/>
                                      </a:lnTo>
                                      <a:lnTo>
                                        <a:pt x="7859" y="9672"/>
                                      </a:lnTo>
                                      <a:lnTo>
                                        <a:pt x="7908" y="9643"/>
                                      </a:lnTo>
                                      <a:lnTo>
                                        <a:pt x="7960" y="9613"/>
                                      </a:lnTo>
                                      <a:lnTo>
                                        <a:pt x="8014" y="9586"/>
                                      </a:lnTo>
                                      <a:lnTo>
                                        <a:pt x="8072" y="9560"/>
                                      </a:lnTo>
                                      <a:lnTo>
                                        <a:pt x="8134" y="9535"/>
                                      </a:lnTo>
                                      <a:lnTo>
                                        <a:pt x="8199" y="9512"/>
                                      </a:lnTo>
                                      <a:lnTo>
                                        <a:pt x="8268" y="9492"/>
                                      </a:lnTo>
                                      <a:lnTo>
                                        <a:pt x="8339" y="9473"/>
                                      </a:lnTo>
                                      <a:lnTo>
                                        <a:pt x="8415" y="9456"/>
                                      </a:lnTo>
                                      <a:lnTo>
                                        <a:pt x="8493" y="9442"/>
                                      </a:lnTo>
                                      <a:lnTo>
                                        <a:pt x="8574" y="9430"/>
                                      </a:lnTo>
                                      <a:lnTo>
                                        <a:pt x="8658" y="9421"/>
                                      </a:lnTo>
                                      <a:lnTo>
                                        <a:pt x="8746" y="9414"/>
                                      </a:lnTo>
                                      <a:lnTo>
                                        <a:pt x="8838" y="9410"/>
                                      </a:lnTo>
                                      <a:lnTo>
                                        <a:pt x="8931" y="9410"/>
                                      </a:lnTo>
                                      <a:lnTo>
                                        <a:pt x="9028" y="9411"/>
                                      </a:lnTo>
                                      <a:lnTo>
                                        <a:pt x="9127" y="9416"/>
                                      </a:lnTo>
                                      <a:lnTo>
                                        <a:pt x="9230" y="9425"/>
                                      </a:lnTo>
                                      <a:lnTo>
                                        <a:pt x="9335" y="9436"/>
                                      </a:lnTo>
                                      <a:lnTo>
                                        <a:pt x="9444" y="9451"/>
                                      </a:lnTo>
                                      <a:lnTo>
                                        <a:pt x="9555" y="9471"/>
                                      </a:lnTo>
                                      <a:lnTo>
                                        <a:pt x="9669" y="9493"/>
                                      </a:lnTo>
                                      <a:lnTo>
                                        <a:pt x="9691" y="9478"/>
                                      </a:lnTo>
                                      <a:lnTo>
                                        <a:pt x="9716" y="9461"/>
                                      </a:lnTo>
                                      <a:lnTo>
                                        <a:pt x="9742" y="9442"/>
                                      </a:lnTo>
                                      <a:lnTo>
                                        <a:pt x="9768" y="9421"/>
                                      </a:lnTo>
                                      <a:lnTo>
                                        <a:pt x="9795" y="9399"/>
                                      </a:lnTo>
                                      <a:lnTo>
                                        <a:pt x="9822" y="9374"/>
                                      </a:lnTo>
                                      <a:lnTo>
                                        <a:pt x="9850" y="9348"/>
                                      </a:lnTo>
                                      <a:lnTo>
                                        <a:pt x="9876" y="9321"/>
                                      </a:lnTo>
                                      <a:lnTo>
                                        <a:pt x="9903" y="9293"/>
                                      </a:lnTo>
                                      <a:lnTo>
                                        <a:pt x="9927" y="9262"/>
                                      </a:lnTo>
                                      <a:lnTo>
                                        <a:pt x="9951" y="9231"/>
                                      </a:lnTo>
                                      <a:lnTo>
                                        <a:pt x="9974" y="9199"/>
                                      </a:lnTo>
                                      <a:lnTo>
                                        <a:pt x="9994" y="9165"/>
                                      </a:lnTo>
                                      <a:lnTo>
                                        <a:pt x="10013" y="9131"/>
                                      </a:lnTo>
                                      <a:lnTo>
                                        <a:pt x="10029" y="9096"/>
                                      </a:lnTo>
                                      <a:lnTo>
                                        <a:pt x="10042" y="9060"/>
                                      </a:lnTo>
                                      <a:lnTo>
                                        <a:pt x="10054" y="9024"/>
                                      </a:lnTo>
                                      <a:lnTo>
                                        <a:pt x="10060" y="8988"/>
                                      </a:lnTo>
                                      <a:lnTo>
                                        <a:pt x="10064" y="8953"/>
                                      </a:lnTo>
                                      <a:lnTo>
                                        <a:pt x="10064" y="8915"/>
                                      </a:lnTo>
                                      <a:lnTo>
                                        <a:pt x="10060" y="8880"/>
                                      </a:lnTo>
                                      <a:lnTo>
                                        <a:pt x="10050" y="8842"/>
                                      </a:lnTo>
                                      <a:lnTo>
                                        <a:pt x="10036" y="8807"/>
                                      </a:lnTo>
                                      <a:lnTo>
                                        <a:pt x="10018" y="8771"/>
                                      </a:lnTo>
                                      <a:lnTo>
                                        <a:pt x="9994" y="8735"/>
                                      </a:lnTo>
                                      <a:lnTo>
                                        <a:pt x="9965" y="8700"/>
                                      </a:lnTo>
                                      <a:lnTo>
                                        <a:pt x="9929" y="8666"/>
                                      </a:lnTo>
                                      <a:lnTo>
                                        <a:pt x="9888" y="8632"/>
                                      </a:lnTo>
                                      <a:lnTo>
                                        <a:pt x="9840" y="8600"/>
                                      </a:lnTo>
                                      <a:lnTo>
                                        <a:pt x="9784" y="8569"/>
                                      </a:lnTo>
                                      <a:lnTo>
                                        <a:pt x="9722" y="8538"/>
                                      </a:lnTo>
                                      <a:lnTo>
                                        <a:pt x="9653" y="8510"/>
                                      </a:lnTo>
                                      <a:lnTo>
                                        <a:pt x="9768" y="8505"/>
                                      </a:lnTo>
                                      <a:lnTo>
                                        <a:pt x="9874" y="8500"/>
                                      </a:lnTo>
                                      <a:lnTo>
                                        <a:pt x="9925" y="8499"/>
                                      </a:lnTo>
                                      <a:lnTo>
                                        <a:pt x="9972" y="8497"/>
                                      </a:lnTo>
                                      <a:lnTo>
                                        <a:pt x="10018" y="8497"/>
                                      </a:lnTo>
                                      <a:lnTo>
                                        <a:pt x="10061" y="8497"/>
                                      </a:lnTo>
                                      <a:lnTo>
                                        <a:pt x="10103" y="8500"/>
                                      </a:lnTo>
                                      <a:lnTo>
                                        <a:pt x="10143" y="8501"/>
                                      </a:lnTo>
                                      <a:lnTo>
                                        <a:pt x="10181" y="8505"/>
                                      </a:lnTo>
                                      <a:lnTo>
                                        <a:pt x="10218" y="8510"/>
                                      </a:lnTo>
                                      <a:lnTo>
                                        <a:pt x="10254" y="8516"/>
                                      </a:lnTo>
                                      <a:lnTo>
                                        <a:pt x="10287" y="8523"/>
                                      </a:lnTo>
                                      <a:lnTo>
                                        <a:pt x="10321" y="8532"/>
                                      </a:lnTo>
                                      <a:lnTo>
                                        <a:pt x="10352" y="8543"/>
                                      </a:lnTo>
                                      <a:lnTo>
                                        <a:pt x="10383" y="8555"/>
                                      </a:lnTo>
                                      <a:lnTo>
                                        <a:pt x="10412" y="8570"/>
                                      </a:lnTo>
                                      <a:lnTo>
                                        <a:pt x="10441" y="8586"/>
                                      </a:lnTo>
                                      <a:lnTo>
                                        <a:pt x="10469" y="8605"/>
                                      </a:lnTo>
                                      <a:lnTo>
                                        <a:pt x="10496" y="8626"/>
                                      </a:lnTo>
                                      <a:lnTo>
                                        <a:pt x="10524" y="8648"/>
                                      </a:lnTo>
                                      <a:lnTo>
                                        <a:pt x="10550" y="8674"/>
                                      </a:lnTo>
                                      <a:lnTo>
                                        <a:pt x="10576" y="8703"/>
                                      </a:lnTo>
                                      <a:lnTo>
                                        <a:pt x="10602" y="8734"/>
                                      </a:lnTo>
                                      <a:lnTo>
                                        <a:pt x="10628" y="8767"/>
                                      </a:lnTo>
                                      <a:lnTo>
                                        <a:pt x="10652" y="8803"/>
                                      </a:lnTo>
                                      <a:lnTo>
                                        <a:pt x="10678" y="8842"/>
                                      </a:lnTo>
                                      <a:lnTo>
                                        <a:pt x="10704" y="8886"/>
                                      </a:lnTo>
                                      <a:lnTo>
                                        <a:pt x="10730" y="8931"/>
                                      </a:lnTo>
                                      <a:lnTo>
                                        <a:pt x="10756" y="8980"/>
                                      </a:lnTo>
                                      <a:lnTo>
                                        <a:pt x="10783" y="9033"/>
                                      </a:lnTo>
                                      <a:lnTo>
                                        <a:pt x="10809" y="8970"/>
                                      </a:lnTo>
                                      <a:lnTo>
                                        <a:pt x="10830" y="8906"/>
                                      </a:lnTo>
                                      <a:lnTo>
                                        <a:pt x="10845" y="8840"/>
                                      </a:lnTo>
                                      <a:lnTo>
                                        <a:pt x="10856" y="8774"/>
                                      </a:lnTo>
                                      <a:lnTo>
                                        <a:pt x="10861" y="8706"/>
                                      </a:lnTo>
                                      <a:lnTo>
                                        <a:pt x="10863" y="8640"/>
                                      </a:lnTo>
                                      <a:lnTo>
                                        <a:pt x="10859" y="8572"/>
                                      </a:lnTo>
                                      <a:lnTo>
                                        <a:pt x="10851" y="8502"/>
                                      </a:lnTo>
                                      <a:lnTo>
                                        <a:pt x="10840" y="8434"/>
                                      </a:lnTo>
                                      <a:lnTo>
                                        <a:pt x="10824" y="8366"/>
                                      </a:lnTo>
                                      <a:lnTo>
                                        <a:pt x="10806" y="8299"/>
                                      </a:lnTo>
                                      <a:lnTo>
                                        <a:pt x="10782" y="8233"/>
                                      </a:lnTo>
                                      <a:lnTo>
                                        <a:pt x="10756" y="8166"/>
                                      </a:lnTo>
                                      <a:lnTo>
                                        <a:pt x="10728" y="8100"/>
                                      </a:lnTo>
                                      <a:lnTo>
                                        <a:pt x="10696" y="8037"/>
                                      </a:lnTo>
                                      <a:lnTo>
                                        <a:pt x="10662" y="7974"/>
                                      </a:lnTo>
                                      <a:lnTo>
                                        <a:pt x="10625" y="7914"/>
                                      </a:lnTo>
                                      <a:lnTo>
                                        <a:pt x="10587" y="7854"/>
                                      </a:lnTo>
                                      <a:lnTo>
                                        <a:pt x="10546" y="7797"/>
                                      </a:lnTo>
                                      <a:lnTo>
                                        <a:pt x="10503" y="7742"/>
                                      </a:lnTo>
                                      <a:lnTo>
                                        <a:pt x="10458" y="7688"/>
                                      </a:lnTo>
                                      <a:lnTo>
                                        <a:pt x="10412" y="7639"/>
                                      </a:lnTo>
                                      <a:lnTo>
                                        <a:pt x="10367" y="7592"/>
                                      </a:lnTo>
                                      <a:lnTo>
                                        <a:pt x="10318" y="7547"/>
                                      </a:lnTo>
                                      <a:lnTo>
                                        <a:pt x="10270" y="7505"/>
                                      </a:lnTo>
                                      <a:lnTo>
                                        <a:pt x="10221" y="7468"/>
                                      </a:lnTo>
                                      <a:lnTo>
                                        <a:pt x="10171" y="7434"/>
                                      </a:lnTo>
                                      <a:lnTo>
                                        <a:pt x="10122" y="7403"/>
                                      </a:lnTo>
                                      <a:lnTo>
                                        <a:pt x="10072" y="7377"/>
                                      </a:lnTo>
                                      <a:lnTo>
                                        <a:pt x="10023" y="7354"/>
                                      </a:lnTo>
                                      <a:lnTo>
                                        <a:pt x="9973" y="7336"/>
                                      </a:lnTo>
                                      <a:lnTo>
                                        <a:pt x="9925" y="7322"/>
                                      </a:lnTo>
                                      <a:lnTo>
                                        <a:pt x="10014" y="7340"/>
                                      </a:lnTo>
                                      <a:lnTo>
                                        <a:pt x="10097" y="7357"/>
                                      </a:lnTo>
                                      <a:lnTo>
                                        <a:pt x="10176" y="7375"/>
                                      </a:lnTo>
                                      <a:lnTo>
                                        <a:pt x="10252" y="7394"/>
                                      </a:lnTo>
                                      <a:lnTo>
                                        <a:pt x="10321" y="7415"/>
                                      </a:lnTo>
                                      <a:lnTo>
                                        <a:pt x="10388" y="7436"/>
                                      </a:lnTo>
                                      <a:lnTo>
                                        <a:pt x="10451" y="7458"/>
                                      </a:lnTo>
                                      <a:lnTo>
                                        <a:pt x="10510" y="7482"/>
                                      </a:lnTo>
                                      <a:lnTo>
                                        <a:pt x="10566" y="7507"/>
                                      </a:lnTo>
                                      <a:lnTo>
                                        <a:pt x="10619" y="7531"/>
                                      </a:lnTo>
                                      <a:lnTo>
                                        <a:pt x="10668" y="7559"/>
                                      </a:lnTo>
                                      <a:lnTo>
                                        <a:pt x="10715" y="7587"/>
                                      </a:lnTo>
                                      <a:lnTo>
                                        <a:pt x="10760" y="7615"/>
                                      </a:lnTo>
                                      <a:lnTo>
                                        <a:pt x="10803" y="7646"/>
                                      </a:lnTo>
                                      <a:lnTo>
                                        <a:pt x="10844" y="7679"/>
                                      </a:lnTo>
                                      <a:lnTo>
                                        <a:pt x="10882" y="7712"/>
                                      </a:lnTo>
                                      <a:lnTo>
                                        <a:pt x="10919" y="7747"/>
                                      </a:lnTo>
                                      <a:lnTo>
                                        <a:pt x="10955" y="7782"/>
                                      </a:lnTo>
                                      <a:lnTo>
                                        <a:pt x="10990" y="7820"/>
                                      </a:lnTo>
                                      <a:lnTo>
                                        <a:pt x="11025" y="7859"/>
                                      </a:lnTo>
                                      <a:lnTo>
                                        <a:pt x="11057" y="7900"/>
                                      </a:lnTo>
                                      <a:lnTo>
                                        <a:pt x="11090" y="7942"/>
                                      </a:lnTo>
                                      <a:lnTo>
                                        <a:pt x="11122" y="7987"/>
                                      </a:lnTo>
                                      <a:lnTo>
                                        <a:pt x="11154" y="8032"/>
                                      </a:lnTo>
                                      <a:lnTo>
                                        <a:pt x="11220" y="8129"/>
                                      </a:lnTo>
                                      <a:lnTo>
                                        <a:pt x="11289" y="8233"/>
                                      </a:lnTo>
                                      <a:lnTo>
                                        <a:pt x="11361" y="8345"/>
                                      </a:lnTo>
                                      <a:lnTo>
                                        <a:pt x="11440" y="8465"/>
                                      </a:lnTo>
                                      <a:lnTo>
                                        <a:pt x="11497" y="8386"/>
                                      </a:lnTo>
                                      <a:lnTo>
                                        <a:pt x="11548" y="8307"/>
                                      </a:lnTo>
                                      <a:lnTo>
                                        <a:pt x="11594" y="8230"/>
                                      </a:lnTo>
                                      <a:lnTo>
                                        <a:pt x="11634" y="8153"/>
                                      </a:lnTo>
                                      <a:lnTo>
                                        <a:pt x="11670" y="8078"/>
                                      </a:lnTo>
                                      <a:lnTo>
                                        <a:pt x="11701" y="8004"/>
                                      </a:lnTo>
                                      <a:lnTo>
                                        <a:pt x="11727" y="7931"/>
                                      </a:lnTo>
                                      <a:lnTo>
                                        <a:pt x="11748" y="7859"/>
                                      </a:lnTo>
                                      <a:lnTo>
                                        <a:pt x="11766" y="7787"/>
                                      </a:lnTo>
                                      <a:lnTo>
                                        <a:pt x="11778" y="7718"/>
                                      </a:lnTo>
                                      <a:lnTo>
                                        <a:pt x="11785" y="7650"/>
                                      </a:lnTo>
                                      <a:lnTo>
                                        <a:pt x="11788" y="7583"/>
                                      </a:lnTo>
                                      <a:lnTo>
                                        <a:pt x="11788" y="7518"/>
                                      </a:lnTo>
                                      <a:lnTo>
                                        <a:pt x="11782" y="7452"/>
                                      </a:lnTo>
                                      <a:lnTo>
                                        <a:pt x="11773" y="7390"/>
                                      </a:lnTo>
                                      <a:lnTo>
                                        <a:pt x="11759" y="7328"/>
                                      </a:lnTo>
                                      <a:lnTo>
                                        <a:pt x="11742" y="7269"/>
                                      </a:lnTo>
                                      <a:lnTo>
                                        <a:pt x="11721" y="7210"/>
                                      </a:lnTo>
                                      <a:lnTo>
                                        <a:pt x="11696" y="7153"/>
                                      </a:lnTo>
                                      <a:lnTo>
                                        <a:pt x="11667" y="7098"/>
                                      </a:lnTo>
                                      <a:lnTo>
                                        <a:pt x="11634" y="7045"/>
                                      </a:lnTo>
                                      <a:lnTo>
                                        <a:pt x="11599" y="6993"/>
                                      </a:lnTo>
                                      <a:lnTo>
                                        <a:pt x="11559" y="6943"/>
                                      </a:lnTo>
                                      <a:lnTo>
                                        <a:pt x="11517" y="6894"/>
                                      </a:lnTo>
                                      <a:lnTo>
                                        <a:pt x="11471" y="6849"/>
                                      </a:lnTo>
                                      <a:lnTo>
                                        <a:pt x="11422" y="6804"/>
                                      </a:lnTo>
                                      <a:lnTo>
                                        <a:pt x="11370" y="6762"/>
                                      </a:lnTo>
                                      <a:lnTo>
                                        <a:pt x="11315" y="6721"/>
                                      </a:lnTo>
                                      <a:lnTo>
                                        <a:pt x="11257" y="6683"/>
                                      </a:lnTo>
                                      <a:lnTo>
                                        <a:pt x="11197" y="6646"/>
                                      </a:lnTo>
                                      <a:lnTo>
                                        <a:pt x="11132" y="6611"/>
                                      </a:lnTo>
                                      <a:lnTo>
                                        <a:pt x="11067" y="6579"/>
                                      </a:lnTo>
                                      <a:lnTo>
                                        <a:pt x="11179" y="6590"/>
                                      </a:lnTo>
                                      <a:lnTo>
                                        <a:pt x="11289" y="6609"/>
                                      </a:lnTo>
                                      <a:lnTo>
                                        <a:pt x="11394" y="6632"/>
                                      </a:lnTo>
                                      <a:lnTo>
                                        <a:pt x="11497" y="6661"/>
                                      </a:lnTo>
                                      <a:lnTo>
                                        <a:pt x="11595" y="6695"/>
                                      </a:lnTo>
                                      <a:lnTo>
                                        <a:pt x="11690" y="6734"/>
                                      </a:lnTo>
                                      <a:lnTo>
                                        <a:pt x="11780" y="6777"/>
                                      </a:lnTo>
                                      <a:lnTo>
                                        <a:pt x="11868" y="6825"/>
                                      </a:lnTo>
                                      <a:lnTo>
                                        <a:pt x="11951" y="6877"/>
                                      </a:lnTo>
                                      <a:lnTo>
                                        <a:pt x="12031" y="6933"/>
                                      </a:lnTo>
                                      <a:lnTo>
                                        <a:pt x="12108" y="6991"/>
                                      </a:lnTo>
                                      <a:lnTo>
                                        <a:pt x="12181" y="7053"/>
                                      </a:lnTo>
                                      <a:lnTo>
                                        <a:pt x="12250" y="7116"/>
                                      </a:lnTo>
                                      <a:lnTo>
                                        <a:pt x="12316" y="7183"/>
                                      </a:lnTo>
                                      <a:lnTo>
                                        <a:pt x="12379" y="7251"/>
                                      </a:lnTo>
                                      <a:lnTo>
                                        <a:pt x="12438" y="7321"/>
                                      </a:lnTo>
                                      <a:lnTo>
                                        <a:pt x="12494" y="7392"/>
                                      </a:lnTo>
                                      <a:lnTo>
                                        <a:pt x="12547" y="7463"/>
                                      </a:lnTo>
                                      <a:lnTo>
                                        <a:pt x="12597" y="7536"/>
                                      </a:lnTo>
                                      <a:lnTo>
                                        <a:pt x="12642" y="7609"/>
                                      </a:lnTo>
                                      <a:lnTo>
                                        <a:pt x="12686" y="7682"/>
                                      </a:lnTo>
                                      <a:lnTo>
                                        <a:pt x="12725" y="7755"/>
                                      </a:lnTo>
                                      <a:lnTo>
                                        <a:pt x="12762" y="7827"/>
                                      </a:lnTo>
                                      <a:lnTo>
                                        <a:pt x="12796" y="7897"/>
                                      </a:lnTo>
                                      <a:lnTo>
                                        <a:pt x="12827" y="7967"/>
                                      </a:lnTo>
                                      <a:lnTo>
                                        <a:pt x="12854" y="8035"/>
                                      </a:lnTo>
                                      <a:lnTo>
                                        <a:pt x="12879" y="8102"/>
                                      </a:lnTo>
                                      <a:lnTo>
                                        <a:pt x="12900" y="8165"/>
                                      </a:lnTo>
                                      <a:lnTo>
                                        <a:pt x="12918" y="8225"/>
                                      </a:lnTo>
                                      <a:lnTo>
                                        <a:pt x="12934" y="8283"/>
                                      </a:lnTo>
                                      <a:lnTo>
                                        <a:pt x="12947" y="8338"/>
                                      </a:lnTo>
                                      <a:lnTo>
                                        <a:pt x="12957" y="8390"/>
                                      </a:lnTo>
                                      <a:lnTo>
                                        <a:pt x="12957" y="8387"/>
                                      </a:lnTo>
                                      <a:lnTo>
                                        <a:pt x="12954" y="8375"/>
                                      </a:lnTo>
                                      <a:lnTo>
                                        <a:pt x="12952" y="8350"/>
                                      </a:lnTo>
                                      <a:lnTo>
                                        <a:pt x="12947" y="8314"/>
                                      </a:lnTo>
                                      <a:lnTo>
                                        <a:pt x="12943" y="8267"/>
                                      </a:lnTo>
                                      <a:lnTo>
                                        <a:pt x="12938" y="8210"/>
                                      </a:lnTo>
                                      <a:lnTo>
                                        <a:pt x="12933" y="8145"/>
                                      </a:lnTo>
                                      <a:lnTo>
                                        <a:pt x="12928" y="8069"/>
                                      </a:lnTo>
                                      <a:lnTo>
                                        <a:pt x="12923" y="7987"/>
                                      </a:lnTo>
                                      <a:lnTo>
                                        <a:pt x="12918" y="7895"/>
                                      </a:lnTo>
                                      <a:lnTo>
                                        <a:pt x="12915" y="7795"/>
                                      </a:lnTo>
                                      <a:lnTo>
                                        <a:pt x="12912" y="7688"/>
                                      </a:lnTo>
                                      <a:lnTo>
                                        <a:pt x="12910" y="7576"/>
                                      </a:lnTo>
                                      <a:lnTo>
                                        <a:pt x="12910" y="7456"/>
                                      </a:lnTo>
                                      <a:lnTo>
                                        <a:pt x="12911" y="7331"/>
                                      </a:lnTo>
                                      <a:lnTo>
                                        <a:pt x="12915" y="7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7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40" y="11776"/>
                                  <a:ext cx="724" cy="777"/>
                                  <a:chOff x="9540" y="11776"/>
                                  <a:chExt cx="724" cy="777"/>
                                </a:xfrm>
                              </wpg:grpSpPr>
                              <wps:wsp>
                                <wps:cNvPr id="218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69" y="11976"/>
                                    <a:ext cx="122" cy="91"/>
                                  </a:xfrm>
                                  <a:custGeom>
                                    <a:avLst/>
                                    <a:gdLst>
                                      <a:gd name="T0" fmla="*/ 53 w 515"/>
                                      <a:gd name="T1" fmla="*/ 70 h 387"/>
                                      <a:gd name="T2" fmla="*/ 21 w 515"/>
                                      <a:gd name="T3" fmla="*/ 110 h 387"/>
                                      <a:gd name="T4" fmla="*/ 3 w 515"/>
                                      <a:gd name="T5" fmla="*/ 148 h 387"/>
                                      <a:gd name="T6" fmla="*/ 0 w 515"/>
                                      <a:gd name="T7" fmla="*/ 184 h 387"/>
                                      <a:gd name="T8" fmla="*/ 7 w 515"/>
                                      <a:gd name="T9" fmla="*/ 219 h 387"/>
                                      <a:gd name="T10" fmla="*/ 23 w 515"/>
                                      <a:gd name="T11" fmla="*/ 251 h 387"/>
                                      <a:gd name="T12" fmla="*/ 48 w 515"/>
                                      <a:gd name="T13" fmla="*/ 281 h 387"/>
                                      <a:gd name="T14" fmla="*/ 78 w 515"/>
                                      <a:gd name="T15" fmla="*/ 307 h 387"/>
                                      <a:gd name="T16" fmla="*/ 112 w 515"/>
                                      <a:gd name="T17" fmla="*/ 330 h 387"/>
                                      <a:gd name="T18" fmla="*/ 149 w 515"/>
                                      <a:gd name="T19" fmla="*/ 350 h 387"/>
                                      <a:gd name="T20" fmla="*/ 188 w 515"/>
                                      <a:gd name="T21" fmla="*/ 366 h 387"/>
                                      <a:gd name="T22" fmla="*/ 225 w 515"/>
                                      <a:gd name="T23" fmla="*/ 377 h 387"/>
                                      <a:gd name="T24" fmla="*/ 258 w 515"/>
                                      <a:gd name="T25" fmla="*/ 385 h 387"/>
                                      <a:gd name="T26" fmla="*/ 289 w 515"/>
                                      <a:gd name="T27" fmla="*/ 387 h 387"/>
                                      <a:gd name="T28" fmla="*/ 314 w 515"/>
                                      <a:gd name="T29" fmla="*/ 385 h 387"/>
                                      <a:gd name="T30" fmla="*/ 330 w 515"/>
                                      <a:gd name="T31" fmla="*/ 376 h 387"/>
                                      <a:gd name="T32" fmla="*/ 339 w 515"/>
                                      <a:gd name="T33" fmla="*/ 362 h 387"/>
                                      <a:gd name="T34" fmla="*/ 350 w 515"/>
                                      <a:gd name="T35" fmla="*/ 347 h 387"/>
                                      <a:gd name="T36" fmla="*/ 372 w 515"/>
                                      <a:gd name="T37" fmla="*/ 326 h 387"/>
                                      <a:gd name="T38" fmla="*/ 429 w 515"/>
                                      <a:gd name="T39" fmla="*/ 281 h 387"/>
                                      <a:gd name="T40" fmla="*/ 482 w 515"/>
                                      <a:gd name="T41" fmla="*/ 231 h 387"/>
                                      <a:gd name="T42" fmla="*/ 502 w 515"/>
                                      <a:gd name="T43" fmla="*/ 203 h 387"/>
                                      <a:gd name="T44" fmla="*/ 511 w 515"/>
                                      <a:gd name="T45" fmla="*/ 184 h 387"/>
                                      <a:gd name="T46" fmla="*/ 515 w 515"/>
                                      <a:gd name="T47" fmla="*/ 163 h 387"/>
                                      <a:gd name="T48" fmla="*/ 514 w 515"/>
                                      <a:gd name="T49" fmla="*/ 142 h 387"/>
                                      <a:gd name="T50" fmla="*/ 508 w 515"/>
                                      <a:gd name="T51" fmla="*/ 120 h 387"/>
                                      <a:gd name="T52" fmla="*/ 494 w 515"/>
                                      <a:gd name="T53" fmla="*/ 95 h 387"/>
                                      <a:gd name="T54" fmla="*/ 473 w 515"/>
                                      <a:gd name="T55" fmla="*/ 72 h 387"/>
                                      <a:gd name="T56" fmla="*/ 450 w 515"/>
                                      <a:gd name="T57" fmla="*/ 51 h 387"/>
                                      <a:gd name="T58" fmla="*/ 424 w 515"/>
                                      <a:gd name="T59" fmla="*/ 33 h 387"/>
                                      <a:gd name="T60" fmla="*/ 397 w 515"/>
                                      <a:gd name="T61" fmla="*/ 21 h 387"/>
                                      <a:gd name="T62" fmla="*/ 368 w 515"/>
                                      <a:gd name="T63" fmla="*/ 11 h 387"/>
                                      <a:gd name="T64" fmla="*/ 337 w 515"/>
                                      <a:gd name="T65" fmla="*/ 5 h 387"/>
                                      <a:gd name="T66" fmla="*/ 293 w 515"/>
                                      <a:gd name="T67" fmla="*/ 0 h 387"/>
                                      <a:gd name="T68" fmla="*/ 232 w 515"/>
                                      <a:gd name="T69" fmla="*/ 2 h 387"/>
                                      <a:gd name="T70" fmla="*/ 177 w 515"/>
                                      <a:gd name="T71" fmla="*/ 11 h 387"/>
                                      <a:gd name="T72" fmla="*/ 127 w 515"/>
                                      <a:gd name="T73" fmla="*/ 26 h 387"/>
                                      <a:gd name="T74" fmla="*/ 89 w 515"/>
                                      <a:gd name="T75" fmla="*/ 42 h 3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515" h="387">
                                        <a:moveTo>
                                          <a:pt x="74" y="51"/>
                                        </a:moveTo>
                                        <a:lnTo>
                                          <a:pt x="53" y="70"/>
                                        </a:lnTo>
                                        <a:lnTo>
                                          <a:pt x="34" y="90"/>
                                        </a:lnTo>
                                        <a:lnTo>
                                          <a:pt x="21" y="110"/>
                                        </a:lnTo>
                                        <a:lnTo>
                                          <a:pt x="11" y="129"/>
                                        </a:lnTo>
                                        <a:lnTo>
                                          <a:pt x="3" y="148"/>
                                        </a:lnTo>
                                        <a:lnTo>
                                          <a:pt x="0" y="167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2" y="202"/>
                                        </a:lnTo>
                                        <a:lnTo>
                                          <a:pt x="7" y="219"/>
                                        </a:lnTo>
                                        <a:lnTo>
                                          <a:pt x="13" y="235"/>
                                        </a:lnTo>
                                        <a:lnTo>
                                          <a:pt x="23" y="251"/>
                                        </a:lnTo>
                                        <a:lnTo>
                                          <a:pt x="34" y="266"/>
                                        </a:lnTo>
                                        <a:lnTo>
                                          <a:pt x="48" y="281"/>
                                        </a:lnTo>
                                        <a:lnTo>
                                          <a:pt x="62" y="294"/>
                                        </a:lnTo>
                                        <a:lnTo>
                                          <a:pt x="78" y="307"/>
                                        </a:lnTo>
                                        <a:lnTo>
                                          <a:pt x="95" y="319"/>
                                        </a:lnTo>
                                        <a:lnTo>
                                          <a:pt x="112" y="330"/>
                                        </a:lnTo>
                                        <a:lnTo>
                                          <a:pt x="131" y="341"/>
                                        </a:lnTo>
                                        <a:lnTo>
                                          <a:pt x="149" y="350"/>
                                        </a:lnTo>
                                        <a:lnTo>
                                          <a:pt x="168" y="359"/>
                                        </a:lnTo>
                                        <a:lnTo>
                                          <a:pt x="188" y="366"/>
                                        </a:lnTo>
                                        <a:lnTo>
                                          <a:pt x="206" y="372"/>
                                        </a:lnTo>
                                        <a:lnTo>
                                          <a:pt x="225" y="377"/>
                                        </a:lnTo>
                                        <a:lnTo>
                                          <a:pt x="242" y="382"/>
                                        </a:lnTo>
                                        <a:lnTo>
                                          <a:pt x="258" y="385"/>
                                        </a:lnTo>
                                        <a:lnTo>
                                          <a:pt x="274" y="387"/>
                                        </a:lnTo>
                                        <a:lnTo>
                                          <a:pt x="289" y="387"/>
                                        </a:lnTo>
                                        <a:lnTo>
                                          <a:pt x="301" y="386"/>
                                        </a:lnTo>
                                        <a:lnTo>
                                          <a:pt x="314" y="385"/>
                                        </a:lnTo>
                                        <a:lnTo>
                                          <a:pt x="323" y="381"/>
                                        </a:lnTo>
                                        <a:lnTo>
                                          <a:pt x="330" y="376"/>
                                        </a:lnTo>
                                        <a:lnTo>
                                          <a:pt x="335" y="370"/>
                                        </a:lnTo>
                                        <a:lnTo>
                                          <a:pt x="339" y="362"/>
                                        </a:lnTo>
                                        <a:lnTo>
                                          <a:pt x="344" y="355"/>
                                        </a:lnTo>
                                        <a:lnTo>
                                          <a:pt x="350" y="347"/>
                                        </a:lnTo>
                                        <a:lnTo>
                                          <a:pt x="357" y="341"/>
                                        </a:lnTo>
                                        <a:lnTo>
                                          <a:pt x="372" y="326"/>
                                        </a:lnTo>
                                        <a:lnTo>
                                          <a:pt x="389" y="312"/>
                                        </a:lnTo>
                                        <a:lnTo>
                                          <a:pt x="429" y="281"/>
                                        </a:lnTo>
                                        <a:lnTo>
                                          <a:pt x="466" y="249"/>
                                        </a:lnTo>
                                        <a:lnTo>
                                          <a:pt x="482" y="231"/>
                                        </a:lnTo>
                                        <a:lnTo>
                                          <a:pt x="497" y="213"/>
                                        </a:lnTo>
                                        <a:lnTo>
                                          <a:pt x="502" y="203"/>
                                        </a:lnTo>
                                        <a:lnTo>
                                          <a:pt x="507" y="194"/>
                                        </a:lnTo>
                                        <a:lnTo>
                                          <a:pt x="511" y="184"/>
                                        </a:lnTo>
                                        <a:lnTo>
                                          <a:pt x="514" y="174"/>
                                        </a:lnTo>
                                        <a:lnTo>
                                          <a:pt x="515" y="163"/>
                                        </a:lnTo>
                                        <a:lnTo>
                                          <a:pt x="515" y="153"/>
                                        </a:lnTo>
                                        <a:lnTo>
                                          <a:pt x="514" y="142"/>
                                        </a:lnTo>
                                        <a:lnTo>
                                          <a:pt x="512" y="131"/>
                                        </a:lnTo>
                                        <a:lnTo>
                                          <a:pt x="508" y="120"/>
                                        </a:lnTo>
                                        <a:lnTo>
                                          <a:pt x="502" y="108"/>
                                        </a:lnTo>
                                        <a:lnTo>
                                          <a:pt x="494" y="95"/>
                                        </a:lnTo>
                                        <a:lnTo>
                                          <a:pt x="485" y="83"/>
                                        </a:lnTo>
                                        <a:lnTo>
                                          <a:pt x="473" y="72"/>
                                        </a:lnTo>
                                        <a:lnTo>
                                          <a:pt x="462" y="61"/>
                                        </a:lnTo>
                                        <a:lnTo>
                                          <a:pt x="450" y="51"/>
                                        </a:lnTo>
                                        <a:lnTo>
                                          <a:pt x="438" y="42"/>
                                        </a:lnTo>
                                        <a:lnTo>
                                          <a:pt x="424" y="33"/>
                                        </a:lnTo>
                                        <a:lnTo>
                                          <a:pt x="410" y="26"/>
                                        </a:lnTo>
                                        <a:lnTo>
                                          <a:pt x="397" y="21"/>
                                        </a:lnTo>
                                        <a:lnTo>
                                          <a:pt x="382" y="15"/>
                                        </a:lnTo>
                                        <a:lnTo>
                                          <a:pt x="368" y="11"/>
                                        </a:lnTo>
                                        <a:lnTo>
                                          <a:pt x="353" y="7"/>
                                        </a:lnTo>
                                        <a:lnTo>
                                          <a:pt x="337" y="5"/>
                                        </a:lnTo>
                                        <a:lnTo>
                                          <a:pt x="323" y="2"/>
                                        </a:lnTo>
                                        <a:lnTo>
                                          <a:pt x="293" y="0"/>
                                        </a:lnTo>
                                        <a:lnTo>
                                          <a:pt x="262" y="0"/>
                                        </a:lnTo>
                                        <a:lnTo>
                                          <a:pt x="232" y="2"/>
                                        </a:lnTo>
                                        <a:lnTo>
                                          <a:pt x="204" y="6"/>
                                        </a:lnTo>
                                        <a:lnTo>
                                          <a:pt x="177" y="11"/>
                                        </a:lnTo>
                                        <a:lnTo>
                                          <a:pt x="151" y="18"/>
                                        </a:lnTo>
                                        <a:lnTo>
                                          <a:pt x="127" y="26"/>
                                        </a:lnTo>
                                        <a:lnTo>
                                          <a:pt x="107" y="33"/>
                                        </a:lnTo>
                                        <a:lnTo>
                                          <a:pt x="89" y="42"/>
                                        </a:lnTo>
                                        <a:lnTo>
                                          <a:pt x="74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40" y="11790"/>
                                    <a:ext cx="47" cy="127"/>
                                  </a:xfrm>
                                  <a:custGeom>
                                    <a:avLst/>
                                    <a:gdLst>
                                      <a:gd name="T0" fmla="*/ 56 w 199"/>
                                      <a:gd name="T1" fmla="*/ 1 h 535"/>
                                      <a:gd name="T2" fmla="*/ 66 w 199"/>
                                      <a:gd name="T3" fmla="*/ 3 h 535"/>
                                      <a:gd name="T4" fmla="*/ 79 w 199"/>
                                      <a:gd name="T5" fmla="*/ 12 h 535"/>
                                      <a:gd name="T6" fmla="*/ 99 w 199"/>
                                      <a:gd name="T7" fmla="*/ 32 h 535"/>
                                      <a:gd name="T8" fmla="*/ 118 w 199"/>
                                      <a:gd name="T9" fmla="*/ 62 h 535"/>
                                      <a:gd name="T10" fmla="*/ 136 w 199"/>
                                      <a:gd name="T11" fmla="*/ 97 h 535"/>
                                      <a:gd name="T12" fmla="*/ 154 w 199"/>
                                      <a:gd name="T13" fmla="*/ 141 h 535"/>
                                      <a:gd name="T14" fmla="*/ 168 w 199"/>
                                      <a:gd name="T15" fmla="*/ 188 h 535"/>
                                      <a:gd name="T16" fmla="*/ 182 w 199"/>
                                      <a:gd name="T17" fmla="*/ 241 h 535"/>
                                      <a:gd name="T18" fmla="*/ 192 w 199"/>
                                      <a:gd name="T19" fmla="*/ 295 h 535"/>
                                      <a:gd name="T20" fmla="*/ 198 w 199"/>
                                      <a:gd name="T21" fmla="*/ 347 h 535"/>
                                      <a:gd name="T22" fmla="*/ 199 w 199"/>
                                      <a:gd name="T23" fmla="*/ 396 h 535"/>
                                      <a:gd name="T24" fmla="*/ 198 w 199"/>
                                      <a:gd name="T25" fmla="*/ 438 h 535"/>
                                      <a:gd name="T26" fmla="*/ 193 w 199"/>
                                      <a:gd name="T27" fmla="*/ 475 h 535"/>
                                      <a:gd name="T28" fmla="*/ 184 w 199"/>
                                      <a:gd name="T29" fmla="*/ 503 h 535"/>
                                      <a:gd name="T30" fmla="*/ 172 w 199"/>
                                      <a:gd name="T31" fmla="*/ 523 h 535"/>
                                      <a:gd name="T32" fmla="*/ 161 w 199"/>
                                      <a:gd name="T33" fmla="*/ 533 h 535"/>
                                      <a:gd name="T34" fmla="*/ 154 w 199"/>
                                      <a:gd name="T35" fmla="*/ 535 h 535"/>
                                      <a:gd name="T36" fmla="*/ 144 w 199"/>
                                      <a:gd name="T37" fmla="*/ 535 h 535"/>
                                      <a:gd name="T38" fmla="*/ 135 w 199"/>
                                      <a:gd name="T39" fmla="*/ 533 h 535"/>
                                      <a:gd name="T40" fmla="*/ 120 w 199"/>
                                      <a:gd name="T41" fmla="*/ 523 h 535"/>
                                      <a:gd name="T42" fmla="*/ 102 w 199"/>
                                      <a:gd name="T43" fmla="*/ 503 h 535"/>
                                      <a:gd name="T44" fmla="*/ 82 w 199"/>
                                      <a:gd name="T45" fmla="*/ 475 h 535"/>
                                      <a:gd name="T46" fmla="*/ 63 w 199"/>
                                      <a:gd name="T47" fmla="*/ 438 h 535"/>
                                      <a:gd name="T48" fmla="*/ 47 w 199"/>
                                      <a:gd name="T49" fmla="*/ 396 h 535"/>
                                      <a:gd name="T50" fmla="*/ 31 w 199"/>
                                      <a:gd name="T51" fmla="*/ 347 h 535"/>
                                      <a:gd name="T52" fmla="*/ 19 w 199"/>
                                      <a:gd name="T53" fmla="*/ 295 h 535"/>
                                      <a:gd name="T54" fmla="*/ 9 w 199"/>
                                      <a:gd name="T55" fmla="*/ 241 h 535"/>
                                      <a:gd name="T56" fmla="*/ 3 w 199"/>
                                      <a:gd name="T57" fmla="*/ 188 h 535"/>
                                      <a:gd name="T58" fmla="*/ 0 w 199"/>
                                      <a:gd name="T59" fmla="*/ 141 h 535"/>
                                      <a:gd name="T60" fmla="*/ 3 w 199"/>
                                      <a:gd name="T61" fmla="*/ 97 h 535"/>
                                      <a:gd name="T62" fmla="*/ 8 w 199"/>
                                      <a:gd name="T63" fmla="*/ 62 h 535"/>
                                      <a:gd name="T64" fmla="*/ 16 w 199"/>
                                      <a:gd name="T65" fmla="*/ 32 h 535"/>
                                      <a:gd name="T66" fmla="*/ 29 w 199"/>
                                      <a:gd name="T67" fmla="*/ 12 h 535"/>
                                      <a:gd name="T68" fmla="*/ 39 w 199"/>
                                      <a:gd name="T69" fmla="*/ 3 h 535"/>
                                      <a:gd name="T70" fmla="*/ 47 w 199"/>
                                      <a:gd name="T71" fmla="*/ 1 h 5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99" h="535">
                                        <a:moveTo>
                                          <a:pt x="52" y="0"/>
                                        </a:moveTo>
                                        <a:lnTo>
                                          <a:pt x="56" y="1"/>
                                        </a:lnTo>
                                        <a:lnTo>
                                          <a:pt x="61" y="1"/>
                                        </a:lnTo>
                                        <a:lnTo>
                                          <a:pt x="66" y="3"/>
                                        </a:lnTo>
                                        <a:lnTo>
                                          <a:pt x="71" y="6"/>
                                        </a:lnTo>
                                        <a:lnTo>
                                          <a:pt x="79" y="12"/>
                                        </a:lnTo>
                                        <a:lnTo>
                                          <a:pt x="89" y="21"/>
                                        </a:lnTo>
                                        <a:lnTo>
                                          <a:pt x="99" y="32"/>
                                        </a:lnTo>
                                        <a:lnTo>
                                          <a:pt x="109" y="46"/>
                                        </a:lnTo>
                                        <a:lnTo>
                                          <a:pt x="118" y="62"/>
                                        </a:lnTo>
                                        <a:lnTo>
                                          <a:pt x="128" y="79"/>
                                        </a:lnTo>
                                        <a:lnTo>
                                          <a:pt x="136" y="97"/>
                                        </a:lnTo>
                                        <a:lnTo>
                                          <a:pt x="145" y="118"/>
                                        </a:lnTo>
                                        <a:lnTo>
                                          <a:pt x="154" y="141"/>
                                        </a:lnTo>
                                        <a:lnTo>
                                          <a:pt x="161" y="163"/>
                                        </a:lnTo>
                                        <a:lnTo>
                                          <a:pt x="168" y="188"/>
                                        </a:lnTo>
                                        <a:lnTo>
                                          <a:pt x="176" y="214"/>
                                        </a:lnTo>
                                        <a:lnTo>
                                          <a:pt x="182" y="241"/>
                                        </a:lnTo>
                                        <a:lnTo>
                                          <a:pt x="187" y="268"/>
                                        </a:lnTo>
                                        <a:lnTo>
                                          <a:pt x="192" y="295"/>
                                        </a:lnTo>
                                        <a:lnTo>
                                          <a:pt x="196" y="321"/>
                                        </a:lnTo>
                                        <a:lnTo>
                                          <a:pt x="198" y="347"/>
                                        </a:lnTo>
                                        <a:lnTo>
                                          <a:pt x="199" y="372"/>
                                        </a:lnTo>
                                        <a:lnTo>
                                          <a:pt x="199" y="396"/>
                                        </a:lnTo>
                                        <a:lnTo>
                                          <a:pt x="199" y="418"/>
                                        </a:lnTo>
                                        <a:lnTo>
                                          <a:pt x="198" y="438"/>
                                        </a:lnTo>
                                        <a:lnTo>
                                          <a:pt x="196" y="457"/>
                                        </a:lnTo>
                                        <a:lnTo>
                                          <a:pt x="193" y="475"/>
                                        </a:lnTo>
                                        <a:lnTo>
                                          <a:pt x="189" y="490"/>
                                        </a:lnTo>
                                        <a:lnTo>
                                          <a:pt x="184" y="503"/>
                                        </a:lnTo>
                                        <a:lnTo>
                                          <a:pt x="178" y="514"/>
                                        </a:lnTo>
                                        <a:lnTo>
                                          <a:pt x="172" y="523"/>
                                        </a:lnTo>
                                        <a:lnTo>
                                          <a:pt x="165" y="530"/>
                                        </a:lnTo>
                                        <a:lnTo>
                                          <a:pt x="161" y="533"/>
                                        </a:lnTo>
                                        <a:lnTo>
                                          <a:pt x="157" y="534"/>
                                        </a:lnTo>
                                        <a:lnTo>
                                          <a:pt x="154" y="535"/>
                                        </a:lnTo>
                                        <a:lnTo>
                                          <a:pt x="149" y="535"/>
                                        </a:lnTo>
                                        <a:lnTo>
                                          <a:pt x="144" y="535"/>
                                        </a:lnTo>
                                        <a:lnTo>
                                          <a:pt x="140" y="534"/>
                                        </a:lnTo>
                                        <a:lnTo>
                                          <a:pt x="135" y="533"/>
                                        </a:lnTo>
                                        <a:lnTo>
                                          <a:pt x="130" y="530"/>
                                        </a:lnTo>
                                        <a:lnTo>
                                          <a:pt x="120" y="523"/>
                                        </a:lnTo>
                                        <a:lnTo>
                                          <a:pt x="111" y="514"/>
                                        </a:lnTo>
                                        <a:lnTo>
                                          <a:pt x="102" y="503"/>
                                        </a:lnTo>
                                        <a:lnTo>
                                          <a:pt x="92" y="490"/>
                                        </a:lnTo>
                                        <a:lnTo>
                                          <a:pt x="82" y="475"/>
                                        </a:lnTo>
                                        <a:lnTo>
                                          <a:pt x="73" y="457"/>
                                        </a:lnTo>
                                        <a:lnTo>
                                          <a:pt x="63" y="438"/>
                                        </a:lnTo>
                                        <a:lnTo>
                                          <a:pt x="55" y="418"/>
                                        </a:lnTo>
                                        <a:lnTo>
                                          <a:pt x="47" y="396"/>
                                        </a:lnTo>
                                        <a:lnTo>
                                          <a:pt x="39" y="372"/>
                                        </a:lnTo>
                                        <a:lnTo>
                                          <a:pt x="31" y="347"/>
                                        </a:lnTo>
                                        <a:lnTo>
                                          <a:pt x="25" y="321"/>
                                        </a:lnTo>
                                        <a:lnTo>
                                          <a:pt x="19" y="295"/>
                                        </a:lnTo>
                                        <a:lnTo>
                                          <a:pt x="14" y="268"/>
                                        </a:lnTo>
                                        <a:lnTo>
                                          <a:pt x="9" y="241"/>
                                        </a:lnTo>
                                        <a:lnTo>
                                          <a:pt x="5" y="214"/>
                                        </a:lnTo>
                                        <a:lnTo>
                                          <a:pt x="3" y="188"/>
                                        </a:lnTo>
                                        <a:lnTo>
                                          <a:pt x="1" y="163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4" y="79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1" y="46"/>
                                        </a:lnTo>
                                        <a:lnTo>
                                          <a:pt x="16" y="32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35" y="6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43" y="1"/>
                                        </a:lnTo>
                                        <a:lnTo>
                                          <a:pt x="47" y="1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0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75" y="11776"/>
                                    <a:ext cx="43" cy="139"/>
                                  </a:xfrm>
                                  <a:custGeom>
                                    <a:avLst/>
                                    <a:gdLst>
                                      <a:gd name="T0" fmla="*/ 131 w 181"/>
                                      <a:gd name="T1" fmla="*/ 0 h 587"/>
                                      <a:gd name="T2" fmla="*/ 140 w 181"/>
                                      <a:gd name="T3" fmla="*/ 2 h 587"/>
                                      <a:gd name="T4" fmla="*/ 150 w 181"/>
                                      <a:gd name="T5" fmla="*/ 8 h 587"/>
                                      <a:gd name="T6" fmla="*/ 162 w 181"/>
                                      <a:gd name="T7" fmla="*/ 25 h 587"/>
                                      <a:gd name="T8" fmla="*/ 172 w 181"/>
                                      <a:gd name="T9" fmla="*/ 54 h 587"/>
                                      <a:gd name="T10" fmla="*/ 178 w 181"/>
                                      <a:gd name="T11" fmla="*/ 89 h 587"/>
                                      <a:gd name="T12" fmla="*/ 181 w 181"/>
                                      <a:gd name="T13" fmla="*/ 134 h 587"/>
                                      <a:gd name="T14" fmla="*/ 181 w 181"/>
                                      <a:gd name="T15" fmla="*/ 185 h 587"/>
                                      <a:gd name="T16" fmla="*/ 177 w 181"/>
                                      <a:gd name="T17" fmla="*/ 240 h 587"/>
                                      <a:gd name="T18" fmla="*/ 169 w 181"/>
                                      <a:gd name="T19" fmla="*/ 300 h 587"/>
                                      <a:gd name="T20" fmla="*/ 158 w 181"/>
                                      <a:gd name="T21" fmla="*/ 358 h 587"/>
                                      <a:gd name="T22" fmla="*/ 146 w 181"/>
                                      <a:gd name="T23" fmla="*/ 412 h 587"/>
                                      <a:gd name="T24" fmla="*/ 131 w 181"/>
                                      <a:gd name="T25" fmla="*/ 462 h 587"/>
                                      <a:gd name="T26" fmla="*/ 115 w 181"/>
                                      <a:gd name="T27" fmla="*/ 504 h 587"/>
                                      <a:gd name="T28" fmla="*/ 98 w 181"/>
                                      <a:gd name="T29" fmla="*/ 540 h 587"/>
                                      <a:gd name="T30" fmla="*/ 80 w 181"/>
                                      <a:gd name="T31" fmla="*/ 566 h 587"/>
                                      <a:gd name="T32" fmla="*/ 63 w 181"/>
                                      <a:gd name="T33" fmla="*/ 582 h 587"/>
                                      <a:gd name="T34" fmla="*/ 51 w 181"/>
                                      <a:gd name="T35" fmla="*/ 587 h 587"/>
                                      <a:gd name="T36" fmla="*/ 42 w 181"/>
                                      <a:gd name="T37" fmla="*/ 585 h 587"/>
                                      <a:gd name="T38" fmla="*/ 31 w 181"/>
                                      <a:gd name="T39" fmla="*/ 579 h 587"/>
                                      <a:gd name="T40" fmla="*/ 20 w 181"/>
                                      <a:gd name="T41" fmla="*/ 562 h 587"/>
                                      <a:gd name="T42" fmla="*/ 10 w 181"/>
                                      <a:gd name="T43" fmla="*/ 535 h 587"/>
                                      <a:gd name="T44" fmla="*/ 4 w 181"/>
                                      <a:gd name="T45" fmla="*/ 498 h 587"/>
                                      <a:gd name="T46" fmla="*/ 0 w 181"/>
                                      <a:gd name="T47" fmla="*/ 454 h 587"/>
                                      <a:gd name="T48" fmla="*/ 1 w 181"/>
                                      <a:gd name="T49" fmla="*/ 404 h 587"/>
                                      <a:gd name="T50" fmla="*/ 5 w 181"/>
                                      <a:gd name="T51" fmla="*/ 347 h 587"/>
                                      <a:gd name="T52" fmla="*/ 12 w 181"/>
                                      <a:gd name="T53" fmla="*/ 287 h 587"/>
                                      <a:gd name="T54" fmla="*/ 22 w 181"/>
                                      <a:gd name="T55" fmla="*/ 229 h 587"/>
                                      <a:gd name="T56" fmla="*/ 35 w 181"/>
                                      <a:gd name="T57" fmla="*/ 176 h 587"/>
                                      <a:gd name="T58" fmla="*/ 49 w 181"/>
                                      <a:gd name="T59" fmla="*/ 127 h 587"/>
                                      <a:gd name="T60" fmla="*/ 65 w 181"/>
                                      <a:gd name="T61" fmla="*/ 83 h 587"/>
                                      <a:gd name="T62" fmla="*/ 83 w 181"/>
                                      <a:gd name="T63" fmla="*/ 49 h 587"/>
                                      <a:gd name="T64" fmla="*/ 100 w 181"/>
                                      <a:gd name="T65" fmla="*/ 21 h 587"/>
                                      <a:gd name="T66" fmla="*/ 119 w 181"/>
                                      <a:gd name="T67" fmla="*/ 5 h 5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181" h="587">
                                        <a:moveTo>
                                          <a:pt x="127" y="2"/>
                                        </a:moveTo>
                                        <a:lnTo>
                                          <a:pt x="131" y="0"/>
                                        </a:lnTo>
                                        <a:lnTo>
                                          <a:pt x="135" y="0"/>
                                        </a:lnTo>
                                        <a:lnTo>
                                          <a:pt x="140" y="2"/>
                                        </a:lnTo>
                                        <a:lnTo>
                                          <a:pt x="143" y="3"/>
                                        </a:lnTo>
                                        <a:lnTo>
                                          <a:pt x="150" y="8"/>
                                        </a:lnTo>
                                        <a:lnTo>
                                          <a:pt x="156" y="15"/>
                                        </a:lnTo>
                                        <a:lnTo>
                                          <a:pt x="162" y="25"/>
                                        </a:lnTo>
                                        <a:lnTo>
                                          <a:pt x="167" y="39"/>
                                        </a:lnTo>
                                        <a:lnTo>
                                          <a:pt x="172" y="54"/>
                                        </a:lnTo>
                                        <a:lnTo>
                                          <a:pt x="174" y="71"/>
                                        </a:lnTo>
                                        <a:lnTo>
                                          <a:pt x="178" y="89"/>
                                        </a:lnTo>
                                        <a:lnTo>
                                          <a:pt x="179" y="110"/>
                                        </a:lnTo>
                                        <a:lnTo>
                                          <a:pt x="181" y="134"/>
                                        </a:lnTo>
                                        <a:lnTo>
                                          <a:pt x="181" y="159"/>
                                        </a:lnTo>
                                        <a:lnTo>
                                          <a:pt x="181" y="185"/>
                                        </a:lnTo>
                                        <a:lnTo>
                                          <a:pt x="179" y="212"/>
                                        </a:lnTo>
                                        <a:lnTo>
                                          <a:pt x="177" y="240"/>
                                        </a:lnTo>
                                        <a:lnTo>
                                          <a:pt x="173" y="270"/>
                                        </a:lnTo>
                                        <a:lnTo>
                                          <a:pt x="169" y="300"/>
                                        </a:lnTo>
                                        <a:lnTo>
                                          <a:pt x="164" y="329"/>
                                        </a:lnTo>
                                        <a:lnTo>
                                          <a:pt x="158" y="358"/>
                                        </a:lnTo>
                                        <a:lnTo>
                                          <a:pt x="152" y="385"/>
                                        </a:lnTo>
                                        <a:lnTo>
                                          <a:pt x="146" y="412"/>
                                        </a:lnTo>
                                        <a:lnTo>
                                          <a:pt x="138" y="437"/>
                                        </a:lnTo>
                                        <a:lnTo>
                                          <a:pt x="131" y="462"/>
                                        </a:lnTo>
                                        <a:lnTo>
                                          <a:pt x="124" y="483"/>
                                        </a:lnTo>
                                        <a:lnTo>
                                          <a:pt x="115" y="504"/>
                                        </a:lnTo>
                                        <a:lnTo>
                                          <a:pt x="106" y="522"/>
                                        </a:lnTo>
                                        <a:lnTo>
                                          <a:pt x="98" y="540"/>
                                        </a:lnTo>
                                        <a:lnTo>
                                          <a:pt x="89" y="553"/>
                                        </a:lnTo>
                                        <a:lnTo>
                                          <a:pt x="80" y="566"/>
                                        </a:lnTo>
                                        <a:lnTo>
                                          <a:pt x="72" y="576"/>
                                        </a:lnTo>
                                        <a:lnTo>
                                          <a:pt x="63" y="582"/>
                                        </a:lnTo>
                                        <a:lnTo>
                                          <a:pt x="54" y="585"/>
                                        </a:lnTo>
                                        <a:lnTo>
                                          <a:pt x="51" y="587"/>
                                        </a:lnTo>
                                        <a:lnTo>
                                          <a:pt x="46" y="587"/>
                                        </a:lnTo>
                                        <a:lnTo>
                                          <a:pt x="42" y="585"/>
                                        </a:lnTo>
                                        <a:lnTo>
                                          <a:pt x="38" y="584"/>
                                        </a:lnTo>
                                        <a:lnTo>
                                          <a:pt x="31" y="579"/>
                                        </a:lnTo>
                                        <a:lnTo>
                                          <a:pt x="25" y="572"/>
                                        </a:lnTo>
                                        <a:lnTo>
                                          <a:pt x="20" y="562"/>
                                        </a:lnTo>
                                        <a:lnTo>
                                          <a:pt x="15" y="550"/>
                                        </a:lnTo>
                                        <a:lnTo>
                                          <a:pt x="10" y="535"/>
                                        </a:lnTo>
                                        <a:lnTo>
                                          <a:pt x="6" y="517"/>
                                        </a:lnTo>
                                        <a:lnTo>
                                          <a:pt x="4" y="498"/>
                                        </a:lnTo>
                                        <a:lnTo>
                                          <a:pt x="1" y="477"/>
                                        </a:lnTo>
                                        <a:lnTo>
                                          <a:pt x="0" y="454"/>
                                        </a:lnTo>
                                        <a:lnTo>
                                          <a:pt x="0" y="430"/>
                                        </a:lnTo>
                                        <a:lnTo>
                                          <a:pt x="1" y="404"/>
                                        </a:lnTo>
                                        <a:lnTo>
                                          <a:pt x="2" y="376"/>
                                        </a:lnTo>
                                        <a:lnTo>
                                          <a:pt x="5" y="347"/>
                                        </a:lnTo>
                                        <a:lnTo>
                                          <a:pt x="7" y="317"/>
                                        </a:lnTo>
                                        <a:lnTo>
                                          <a:pt x="12" y="287"/>
                                        </a:lnTo>
                                        <a:lnTo>
                                          <a:pt x="17" y="258"/>
                                        </a:lnTo>
                                        <a:lnTo>
                                          <a:pt x="22" y="229"/>
                                        </a:lnTo>
                                        <a:lnTo>
                                          <a:pt x="28" y="202"/>
                                        </a:lnTo>
                                        <a:lnTo>
                                          <a:pt x="35" y="176"/>
                                        </a:lnTo>
                                        <a:lnTo>
                                          <a:pt x="42" y="150"/>
                                        </a:lnTo>
                                        <a:lnTo>
                                          <a:pt x="49" y="127"/>
                                        </a:lnTo>
                                        <a:lnTo>
                                          <a:pt x="58" y="104"/>
                                        </a:lnTo>
                                        <a:lnTo>
                                          <a:pt x="65" y="83"/>
                                        </a:lnTo>
                                        <a:lnTo>
                                          <a:pt x="74" y="65"/>
                                        </a:lnTo>
                                        <a:lnTo>
                                          <a:pt x="83" y="49"/>
                                        </a:lnTo>
                                        <a:lnTo>
                                          <a:pt x="91" y="34"/>
                                        </a:lnTo>
                                        <a:lnTo>
                                          <a:pt x="100" y="21"/>
                                        </a:lnTo>
                                        <a:lnTo>
                                          <a:pt x="110" y="13"/>
                                        </a:lnTo>
                                        <a:lnTo>
                                          <a:pt x="119" y="5"/>
                                        </a:lnTo>
                                        <a:lnTo>
                                          <a:pt x="12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0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1" name="Group 1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02" y="12119"/>
                                    <a:ext cx="462" cy="434"/>
                                    <a:chOff x="8834" y="3389"/>
                                    <a:chExt cx="390" cy="366"/>
                                  </a:xfrm>
                                </wpg:grpSpPr>
                                <wps:wsp>
                                  <wps:cNvPr id="222" name="Freeform 1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834" y="3389"/>
                                      <a:ext cx="390" cy="366"/>
                                    </a:xfrm>
                                    <a:custGeom>
                                      <a:avLst/>
                                      <a:gdLst>
                                        <a:gd name="T0" fmla="*/ 1951 w 1951"/>
                                        <a:gd name="T1" fmla="*/ 55 h 1831"/>
                                        <a:gd name="T2" fmla="*/ 1948 w 1951"/>
                                        <a:gd name="T3" fmla="*/ 181 h 1831"/>
                                        <a:gd name="T4" fmla="*/ 1933 w 1951"/>
                                        <a:gd name="T5" fmla="*/ 328 h 1831"/>
                                        <a:gd name="T6" fmla="*/ 1909 w 1951"/>
                                        <a:gd name="T7" fmla="*/ 490 h 1831"/>
                                        <a:gd name="T8" fmla="*/ 1874 w 1951"/>
                                        <a:gd name="T9" fmla="*/ 663 h 1831"/>
                                        <a:gd name="T10" fmla="*/ 1829 w 1951"/>
                                        <a:gd name="T11" fmla="*/ 843 h 1831"/>
                                        <a:gd name="T12" fmla="*/ 1774 w 1951"/>
                                        <a:gd name="T13" fmla="*/ 1021 h 1831"/>
                                        <a:gd name="T14" fmla="*/ 1709 w 1951"/>
                                        <a:gd name="T15" fmla="*/ 1195 h 1831"/>
                                        <a:gd name="T16" fmla="*/ 1635 w 1951"/>
                                        <a:gd name="T17" fmla="*/ 1357 h 1831"/>
                                        <a:gd name="T18" fmla="*/ 1552 w 1951"/>
                                        <a:gd name="T19" fmla="*/ 1505 h 1831"/>
                                        <a:gd name="T20" fmla="*/ 1461 w 1951"/>
                                        <a:gd name="T21" fmla="*/ 1631 h 1831"/>
                                        <a:gd name="T22" fmla="*/ 1361 w 1951"/>
                                        <a:gd name="T23" fmla="*/ 1731 h 1831"/>
                                        <a:gd name="T24" fmla="*/ 1253 w 1951"/>
                                        <a:gd name="T25" fmla="*/ 1799 h 1831"/>
                                        <a:gd name="T26" fmla="*/ 1137 w 1951"/>
                                        <a:gd name="T27" fmla="*/ 1831 h 1831"/>
                                        <a:gd name="T28" fmla="*/ 1012 w 1951"/>
                                        <a:gd name="T29" fmla="*/ 1820 h 1831"/>
                                        <a:gd name="T30" fmla="*/ 881 w 1951"/>
                                        <a:gd name="T31" fmla="*/ 1762 h 1831"/>
                                        <a:gd name="T32" fmla="*/ 758 w 1951"/>
                                        <a:gd name="T33" fmla="*/ 1718 h 1831"/>
                                        <a:gd name="T34" fmla="*/ 658 w 1951"/>
                                        <a:gd name="T35" fmla="*/ 1721 h 1831"/>
                                        <a:gd name="T36" fmla="*/ 594 w 1951"/>
                                        <a:gd name="T37" fmla="*/ 1717 h 1831"/>
                                        <a:gd name="T38" fmla="*/ 557 w 1951"/>
                                        <a:gd name="T39" fmla="*/ 1712 h 1831"/>
                                        <a:gd name="T40" fmla="*/ 524 w 1951"/>
                                        <a:gd name="T41" fmla="*/ 1704 h 1831"/>
                                        <a:gd name="T42" fmla="*/ 498 w 1951"/>
                                        <a:gd name="T43" fmla="*/ 1694 h 1831"/>
                                        <a:gd name="T44" fmla="*/ 466 w 1951"/>
                                        <a:gd name="T45" fmla="*/ 1669 h 1831"/>
                                        <a:gd name="T46" fmla="*/ 419 w 1951"/>
                                        <a:gd name="T47" fmla="*/ 1618 h 1831"/>
                                        <a:gd name="T48" fmla="*/ 367 w 1951"/>
                                        <a:gd name="T49" fmla="*/ 1549 h 1831"/>
                                        <a:gd name="T50" fmla="*/ 313 w 1951"/>
                                        <a:gd name="T51" fmla="*/ 1465 h 1831"/>
                                        <a:gd name="T52" fmla="*/ 258 w 1951"/>
                                        <a:gd name="T53" fmla="*/ 1367 h 1831"/>
                                        <a:gd name="T54" fmla="*/ 205 w 1951"/>
                                        <a:gd name="T55" fmla="*/ 1258 h 1831"/>
                                        <a:gd name="T56" fmla="*/ 155 w 1951"/>
                                        <a:gd name="T57" fmla="*/ 1142 h 1831"/>
                                        <a:gd name="T58" fmla="*/ 109 w 1951"/>
                                        <a:gd name="T59" fmla="*/ 1020 h 1831"/>
                                        <a:gd name="T60" fmla="*/ 69 w 1951"/>
                                        <a:gd name="T61" fmla="*/ 893 h 1831"/>
                                        <a:gd name="T62" fmla="*/ 36 w 1951"/>
                                        <a:gd name="T63" fmla="*/ 767 h 1831"/>
                                        <a:gd name="T64" fmla="*/ 14 w 1951"/>
                                        <a:gd name="T65" fmla="*/ 642 h 1831"/>
                                        <a:gd name="T66" fmla="*/ 1 w 1951"/>
                                        <a:gd name="T67" fmla="*/ 521 h 1831"/>
                                        <a:gd name="T68" fmla="*/ 1 w 1951"/>
                                        <a:gd name="T69" fmla="*/ 407 h 1831"/>
                                        <a:gd name="T70" fmla="*/ 16 w 1951"/>
                                        <a:gd name="T71" fmla="*/ 301 h 1831"/>
                                        <a:gd name="T72" fmla="*/ 47 w 1951"/>
                                        <a:gd name="T73" fmla="*/ 207 h 1831"/>
                                        <a:gd name="T74" fmla="*/ 95 w 1951"/>
                                        <a:gd name="T75" fmla="*/ 127 h 1831"/>
                                        <a:gd name="T76" fmla="*/ 173 w 1951"/>
                                        <a:gd name="T77" fmla="*/ 104 h 1831"/>
                                        <a:gd name="T78" fmla="*/ 272 w 1951"/>
                                        <a:gd name="T79" fmla="*/ 123 h 1831"/>
                                        <a:gd name="T80" fmla="*/ 378 w 1951"/>
                                        <a:gd name="T81" fmla="*/ 138 h 1831"/>
                                        <a:gd name="T82" fmla="*/ 490 w 1951"/>
                                        <a:gd name="T83" fmla="*/ 149 h 1831"/>
                                        <a:gd name="T84" fmla="*/ 607 w 1951"/>
                                        <a:gd name="T85" fmla="*/ 156 h 1831"/>
                                        <a:gd name="T86" fmla="*/ 727 w 1951"/>
                                        <a:gd name="T87" fmla="*/ 160 h 1831"/>
                                        <a:gd name="T88" fmla="*/ 851 w 1951"/>
                                        <a:gd name="T89" fmla="*/ 160 h 1831"/>
                                        <a:gd name="T90" fmla="*/ 976 w 1951"/>
                                        <a:gd name="T91" fmla="*/ 158 h 1831"/>
                                        <a:gd name="T92" fmla="*/ 1101 w 1951"/>
                                        <a:gd name="T93" fmla="*/ 151 h 1831"/>
                                        <a:gd name="T94" fmla="*/ 1226 w 1951"/>
                                        <a:gd name="T95" fmla="*/ 141 h 1831"/>
                                        <a:gd name="T96" fmla="*/ 1348 w 1951"/>
                                        <a:gd name="T97" fmla="*/ 128 h 1831"/>
                                        <a:gd name="T98" fmla="*/ 1469 w 1951"/>
                                        <a:gd name="T99" fmla="*/ 112 h 1831"/>
                                        <a:gd name="T100" fmla="*/ 1586 w 1951"/>
                                        <a:gd name="T101" fmla="*/ 92 h 1831"/>
                                        <a:gd name="T102" fmla="*/ 1697 w 1951"/>
                                        <a:gd name="T103" fmla="*/ 70 h 1831"/>
                                        <a:gd name="T104" fmla="*/ 1803 w 1951"/>
                                        <a:gd name="T105" fmla="*/ 45 h 1831"/>
                                        <a:gd name="T106" fmla="*/ 1901 w 1951"/>
                                        <a:gd name="T107" fmla="*/ 17 h 18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</a:cxnLst>
                                      <a:rect l="0" t="0" r="r" b="b"/>
                                      <a:pathLst>
                                        <a:path w="1951" h="1831">
                                          <a:moveTo>
                                            <a:pt x="1948" y="0"/>
                                          </a:moveTo>
                                          <a:lnTo>
                                            <a:pt x="1951" y="55"/>
                                          </a:lnTo>
                                          <a:lnTo>
                                            <a:pt x="1951" y="114"/>
                                          </a:lnTo>
                                          <a:lnTo>
                                            <a:pt x="1948" y="181"/>
                                          </a:lnTo>
                                          <a:lnTo>
                                            <a:pt x="1942" y="252"/>
                                          </a:lnTo>
                                          <a:lnTo>
                                            <a:pt x="1933" y="328"/>
                                          </a:lnTo>
                                          <a:lnTo>
                                            <a:pt x="1923" y="407"/>
                                          </a:lnTo>
                                          <a:lnTo>
                                            <a:pt x="1909" y="490"/>
                                          </a:lnTo>
                                          <a:lnTo>
                                            <a:pt x="1892" y="577"/>
                                          </a:lnTo>
                                          <a:lnTo>
                                            <a:pt x="1874" y="663"/>
                                          </a:lnTo>
                                          <a:lnTo>
                                            <a:pt x="1853" y="752"/>
                                          </a:lnTo>
                                          <a:lnTo>
                                            <a:pt x="1829" y="843"/>
                                          </a:lnTo>
                                          <a:lnTo>
                                            <a:pt x="1803" y="932"/>
                                          </a:lnTo>
                                          <a:lnTo>
                                            <a:pt x="1774" y="1021"/>
                                          </a:lnTo>
                                          <a:lnTo>
                                            <a:pt x="1743" y="1109"/>
                                          </a:lnTo>
                                          <a:lnTo>
                                            <a:pt x="1709" y="1195"/>
                                          </a:lnTo>
                                          <a:lnTo>
                                            <a:pt x="1674" y="1278"/>
                                          </a:lnTo>
                                          <a:lnTo>
                                            <a:pt x="1635" y="1357"/>
                                          </a:lnTo>
                                          <a:lnTo>
                                            <a:pt x="1596" y="1434"/>
                                          </a:lnTo>
                                          <a:lnTo>
                                            <a:pt x="1552" y="1505"/>
                                          </a:lnTo>
                                          <a:lnTo>
                                            <a:pt x="1508" y="1571"/>
                                          </a:lnTo>
                                          <a:lnTo>
                                            <a:pt x="1461" y="1631"/>
                                          </a:lnTo>
                                          <a:lnTo>
                                            <a:pt x="1413" y="1684"/>
                                          </a:lnTo>
                                          <a:lnTo>
                                            <a:pt x="1361" y="1731"/>
                                          </a:lnTo>
                                          <a:lnTo>
                                            <a:pt x="1307" y="1769"/>
                                          </a:lnTo>
                                          <a:lnTo>
                                            <a:pt x="1253" y="1799"/>
                                          </a:lnTo>
                                          <a:lnTo>
                                            <a:pt x="1195" y="1820"/>
                                          </a:lnTo>
                                          <a:lnTo>
                                            <a:pt x="1137" y="1831"/>
                                          </a:lnTo>
                                          <a:lnTo>
                                            <a:pt x="1075" y="1831"/>
                                          </a:lnTo>
                                          <a:lnTo>
                                            <a:pt x="1012" y="1820"/>
                                          </a:lnTo>
                                          <a:lnTo>
                                            <a:pt x="947" y="1798"/>
                                          </a:lnTo>
                                          <a:lnTo>
                                            <a:pt x="881" y="1762"/>
                                          </a:lnTo>
                                          <a:lnTo>
                                            <a:pt x="813" y="1714"/>
                                          </a:lnTo>
                                          <a:lnTo>
                                            <a:pt x="758" y="1718"/>
                                          </a:lnTo>
                                          <a:lnTo>
                                            <a:pt x="706" y="1721"/>
                                          </a:lnTo>
                                          <a:lnTo>
                                            <a:pt x="658" y="1721"/>
                                          </a:lnTo>
                                          <a:lnTo>
                                            <a:pt x="613" y="1718"/>
                                          </a:lnTo>
                                          <a:lnTo>
                                            <a:pt x="594" y="1717"/>
                                          </a:lnTo>
                                          <a:lnTo>
                                            <a:pt x="574" y="1715"/>
                                          </a:lnTo>
                                          <a:lnTo>
                                            <a:pt x="557" y="1712"/>
                                          </a:lnTo>
                                          <a:lnTo>
                                            <a:pt x="539" y="1709"/>
                                          </a:lnTo>
                                          <a:lnTo>
                                            <a:pt x="524" y="1704"/>
                                          </a:lnTo>
                                          <a:lnTo>
                                            <a:pt x="511" y="1699"/>
                                          </a:lnTo>
                                          <a:lnTo>
                                            <a:pt x="498" y="1694"/>
                                          </a:lnTo>
                                          <a:lnTo>
                                            <a:pt x="489" y="1686"/>
                                          </a:lnTo>
                                          <a:lnTo>
                                            <a:pt x="466" y="1669"/>
                                          </a:lnTo>
                                          <a:lnTo>
                                            <a:pt x="443" y="1646"/>
                                          </a:lnTo>
                                          <a:lnTo>
                                            <a:pt x="419" y="1618"/>
                                          </a:lnTo>
                                          <a:lnTo>
                                            <a:pt x="393" y="1586"/>
                                          </a:lnTo>
                                          <a:lnTo>
                                            <a:pt x="367" y="1549"/>
                                          </a:lnTo>
                                          <a:lnTo>
                                            <a:pt x="340" y="1508"/>
                                          </a:lnTo>
                                          <a:lnTo>
                                            <a:pt x="313" y="1465"/>
                                          </a:lnTo>
                                          <a:lnTo>
                                            <a:pt x="286" y="1418"/>
                                          </a:lnTo>
                                          <a:lnTo>
                                            <a:pt x="258" y="1367"/>
                                          </a:lnTo>
                                          <a:lnTo>
                                            <a:pt x="232" y="1314"/>
                                          </a:lnTo>
                                          <a:lnTo>
                                            <a:pt x="205" y="1258"/>
                                          </a:lnTo>
                                          <a:lnTo>
                                            <a:pt x="179" y="1201"/>
                                          </a:lnTo>
                                          <a:lnTo>
                                            <a:pt x="155" y="1142"/>
                                          </a:lnTo>
                                          <a:lnTo>
                                            <a:pt x="131" y="1082"/>
                                          </a:lnTo>
                                          <a:lnTo>
                                            <a:pt x="109" y="1020"/>
                                          </a:lnTo>
                                          <a:lnTo>
                                            <a:pt x="88" y="957"/>
                                          </a:lnTo>
                                          <a:lnTo>
                                            <a:pt x="69" y="893"/>
                                          </a:lnTo>
                                          <a:lnTo>
                                            <a:pt x="52" y="830"/>
                                          </a:lnTo>
                                          <a:lnTo>
                                            <a:pt x="36" y="767"/>
                                          </a:lnTo>
                                          <a:lnTo>
                                            <a:pt x="23" y="704"/>
                                          </a:lnTo>
                                          <a:lnTo>
                                            <a:pt x="14" y="642"/>
                                          </a:lnTo>
                                          <a:lnTo>
                                            <a:pt x="6" y="581"/>
                                          </a:lnTo>
                                          <a:lnTo>
                                            <a:pt x="1" y="521"/>
                                          </a:lnTo>
                                          <a:lnTo>
                                            <a:pt x="0" y="463"/>
                                          </a:lnTo>
                                          <a:lnTo>
                                            <a:pt x="1" y="407"/>
                                          </a:lnTo>
                                          <a:lnTo>
                                            <a:pt x="7" y="353"/>
                                          </a:lnTo>
                                          <a:lnTo>
                                            <a:pt x="16" y="301"/>
                                          </a:lnTo>
                                          <a:lnTo>
                                            <a:pt x="30" y="253"/>
                                          </a:lnTo>
                                          <a:lnTo>
                                            <a:pt x="47" y="207"/>
                                          </a:lnTo>
                                          <a:lnTo>
                                            <a:pt x="69" y="165"/>
                                          </a:lnTo>
                                          <a:lnTo>
                                            <a:pt x="95" y="127"/>
                                          </a:lnTo>
                                          <a:lnTo>
                                            <a:pt x="126" y="93"/>
                                          </a:lnTo>
                                          <a:lnTo>
                                            <a:pt x="173" y="104"/>
                                          </a:lnTo>
                                          <a:lnTo>
                                            <a:pt x="221" y="114"/>
                                          </a:lnTo>
                                          <a:lnTo>
                                            <a:pt x="272" y="123"/>
                                          </a:lnTo>
                                          <a:lnTo>
                                            <a:pt x="324" y="130"/>
                                          </a:lnTo>
                                          <a:lnTo>
                                            <a:pt x="378" y="138"/>
                                          </a:lnTo>
                                          <a:lnTo>
                                            <a:pt x="433" y="144"/>
                                          </a:lnTo>
                                          <a:lnTo>
                                            <a:pt x="490" y="149"/>
                                          </a:lnTo>
                                          <a:lnTo>
                                            <a:pt x="548" y="153"/>
                                          </a:lnTo>
                                          <a:lnTo>
                                            <a:pt x="607" y="156"/>
                                          </a:lnTo>
                                          <a:lnTo>
                                            <a:pt x="667" y="159"/>
                                          </a:lnTo>
                                          <a:lnTo>
                                            <a:pt x="727" y="160"/>
                                          </a:lnTo>
                                          <a:lnTo>
                                            <a:pt x="789" y="161"/>
                                          </a:lnTo>
                                          <a:lnTo>
                                            <a:pt x="851" y="160"/>
                                          </a:lnTo>
                                          <a:lnTo>
                                            <a:pt x="913" y="159"/>
                                          </a:lnTo>
                                          <a:lnTo>
                                            <a:pt x="976" y="158"/>
                                          </a:lnTo>
                                          <a:lnTo>
                                            <a:pt x="1038" y="155"/>
                                          </a:lnTo>
                                          <a:lnTo>
                                            <a:pt x="1101" y="151"/>
                                          </a:lnTo>
                                          <a:lnTo>
                                            <a:pt x="1163" y="146"/>
                                          </a:lnTo>
                                          <a:lnTo>
                                            <a:pt x="1226" y="141"/>
                                          </a:lnTo>
                                          <a:lnTo>
                                            <a:pt x="1288" y="135"/>
                                          </a:lnTo>
                                          <a:lnTo>
                                            <a:pt x="1348" y="128"/>
                                          </a:lnTo>
                                          <a:lnTo>
                                            <a:pt x="1409" y="120"/>
                                          </a:lnTo>
                                          <a:lnTo>
                                            <a:pt x="1469" y="112"/>
                                          </a:lnTo>
                                          <a:lnTo>
                                            <a:pt x="1528" y="103"/>
                                          </a:lnTo>
                                          <a:lnTo>
                                            <a:pt x="1586" y="92"/>
                                          </a:lnTo>
                                          <a:lnTo>
                                            <a:pt x="1643" y="82"/>
                                          </a:lnTo>
                                          <a:lnTo>
                                            <a:pt x="1697" y="70"/>
                                          </a:lnTo>
                                          <a:lnTo>
                                            <a:pt x="1751" y="57"/>
                                          </a:lnTo>
                                          <a:lnTo>
                                            <a:pt x="1803" y="45"/>
                                          </a:lnTo>
                                          <a:lnTo>
                                            <a:pt x="1853" y="30"/>
                                          </a:lnTo>
                                          <a:lnTo>
                                            <a:pt x="1901" y="17"/>
                                          </a:lnTo>
                                          <a:lnTo>
                                            <a:pt x="19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lumMod val="5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0">
                                          <a:solidFill>
                                            <a:srgbClr val="1F1A17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" name="Freeform 1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846" y="3421"/>
                                      <a:ext cx="233" cy="301"/>
                                    </a:xfrm>
                                    <a:custGeom>
                                      <a:avLst/>
                                      <a:gdLst>
                                        <a:gd name="T0" fmla="*/ 177 w 1161"/>
                                        <a:gd name="T1" fmla="*/ 12 h 1503"/>
                                        <a:gd name="T2" fmla="*/ 300 w 1161"/>
                                        <a:gd name="T3" fmla="*/ 34 h 1503"/>
                                        <a:gd name="T4" fmla="*/ 420 w 1161"/>
                                        <a:gd name="T5" fmla="*/ 52 h 1503"/>
                                        <a:gd name="T6" fmla="*/ 538 w 1161"/>
                                        <a:gd name="T7" fmla="*/ 65 h 1503"/>
                                        <a:gd name="T8" fmla="*/ 657 w 1161"/>
                                        <a:gd name="T9" fmla="*/ 73 h 1503"/>
                                        <a:gd name="T10" fmla="*/ 776 w 1161"/>
                                        <a:gd name="T11" fmla="*/ 76 h 1503"/>
                                        <a:gd name="T12" fmla="*/ 893 w 1161"/>
                                        <a:gd name="T13" fmla="*/ 76 h 1503"/>
                                        <a:gd name="T14" fmla="*/ 1011 w 1161"/>
                                        <a:gd name="T15" fmla="*/ 72 h 1503"/>
                                        <a:gd name="T16" fmla="*/ 1085 w 1161"/>
                                        <a:gd name="T17" fmla="*/ 130 h 1503"/>
                                        <a:gd name="T18" fmla="*/ 1111 w 1161"/>
                                        <a:gd name="T19" fmla="*/ 261 h 1503"/>
                                        <a:gd name="T20" fmla="*/ 1132 w 1161"/>
                                        <a:gd name="T21" fmla="*/ 398 h 1503"/>
                                        <a:gd name="T22" fmla="*/ 1147 w 1161"/>
                                        <a:gd name="T23" fmla="*/ 534 h 1503"/>
                                        <a:gd name="T24" fmla="*/ 1157 w 1161"/>
                                        <a:gd name="T25" fmla="*/ 666 h 1503"/>
                                        <a:gd name="T26" fmla="*/ 1161 w 1161"/>
                                        <a:gd name="T27" fmla="*/ 790 h 1503"/>
                                        <a:gd name="T28" fmla="*/ 1158 w 1161"/>
                                        <a:gd name="T29" fmla="*/ 900 h 1503"/>
                                        <a:gd name="T30" fmla="*/ 1149 w 1161"/>
                                        <a:gd name="T31" fmla="*/ 991 h 1503"/>
                                        <a:gd name="T32" fmla="*/ 1125 w 1161"/>
                                        <a:gd name="T33" fmla="*/ 1042 h 1503"/>
                                        <a:gd name="T34" fmla="*/ 1091 w 1161"/>
                                        <a:gd name="T35" fmla="*/ 1067 h 1503"/>
                                        <a:gd name="T36" fmla="*/ 1062 w 1161"/>
                                        <a:gd name="T37" fmla="*/ 1085 h 1503"/>
                                        <a:gd name="T38" fmla="*/ 1036 w 1161"/>
                                        <a:gd name="T39" fmla="*/ 1094 h 1503"/>
                                        <a:gd name="T40" fmla="*/ 1012 w 1161"/>
                                        <a:gd name="T41" fmla="*/ 1099 h 1503"/>
                                        <a:gd name="T42" fmla="*/ 990 w 1161"/>
                                        <a:gd name="T43" fmla="*/ 1101 h 1503"/>
                                        <a:gd name="T44" fmla="*/ 970 w 1161"/>
                                        <a:gd name="T45" fmla="*/ 1096 h 1503"/>
                                        <a:gd name="T46" fmla="*/ 953 w 1161"/>
                                        <a:gd name="T47" fmla="*/ 1088 h 1503"/>
                                        <a:gd name="T48" fmla="*/ 927 w 1161"/>
                                        <a:gd name="T49" fmla="*/ 1071 h 1503"/>
                                        <a:gd name="T50" fmla="*/ 895 w 1161"/>
                                        <a:gd name="T51" fmla="*/ 1042 h 1503"/>
                                        <a:gd name="T52" fmla="*/ 862 w 1161"/>
                                        <a:gd name="T53" fmla="*/ 1010 h 1503"/>
                                        <a:gd name="T54" fmla="*/ 835 w 1161"/>
                                        <a:gd name="T55" fmla="*/ 988 h 1503"/>
                                        <a:gd name="T56" fmla="*/ 815 w 1161"/>
                                        <a:gd name="T57" fmla="*/ 976 h 1503"/>
                                        <a:gd name="T58" fmla="*/ 807 w 1161"/>
                                        <a:gd name="T59" fmla="*/ 1021 h 1503"/>
                                        <a:gd name="T60" fmla="*/ 814 w 1161"/>
                                        <a:gd name="T61" fmla="*/ 1127 h 1503"/>
                                        <a:gd name="T62" fmla="*/ 823 w 1161"/>
                                        <a:gd name="T63" fmla="*/ 1232 h 1503"/>
                                        <a:gd name="T64" fmla="*/ 829 w 1161"/>
                                        <a:gd name="T65" fmla="*/ 1336 h 1503"/>
                                        <a:gd name="T66" fmla="*/ 824 w 1161"/>
                                        <a:gd name="T67" fmla="*/ 1402 h 1503"/>
                                        <a:gd name="T68" fmla="*/ 806 w 1161"/>
                                        <a:gd name="T69" fmla="*/ 1428 h 1503"/>
                                        <a:gd name="T70" fmla="*/ 784 w 1161"/>
                                        <a:gd name="T71" fmla="*/ 1449 h 1503"/>
                                        <a:gd name="T72" fmla="*/ 759 w 1161"/>
                                        <a:gd name="T73" fmla="*/ 1467 h 1503"/>
                                        <a:gd name="T74" fmla="*/ 731 w 1161"/>
                                        <a:gd name="T75" fmla="*/ 1480 h 1503"/>
                                        <a:gd name="T76" fmla="*/ 702 w 1161"/>
                                        <a:gd name="T77" fmla="*/ 1491 h 1503"/>
                                        <a:gd name="T78" fmla="*/ 672 w 1161"/>
                                        <a:gd name="T79" fmla="*/ 1498 h 1503"/>
                                        <a:gd name="T80" fmla="*/ 640 w 1161"/>
                                        <a:gd name="T81" fmla="*/ 1501 h 1503"/>
                                        <a:gd name="T82" fmla="*/ 609 w 1161"/>
                                        <a:gd name="T83" fmla="*/ 1503 h 1503"/>
                                        <a:gd name="T84" fmla="*/ 577 w 1161"/>
                                        <a:gd name="T85" fmla="*/ 1501 h 1503"/>
                                        <a:gd name="T86" fmla="*/ 532 w 1161"/>
                                        <a:gd name="T87" fmla="*/ 1495 h 1503"/>
                                        <a:gd name="T88" fmla="*/ 478 w 1161"/>
                                        <a:gd name="T89" fmla="*/ 1479 h 1503"/>
                                        <a:gd name="T90" fmla="*/ 444 w 1161"/>
                                        <a:gd name="T91" fmla="*/ 1463 h 1503"/>
                                        <a:gd name="T92" fmla="*/ 426 w 1161"/>
                                        <a:gd name="T93" fmla="*/ 1452 h 1503"/>
                                        <a:gd name="T94" fmla="*/ 397 w 1161"/>
                                        <a:gd name="T95" fmla="*/ 1416 h 1503"/>
                                        <a:gd name="T96" fmla="*/ 353 w 1161"/>
                                        <a:gd name="T97" fmla="*/ 1348 h 1503"/>
                                        <a:gd name="T98" fmla="*/ 306 w 1161"/>
                                        <a:gd name="T99" fmla="*/ 1269 h 1503"/>
                                        <a:gd name="T100" fmla="*/ 259 w 1161"/>
                                        <a:gd name="T101" fmla="*/ 1181 h 1503"/>
                                        <a:gd name="T102" fmla="*/ 212 w 1161"/>
                                        <a:gd name="T103" fmla="*/ 1085 h 1503"/>
                                        <a:gd name="T104" fmla="*/ 166 w 1161"/>
                                        <a:gd name="T105" fmla="*/ 982 h 1503"/>
                                        <a:gd name="T106" fmla="*/ 123 w 1161"/>
                                        <a:gd name="T107" fmla="*/ 875 h 1503"/>
                                        <a:gd name="T108" fmla="*/ 84 w 1161"/>
                                        <a:gd name="T109" fmla="*/ 767 h 1503"/>
                                        <a:gd name="T110" fmla="*/ 52 w 1161"/>
                                        <a:gd name="T111" fmla="*/ 658 h 1503"/>
                                        <a:gd name="T112" fmla="*/ 26 w 1161"/>
                                        <a:gd name="T113" fmla="*/ 549 h 1503"/>
                                        <a:gd name="T114" fmla="*/ 8 w 1161"/>
                                        <a:gd name="T115" fmla="*/ 444 h 1503"/>
                                        <a:gd name="T116" fmla="*/ 0 w 1161"/>
                                        <a:gd name="T117" fmla="*/ 344 h 1503"/>
                                        <a:gd name="T118" fmla="*/ 3 w 1161"/>
                                        <a:gd name="T119" fmla="*/ 250 h 1503"/>
                                        <a:gd name="T120" fmla="*/ 18 w 1161"/>
                                        <a:gd name="T121" fmla="*/ 164 h 1503"/>
                                        <a:gd name="T122" fmla="*/ 45 w 1161"/>
                                        <a:gd name="T123" fmla="*/ 89 h 1503"/>
                                        <a:gd name="T124" fmla="*/ 88 w 1161"/>
                                        <a:gd name="T125" fmla="*/ 26 h 150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161" h="1503">
                                          <a:moveTo>
                                            <a:pt x="115" y="0"/>
                                          </a:moveTo>
                                          <a:lnTo>
                                            <a:pt x="177" y="12"/>
                                          </a:lnTo>
                                          <a:lnTo>
                                            <a:pt x="238" y="25"/>
                                          </a:lnTo>
                                          <a:lnTo>
                                            <a:pt x="300" y="34"/>
                                          </a:lnTo>
                                          <a:lnTo>
                                            <a:pt x="359" y="44"/>
                                          </a:lnTo>
                                          <a:lnTo>
                                            <a:pt x="420" y="52"/>
                                          </a:lnTo>
                                          <a:lnTo>
                                            <a:pt x="479" y="59"/>
                                          </a:lnTo>
                                          <a:lnTo>
                                            <a:pt x="538" y="65"/>
                                          </a:lnTo>
                                          <a:lnTo>
                                            <a:pt x="598" y="69"/>
                                          </a:lnTo>
                                          <a:lnTo>
                                            <a:pt x="657" y="73"/>
                                          </a:lnTo>
                                          <a:lnTo>
                                            <a:pt x="716" y="75"/>
                                          </a:lnTo>
                                          <a:lnTo>
                                            <a:pt x="776" y="76"/>
                                          </a:lnTo>
                                          <a:lnTo>
                                            <a:pt x="834" y="76"/>
                                          </a:lnTo>
                                          <a:lnTo>
                                            <a:pt x="893" y="76"/>
                                          </a:lnTo>
                                          <a:lnTo>
                                            <a:pt x="953" y="74"/>
                                          </a:lnTo>
                                          <a:lnTo>
                                            <a:pt x="1011" y="72"/>
                                          </a:lnTo>
                                          <a:lnTo>
                                            <a:pt x="1070" y="68"/>
                                          </a:lnTo>
                                          <a:lnTo>
                                            <a:pt x="1085" y="130"/>
                                          </a:lnTo>
                                          <a:lnTo>
                                            <a:pt x="1099" y="195"/>
                                          </a:lnTo>
                                          <a:lnTo>
                                            <a:pt x="1111" y="261"/>
                                          </a:lnTo>
                                          <a:lnTo>
                                            <a:pt x="1122" y="329"/>
                                          </a:lnTo>
                                          <a:lnTo>
                                            <a:pt x="1132" y="398"/>
                                          </a:lnTo>
                                          <a:lnTo>
                                            <a:pt x="1139" y="466"/>
                                          </a:lnTo>
                                          <a:lnTo>
                                            <a:pt x="1147" y="534"/>
                                          </a:lnTo>
                                          <a:lnTo>
                                            <a:pt x="1153" y="601"/>
                                          </a:lnTo>
                                          <a:lnTo>
                                            <a:pt x="1157" y="666"/>
                                          </a:lnTo>
                                          <a:lnTo>
                                            <a:pt x="1159" y="730"/>
                                          </a:lnTo>
                                          <a:lnTo>
                                            <a:pt x="1161" y="790"/>
                                          </a:lnTo>
                                          <a:lnTo>
                                            <a:pt x="1161" y="847"/>
                                          </a:lnTo>
                                          <a:lnTo>
                                            <a:pt x="1158" y="900"/>
                                          </a:lnTo>
                                          <a:lnTo>
                                            <a:pt x="1154" y="948"/>
                                          </a:lnTo>
                                          <a:lnTo>
                                            <a:pt x="1149" y="991"/>
                                          </a:lnTo>
                                          <a:lnTo>
                                            <a:pt x="1142" y="1028"/>
                                          </a:lnTo>
                                          <a:lnTo>
                                            <a:pt x="1125" y="1042"/>
                                          </a:lnTo>
                                          <a:lnTo>
                                            <a:pt x="1107" y="1056"/>
                                          </a:lnTo>
                                          <a:lnTo>
                                            <a:pt x="1091" y="1067"/>
                                          </a:lnTo>
                                          <a:lnTo>
                                            <a:pt x="1076" y="1076"/>
                                          </a:lnTo>
                                          <a:lnTo>
                                            <a:pt x="1062" y="1085"/>
                                          </a:lnTo>
                                          <a:lnTo>
                                            <a:pt x="1049" y="1091"/>
                                          </a:lnTo>
                                          <a:lnTo>
                                            <a:pt x="1036" y="1094"/>
                                          </a:lnTo>
                                          <a:lnTo>
                                            <a:pt x="1023" y="1098"/>
                                          </a:lnTo>
                                          <a:lnTo>
                                            <a:pt x="1012" y="1099"/>
                                          </a:lnTo>
                                          <a:lnTo>
                                            <a:pt x="1001" y="1101"/>
                                          </a:lnTo>
                                          <a:lnTo>
                                            <a:pt x="990" y="1101"/>
                                          </a:lnTo>
                                          <a:lnTo>
                                            <a:pt x="980" y="1098"/>
                                          </a:lnTo>
                                          <a:lnTo>
                                            <a:pt x="970" y="1096"/>
                                          </a:lnTo>
                                          <a:lnTo>
                                            <a:pt x="961" y="1092"/>
                                          </a:lnTo>
                                          <a:lnTo>
                                            <a:pt x="953" y="1088"/>
                                          </a:lnTo>
                                          <a:lnTo>
                                            <a:pt x="944" y="1083"/>
                                          </a:lnTo>
                                          <a:lnTo>
                                            <a:pt x="927" y="1071"/>
                                          </a:lnTo>
                                          <a:lnTo>
                                            <a:pt x="911" y="1057"/>
                                          </a:lnTo>
                                          <a:lnTo>
                                            <a:pt x="895" y="1042"/>
                                          </a:lnTo>
                                          <a:lnTo>
                                            <a:pt x="878" y="1026"/>
                                          </a:lnTo>
                                          <a:lnTo>
                                            <a:pt x="862" y="1010"/>
                                          </a:lnTo>
                                          <a:lnTo>
                                            <a:pt x="844" y="995"/>
                                          </a:lnTo>
                                          <a:lnTo>
                                            <a:pt x="835" y="988"/>
                                          </a:lnTo>
                                          <a:lnTo>
                                            <a:pt x="825" y="982"/>
                                          </a:lnTo>
                                          <a:lnTo>
                                            <a:pt x="815" y="976"/>
                                          </a:lnTo>
                                          <a:lnTo>
                                            <a:pt x="804" y="970"/>
                                          </a:lnTo>
                                          <a:lnTo>
                                            <a:pt x="807" y="1021"/>
                                          </a:lnTo>
                                          <a:lnTo>
                                            <a:pt x="810" y="1073"/>
                                          </a:lnTo>
                                          <a:lnTo>
                                            <a:pt x="814" y="1127"/>
                                          </a:lnTo>
                                          <a:lnTo>
                                            <a:pt x="818" y="1179"/>
                                          </a:lnTo>
                                          <a:lnTo>
                                            <a:pt x="823" y="1232"/>
                                          </a:lnTo>
                                          <a:lnTo>
                                            <a:pt x="827" y="1284"/>
                                          </a:lnTo>
                                          <a:lnTo>
                                            <a:pt x="829" y="1336"/>
                                          </a:lnTo>
                                          <a:lnTo>
                                            <a:pt x="831" y="1388"/>
                                          </a:lnTo>
                                          <a:lnTo>
                                            <a:pt x="824" y="1402"/>
                                          </a:lnTo>
                                          <a:lnTo>
                                            <a:pt x="815" y="1416"/>
                                          </a:lnTo>
                                          <a:lnTo>
                                            <a:pt x="806" y="1428"/>
                                          </a:lnTo>
                                          <a:lnTo>
                                            <a:pt x="796" y="1440"/>
                                          </a:lnTo>
                                          <a:lnTo>
                                            <a:pt x="784" y="1449"/>
                                          </a:lnTo>
                                          <a:lnTo>
                                            <a:pt x="772" y="1459"/>
                                          </a:lnTo>
                                          <a:lnTo>
                                            <a:pt x="759" y="1467"/>
                                          </a:lnTo>
                                          <a:lnTo>
                                            <a:pt x="745" y="1474"/>
                                          </a:lnTo>
                                          <a:lnTo>
                                            <a:pt x="731" y="1480"/>
                                          </a:lnTo>
                                          <a:lnTo>
                                            <a:pt x="716" y="1487"/>
                                          </a:lnTo>
                                          <a:lnTo>
                                            <a:pt x="702" y="1491"/>
                                          </a:lnTo>
                                          <a:lnTo>
                                            <a:pt x="687" y="1495"/>
                                          </a:lnTo>
                                          <a:lnTo>
                                            <a:pt x="672" y="1498"/>
                                          </a:lnTo>
                                          <a:lnTo>
                                            <a:pt x="656" y="1500"/>
                                          </a:lnTo>
                                          <a:lnTo>
                                            <a:pt x="640" y="1501"/>
                                          </a:lnTo>
                                          <a:lnTo>
                                            <a:pt x="624" y="1503"/>
                                          </a:lnTo>
                                          <a:lnTo>
                                            <a:pt x="609" y="1503"/>
                                          </a:lnTo>
                                          <a:lnTo>
                                            <a:pt x="593" y="1503"/>
                                          </a:lnTo>
                                          <a:lnTo>
                                            <a:pt x="577" y="1501"/>
                                          </a:lnTo>
                                          <a:lnTo>
                                            <a:pt x="562" y="1500"/>
                                          </a:lnTo>
                                          <a:lnTo>
                                            <a:pt x="532" y="1495"/>
                                          </a:lnTo>
                                          <a:lnTo>
                                            <a:pt x="504" y="1488"/>
                                          </a:lnTo>
                                          <a:lnTo>
                                            <a:pt x="478" y="1479"/>
                                          </a:lnTo>
                                          <a:lnTo>
                                            <a:pt x="454" y="1469"/>
                                          </a:lnTo>
                                          <a:lnTo>
                                            <a:pt x="444" y="1463"/>
                                          </a:lnTo>
                                          <a:lnTo>
                                            <a:pt x="434" y="1458"/>
                                          </a:lnTo>
                                          <a:lnTo>
                                            <a:pt x="426" y="1452"/>
                                          </a:lnTo>
                                          <a:lnTo>
                                            <a:pt x="418" y="1446"/>
                                          </a:lnTo>
                                          <a:lnTo>
                                            <a:pt x="397" y="1416"/>
                                          </a:lnTo>
                                          <a:lnTo>
                                            <a:pt x="375" y="1384"/>
                                          </a:lnTo>
                                          <a:lnTo>
                                            <a:pt x="353" y="1348"/>
                                          </a:lnTo>
                                          <a:lnTo>
                                            <a:pt x="329" y="1310"/>
                                          </a:lnTo>
                                          <a:lnTo>
                                            <a:pt x="306" y="1269"/>
                                          </a:lnTo>
                                          <a:lnTo>
                                            <a:pt x="282" y="1226"/>
                                          </a:lnTo>
                                          <a:lnTo>
                                            <a:pt x="259" y="1181"/>
                                          </a:lnTo>
                                          <a:lnTo>
                                            <a:pt x="235" y="1133"/>
                                          </a:lnTo>
                                          <a:lnTo>
                                            <a:pt x="212" y="1085"/>
                                          </a:lnTo>
                                          <a:lnTo>
                                            <a:pt x="188" y="1034"/>
                                          </a:lnTo>
                                          <a:lnTo>
                                            <a:pt x="166" y="982"/>
                                          </a:lnTo>
                                          <a:lnTo>
                                            <a:pt x="144" y="929"/>
                                          </a:lnTo>
                                          <a:lnTo>
                                            <a:pt x="123" y="875"/>
                                          </a:lnTo>
                                          <a:lnTo>
                                            <a:pt x="103" y="821"/>
                                          </a:lnTo>
                                          <a:lnTo>
                                            <a:pt x="84" y="767"/>
                                          </a:lnTo>
                                          <a:lnTo>
                                            <a:pt x="67" y="712"/>
                                          </a:lnTo>
                                          <a:lnTo>
                                            <a:pt x="52" y="658"/>
                                          </a:lnTo>
                                          <a:lnTo>
                                            <a:pt x="37" y="603"/>
                                          </a:lnTo>
                                          <a:lnTo>
                                            <a:pt x="26" y="549"/>
                                          </a:lnTo>
                                          <a:lnTo>
                                            <a:pt x="16" y="496"/>
                                          </a:lnTo>
                                          <a:lnTo>
                                            <a:pt x="8" y="444"/>
                                          </a:lnTo>
                                          <a:lnTo>
                                            <a:pt x="3" y="393"/>
                                          </a:lnTo>
                                          <a:lnTo>
                                            <a:pt x="0" y="344"/>
                                          </a:lnTo>
                                          <a:lnTo>
                                            <a:pt x="0" y="295"/>
                                          </a:lnTo>
                                          <a:lnTo>
                                            <a:pt x="3" y="250"/>
                                          </a:lnTo>
                                          <a:lnTo>
                                            <a:pt x="8" y="206"/>
                                          </a:lnTo>
                                          <a:lnTo>
                                            <a:pt x="18" y="164"/>
                                          </a:lnTo>
                                          <a:lnTo>
                                            <a:pt x="30" y="126"/>
                                          </a:lnTo>
                                          <a:lnTo>
                                            <a:pt x="45" y="89"/>
                                          </a:lnTo>
                                          <a:lnTo>
                                            <a:pt x="65" y="57"/>
                                          </a:lnTo>
                                          <a:lnTo>
                                            <a:pt x="88" y="26"/>
                                          </a:lnTo>
                                          <a:lnTo>
                                            <a:pt x="11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4" name="Freeform 1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939" y="3441"/>
                                      <a:ext cx="62" cy="164"/>
                                    </a:xfrm>
                                    <a:custGeom>
                                      <a:avLst/>
                                      <a:gdLst>
                                        <a:gd name="T0" fmla="*/ 0 w 309"/>
                                        <a:gd name="T1" fmla="*/ 0 h 819"/>
                                        <a:gd name="T2" fmla="*/ 10 w 309"/>
                                        <a:gd name="T3" fmla="*/ 32 h 819"/>
                                        <a:gd name="T4" fmla="*/ 38 w 309"/>
                                        <a:gd name="T5" fmla="*/ 116 h 819"/>
                                        <a:gd name="T6" fmla="*/ 78 w 309"/>
                                        <a:gd name="T7" fmla="*/ 236 h 819"/>
                                        <a:gd name="T8" fmla="*/ 126 w 309"/>
                                        <a:gd name="T9" fmla="*/ 376 h 819"/>
                                        <a:gd name="T10" fmla="*/ 152 w 309"/>
                                        <a:gd name="T11" fmla="*/ 449 h 819"/>
                                        <a:gd name="T12" fmla="*/ 177 w 309"/>
                                        <a:gd name="T13" fmla="*/ 519 h 819"/>
                                        <a:gd name="T14" fmla="*/ 203 w 309"/>
                                        <a:gd name="T15" fmla="*/ 589 h 819"/>
                                        <a:gd name="T16" fmla="*/ 226 w 309"/>
                                        <a:gd name="T17" fmla="*/ 651 h 819"/>
                                        <a:gd name="T18" fmla="*/ 250 w 309"/>
                                        <a:gd name="T19" fmla="*/ 706 h 819"/>
                                        <a:gd name="T20" fmla="*/ 269 w 309"/>
                                        <a:gd name="T21" fmla="*/ 753 h 819"/>
                                        <a:gd name="T22" fmla="*/ 279 w 309"/>
                                        <a:gd name="T23" fmla="*/ 772 h 819"/>
                                        <a:gd name="T24" fmla="*/ 288 w 309"/>
                                        <a:gd name="T25" fmla="*/ 788 h 819"/>
                                        <a:gd name="T26" fmla="*/ 295 w 309"/>
                                        <a:gd name="T27" fmla="*/ 800 h 819"/>
                                        <a:gd name="T28" fmla="*/ 301 w 309"/>
                                        <a:gd name="T29" fmla="*/ 810 h 819"/>
                                        <a:gd name="T30" fmla="*/ 309 w 309"/>
                                        <a:gd name="T31" fmla="*/ 819 h 819"/>
                                        <a:gd name="T32" fmla="*/ 308 w 309"/>
                                        <a:gd name="T33" fmla="*/ 816 h 819"/>
                                        <a:gd name="T34" fmla="*/ 299 w 309"/>
                                        <a:gd name="T35" fmla="*/ 804 h 819"/>
                                        <a:gd name="T36" fmla="*/ 283 w 309"/>
                                        <a:gd name="T37" fmla="*/ 782 h 819"/>
                                        <a:gd name="T38" fmla="*/ 262 w 309"/>
                                        <a:gd name="T39" fmla="*/ 751 h 819"/>
                                        <a:gd name="T40" fmla="*/ 237 w 309"/>
                                        <a:gd name="T41" fmla="*/ 712 h 819"/>
                                        <a:gd name="T42" fmla="*/ 209 w 309"/>
                                        <a:gd name="T43" fmla="*/ 665 h 819"/>
                                        <a:gd name="T44" fmla="*/ 178 w 309"/>
                                        <a:gd name="T45" fmla="*/ 611 h 819"/>
                                        <a:gd name="T46" fmla="*/ 162 w 309"/>
                                        <a:gd name="T47" fmla="*/ 581 h 819"/>
                                        <a:gd name="T48" fmla="*/ 146 w 309"/>
                                        <a:gd name="T49" fmla="*/ 550 h 819"/>
                                        <a:gd name="T50" fmla="*/ 131 w 309"/>
                                        <a:gd name="T51" fmla="*/ 518 h 819"/>
                                        <a:gd name="T52" fmla="*/ 115 w 309"/>
                                        <a:gd name="T53" fmla="*/ 484 h 819"/>
                                        <a:gd name="T54" fmla="*/ 100 w 309"/>
                                        <a:gd name="T55" fmla="*/ 449 h 819"/>
                                        <a:gd name="T56" fmla="*/ 85 w 309"/>
                                        <a:gd name="T57" fmla="*/ 413 h 819"/>
                                        <a:gd name="T58" fmla="*/ 71 w 309"/>
                                        <a:gd name="T59" fmla="*/ 375 h 819"/>
                                        <a:gd name="T60" fmla="*/ 59 w 309"/>
                                        <a:gd name="T61" fmla="*/ 336 h 819"/>
                                        <a:gd name="T62" fmla="*/ 47 w 309"/>
                                        <a:gd name="T63" fmla="*/ 297 h 819"/>
                                        <a:gd name="T64" fmla="*/ 36 w 309"/>
                                        <a:gd name="T65" fmla="*/ 257 h 819"/>
                                        <a:gd name="T66" fmla="*/ 26 w 309"/>
                                        <a:gd name="T67" fmla="*/ 215 h 819"/>
                                        <a:gd name="T68" fmla="*/ 17 w 309"/>
                                        <a:gd name="T69" fmla="*/ 173 h 819"/>
                                        <a:gd name="T70" fmla="*/ 10 w 309"/>
                                        <a:gd name="T71" fmla="*/ 131 h 819"/>
                                        <a:gd name="T72" fmla="*/ 5 w 309"/>
                                        <a:gd name="T73" fmla="*/ 88 h 819"/>
                                        <a:gd name="T74" fmla="*/ 1 w 309"/>
                                        <a:gd name="T75" fmla="*/ 45 h 819"/>
                                        <a:gd name="T76" fmla="*/ 0 w 309"/>
                                        <a:gd name="T77" fmla="*/ 0 h 81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</a:cxnLst>
                                      <a:rect l="0" t="0" r="r" b="b"/>
                                      <a:pathLst>
                                        <a:path w="309" h="819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" y="32"/>
                                          </a:lnTo>
                                          <a:lnTo>
                                            <a:pt x="38" y="116"/>
                                          </a:lnTo>
                                          <a:lnTo>
                                            <a:pt x="78" y="236"/>
                                          </a:lnTo>
                                          <a:lnTo>
                                            <a:pt x="126" y="376"/>
                                          </a:lnTo>
                                          <a:lnTo>
                                            <a:pt x="152" y="449"/>
                                          </a:lnTo>
                                          <a:lnTo>
                                            <a:pt x="177" y="519"/>
                                          </a:lnTo>
                                          <a:lnTo>
                                            <a:pt x="203" y="589"/>
                                          </a:lnTo>
                                          <a:lnTo>
                                            <a:pt x="226" y="651"/>
                                          </a:lnTo>
                                          <a:lnTo>
                                            <a:pt x="250" y="706"/>
                                          </a:lnTo>
                                          <a:lnTo>
                                            <a:pt x="269" y="753"/>
                                          </a:lnTo>
                                          <a:lnTo>
                                            <a:pt x="279" y="772"/>
                                          </a:lnTo>
                                          <a:lnTo>
                                            <a:pt x="288" y="788"/>
                                          </a:lnTo>
                                          <a:lnTo>
                                            <a:pt x="295" y="800"/>
                                          </a:lnTo>
                                          <a:lnTo>
                                            <a:pt x="301" y="810"/>
                                          </a:lnTo>
                                          <a:lnTo>
                                            <a:pt x="309" y="819"/>
                                          </a:lnTo>
                                          <a:lnTo>
                                            <a:pt x="308" y="816"/>
                                          </a:lnTo>
                                          <a:lnTo>
                                            <a:pt x="299" y="804"/>
                                          </a:lnTo>
                                          <a:lnTo>
                                            <a:pt x="283" y="782"/>
                                          </a:lnTo>
                                          <a:lnTo>
                                            <a:pt x="262" y="751"/>
                                          </a:lnTo>
                                          <a:lnTo>
                                            <a:pt x="237" y="712"/>
                                          </a:lnTo>
                                          <a:lnTo>
                                            <a:pt x="209" y="665"/>
                                          </a:lnTo>
                                          <a:lnTo>
                                            <a:pt x="178" y="611"/>
                                          </a:lnTo>
                                          <a:lnTo>
                                            <a:pt x="162" y="581"/>
                                          </a:lnTo>
                                          <a:lnTo>
                                            <a:pt x="146" y="550"/>
                                          </a:lnTo>
                                          <a:lnTo>
                                            <a:pt x="131" y="518"/>
                                          </a:lnTo>
                                          <a:lnTo>
                                            <a:pt x="115" y="484"/>
                                          </a:lnTo>
                                          <a:lnTo>
                                            <a:pt x="100" y="449"/>
                                          </a:lnTo>
                                          <a:lnTo>
                                            <a:pt x="85" y="413"/>
                                          </a:lnTo>
                                          <a:lnTo>
                                            <a:pt x="71" y="375"/>
                                          </a:lnTo>
                                          <a:lnTo>
                                            <a:pt x="59" y="336"/>
                                          </a:lnTo>
                                          <a:lnTo>
                                            <a:pt x="47" y="297"/>
                                          </a:lnTo>
                                          <a:lnTo>
                                            <a:pt x="36" y="257"/>
                                          </a:lnTo>
                                          <a:lnTo>
                                            <a:pt x="26" y="215"/>
                                          </a:lnTo>
                                          <a:lnTo>
                                            <a:pt x="17" y="173"/>
                                          </a:lnTo>
                                          <a:lnTo>
                                            <a:pt x="10" y="131"/>
                                          </a:lnTo>
                                          <a:lnTo>
                                            <a:pt x="5" y="88"/>
                                          </a:lnTo>
                                          <a:lnTo>
                                            <a:pt x="1" y="4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lumMod val="5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225" name="Group 127"/>
                          <wpg:cNvGrpSpPr>
                            <a:grpSpLocks/>
                          </wpg:cNvGrpSpPr>
                          <wpg:grpSpPr bwMode="auto">
                            <a:xfrm rot="-372639">
                              <a:off x="4635" y="9979"/>
                              <a:ext cx="1117" cy="931"/>
                              <a:chOff x="9422" y="9791"/>
                              <a:chExt cx="2108" cy="1411"/>
                            </a:xfrm>
                          </wpg:grpSpPr>
                          <wps:wsp>
                            <wps:cNvPr id="226" name="Freeform 128"/>
                            <wps:cNvSpPr>
                              <a:spLocks/>
                            </wps:cNvSpPr>
                            <wps:spPr bwMode="auto">
                              <a:xfrm>
                                <a:off x="9473" y="9847"/>
                                <a:ext cx="1979" cy="1319"/>
                              </a:xfrm>
                              <a:custGeom>
                                <a:avLst/>
                                <a:gdLst>
                                  <a:gd name="T0" fmla="*/ 1057 w 6414"/>
                                  <a:gd name="T1" fmla="*/ 1754 h 4254"/>
                                  <a:gd name="T2" fmla="*/ 1056 w 6414"/>
                                  <a:gd name="T3" fmla="*/ 1913 h 4254"/>
                                  <a:gd name="T4" fmla="*/ 1062 w 6414"/>
                                  <a:gd name="T5" fmla="*/ 2083 h 4254"/>
                                  <a:gd name="T6" fmla="*/ 1091 w 6414"/>
                                  <a:gd name="T7" fmla="*/ 2439 h 4254"/>
                                  <a:gd name="T8" fmla="*/ 1136 w 6414"/>
                                  <a:gd name="T9" fmla="*/ 2775 h 4254"/>
                                  <a:gd name="T10" fmla="*/ 1183 w 6414"/>
                                  <a:gd name="T11" fmla="*/ 3043 h 4254"/>
                                  <a:gd name="T12" fmla="*/ 1218 w 6414"/>
                                  <a:gd name="T13" fmla="*/ 3195 h 4254"/>
                                  <a:gd name="T14" fmla="*/ 1084 w 6414"/>
                                  <a:gd name="T15" fmla="*/ 3214 h 4254"/>
                                  <a:gd name="T16" fmla="*/ 929 w 6414"/>
                                  <a:gd name="T17" fmla="*/ 3243 h 4254"/>
                                  <a:gd name="T18" fmla="*/ 764 w 6414"/>
                                  <a:gd name="T19" fmla="*/ 3284 h 4254"/>
                                  <a:gd name="T20" fmla="*/ 593 w 6414"/>
                                  <a:gd name="T21" fmla="*/ 3337 h 4254"/>
                                  <a:gd name="T22" fmla="*/ 428 w 6414"/>
                                  <a:gd name="T23" fmla="*/ 3404 h 4254"/>
                                  <a:gd name="T24" fmla="*/ 279 w 6414"/>
                                  <a:gd name="T25" fmla="*/ 3485 h 4254"/>
                                  <a:gd name="T26" fmla="*/ 154 w 6414"/>
                                  <a:gd name="T27" fmla="*/ 3579 h 4254"/>
                                  <a:gd name="T28" fmla="*/ 60 w 6414"/>
                                  <a:gd name="T29" fmla="*/ 3687 h 4254"/>
                                  <a:gd name="T30" fmla="*/ 8 w 6414"/>
                                  <a:gd name="T31" fmla="*/ 3812 h 4254"/>
                                  <a:gd name="T32" fmla="*/ 5 w 6414"/>
                                  <a:gd name="T33" fmla="*/ 3953 h 4254"/>
                                  <a:gd name="T34" fmla="*/ 60 w 6414"/>
                                  <a:gd name="T35" fmla="*/ 4089 h 4254"/>
                                  <a:gd name="T36" fmla="*/ 216 w 6414"/>
                                  <a:gd name="T37" fmla="*/ 4170 h 4254"/>
                                  <a:gd name="T38" fmla="*/ 483 w 6414"/>
                                  <a:gd name="T39" fmla="*/ 4222 h 4254"/>
                                  <a:gd name="T40" fmla="*/ 834 w 6414"/>
                                  <a:gd name="T41" fmla="*/ 4249 h 4254"/>
                                  <a:gd name="T42" fmla="*/ 1241 w 6414"/>
                                  <a:gd name="T43" fmla="*/ 4251 h 4254"/>
                                  <a:gd name="T44" fmla="*/ 1678 w 6414"/>
                                  <a:gd name="T45" fmla="*/ 4232 h 4254"/>
                                  <a:gd name="T46" fmla="*/ 2114 w 6414"/>
                                  <a:gd name="T47" fmla="*/ 4192 h 4254"/>
                                  <a:gd name="T48" fmla="*/ 2526 w 6414"/>
                                  <a:gd name="T49" fmla="*/ 4133 h 4254"/>
                                  <a:gd name="T50" fmla="*/ 2884 w 6414"/>
                                  <a:gd name="T51" fmla="*/ 4056 h 4254"/>
                                  <a:gd name="T52" fmla="*/ 3160 w 6414"/>
                                  <a:gd name="T53" fmla="*/ 3965 h 4254"/>
                                  <a:gd name="T54" fmla="*/ 3328 w 6414"/>
                                  <a:gd name="T55" fmla="*/ 3859 h 4254"/>
                                  <a:gd name="T56" fmla="*/ 3428 w 6414"/>
                                  <a:gd name="T57" fmla="*/ 3906 h 4254"/>
                                  <a:gd name="T58" fmla="*/ 3646 w 6414"/>
                                  <a:gd name="T59" fmla="*/ 4012 h 4254"/>
                                  <a:gd name="T60" fmla="*/ 3967 w 6414"/>
                                  <a:gd name="T61" fmla="*/ 4093 h 4254"/>
                                  <a:gd name="T62" fmla="*/ 4359 w 6414"/>
                                  <a:gd name="T63" fmla="*/ 4150 h 4254"/>
                                  <a:gd name="T64" fmla="*/ 4791 w 6414"/>
                                  <a:gd name="T65" fmla="*/ 4181 h 4254"/>
                                  <a:gd name="T66" fmla="*/ 5229 w 6414"/>
                                  <a:gd name="T67" fmla="*/ 4188 h 4254"/>
                                  <a:gd name="T68" fmla="*/ 5641 w 6414"/>
                                  <a:gd name="T69" fmla="*/ 4171 h 4254"/>
                                  <a:gd name="T70" fmla="*/ 5995 w 6414"/>
                                  <a:gd name="T71" fmla="*/ 4128 h 4254"/>
                                  <a:gd name="T72" fmla="*/ 6258 w 6414"/>
                                  <a:gd name="T73" fmla="*/ 4060 h 4254"/>
                                  <a:gd name="T74" fmla="*/ 6400 w 6414"/>
                                  <a:gd name="T75" fmla="*/ 3967 h 4254"/>
                                  <a:gd name="T76" fmla="*/ 6387 w 6414"/>
                                  <a:gd name="T77" fmla="*/ 3848 h 4254"/>
                                  <a:gd name="T78" fmla="*/ 6274 w 6414"/>
                                  <a:gd name="T79" fmla="*/ 3691 h 4254"/>
                                  <a:gd name="T80" fmla="*/ 6162 w 6414"/>
                                  <a:gd name="T81" fmla="*/ 3561 h 4254"/>
                                  <a:gd name="T82" fmla="*/ 6049 w 6414"/>
                                  <a:gd name="T83" fmla="*/ 3456 h 4254"/>
                                  <a:gd name="T84" fmla="*/ 5936 w 6414"/>
                                  <a:gd name="T85" fmla="*/ 3375 h 4254"/>
                                  <a:gd name="T86" fmla="*/ 5825 w 6414"/>
                                  <a:gd name="T87" fmla="*/ 3313 h 4254"/>
                                  <a:gd name="T88" fmla="*/ 5716 w 6414"/>
                                  <a:gd name="T89" fmla="*/ 3269 h 4254"/>
                                  <a:gd name="T90" fmla="*/ 5609 w 6414"/>
                                  <a:gd name="T91" fmla="*/ 3242 h 4254"/>
                                  <a:gd name="T92" fmla="*/ 5504 w 6414"/>
                                  <a:gd name="T93" fmla="*/ 3229 h 4254"/>
                                  <a:gd name="T94" fmla="*/ 5401 w 6414"/>
                                  <a:gd name="T95" fmla="*/ 3226 h 4254"/>
                                  <a:gd name="T96" fmla="*/ 5302 w 6414"/>
                                  <a:gd name="T97" fmla="*/ 3232 h 4254"/>
                                  <a:gd name="T98" fmla="*/ 5353 w 6414"/>
                                  <a:gd name="T99" fmla="*/ 2895 h 4254"/>
                                  <a:gd name="T100" fmla="*/ 5484 w 6414"/>
                                  <a:gd name="T101" fmla="*/ 1976 h 4254"/>
                                  <a:gd name="T102" fmla="*/ 5333 w 6414"/>
                                  <a:gd name="T103" fmla="*/ 1235 h 4254"/>
                                  <a:gd name="T104" fmla="*/ 4961 w 6414"/>
                                  <a:gd name="T105" fmla="*/ 668 h 4254"/>
                                  <a:gd name="T106" fmla="*/ 4426 w 6414"/>
                                  <a:gd name="T107" fmla="*/ 276 h 4254"/>
                                  <a:gd name="T108" fmla="*/ 3787 w 6414"/>
                                  <a:gd name="T109" fmla="*/ 55 h 4254"/>
                                  <a:gd name="T110" fmla="*/ 3104 w 6414"/>
                                  <a:gd name="T111" fmla="*/ 2 h 4254"/>
                                  <a:gd name="T112" fmla="*/ 2435 w 6414"/>
                                  <a:gd name="T113" fmla="*/ 114 h 4254"/>
                                  <a:gd name="T114" fmla="*/ 1839 w 6414"/>
                                  <a:gd name="T115" fmla="*/ 391 h 4254"/>
                                  <a:gd name="T116" fmla="*/ 1375 w 6414"/>
                                  <a:gd name="T117" fmla="*/ 829 h 4254"/>
                                  <a:gd name="T118" fmla="*/ 1101 w 6414"/>
                                  <a:gd name="T119" fmla="*/ 1425 h 42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414" h="4254">
                                    <a:moveTo>
                                      <a:pt x="1064" y="1659"/>
                                    </a:moveTo>
                                    <a:lnTo>
                                      <a:pt x="1059" y="1706"/>
                                    </a:lnTo>
                                    <a:lnTo>
                                      <a:pt x="1057" y="1754"/>
                                    </a:lnTo>
                                    <a:lnTo>
                                      <a:pt x="1056" y="1805"/>
                                    </a:lnTo>
                                    <a:lnTo>
                                      <a:pt x="1054" y="1858"/>
                                    </a:lnTo>
                                    <a:lnTo>
                                      <a:pt x="1056" y="1913"/>
                                    </a:lnTo>
                                    <a:lnTo>
                                      <a:pt x="1057" y="1968"/>
                                    </a:lnTo>
                                    <a:lnTo>
                                      <a:pt x="1058" y="2025"/>
                                    </a:lnTo>
                                    <a:lnTo>
                                      <a:pt x="1062" y="2083"/>
                                    </a:lnTo>
                                    <a:lnTo>
                                      <a:pt x="1069" y="2202"/>
                                    </a:lnTo>
                                    <a:lnTo>
                                      <a:pt x="1079" y="2321"/>
                                    </a:lnTo>
                                    <a:lnTo>
                                      <a:pt x="1091" y="2439"/>
                                    </a:lnTo>
                                    <a:lnTo>
                                      <a:pt x="1106" y="2556"/>
                                    </a:lnTo>
                                    <a:lnTo>
                                      <a:pt x="1121" y="2668"/>
                                    </a:lnTo>
                                    <a:lnTo>
                                      <a:pt x="1136" y="2775"/>
                                    </a:lnTo>
                                    <a:lnTo>
                                      <a:pt x="1152" y="2875"/>
                                    </a:lnTo>
                                    <a:lnTo>
                                      <a:pt x="1168" y="2964"/>
                                    </a:lnTo>
                                    <a:lnTo>
                                      <a:pt x="1183" y="3043"/>
                                    </a:lnTo>
                                    <a:lnTo>
                                      <a:pt x="1197" y="3109"/>
                                    </a:lnTo>
                                    <a:lnTo>
                                      <a:pt x="1208" y="3161"/>
                                    </a:lnTo>
                                    <a:lnTo>
                                      <a:pt x="1218" y="3195"/>
                                    </a:lnTo>
                                    <a:lnTo>
                                      <a:pt x="1177" y="3200"/>
                                    </a:lnTo>
                                    <a:lnTo>
                                      <a:pt x="1132" y="3206"/>
                                    </a:lnTo>
                                    <a:lnTo>
                                      <a:pt x="1084" y="3214"/>
                                    </a:lnTo>
                                    <a:lnTo>
                                      <a:pt x="1035" y="3222"/>
                                    </a:lnTo>
                                    <a:lnTo>
                                      <a:pt x="984" y="3232"/>
                                    </a:lnTo>
                                    <a:lnTo>
                                      <a:pt x="929" y="3243"/>
                                    </a:lnTo>
                                    <a:lnTo>
                                      <a:pt x="875" y="3256"/>
                                    </a:lnTo>
                                    <a:lnTo>
                                      <a:pt x="819" y="3269"/>
                                    </a:lnTo>
                                    <a:lnTo>
                                      <a:pt x="764" y="3284"/>
                                    </a:lnTo>
                                    <a:lnTo>
                                      <a:pt x="707" y="3300"/>
                                    </a:lnTo>
                                    <a:lnTo>
                                      <a:pt x="650" y="3319"/>
                                    </a:lnTo>
                                    <a:lnTo>
                                      <a:pt x="593" y="3337"/>
                                    </a:lnTo>
                                    <a:lnTo>
                                      <a:pt x="537" y="3358"/>
                                    </a:lnTo>
                                    <a:lnTo>
                                      <a:pt x="483" y="3381"/>
                                    </a:lnTo>
                                    <a:lnTo>
                                      <a:pt x="428" y="3404"/>
                                    </a:lnTo>
                                    <a:lnTo>
                                      <a:pt x="377" y="3429"/>
                                    </a:lnTo>
                                    <a:lnTo>
                                      <a:pt x="327" y="3456"/>
                                    </a:lnTo>
                                    <a:lnTo>
                                      <a:pt x="279" y="3485"/>
                                    </a:lnTo>
                                    <a:lnTo>
                                      <a:pt x="234" y="3514"/>
                                    </a:lnTo>
                                    <a:lnTo>
                                      <a:pt x="192" y="3545"/>
                                    </a:lnTo>
                                    <a:lnTo>
                                      <a:pt x="154" y="3579"/>
                                    </a:lnTo>
                                    <a:lnTo>
                                      <a:pt x="118" y="3613"/>
                                    </a:lnTo>
                                    <a:lnTo>
                                      <a:pt x="87" y="3649"/>
                                    </a:lnTo>
                                    <a:lnTo>
                                      <a:pt x="60" y="3687"/>
                                    </a:lnTo>
                                    <a:lnTo>
                                      <a:pt x="38" y="3727"/>
                                    </a:lnTo>
                                    <a:lnTo>
                                      <a:pt x="20" y="3769"/>
                                    </a:lnTo>
                                    <a:lnTo>
                                      <a:pt x="8" y="3812"/>
                                    </a:lnTo>
                                    <a:lnTo>
                                      <a:pt x="0" y="3857"/>
                                    </a:lnTo>
                                    <a:lnTo>
                                      <a:pt x="0" y="3904"/>
                                    </a:lnTo>
                                    <a:lnTo>
                                      <a:pt x="5" y="3953"/>
                                    </a:lnTo>
                                    <a:lnTo>
                                      <a:pt x="18" y="4004"/>
                                    </a:lnTo>
                                    <a:lnTo>
                                      <a:pt x="36" y="4057"/>
                                    </a:lnTo>
                                    <a:lnTo>
                                      <a:pt x="60" y="4089"/>
                                    </a:lnTo>
                                    <a:lnTo>
                                      <a:pt x="97" y="4119"/>
                                    </a:lnTo>
                                    <a:lnTo>
                                      <a:pt x="150" y="4146"/>
                                    </a:lnTo>
                                    <a:lnTo>
                                      <a:pt x="216" y="4170"/>
                                    </a:lnTo>
                                    <a:lnTo>
                                      <a:pt x="294" y="4191"/>
                                    </a:lnTo>
                                    <a:lnTo>
                                      <a:pt x="383" y="4208"/>
                                    </a:lnTo>
                                    <a:lnTo>
                                      <a:pt x="483" y="4222"/>
                                    </a:lnTo>
                                    <a:lnTo>
                                      <a:pt x="592" y="4234"/>
                                    </a:lnTo>
                                    <a:lnTo>
                                      <a:pt x="709" y="4243"/>
                                    </a:lnTo>
                                    <a:lnTo>
                                      <a:pt x="834" y="4249"/>
                                    </a:lnTo>
                                    <a:lnTo>
                                      <a:pt x="965" y="4253"/>
                                    </a:lnTo>
                                    <a:lnTo>
                                      <a:pt x="1101" y="4254"/>
                                    </a:lnTo>
                                    <a:lnTo>
                                      <a:pt x="1241" y="4251"/>
                                    </a:lnTo>
                                    <a:lnTo>
                                      <a:pt x="1385" y="4248"/>
                                    </a:lnTo>
                                    <a:lnTo>
                                      <a:pt x="1531" y="4240"/>
                                    </a:lnTo>
                                    <a:lnTo>
                                      <a:pt x="1678" y="4232"/>
                                    </a:lnTo>
                                    <a:lnTo>
                                      <a:pt x="1824" y="4221"/>
                                    </a:lnTo>
                                    <a:lnTo>
                                      <a:pt x="1970" y="4207"/>
                                    </a:lnTo>
                                    <a:lnTo>
                                      <a:pt x="2114" y="4192"/>
                                    </a:lnTo>
                                    <a:lnTo>
                                      <a:pt x="2255" y="4174"/>
                                    </a:lnTo>
                                    <a:lnTo>
                                      <a:pt x="2393" y="4154"/>
                                    </a:lnTo>
                                    <a:lnTo>
                                      <a:pt x="2526" y="4133"/>
                                    </a:lnTo>
                                    <a:lnTo>
                                      <a:pt x="2652" y="4109"/>
                                    </a:lnTo>
                                    <a:lnTo>
                                      <a:pt x="2771" y="4083"/>
                                    </a:lnTo>
                                    <a:lnTo>
                                      <a:pt x="2884" y="4056"/>
                                    </a:lnTo>
                                    <a:lnTo>
                                      <a:pt x="2986" y="4028"/>
                                    </a:lnTo>
                                    <a:lnTo>
                                      <a:pt x="3078" y="3997"/>
                                    </a:lnTo>
                                    <a:lnTo>
                                      <a:pt x="3160" y="3965"/>
                                    </a:lnTo>
                                    <a:lnTo>
                                      <a:pt x="3230" y="3931"/>
                                    </a:lnTo>
                                    <a:lnTo>
                                      <a:pt x="3286" y="3897"/>
                                    </a:lnTo>
                                    <a:lnTo>
                                      <a:pt x="3328" y="3859"/>
                                    </a:lnTo>
                                    <a:lnTo>
                                      <a:pt x="3355" y="3822"/>
                                    </a:lnTo>
                                    <a:lnTo>
                                      <a:pt x="3383" y="3866"/>
                                    </a:lnTo>
                                    <a:lnTo>
                                      <a:pt x="3428" y="3906"/>
                                    </a:lnTo>
                                    <a:lnTo>
                                      <a:pt x="3487" y="3944"/>
                                    </a:lnTo>
                                    <a:lnTo>
                                      <a:pt x="3560" y="3979"/>
                                    </a:lnTo>
                                    <a:lnTo>
                                      <a:pt x="3646" y="4012"/>
                                    </a:lnTo>
                                    <a:lnTo>
                                      <a:pt x="3743" y="4041"/>
                                    </a:lnTo>
                                    <a:lnTo>
                                      <a:pt x="3851" y="4068"/>
                                    </a:lnTo>
                                    <a:lnTo>
                                      <a:pt x="3967" y="4093"/>
                                    </a:lnTo>
                                    <a:lnTo>
                                      <a:pt x="4092" y="4114"/>
                                    </a:lnTo>
                                    <a:lnTo>
                                      <a:pt x="4223" y="4134"/>
                                    </a:lnTo>
                                    <a:lnTo>
                                      <a:pt x="4359" y="4150"/>
                                    </a:lnTo>
                                    <a:lnTo>
                                      <a:pt x="4500" y="4162"/>
                                    </a:lnTo>
                                    <a:lnTo>
                                      <a:pt x="4645" y="4174"/>
                                    </a:lnTo>
                                    <a:lnTo>
                                      <a:pt x="4791" y="4181"/>
                                    </a:lnTo>
                                    <a:lnTo>
                                      <a:pt x="4937" y="4186"/>
                                    </a:lnTo>
                                    <a:lnTo>
                                      <a:pt x="5084" y="4188"/>
                                    </a:lnTo>
                                    <a:lnTo>
                                      <a:pt x="5229" y="4188"/>
                                    </a:lnTo>
                                    <a:lnTo>
                                      <a:pt x="5370" y="4186"/>
                                    </a:lnTo>
                                    <a:lnTo>
                                      <a:pt x="5508" y="4180"/>
                                    </a:lnTo>
                                    <a:lnTo>
                                      <a:pt x="5641" y="4171"/>
                                    </a:lnTo>
                                    <a:lnTo>
                                      <a:pt x="5767" y="4159"/>
                                    </a:lnTo>
                                    <a:lnTo>
                                      <a:pt x="5884" y="4145"/>
                                    </a:lnTo>
                                    <a:lnTo>
                                      <a:pt x="5995" y="4128"/>
                                    </a:lnTo>
                                    <a:lnTo>
                                      <a:pt x="6094" y="4108"/>
                                    </a:lnTo>
                                    <a:lnTo>
                                      <a:pt x="6183" y="4086"/>
                                    </a:lnTo>
                                    <a:lnTo>
                                      <a:pt x="6258" y="4060"/>
                                    </a:lnTo>
                                    <a:lnTo>
                                      <a:pt x="6321" y="4031"/>
                                    </a:lnTo>
                                    <a:lnTo>
                                      <a:pt x="6368" y="4000"/>
                                    </a:lnTo>
                                    <a:lnTo>
                                      <a:pt x="6400" y="3967"/>
                                    </a:lnTo>
                                    <a:lnTo>
                                      <a:pt x="6414" y="3930"/>
                                    </a:lnTo>
                                    <a:lnTo>
                                      <a:pt x="6410" y="3892"/>
                                    </a:lnTo>
                                    <a:lnTo>
                                      <a:pt x="6387" y="3848"/>
                                    </a:lnTo>
                                    <a:lnTo>
                                      <a:pt x="6350" y="3793"/>
                                    </a:lnTo>
                                    <a:lnTo>
                                      <a:pt x="6311" y="3741"/>
                                    </a:lnTo>
                                    <a:lnTo>
                                      <a:pt x="6274" y="3691"/>
                                    </a:lnTo>
                                    <a:lnTo>
                                      <a:pt x="6237" y="3645"/>
                                    </a:lnTo>
                                    <a:lnTo>
                                      <a:pt x="6199" y="3602"/>
                                    </a:lnTo>
                                    <a:lnTo>
                                      <a:pt x="6162" y="3561"/>
                                    </a:lnTo>
                                    <a:lnTo>
                                      <a:pt x="6123" y="3524"/>
                                    </a:lnTo>
                                    <a:lnTo>
                                      <a:pt x="6086" y="3488"/>
                                    </a:lnTo>
                                    <a:lnTo>
                                      <a:pt x="6049" y="3456"/>
                                    </a:lnTo>
                                    <a:lnTo>
                                      <a:pt x="6011" y="3427"/>
                                    </a:lnTo>
                                    <a:lnTo>
                                      <a:pt x="5974" y="3399"/>
                                    </a:lnTo>
                                    <a:lnTo>
                                      <a:pt x="5936" y="3375"/>
                                    </a:lnTo>
                                    <a:lnTo>
                                      <a:pt x="5899" y="3351"/>
                                    </a:lnTo>
                                    <a:lnTo>
                                      <a:pt x="5862" y="3331"/>
                                    </a:lnTo>
                                    <a:lnTo>
                                      <a:pt x="5825" y="3313"/>
                                    </a:lnTo>
                                    <a:lnTo>
                                      <a:pt x="5789" y="3297"/>
                                    </a:lnTo>
                                    <a:lnTo>
                                      <a:pt x="5752" y="3282"/>
                                    </a:lnTo>
                                    <a:lnTo>
                                      <a:pt x="5716" y="3269"/>
                                    </a:lnTo>
                                    <a:lnTo>
                                      <a:pt x="5680" y="3258"/>
                                    </a:lnTo>
                                    <a:lnTo>
                                      <a:pt x="5645" y="3250"/>
                                    </a:lnTo>
                                    <a:lnTo>
                                      <a:pt x="5609" y="3242"/>
                                    </a:lnTo>
                                    <a:lnTo>
                                      <a:pt x="5573" y="3236"/>
                                    </a:lnTo>
                                    <a:lnTo>
                                      <a:pt x="5538" y="3231"/>
                                    </a:lnTo>
                                    <a:lnTo>
                                      <a:pt x="5504" y="3229"/>
                                    </a:lnTo>
                                    <a:lnTo>
                                      <a:pt x="5469" y="3226"/>
                                    </a:lnTo>
                                    <a:lnTo>
                                      <a:pt x="5434" y="3226"/>
                                    </a:lnTo>
                                    <a:lnTo>
                                      <a:pt x="5401" y="3226"/>
                                    </a:lnTo>
                                    <a:lnTo>
                                      <a:pt x="5367" y="3227"/>
                                    </a:lnTo>
                                    <a:lnTo>
                                      <a:pt x="5334" y="3230"/>
                                    </a:lnTo>
                                    <a:lnTo>
                                      <a:pt x="5302" y="3232"/>
                                    </a:lnTo>
                                    <a:lnTo>
                                      <a:pt x="5270" y="3236"/>
                                    </a:lnTo>
                                    <a:lnTo>
                                      <a:pt x="5238" y="3241"/>
                                    </a:lnTo>
                                    <a:lnTo>
                                      <a:pt x="5353" y="2895"/>
                                    </a:lnTo>
                                    <a:lnTo>
                                      <a:pt x="5432" y="2568"/>
                                    </a:lnTo>
                                    <a:lnTo>
                                      <a:pt x="5474" y="2263"/>
                                    </a:lnTo>
                                    <a:lnTo>
                                      <a:pt x="5484" y="1976"/>
                                    </a:lnTo>
                                    <a:lnTo>
                                      <a:pt x="5461" y="1708"/>
                                    </a:lnTo>
                                    <a:lnTo>
                                      <a:pt x="5411" y="1462"/>
                                    </a:lnTo>
                                    <a:lnTo>
                                      <a:pt x="5333" y="1235"/>
                                    </a:lnTo>
                                    <a:lnTo>
                                      <a:pt x="5230" y="1027"/>
                                    </a:lnTo>
                                    <a:lnTo>
                                      <a:pt x="5105" y="838"/>
                                    </a:lnTo>
                                    <a:lnTo>
                                      <a:pt x="4961" y="668"/>
                                    </a:lnTo>
                                    <a:lnTo>
                                      <a:pt x="4797" y="519"/>
                                    </a:lnTo>
                                    <a:lnTo>
                                      <a:pt x="4618" y="387"/>
                                    </a:lnTo>
                                    <a:lnTo>
                                      <a:pt x="4426" y="276"/>
                                    </a:lnTo>
                                    <a:lnTo>
                                      <a:pt x="4221" y="183"/>
                                    </a:lnTo>
                                    <a:lnTo>
                                      <a:pt x="4008" y="109"/>
                                    </a:lnTo>
                                    <a:lnTo>
                                      <a:pt x="3787" y="55"/>
                                    </a:lnTo>
                                    <a:lnTo>
                                      <a:pt x="3562" y="18"/>
                                    </a:lnTo>
                                    <a:lnTo>
                                      <a:pt x="3333" y="0"/>
                                    </a:lnTo>
                                    <a:lnTo>
                                      <a:pt x="3104" y="2"/>
                                    </a:lnTo>
                                    <a:lnTo>
                                      <a:pt x="2876" y="20"/>
                                    </a:lnTo>
                                    <a:lnTo>
                                      <a:pt x="2652" y="58"/>
                                    </a:lnTo>
                                    <a:lnTo>
                                      <a:pt x="2435" y="114"/>
                                    </a:lnTo>
                                    <a:lnTo>
                                      <a:pt x="2224" y="188"/>
                                    </a:lnTo>
                                    <a:lnTo>
                                      <a:pt x="2025" y="280"/>
                                    </a:lnTo>
                                    <a:lnTo>
                                      <a:pt x="1839" y="391"/>
                                    </a:lnTo>
                                    <a:lnTo>
                                      <a:pt x="1667" y="519"/>
                                    </a:lnTo>
                                    <a:lnTo>
                                      <a:pt x="1511" y="665"/>
                                    </a:lnTo>
                                    <a:lnTo>
                                      <a:pt x="1375" y="829"/>
                                    </a:lnTo>
                                    <a:lnTo>
                                      <a:pt x="1260" y="1010"/>
                                    </a:lnTo>
                                    <a:lnTo>
                                      <a:pt x="1168" y="1209"/>
                                    </a:lnTo>
                                    <a:lnTo>
                                      <a:pt x="1101" y="1425"/>
                                    </a:lnTo>
                                    <a:lnTo>
                                      <a:pt x="1064" y="16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9868" y="10814"/>
                                <a:ext cx="1191" cy="203"/>
                              </a:xfrm>
                              <a:custGeom>
                                <a:avLst/>
                                <a:gdLst>
                                  <a:gd name="T0" fmla="*/ 164 w 3853"/>
                                  <a:gd name="T1" fmla="*/ 71 h 647"/>
                                  <a:gd name="T2" fmla="*/ 507 w 3853"/>
                                  <a:gd name="T3" fmla="*/ 199 h 647"/>
                                  <a:gd name="T4" fmla="*/ 783 w 3853"/>
                                  <a:gd name="T5" fmla="*/ 291 h 647"/>
                                  <a:gd name="T6" fmla="*/ 1005 w 3853"/>
                                  <a:gd name="T7" fmla="*/ 357 h 647"/>
                                  <a:gd name="T8" fmla="*/ 1235 w 3853"/>
                                  <a:gd name="T9" fmla="*/ 417 h 647"/>
                                  <a:gd name="T10" fmla="*/ 1467 w 3853"/>
                                  <a:gd name="T11" fmla="*/ 469 h 647"/>
                                  <a:gd name="T12" fmla="*/ 1697 w 3853"/>
                                  <a:gd name="T13" fmla="*/ 511 h 647"/>
                                  <a:gd name="T14" fmla="*/ 1917 w 3853"/>
                                  <a:gd name="T15" fmla="*/ 537 h 647"/>
                                  <a:gd name="T16" fmla="*/ 2123 w 3853"/>
                                  <a:gd name="T17" fmla="*/ 547 h 647"/>
                                  <a:gd name="T18" fmla="*/ 2283 w 3853"/>
                                  <a:gd name="T19" fmla="*/ 542 h 647"/>
                                  <a:gd name="T20" fmla="*/ 2446 w 3853"/>
                                  <a:gd name="T21" fmla="*/ 528 h 647"/>
                                  <a:gd name="T22" fmla="*/ 2613 w 3853"/>
                                  <a:gd name="T23" fmla="*/ 506 h 647"/>
                                  <a:gd name="T24" fmla="*/ 2781 w 3853"/>
                                  <a:gd name="T25" fmla="*/ 475 h 647"/>
                                  <a:gd name="T26" fmla="*/ 2950 w 3853"/>
                                  <a:gd name="T27" fmla="*/ 437 h 647"/>
                                  <a:gd name="T28" fmla="*/ 3117 w 3853"/>
                                  <a:gd name="T29" fmla="*/ 390 h 647"/>
                                  <a:gd name="T30" fmla="*/ 3282 w 3853"/>
                                  <a:gd name="T31" fmla="*/ 337 h 647"/>
                                  <a:gd name="T32" fmla="*/ 3442 w 3853"/>
                                  <a:gd name="T33" fmla="*/ 277 h 647"/>
                                  <a:gd name="T34" fmla="*/ 3598 w 3853"/>
                                  <a:gd name="T35" fmla="*/ 211 h 647"/>
                                  <a:gd name="T36" fmla="*/ 3745 w 3853"/>
                                  <a:gd name="T37" fmla="*/ 138 h 647"/>
                                  <a:gd name="T38" fmla="*/ 3848 w 3853"/>
                                  <a:gd name="T39" fmla="*/ 98 h 647"/>
                                  <a:gd name="T40" fmla="*/ 3850 w 3853"/>
                                  <a:gd name="T41" fmla="*/ 134 h 647"/>
                                  <a:gd name="T42" fmla="*/ 3828 w 3853"/>
                                  <a:gd name="T43" fmla="*/ 173 h 647"/>
                                  <a:gd name="T44" fmla="*/ 3785 w 3853"/>
                                  <a:gd name="T45" fmla="*/ 216 h 647"/>
                                  <a:gd name="T46" fmla="*/ 3724 w 3853"/>
                                  <a:gd name="T47" fmla="*/ 259 h 647"/>
                                  <a:gd name="T48" fmla="*/ 3651 w 3853"/>
                                  <a:gd name="T49" fmla="*/ 303 h 647"/>
                                  <a:gd name="T50" fmla="*/ 3484 w 3853"/>
                                  <a:gd name="T51" fmla="*/ 387 h 647"/>
                                  <a:gd name="T52" fmla="*/ 3319 w 3853"/>
                                  <a:gd name="T53" fmla="*/ 457 h 647"/>
                                  <a:gd name="T54" fmla="*/ 3181 w 3853"/>
                                  <a:gd name="T55" fmla="*/ 504 h 647"/>
                                  <a:gd name="T56" fmla="*/ 3016 w 3853"/>
                                  <a:gd name="T57" fmla="*/ 551 h 647"/>
                                  <a:gd name="T58" fmla="*/ 2816 w 3853"/>
                                  <a:gd name="T59" fmla="*/ 594 h 647"/>
                                  <a:gd name="T60" fmla="*/ 2586 w 3853"/>
                                  <a:gd name="T61" fmla="*/ 629 h 647"/>
                                  <a:gd name="T62" fmla="*/ 2376 w 3853"/>
                                  <a:gd name="T63" fmla="*/ 645 h 647"/>
                                  <a:gd name="T64" fmla="*/ 2245 w 3853"/>
                                  <a:gd name="T65" fmla="*/ 647 h 647"/>
                                  <a:gd name="T66" fmla="*/ 2109 w 3853"/>
                                  <a:gd name="T67" fmla="*/ 642 h 647"/>
                                  <a:gd name="T68" fmla="*/ 1880 w 3853"/>
                                  <a:gd name="T69" fmla="*/ 622 h 647"/>
                                  <a:gd name="T70" fmla="*/ 1601 w 3853"/>
                                  <a:gd name="T71" fmla="*/ 587 h 647"/>
                                  <a:gd name="T72" fmla="*/ 1326 w 3853"/>
                                  <a:gd name="T73" fmla="*/ 538 h 647"/>
                                  <a:gd name="T74" fmla="*/ 1058 w 3853"/>
                                  <a:gd name="T75" fmla="*/ 481 h 647"/>
                                  <a:gd name="T76" fmla="*/ 807 w 3853"/>
                                  <a:gd name="T77" fmla="*/ 418 h 647"/>
                                  <a:gd name="T78" fmla="*/ 577 w 3853"/>
                                  <a:gd name="T79" fmla="*/ 349 h 647"/>
                                  <a:gd name="T80" fmla="*/ 378 w 3853"/>
                                  <a:gd name="T81" fmla="*/ 277 h 647"/>
                                  <a:gd name="T82" fmla="*/ 212 w 3853"/>
                                  <a:gd name="T83" fmla="*/ 204 h 647"/>
                                  <a:gd name="T84" fmla="*/ 91 w 3853"/>
                                  <a:gd name="T85" fmla="*/ 133 h 647"/>
                                  <a:gd name="T86" fmla="*/ 18 w 3853"/>
                                  <a:gd name="T87" fmla="*/ 63 h 647"/>
                                  <a:gd name="T88" fmla="*/ 0 w 3853"/>
                                  <a:gd name="T89" fmla="*/ 0 h 6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853" h="647">
                                    <a:moveTo>
                                      <a:pt x="0" y="0"/>
                                    </a:moveTo>
                                    <a:lnTo>
                                      <a:pt x="74" y="34"/>
                                    </a:lnTo>
                                    <a:lnTo>
                                      <a:pt x="164" y="71"/>
                                    </a:lnTo>
                                    <a:lnTo>
                                      <a:pt x="267" y="112"/>
                                    </a:lnTo>
                                    <a:lnTo>
                                      <a:pt x="382" y="155"/>
                                    </a:lnTo>
                                    <a:lnTo>
                                      <a:pt x="507" y="199"/>
                                    </a:lnTo>
                                    <a:lnTo>
                                      <a:pt x="642" y="245"/>
                                    </a:lnTo>
                                    <a:lnTo>
                                      <a:pt x="711" y="267"/>
                                    </a:lnTo>
                                    <a:lnTo>
                                      <a:pt x="783" y="291"/>
                                    </a:lnTo>
                                    <a:lnTo>
                                      <a:pt x="856" y="313"/>
                                    </a:lnTo>
                                    <a:lnTo>
                                      <a:pt x="930" y="336"/>
                                    </a:lnTo>
                                    <a:lnTo>
                                      <a:pt x="1005" y="357"/>
                                    </a:lnTo>
                                    <a:lnTo>
                                      <a:pt x="1081" y="378"/>
                                    </a:lnTo>
                                    <a:lnTo>
                                      <a:pt x="1157" y="397"/>
                                    </a:lnTo>
                                    <a:lnTo>
                                      <a:pt x="1235" y="417"/>
                                    </a:lnTo>
                                    <a:lnTo>
                                      <a:pt x="1312" y="436"/>
                                    </a:lnTo>
                                    <a:lnTo>
                                      <a:pt x="1390" y="453"/>
                                    </a:lnTo>
                                    <a:lnTo>
                                      <a:pt x="1467" y="469"/>
                                    </a:lnTo>
                                    <a:lnTo>
                                      <a:pt x="1544" y="484"/>
                                    </a:lnTo>
                                    <a:lnTo>
                                      <a:pt x="1620" y="499"/>
                                    </a:lnTo>
                                    <a:lnTo>
                                      <a:pt x="1697" y="511"/>
                                    </a:lnTo>
                                    <a:lnTo>
                                      <a:pt x="1771" y="521"/>
                                    </a:lnTo>
                                    <a:lnTo>
                                      <a:pt x="1845" y="530"/>
                                    </a:lnTo>
                                    <a:lnTo>
                                      <a:pt x="1917" y="537"/>
                                    </a:lnTo>
                                    <a:lnTo>
                                      <a:pt x="1987" y="542"/>
                                    </a:lnTo>
                                    <a:lnTo>
                                      <a:pt x="2057" y="546"/>
                                    </a:lnTo>
                                    <a:lnTo>
                                      <a:pt x="2123" y="547"/>
                                    </a:lnTo>
                                    <a:lnTo>
                                      <a:pt x="2177" y="547"/>
                                    </a:lnTo>
                                    <a:lnTo>
                                      <a:pt x="2230" y="545"/>
                                    </a:lnTo>
                                    <a:lnTo>
                                      <a:pt x="2283" y="542"/>
                                    </a:lnTo>
                                    <a:lnTo>
                                      <a:pt x="2337" y="538"/>
                                    </a:lnTo>
                                    <a:lnTo>
                                      <a:pt x="2392" y="535"/>
                                    </a:lnTo>
                                    <a:lnTo>
                                      <a:pt x="2446" y="528"/>
                                    </a:lnTo>
                                    <a:lnTo>
                                      <a:pt x="2502" y="522"/>
                                    </a:lnTo>
                                    <a:lnTo>
                                      <a:pt x="2558" y="515"/>
                                    </a:lnTo>
                                    <a:lnTo>
                                      <a:pt x="2613" y="506"/>
                                    </a:lnTo>
                                    <a:lnTo>
                                      <a:pt x="2669" y="496"/>
                                    </a:lnTo>
                                    <a:lnTo>
                                      <a:pt x="2724" y="486"/>
                                    </a:lnTo>
                                    <a:lnTo>
                                      <a:pt x="2781" y="475"/>
                                    </a:lnTo>
                                    <a:lnTo>
                                      <a:pt x="2837" y="463"/>
                                    </a:lnTo>
                                    <a:lnTo>
                                      <a:pt x="2894" y="451"/>
                                    </a:lnTo>
                                    <a:lnTo>
                                      <a:pt x="2950" y="437"/>
                                    </a:lnTo>
                                    <a:lnTo>
                                      <a:pt x="3005" y="422"/>
                                    </a:lnTo>
                                    <a:lnTo>
                                      <a:pt x="3061" y="406"/>
                                    </a:lnTo>
                                    <a:lnTo>
                                      <a:pt x="3117" y="390"/>
                                    </a:lnTo>
                                    <a:lnTo>
                                      <a:pt x="3172" y="374"/>
                                    </a:lnTo>
                                    <a:lnTo>
                                      <a:pt x="3227" y="355"/>
                                    </a:lnTo>
                                    <a:lnTo>
                                      <a:pt x="3282" y="337"/>
                                    </a:lnTo>
                                    <a:lnTo>
                                      <a:pt x="3336" y="318"/>
                                    </a:lnTo>
                                    <a:lnTo>
                                      <a:pt x="3390" y="297"/>
                                    </a:lnTo>
                                    <a:lnTo>
                                      <a:pt x="3442" y="277"/>
                                    </a:lnTo>
                                    <a:lnTo>
                                      <a:pt x="3495" y="255"/>
                                    </a:lnTo>
                                    <a:lnTo>
                                      <a:pt x="3547" y="233"/>
                                    </a:lnTo>
                                    <a:lnTo>
                                      <a:pt x="3598" y="211"/>
                                    </a:lnTo>
                                    <a:lnTo>
                                      <a:pt x="3647" y="187"/>
                                    </a:lnTo>
                                    <a:lnTo>
                                      <a:pt x="3697" y="162"/>
                                    </a:lnTo>
                                    <a:lnTo>
                                      <a:pt x="3745" y="138"/>
                                    </a:lnTo>
                                    <a:lnTo>
                                      <a:pt x="3793" y="113"/>
                                    </a:lnTo>
                                    <a:lnTo>
                                      <a:pt x="3840" y="87"/>
                                    </a:lnTo>
                                    <a:lnTo>
                                      <a:pt x="3848" y="98"/>
                                    </a:lnTo>
                                    <a:lnTo>
                                      <a:pt x="3851" y="109"/>
                                    </a:lnTo>
                                    <a:lnTo>
                                      <a:pt x="3853" y="122"/>
                                    </a:lnTo>
                                    <a:lnTo>
                                      <a:pt x="3850" y="134"/>
                                    </a:lnTo>
                                    <a:lnTo>
                                      <a:pt x="3845" y="146"/>
                                    </a:lnTo>
                                    <a:lnTo>
                                      <a:pt x="3838" y="160"/>
                                    </a:lnTo>
                                    <a:lnTo>
                                      <a:pt x="3828" y="173"/>
                                    </a:lnTo>
                                    <a:lnTo>
                                      <a:pt x="3815" y="187"/>
                                    </a:lnTo>
                                    <a:lnTo>
                                      <a:pt x="3801" y="201"/>
                                    </a:lnTo>
                                    <a:lnTo>
                                      <a:pt x="3785" y="216"/>
                                    </a:lnTo>
                                    <a:lnTo>
                                      <a:pt x="3766" y="230"/>
                                    </a:lnTo>
                                    <a:lnTo>
                                      <a:pt x="3746" y="245"/>
                                    </a:lnTo>
                                    <a:lnTo>
                                      <a:pt x="3724" y="259"/>
                                    </a:lnTo>
                                    <a:lnTo>
                                      <a:pt x="3700" y="274"/>
                                    </a:lnTo>
                                    <a:lnTo>
                                      <a:pt x="3676" y="289"/>
                                    </a:lnTo>
                                    <a:lnTo>
                                      <a:pt x="3651" y="303"/>
                                    </a:lnTo>
                                    <a:lnTo>
                                      <a:pt x="3597" y="332"/>
                                    </a:lnTo>
                                    <a:lnTo>
                                      <a:pt x="3541" y="360"/>
                                    </a:lnTo>
                                    <a:lnTo>
                                      <a:pt x="3484" y="387"/>
                                    </a:lnTo>
                                    <a:lnTo>
                                      <a:pt x="3427" y="412"/>
                                    </a:lnTo>
                                    <a:lnTo>
                                      <a:pt x="3371" y="436"/>
                                    </a:lnTo>
                                    <a:lnTo>
                                      <a:pt x="3319" y="457"/>
                                    </a:lnTo>
                                    <a:lnTo>
                                      <a:pt x="3270" y="474"/>
                                    </a:lnTo>
                                    <a:lnTo>
                                      <a:pt x="3228" y="489"/>
                                    </a:lnTo>
                                    <a:lnTo>
                                      <a:pt x="3181" y="504"/>
                                    </a:lnTo>
                                    <a:lnTo>
                                      <a:pt x="3131" y="520"/>
                                    </a:lnTo>
                                    <a:lnTo>
                                      <a:pt x="3076" y="535"/>
                                    </a:lnTo>
                                    <a:lnTo>
                                      <a:pt x="3016" y="551"/>
                                    </a:lnTo>
                                    <a:lnTo>
                                      <a:pt x="2953" y="566"/>
                                    </a:lnTo>
                                    <a:lnTo>
                                      <a:pt x="2887" y="580"/>
                                    </a:lnTo>
                                    <a:lnTo>
                                      <a:pt x="2816" y="594"/>
                                    </a:lnTo>
                                    <a:lnTo>
                                      <a:pt x="2742" y="608"/>
                                    </a:lnTo>
                                    <a:lnTo>
                                      <a:pt x="2665" y="619"/>
                                    </a:lnTo>
                                    <a:lnTo>
                                      <a:pt x="2586" y="629"/>
                                    </a:lnTo>
                                    <a:lnTo>
                                      <a:pt x="2503" y="637"/>
                                    </a:lnTo>
                                    <a:lnTo>
                                      <a:pt x="2419" y="642"/>
                                    </a:lnTo>
                                    <a:lnTo>
                                      <a:pt x="2376" y="645"/>
                                    </a:lnTo>
                                    <a:lnTo>
                                      <a:pt x="2332" y="646"/>
                                    </a:lnTo>
                                    <a:lnTo>
                                      <a:pt x="2289" y="647"/>
                                    </a:lnTo>
                                    <a:lnTo>
                                      <a:pt x="2245" y="647"/>
                                    </a:lnTo>
                                    <a:lnTo>
                                      <a:pt x="2199" y="646"/>
                                    </a:lnTo>
                                    <a:lnTo>
                                      <a:pt x="2154" y="645"/>
                                    </a:lnTo>
                                    <a:lnTo>
                                      <a:pt x="2109" y="642"/>
                                    </a:lnTo>
                                    <a:lnTo>
                                      <a:pt x="2063" y="640"/>
                                    </a:lnTo>
                                    <a:lnTo>
                                      <a:pt x="1971" y="632"/>
                                    </a:lnTo>
                                    <a:lnTo>
                                      <a:pt x="1880" y="622"/>
                                    </a:lnTo>
                                    <a:lnTo>
                                      <a:pt x="1787" y="611"/>
                                    </a:lnTo>
                                    <a:lnTo>
                                      <a:pt x="1694" y="599"/>
                                    </a:lnTo>
                                    <a:lnTo>
                                      <a:pt x="1601" y="587"/>
                                    </a:lnTo>
                                    <a:lnTo>
                                      <a:pt x="1509" y="572"/>
                                    </a:lnTo>
                                    <a:lnTo>
                                      <a:pt x="1417" y="556"/>
                                    </a:lnTo>
                                    <a:lnTo>
                                      <a:pt x="1326" y="538"/>
                                    </a:lnTo>
                                    <a:lnTo>
                                      <a:pt x="1235" y="521"/>
                                    </a:lnTo>
                                    <a:lnTo>
                                      <a:pt x="1146" y="501"/>
                                    </a:lnTo>
                                    <a:lnTo>
                                      <a:pt x="1058" y="481"/>
                                    </a:lnTo>
                                    <a:lnTo>
                                      <a:pt x="973" y="462"/>
                                    </a:lnTo>
                                    <a:lnTo>
                                      <a:pt x="889" y="439"/>
                                    </a:lnTo>
                                    <a:lnTo>
                                      <a:pt x="807" y="418"/>
                                    </a:lnTo>
                                    <a:lnTo>
                                      <a:pt x="728" y="395"/>
                                    </a:lnTo>
                                    <a:lnTo>
                                      <a:pt x="651" y="373"/>
                                    </a:lnTo>
                                    <a:lnTo>
                                      <a:pt x="577" y="349"/>
                                    </a:lnTo>
                                    <a:lnTo>
                                      <a:pt x="508" y="326"/>
                                    </a:lnTo>
                                    <a:lnTo>
                                      <a:pt x="441" y="301"/>
                                    </a:lnTo>
                                    <a:lnTo>
                                      <a:pt x="378" y="277"/>
                                    </a:lnTo>
                                    <a:lnTo>
                                      <a:pt x="319" y="253"/>
                                    </a:lnTo>
                                    <a:lnTo>
                                      <a:pt x="263" y="229"/>
                                    </a:lnTo>
                                    <a:lnTo>
                                      <a:pt x="212" y="204"/>
                                    </a:lnTo>
                                    <a:lnTo>
                                      <a:pt x="168" y="180"/>
                                    </a:lnTo>
                                    <a:lnTo>
                                      <a:pt x="126" y="156"/>
                                    </a:lnTo>
                                    <a:lnTo>
                                      <a:pt x="91" y="133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6" y="42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Freeform 1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422" y="9791"/>
                                <a:ext cx="2108" cy="1411"/>
                              </a:xfrm>
                              <a:custGeom>
                                <a:avLst/>
                                <a:gdLst>
                                  <a:gd name="T0" fmla="*/ 954 w 6829"/>
                                  <a:gd name="T1" fmla="*/ 3304 h 4552"/>
                                  <a:gd name="T2" fmla="*/ 619 w 6829"/>
                                  <a:gd name="T3" fmla="*/ 3425 h 4552"/>
                                  <a:gd name="T4" fmla="*/ 305 w 6829"/>
                                  <a:gd name="T5" fmla="*/ 3611 h 4552"/>
                                  <a:gd name="T6" fmla="*/ 76 w 6829"/>
                                  <a:gd name="T7" fmla="*/ 3853 h 4552"/>
                                  <a:gd name="T8" fmla="*/ 2 w 6829"/>
                                  <a:gd name="T9" fmla="*/ 4150 h 4552"/>
                                  <a:gd name="T10" fmla="*/ 163 w 6829"/>
                                  <a:gd name="T11" fmla="*/ 4415 h 4552"/>
                                  <a:gd name="T12" fmla="*/ 746 w 6829"/>
                                  <a:gd name="T13" fmla="*/ 4531 h 4552"/>
                                  <a:gd name="T14" fmla="*/ 1601 w 6829"/>
                                  <a:gd name="T15" fmla="*/ 4547 h 4552"/>
                                  <a:gd name="T16" fmla="*/ 2500 w 6829"/>
                                  <a:gd name="T17" fmla="*/ 4474 h 4552"/>
                                  <a:gd name="T18" fmla="*/ 3214 w 6829"/>
                                  <a:gd name="T19" fmla="*/ 4319 h 4552"/>
                                  <a:gd name="T20" fmla="*/ 3537 w 6829"/>
                                  <a:gd name="T21" fmla="*/ 4183 h 4552"/>
                                  <a:gd name="T22" fmla="*/ 4048 w 6829"/>
                                  <a:gd name="T23" fmla="*/ 4396 h 4552"/>
                                  <a:gd name="T24" fmla="*/ 4910 w 6829"/>
                                  <a:gd name="T25" fmla="*/ 4498 h 4552"/>
                                  <a:gd name="T26" fmla="*/ 5846 w 6829"/>
                                  <a:gd name="T27" fmla="*/ 4490 h 4552"/>
                                  <a:gd name="T28" fmla="*/ 6577 w 6829"/>
                                  <a:gd name="T29" fmla="*/ 4378 h 4552"/>
                                  <a:gd name="T30" fmla="*/ 6825 w 6829"/>
                                  <a:gd name="T31" fmla="*/ 4164 h 4552"/>
                                  <a:gd name="T32" fmla="*/ 6604 w 6829"/>
                                  <a:gd name="T33" fmla="*/ 3815 h 4552"/>
                                  <a:gd name="T34" fmla="*/ 6367 w 6829"/>
                                  <a:gd name="T35" fmla="*/ 3546 h 4552"/>
                                  <a:gd name="T36" fmla="*/ 6132 w 6829"/>
                                  <a:gd name="T37" fmla="*/ 3371 h 4552"/>
                                  <a:gd name="T38" fmla="*/ 5903 w 6829"/>
                                  <a:gd name="T39" fmla="*/ 3277 h 4552"/>
                                  <a:gd name="T40" fmla="*/ 5685 w 6829"/>
                                  <a:gd name="T41" fmla="*/ 3251 h 4552"/>
                                  <a:gd name="T42" fmla="*/ 5793 w 6829"/>
                                  <a:gd name="T43" fmla="*/ 2266 h 4552"/>
                                  <a:gd name="T44" fmla="*/ 5351 w 6829"/>
                                  <a:gd name="T45" fmla="*/ 825 h 4552"/>
                                  <a:gd name="T46" fmla="*/ 4165 w 6829"/>
                                  <a:gd name="T47" fmla="*/ 99 h 4552"/>
                                  <a:gd name="T48" fmla="*/ 2723 w 6829"/>
                                  <a:gd name="T49" fmla="*/ 76 h 4552"/>
                                  <a:gd name="T50" fmla="*/ 1516 w 6829"/>
                                  <a:gd name="T51" fmla="*/ 741 h 4552"/>
                                  <a:gd name="T52" fmla="*/ 1038 w 6829"/>
                                  <a:gd name="T53" fmla="*/ 1861 h 4552"/>
                                  <a:gd name="T54" fmla="*/ 1036 w 6829"/>
                                  <a:gd name="T55" fmla="*/ 2180 h 4552"/>
                                  <a:gd name="T56" fmla="*/ 1069 w 6829"/>
                                  <a:gd name="T57" fmla="*/ 2566 h 4552"/>
                                  <a:gd name="T58" fmla="*/ 1162 w 6829"/>
                                  <a:gd name="T59" fmla="*/ 3111 h 4552"/>
                                  <a:gd name="T60" fmla="*/ 1273 w 6829"/>
                                  <a:gd name="T61" fmla="*/ 3389 h 4552"/>
                                  <a:gd name="T62" fmla="*/ 960 w 6829"/>
                                  <a:gd name="T63" fmla="*/ 3452 h 4552"/>
                                  <a:gd name="T64" fmla="*/ 624 w 6829"/>
                                  <a:gd name="T65" fmla="*/ 3564 h 4552"/>
                                  <a:gd name="T66" fmla="*/ 333 w 6829"/>
                                  <a:gd name="T67" fmla="*/ 3728 h 4552"/>
                                  <a:gd name="T68" fmla="*/ 161 w 6829"/>
                                  <a:gd name="T69" fmla="*/ 3952 h 4552"/>
                                  <a:gd name="T70" fmla="*/ 177 w 6829"/>
                                  <a:gd name="T71" fmla="*/ 4240 h 4552"/>
                                  <a:gd name="T72" fmla="*/ 524 w 6829"/>
                                  <a:gd name="T73" fmla="*/ 4391 h 4552"/>
                                  <a:gd name="T74" fmla="*/ 1242 w 6829"/>
                                  <a:gd name="T75" fmla="*/ 4437 h 4552"/>
                                  <a:gd name="T76" fmla="*/ 2111 w 6829"/>
                                  <a:gd name="T77" fmla="*/ 4390 h 4552"/>
                                  <a:gd name="T78" fmla="*/ 2912 w 6829"/>
                                  <a:gd name="T79" fmla="*/ 4266 h 4552"/>
                                  <a:gd name="T80" fmla="*/ 3427 w 6829"/>
                                  <a:gd name="T81" fmla="*/ 4080 h 4552"/>
                                  <a:gd name="T82" fmla="*/ 3701 w 6829"/>
                                  <a:gd name="T83" fmla="*/ 4162 h 4552"/>
                                  <a:gd name="T84" fmla="*/ 4364 w 6829"/>
                                  <a:gd name="T85" fmla="*/ 4317 h 4552"/>
                                  <a:gd name="T86" fmla="*/ 5225 w 6829"/>
                                  <a:gd name="T87" fmla="*/ 4371 h 4552"/>
                                  <a:gd name="T88" fmla="*/ 6025 w 6829"/>
                                  <a:gd name="T89" fmla="*/ 4328 h 4552"/>
                                  <a:gd name="T90" fmla="*/ 6509 w 6829"/>
                                  <a:gd name="T91" fmla="*/ 4183 h 4552"/>
                                  <a:gd name="T92" fmla="*/ 6452 w 6829"/>
                                  <a:gd name="T93" fmla="*/ 3924 h 4552"/>
                                  <a:gd name="T94" fmla="*/ 6227 w 6829"/>
                                  <a:gd name="T95" fmla="*/ 3671 h 4552"/>
                                  <a:gd name="T96" fmla="*/ 6003 w 6829"/>
                                  <a:gd name="T97" fmla="*/ 3514 h 4552"/>
                                  <a:gd name="T98" fmla="*/ 5786 w 6829"/>
                                  <a:gd name="T99" fmla="*/ 3433 h 4552"/>
                                  <a:gd name="T100" fmla="*/ 5575 w 6829"/>
                                  <a:gd name="T101" fmla="*/ 3409 h 4552"/>
                                  <a:gd name="T102" fmla="*/ 5379 w 6829"/>
                                  <a:gd name="T103" fmla="*/ 3424 h 4552"/>
                                  <a:gd name="T104" fmla="*/ 5552 w 6829"/>
                                  <a:gd name="T105" fmla="*/ 1645 h 4552"/>
                                  <a:gd name="T106" fmla="*/ 4759 w 6829"/>
                                  <a:gd name="T107" fmla="*/ 570 h 4552"/>
                                  <a:gd name="T108" fmla="*/ 3474 w 6829"/>
                                  <a:gd name="T109" fmla="*/ 183 h 4552"/>
                                  <a:gd name="T110" fmla="*/ 2166 w 6829"/>
                                  <a:gd name="T111" fmla="*/ 463 h 4552"/>
                                  <a:gd name="T112" fmla="*/ 1309 w 6829"/>
                                  <a:gd name="T113" fmla="*/ 1392 h 4552"/>
                                  <a:gd name="T114" fmla="*/ 1195 w 6829"/>
                                  <a:gd name="T115" fmla="*/ 2041 h 4552"/>
                                  <a:gd name="T116" fmla="*/ 1220 w 6829"/>
                                  <a:gd name="T117" fmla="*/ 2504 h 4552"/>
                                  <a:gd name="T118" fmla="*/ 1309 w 6829"/>
                                  <a:gd name="T119" fmla="*/ 3147 h 45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829" h="4552">
                                    <a:moveTo>
                                      <a:pt x="1199" y="3256"/>
                                    </a:moveTo>
                                    <a:lnTo>
                                      <a:pt x="1155" y="3262"/>
                                    </a:lnTo>
                                    <a:lnTo>
                                      <a:pt x="1108" y="3269"/>
                                    </a:lnTo>
                                    <a:lnTo>
                                      <a:pt x="1058" y="3279"/>
                                    </a:lnTo>
                                    <a:lnTo>
                                      <a:pt x="1007" y="3290"/>
                                    </a:lnTo>
                                    <a:lnTo>
                                      <a:pt x="954" y="3304"/>
                                    </a:lnTo>
                                    <a:lnTo>
                                      <a:pt x="900" y="3320"/>
                                    </a:lnTo>
                                    <a:lnTo>
                                      <a:pt x="844" y="3337"/>
                                    </a:lnTo>
                                    <a:lnTo>
                                      <a:pt x="788" y="3357"/>
                                    </a:lnTo>
                                    <a:lnTo>
                                      <a:pt x="733" y="3378"/>
                                    </a:lnTo>
                                    <a:lnTo>
                                      <a:pt x="676" y="3400"/>
                                    </a:lnTo>
                                    <a:lnTo>
                                      <a:pt x="619" y="3425"/>
                                    </a:lnTo>
                                    <a:lnTo>
                                      <a:pt x="563" y="3452"/>
                                    </a:lnTo>
                                    <a:lnTo>
                                      <a:pt x="509" y="3481"/>
                                    </a:lnTo>
                                    <a:lnTo>
                                      <a:pt x="456" y="3511"/>
                                    </a:lnTo>
                                    <a:lnTo>
                                      <a:pt x="402" y="3541"/>
                                    </a:lnTo>
                                    <a:lnTo>
                                      <a:pt x="353" y="3575"/>
                                    </a:lnTo>
                                    <a:lnTo>
                                      <a:pt x="305" y="3611"/>
                                    </a:lnTo>
                                    <a:lnTo>
                                      <a:pt x="258" y="3647"/>
                                    </a:lnTo>
                                    <a:lnTo>
                                      <a:pt x="214" y="3685"/>
                                    </a:lnTo>
                                    <a:lnTo>
                                      <a:pt x="175" y="3725"/>
                                    </a:lnTo>
                                    <a:lnTo>
                                      <a:pt x="138" y="3767"/>
                                    </a:lnTo>
                                    <a:lnTo>
                                      <a:pt x="104" y="3809"/>
                                    </a:lnTo>
                                    <a:lnTo>
                                      <a:pt x="76" y="3853"/>
                                    </a:lnTo>
                                    <a:lnTo>
                                      <a:pt x="51" y="3899"/>
                                    </a:lnTo>
                                    <a:lnTo>
                                      <a:pt x="30" y="3947"/>
                                    </a:lnTo>
                                    <a:lnTo>
                                      <a:pt x="15" y="3995"/>
                                    </a:lnTo>
                                    <a:lnTo>
                                      <a:pt x="5" y="4046"/>
                                    </a:lnTo>
                                    <a:lnTo>
                                      <a:pt x="0" y="4097"/>
                                    </a:lnTo>
                                    <a:lnTo>
                                      <a:pt x="2" y="4150"/>
                                    </a:lnTo>
                                    <a:lnTo>
                                      <a:pt x="9" y="4204"/>
                                    </a:lnTo>
                                    <a:lnTo>
                                      <a:pt x="23" y="4260"/>
                                    </a:lnTo>
                                    <a:lnTo>
                                      <a:pt x="44" y="4317"/>
                                    </a:lnTo>
                                    <a:lnTo>
                                      <a:pt x="67" y="4353"/>
                                    </a:lnTo>
                                    <a:lnTo>
                                      <a:pt x="108" y="4385"/>
                                    </a:lnTo>
                                    <a:lnTo>
                                      <a:pt x="163" y="4415"/>
                                    </a:lnTo>
                                    <a:lnTo>
                                      <a:pt x="232" y="4442"/>
                                    </a:lnTo>
                                    <a:lnTo>
                                      <a:pt x="313" y="4465"/>
                                    </a:lnTo>
                                    <a:lnTo>
                                      <a:pt x="406" y="4485"/>
                                    </a:lnTo>
                                    <a:lnTo>
                                      <a:pt x="510" y="4504"/>
                                    </a:lnTo>
                                    <a:lnTo>
                                      <a:pt x="624" y="4519"/>
                                    </a:lnTo>
                                    <a:lnTo>
                                      <a:pt x="746" y="4531"/>
                                    </a:lnTo>
                                    <a:lnTo>
                                      <a:pt x="876" y="4540"/>
                                    </a:lnTo>
                                    <a:lnTo>
                                      <a:pt x="1012" y="4547"/>
                                    </a:lnTo>
                                    <a:lnTo>
                                      <a:pt x="1155" y="4551"/>
                                    </a:lnTo>
                                    <a:lnTo>
                                      <a:pt x="1300" y="4552"/>
                                    </a:lnTo>
                                    <a:lnTo>
                                      <a:pt x="1450" y="4551"/>
                                    </a:lnTo>
                                    <a:lnTo>
                                      <a:pt x="1601" y="4547"/>
                                    </a:lnTo>
                                    <a:lnTo>
                                      <a:pt x="1754" y="4541"/>
                                    </a:lnTo>
                                    <a:lnTo>
                                      <a:pt x="1907" y="4532"/>
                                    </a:lnTo>
                                    <a:lnTo>
                                      <a:pt x="2060" y="4521"/>
                                    </a:lnTo>
                                    <a:lnTo>
                                      <a:pt x="2210" y="4507"/>
                                    </a:lnTo>
                                    <a:lnTo>
                                      <a:pt x="2357" y="4491"/>
                                    </a:lnTo>
                                    <a:lnTo>
                                      <a:pt x="2500" y="4474"/>
                                    </a:lnTo>
                                    <a:lnTo>
                                      <a:pt x="2638" y="4453"/>
                                    </a:lnTo>
                                    <a:lnTo>
                                      <a:pt x="2770" y="4431"/>
                                    </a:lnTo>
                                    <a:lnTo>
                                      <a:pt x="2895" y="4406"/>
                                    </a:lnTo>
                                    <a:lnTo>
                                      <a:pt x="3011" y="4379"/>
                                    </a:lnTo>
                                    <a:lnTo>
                                      <a:pt x="3118" y="4350"/>
                                    </a:lnTo>
                                    <a:lnTo>
                                      <a:pt x="3214" y="4319"/>
                                    </a:lnTo>
                                    <a:lnTo>
                                      <a:pt x="3299" y="4287"/>
                                    </a:lnTo>
                                    <a:lnTo>
                                      <a:pt x="3372" y="4251"/>
                                    </a:lnTo>
                                    <a:lnTo>
                                      <a:pt x="3432" y="4216"/>
                                    </a:lnTo>
                                    <a:lnTo>
                                      <a:pt x="3476" y="4177"/>
                                    </a:lnTo>
                                    <a:lnTo>
                                      <a:pt x="3505" y="4136"/>
                                    </a:lnTo>
                                    <a:lnTo>
                                      <a:pt x="3537" y="4183"/>
                                    </a:lnTo>
                                    <a:lnTo>
                                      <a:pt x="3585" y="4227"/>
                                    </a:lnTo>
                                    <a:lnTo>
                                      <a:pt x="3651" y="4266"/>
                                    </a:lnTo>
                                    <a:lnTo>
                                      <a:pt x="3730" y="4303"/>
                                    </a:lnTo>
                                    <a:lnTo>
                                      <a:pt x="3824" y="4338"/>
                                    </a:lnTo>
                                    <a:lnTo>
                                      <a:pt x="3930" y="4369"/>
                                    </a:lnTo>
                                    <a:lnTo>
                                      <a:pt x="4048" y="4396"/>
                                    </a:lnTo>
                                    <a:lnTo>
                                      <a:pt x="4174" y="4421"/>
                                    </a:lnTo>
                                    <a:lnTo>
                                      <a:pt x="4309" y="4442"/>
                                    </a:lnTo>
                                    <a:lnTo>
                                      <a:pt x="4452" y="4460"/>
                                    </a:lnTo>
                                    <a:lnTo>
                                      <a:pt x="4601" y="4477"/>
                                    </a:lnTo>
                                    <a:lnTo>
                                      <a:pt x="4753" y="4489"/>
                                    </a:lnTo>
                                    <a:lnTo>
                                      <a:pt x="4910" y="4498"/>
                                    </a:lnTo>
                                    <a:lnTo>
                                      <a:pt x="5068" y="4504"/>
                                    </a:lnTo>
                                    <a:lnTo>
                                      <a:pt x="5228" y="4507"/>
                                    </a:lnTo>
                                    <a:lnTo>
                                      <a:pt x="5386" y="4507"/>
                                    </a:lnTo>
                                    <a:lnTo>
                                      <a:pt x="5543" y="4505"/>
                                    </a:lnTo>
                                    <a:lnTo>
                                      <a:pt x="5696" y="4499"/>
                                    </a:lnTo>
                                    <a:lnTo>
                                      <a:pt x="5846" y="4490"/>
                                    </a:lnTo>
                                    <a:lnTo>
                                      <a:pt x="5990" y="4479"/>
                                    </a:lnTo>
                                    <a:lnTo>
                                      <a:pt x="6126" y="4464"/>
                                    </a:lnTo>
                                    <a:lnTo>
                                      <a:pt x="6254" y="4447"/>
                                    </a:lnTo>
                                    <a:lnTo>
                                      <a:pt x="6373" y="4427"/>
                                    </a:lnTo>
                                    <a:lnTo>
                                      <a:pt x="6481" y="4404"/>
                                    </a:lnTo>
                                    <a:lnTo>
                                      <a:pt x="6577" y="4378"/>
                                    </a:lnTo>
                                    <a:lnTo>
                                      <a:pt x="6659" y="4349"/>
                                    </a:lnTo>
                                    <a:lnTo>
                                      <a:pt x="6727" y="4317"/>
                                    </a:lnTo>
                                    <a:lnTo>
                                      <a:pt x="6779" y="4282"/>
                                    </a:lnTo>
                                    <a:lnTo>
                                      <a:pt x="6813" y="4245"/>
                                    </a:lnTo>
                                    <a:lnTo>
                                      <a:pt x="6829" y="4206"/>
                                    </a:lnTo>
                                    <a:lnTo>
                                      <a:pt x="6825" y="4164"/>
                                    </a:lnTo>
                                    <a:lnTo>
                                      <a:pt x="6800" y="4118"/>
                                    </a:lnTo>
                                    <a:lnTo>
                                      <a:pt x="6761" y="4051"/>
                                    </a:lnTo>
                                    <a:lnTo>
                                      <a:pt x="6722" y="3987"/>
                                    </a:lnTo>
                                    <a:lnTo>
                                      <a:pt x="6682" y="3926"/>
                                    </a:lnTo>
                                    <a:lnTo>
                                      <a:pt x="6644" y="3869"/>
                                    </a:lnTo>
                                    <a:lnTo>
                                      <a:pt x="6604" y="3815"/>
                                    </a:lnTo>
                                    <a:lnTo>
                                      <a:pt x="6565" y="3763"/>
                                    </a:lnTo>
                                    <a:lnTo>
                                      <a:pt x="6525" y="3715"/>
                                    </a:lnTo>
                                    <a:lnTo>
                                      <a:pt x="6486" y="3668"/>
                                    </a:lnTo>
                                    <a:lnTo>
                                      <a:pt x="6446" y="3624"/>
                                    </a:lnTo>
                                    <a:lnTo>
                                      <a:pt x="6406" y="3585"/>
                                    </a:lnTo>
                                    <a:lnTo>
                                      <a:pt x="6367" y="3546"/>
                                    </a:lnTo>
                                    <a:lnTo>
                                      <a:pt x="6327" y="3511"/>
                                    </a:lnTo>
                                    <a:lnTo>
                                      <a:pt x="6289" y="3478"/>
                                    </a:lnTo>
                                    <a:lnTo>
                                      <a:pt x="6249" y="3447"/>
                                    </a:lnTo>
                                    <a:lnTo>
                                      <a:pt x="6210" y="3420"/>
                                    </a:lnTo>
                                    <a:lnTo>
                                      <a:pt x="6171" y="3394"/>
                                    </a:lnTo>
                                    <a:lnTo>
                                      <a:pt x="6132" y="3371"/>
                                    </a:lnTo>
                                    <a:lnTo>
                                      <a:pt x="6094" y="3350"/>
                                    </a:lnTo>
                                    <a:lnTo>
                                      <a:pt x="6055" y="3331"/>
                                    </a:lnTo>
                                    <a:lnTo>
                                      <a:pt x="6017" y="3315"/>
                                    </a:lnTo>
                                    <a:lnTo>
                                      <a:pt x="5978" y="3300"/>
                                    </a:lnTo>
                                    <a:lnTo>
                                      <a:pt x="5941" y="3288"/>
                                    </a:lnTo>
                                    <a:lnTo>
                                      <a:pt x="5903" y="3277"/>
                                    </a:lnTo>
                                    <a:lnTo>
                                      <a:pt x="5866" y="3268"/>
                                    </a:lnTo>
                                    <a:lnTo>
                                      <a:pt x="5829" y="3262"/>
                                    </a:lnTo>
                                    <a:lnTo>
                                      <a:pt x="5793" y="3256"/>
                                    </a:lnTo>
                                    <a:lnTo>
                                      <a:pt x="5756" y="3253"/>
                                    </a:lnTo>
                                    <a:lnTo>
                                      <a:pt x="5720" y="3251"/>
                                    </a:lnTo>
                                    <a:lnTo>
                                      <a:pt x="5685" y="3251"/>
                                    </a:lnTo>
                                    <a:lnTo>
                                      <a:pt x="5649" y="3253"/>
                                    </a:lnTo>
                                    <a:lnTo>
                                      <a:pt x="5615" y="3256"/>
                                    </a:lnTo>
                                    <a:lnTo>
                                      <a:pt x="5581" y="3261"/>
                                    </a:lnTo>
                                    <a:lnTo>
                                      <a:pt x="5689" y="2908"/>
                                    </a:lnTo>
                                    <a:lnTo>
                                      <a:pt x="5760" y="2578"/>
                                    </a:lnTo>
                                    <a:lnTo>
                                      <a:pt x="5793" y="2266"/>
                                    </a:lnTo>
                                    <a:lnTo>
                                      <a:pt x="5792" y="1976"/>
                                    </a:lnTo>
                                    <a:lnTo>
                                      <a:pt x="5758" y="1706"/>
                                    </a:lnTo>
                                    <a:lnTo>
                                      <a:pt x="5696" y="1455"/>
                                    </a:lnTo>
                                    <a:lnTo>
                                      <a:pt x="5606" y="1225"/>
                                    </a:lnTo>
                                    <a:lnTo>
                                      <a:pt x="5490" y="1015"/>
                                    </a:lnTo>
                                    <a:lnTo>
                                      <a:pt x="5351" y="825"/>
                                    </a:lnTo>
                                    <a:lnTo>
                                      <a:pt x="5192" y="655"/>
                                    </a:lnTo>
                                    <a:lnTo>
                                      <a:pt x="5015" y="504"/>
                                    </a:lnTo>
                                    <a:lnTo>
                                      <a:pt x="4821" y="374"/>
                                    </a:lnTo>
                                    <a:lnTo>
                                      <a:pt x="4613" y="263"/>
                                    </a:lnTo>
                                    <a:lnTo>
                                      <a:pt x="4394" y="171"/>
                                    </a:lnTo>
                                    <a:lnTo>
                                      <a:pt x="4165" y="99"/>
                                    </a:lnTo>
                                    <a:lnTo>
                                      <a:pt x="3929" y="47"/>
                                    </a:lnTo>
                                    <a:lnTo>
                                      <a:pt x="3689" y="14"/>
                                    </a:lnTo>
                                    <a:lnTo>
                                      <a:pt x="3445" y="0"/>
                                    </a:lnTo>
                                    <a:lnTo>
                                      <a:pt x="3202" y="6"/>
                                    </a:lnTo>
                                    <a:lnTo>
                                      <a:pt x="2960" y="32"/>
                                    </a:lnTo>
                                    <a:lnTo>
                                      <a:pt x="2723" y="76"/>
                                    </a:lnTo>
                                    <a:lnTo>
                                      <a:pt x="2493" y="140"/>
                                    </a:lnTo>
                                    <a:lnTo>
                                      <a:pt x="2270" y="222"/>
                                    </a:lnTo>
                                    <a:lnTo>
                                      <a:pt x="2060" y="323"/>
                                    </a:lnTo>
                                    <a:lnTo>
                                      <a:pt x="1862" y="444"/>
                                    </a:lnTo>
                                    <a:lnTo>
                                      <a:pt x="1680" y="583"/>
                                    </a:lnTo>
                                    <a:lnTo>
                                      <a:pt x="1516" y="741"/>
                                    </a:lnTo>
                                    <a:lnTo>
                                      <a:pt x="1372" y="918"/>
                                    </a:lnTo>
                                    <a:lnTo>
                                      <a:pt x="1251" y="1113"/>
                                    </a:lnTo>
                                    <a:lnTo>
                                      <a:pt x="1153" y="1327"/>
                                    </a:lnTo>
                                    <a:lnTo>
                                      <a:pt x="1084" y="1560"/>
                                    </a:lnTo>
                                    <a:lnTo>
                                      <a:pt x="1043" y="1811"/>
                                    </a:lnTo>
                                    <a:lnTo>
                                      <a:pt x="1038" y="1861"/>
                                    </a:lnTo>
                                    <a:lnTo>
                                      <a:pt x="1036" y="1911"/>
                                    </a:lnTo>
                                    <a:lnTo>
                                      <a:pt x="1033" y="1963"/>
                                    </a:lnTo>
                                    <a:lnTo>
                                      <a:pt x="1033" y="2016"/>
                                    </a:lnTo>
                                    <a:lnTo>
                                      <a:pt x="1033" y="2070"/>
                                    </a:lnTo>
                                    <a:lnTo>
                                      <a:pt x="1035" y="2124"/>
                                    </a:lnTo>
                                    <a:lnTo>
                                      <a:pt x="1036" y="2180"/>
                                    </a:lnTo>
                                    <a:lnTo>
                                      <a:pt x="1038" y="2235"/>
                                    </a:lnTo>
                                    <a:lnTo>
                                      <a:pt x="1042" y="2291"/>
                                    </a:lnTo>
                                    <a:lnTo>
                                      <a:pt x="1047" y="2345"/>
                                    </a:lnTo>
                                    <a:lnTo>
                                      <a:pt x="1052" y="2401"/>
                                    </a:lnTo>
                                    <a:lnTo>
                                      <a:pt x="1057" y="2457"/>
                                    </a:lnTo>
                                    <a:lnTo>
                                      <a:pt x="1069" y="2566"/>
                                    </a:lnTo>
                                    <a:lnTo>
                                      <a:pt x="1083" y="2672"/>
                                    </a:lnTo>
                                    <a:lnTo>
                                      <a:pt x="1098" y="2773"/>
                                    </a:lnTo>
                                    <a:lnTo>
                                      <a:pt x="1114" y="2870"/>
                                    </a:lnTo>
                                    <a:lnTo>
                                      <a:pt x="1130" y="2959"/>
                                    </a:lnTo>
                                    <a:lnTo>
                                      <a:pt x="1146" y="3039"/>
                                    </a:lnTo>
                                    <a:lnTo>
                                      <a:pt x="1162" y="3111"/>
                                    </a:lnTo>
                                    <a:lnTo>
                                      <a:pt x="1176" y="3172"/>
                                    </a:lnTo>
                                    <a:lnTo>
                                      <a:pt x="1188" y="3220"/>
                                    </a:lnTo>
                                    <a:lnTo>
                                      <a:pt x="1199" y="3256"/>
                                    </a:lnTo>
                                    <a:close/>
                                    <a:moveTo>
                                      <a:pt x="1359" y="3378"/>
                                    </a:moveTo>
                                    <a:lnTo>
                                      <a:pt x="1318" y="3383"/>
                                    </a:lnTo>
                                    <a:lnTo>
                                      <a:pt x="1273" y="3389"/>
                                    </a:lnTo>
                                    <a:lnTo>
                                      <a:pt x="1225" y="3397"/>
                                    </a:lnTo>
                                    <a:lnTo>
                                      <a:pt x="1176" y="3405"/>
                                    </a:lnTo>
                                    <a:lnTo>
                                      <a:pt x="1125" y="3415"/>
                                    </a:lnTo>
                                    <a:lnTo>
                                      <a:pt x="1070" y="3426"/>
                                    </a:lnTo>
                                    <a:lnTo>
                                      <a:pt x="1016" y="3439"/>
                                    </a:lnTo>
                                    <a:lnTo>
                                      <a:pt x="960" y="3452"/>
                                    </a:lnTo>
                                    <a:lnTo>
                                      <a:pt x="905" y="3467"/>
                                    </a:lnTo>
                                    <a:lnTo>
                                      <a:pt x="848" y="3483"/>
                                    </a:lnTo>
                                    <a:lnTo>
                                      <a:pt x="791" y="3502"/>
                                    </a:lnTo>
                                    <a:lnTo>
                                      <a:pt x="734" y="3520"/>
                                    </a:lnTo>
                                    <a:lnTo>
                                      <a:pt x="678" y="3541"/>
                                    </a:lnTo>
                                    <a:lnTo>
                                      <a:pt x="624" y="3564"/>
                                    </a:lnTo>
                                    <a:lnTo>
                                      <a:pt x="569" y="3587"/>
                                    </a:lnTo>
                                    <a:lnTo>
                                      <a:pt x="518" y="3612"/>
                                    </a:lnTo>
                                    <a:lnTo>
                                      <a:pt x="468" y="3639"/>
                                    </a:lnTo>
                                    <a:lnTo>
                                      <a:pt x="420" y="3668"/>
                                    </a:lnTo>
                                    <a:lnTo>
                                      <a:pt x="375" y="3697"/>
                                    </a:lnTo>
                                    <a:lnTo>
                                      <a:pt x="333" y="3728"/>
                                    </a:lnTo>
                                    <a:lnTo>
                                      <a:pt x="295" y="3762"/>
                                    </a:lnTo>
                                    <a:lnTo>
                                      <a:pt x="259" y="3796"/>
                                    </a:lnTo>
                                    <a:lnTo>
                                      <a:pt x="228" y="3832"/>
                                    </a:lnTo>
                                    <a:lnTo>
                                      <a:pt x="201" y="3870"/>
                                    </a:lnTo>
                                    <a:lnTo>
                                      <a:pt x="179" y="3910"/>
                                    </a:lnTo>
                                    <a:lnTo>
                                      <a:pt x="161" y="3952"/>
                                    </a:lnTo>
                                    <a:lnTo>
                                      <a:pt x="149" y="3995"/>
                                    </a:lnTo>
                                    <a:lnTo>
                                      <a:pt x="141" y="4040"/>
                                    </a:lnTo>
                                    <a:lnTo>
                                      <a:pt x="141" y="4087"/>
                                    </a:lnTo>
                                    <a:lnTo>
                                      <a:pt x="146" y="4136"/>
                                    </a:lnTo>
                                    <a:lnTo>
                                      <a:pt x="159" y="4187"/>
                                    </a:lnTo>
                                    <a:lnTo>
                                      <a:pt x="177" y="4240"/>
                                    </a:lnTo>
                                    <a:lnTo>
                                      <a:pt x="201" y="4272"/>
                                    </a:lnTo>
                                    <a:lnTo>
                                      <a:pt x="238" y="4302"/>
                                    </a:lnTo>
                                    <a:lnTo>
                                      <a:pt x="291" y="4329"/>
                                    </a:lnTo>
                                    <a:lnTo>
                                      <a:pt x="357" y="4353"/>
                                    </a:lnTo>
                                    <a:lnTo>
                                      <a:pt x="435" y="4374"/>
                                    </a:lnTo>
                                    <a:lnTo>
                                      <a:pt x="524" y="4391"/>
                                    </a:lnTo>
                                    <a:lnTo>
                                      <a:pt x="624" y="4405"/>
                                    </a:lnTo>
                                    <a:lnTo>
                                      <a:pt x="733" y="4417"/>
                                    </a:lnTo>
                                    <a:lnTo>
                                      <a:pt x="850" y="4426"/>
                                    </a:lnTo>
                                    <a:lnTo>
                                      <a:pt x="975" y="4432"/>
                                    </a:lnTo>
                                    <a:lnTo>
                                      <a:pt x="1106" y="4436"/>
                                    </a:lnTo>
                                    <a:lnTo>
                                      <a:pt x="1242" y="4437"/>
                                    </a:lnTo>
                                    <a:lnTo>
                                      <a:pt x="1382" y="4434"/>
                                    </a:lnTo>
                                    <a:lnTo>
                                      <a:pt x="1526" y="4431"/>
                                    </a:lnTo>
                                    <a:lnTo>
                                      <a:pt x="1672" y="4423"/>
                                    </a:lnTo>
                                    <a:lnTo>
                                      <a:pt x="1819" y="4415"/>
                                    </a:lnTo>
                                    <a:lnTo>
                                      <a:pt x="1965" y="4404"/>
                                    </a:lnTo>
                                    <a:lnTo>
                                      <a:pt x="2111" y="4390"/>
                                    </a:lnTo>
                                    <a:lnTo>
                                      <a:pt x="2255" y="4375"/>
                                    </a:lnTo>
                                    <a:lnTo>
                                      <a:pt x="2396" y="4357"/>
                                    </a:lnTo>
                                    <a:lnTo>
                                      <a:pt x="2534" y="4337"/>
                                    </a:lnTo>
                                    <a:lnTo>
                                      <a:pt x="2667" y="4316"/>
                                    </a:lnTo>
                                    <a:lnTo>
                                      <a:pt x="2793" y="4292"/>
                                    </a:lnTo>
                                    <a:lnTo>
                                      <a:pt x="2912" y="4266"/>
                                    </a:lnTo>
                                    <a:lnTo>
                                      <a:pt x="3025" y="4239"/>
                                    </a:lnTo>
                                    <a:lnTo>
                                      <a:pt x="3127" y="4211"/>
                                    </a:lnTo>
                                    <a:lnTo>
                                      <a:pt x="3219" y="4180"/>
                                    </a:lnTo>
                                    <a:lnTo>
                                      <a:pt x="3301" y="4148"/>
                                    </a:lnTo>
                                    <a:lnTo>
                                      <a:pt x="3371" y="4114"/>
                                    </a:lnTo>
                                    <a:lnTo>
                                      <a:pt x="3427" y="4080"/>
                                    </a:lnTo>
                                    <a:lnTo>
                                      <a:pt x="3469" y="4042"/>
                                    </a:lnTo>
                                    <a:lnTo>
                                      <a:pt x="3496" y="4005"/>
                                    </a:lnTo>
                                    <a:lnTo>
                                      <a:pt x="3524" y="4049"/>
                                    </a:lnTo>
                                    <a:lnTo>
                                      <a:pt x="3569" y="4089"/>
                                    </a:lnTo>
                                    <a:lnTo>
                                      <a:pt x="3628" y="4127"/>
                                    </a:lnTo>
                                    <a:lnTo>
                                      <a:pt x="3701" y="4162"/>
                                    </a:lnTo>
                                    <a:lnTo>
                                      <a:pt x="3787" y="4195"/>
                                    </a:lnTo>
                                    <a:lnTo>
                                      <a:pt x="3884" y="4224"/>
                                    </a:lnTo>
                                    <a:lnTo>
                                      <a:pt x="3992" y="4251"/>
                                    </a:lnTo>
                                    <a:lnTo>
                                      <a:pt x="4108" y="4276"/>
                                    </a:lnTo>
                                    <a:lnTo>
                                      <a:pt x="4233" y="4297"/>
                                    </a:lnTo>
                                    <a:lnTo>
                                      <a:pt x="4364" y="4317"/>
                                    </a:lnTo>
                                    <a:lnTo>
                                      <a:pt x="4500" y="4333"/>
                                    </a:lnTo>
                                    <a:lnTo>
                                      <a:pt x="4641" y="4345"/>
                                    </a:lnTo>
                                    <a:lnTo>
                                      <a:pt x="4786" y="4357"/>
                                    </a:lnTo>
                                    <a:lnTo>
                                      <a:pt x="4932" y="4364"/>
                                    </a:lnTo>
                                    <a:lnTo>
                                      <a:pt x="5078" y="4369"/>
                                    </a:lnTo>
                                    <a:lnTo>
                                      <a:pt x="5225" y="4371"/>
                                    </a:lnTo>
                                    <a:lnTo>
                                      <a:pt x="5370" y="4371"/>
                                    </a:lnTo>
                                    <a:lnTo>
                                      <a:pt x="5511" y="4369"/>
                                    </a:lnTo>
                                    <a:lnTo>
                                      <a:pt x="5649" y="4363"/>
                                    </a:lnTo>
                                    <a:lnTo>
                                      <a:pt x="5782" y="4354"/>
                                    </a:lnTo>
                                    <a:lnTo>
                                      <a:pt x="5908" y="4342"/>
                                    </a:lnTo>
                                    <a:lnTo>
                                      <a:pt x="6025" y="4328"/>
                                    </a:lnTo>
                                    <a:lnTo>
                                      <a:pt x="6136" y="4311"/>
                                    </a:lnTo>
                                    <a:lnTo>
                                      <a:pt x="6235" y="4291"/>
                                    </a:lnTo>
                                    <a:lnTo>
                                      <a:pt x="6324" y="4269"/>
                                    </a:lnTo>
                                    <a:lnTo>
                                      <a:pt x="6399" y="4243"/>
                                    </a:lnTo>
                                    <a:lnTo>
                                      <a:pt x="6462" y="4214"/>
                                    </a:lnTo>
                                    <a:lnTo>
                                      <a:pt x="6509" y="4183"/>
                                    </a:lnTo>
                                    <a:lnTo>
                                      <a:pt x="6541" y="4150"/>
                                    </a:lnTo>
                                    <a:lnTo>
                                      <a:pt x="6555" y="4113"/>
                                    </a:lnTo>
                                    <a:lnTo>
                                      <a:pt x="6551" y="4075"/>
                                    </a:lnTo>
                                    <a:lnTo>
                                      <a:pt x="6528" y="4031"/>
                                    </a:lnTo>
                                    <a:lnTo>
                                      <a:pt x="6491" y="3976"/>
                                    </a:lnTo>
                                    <a:lnTo>
                                      <a:pt x="6452" y="3924"/>
                                    </a:lnTo>
                                    <a:lnTo>
                                      <a:pt x="6415" y="3874"/>
                                    </a:lnTo>
                                    <a:lnTo>
                                      <a:pt x="6378" y="3828"/>
                                    </a:lnTo>
                                    <a:lnTo>
                                      <a:pt x="6340" y="3785"/>
                                    </a:lnTo>
                                    <a:lnTo>
                                      <a:pt x="6303" y="3744"/>
                                    </a:lnTo>
                                    <a:lnTo>
                                      <a:pt x="6264" y="3707"/>
                                    </a:lnTo>
                                    <a:lnTo>
                                      <a:pt x="6227" y="3671"/>
                                    </a:lnTo>
                                    <a:lnTo>
                                      <a:pt x="6190" y="3639"/>
                                    </a:lnTo>
                                    <a:lnTo>
                                      <a:pt x="6152" y="3610"/>
                                    </a:lnTo>
                                    <a:lnTo>
                                      <a:pt x="6115" y="3582"/>
                                    </a:lnTo>
                                    <a:lnTo>
                                      <a:pt x="6077" y="3558"/>
                                    </a:lnTo>
                                    <a:lnTo>
                                      <a:pt x="6040" y="3534"/>
                                    </a:lnTo>
                                    <a:lnTo>
                                      <a:pt x="6003" y="3514"/>
                                    </a:lnTo>
                                    <a:lnTo>
                                      <a:pt x="5966" y="3496"/>
                                    </a:lnTo>
                                    <a:lnTo>
                                      <a:pt x="5930" y="3480"/>
                                    </a:lnTo>
                                    <a:lnTo>
                                      <a:pt x="5893" y="3465"/>
                                    </a:lnTo>
                                    <a:lnTo>
                                      <a:pt x="5857" y="3452"/>
                                    </a:lnTo>
                                    <a:lnTo>
                                      <a:pt x="5821" y="3441"/>
                                    </a:lnTo>
                                    <a:lnTo>
                                      <a:pt x="5786" y="3433"/>
                                    </a:lnTo>
                                    <a:lnTo>
                                      <a:pt x="5750" y="3425"/>
                                    </a:lnTo>
                                    <a:lnTo>
                                      <a:pt x="5714" y="3419"/>
                                    </a:lnTo>
                                    <a:lnTo>
                                      <a:pt x="5679" y="3414"/>
                                    </a:lnTo>
                                    <a:lnTo>
                                      <a:pt x="5645" y="3412"/>
                                    </a:lnTo>
                                    <a:lnTo>
                                      <a:pt x="5610" y="3409"/>
                                    </a:lnTo>
                                    <a:lnTo>
                                      <a:pt x="5575" y="3409"/>
                                    </a:lnTo>
                                    <a:lnTo>
                                      <a:pt x="5542" y="3409"/>
                                    </a:lnTo>
                                    <a:lnTo>
                                      <a:pt x="5508" y="3410"/>
                                    </a:lnTo>
                                    <a:lnTo>
                                      <a:pt x="5475" y="3413"/>
                                    </a:lnTo>
                                    <a:lnTo>
                                      <a:pt x="5443" y="3415"/>
                                    </a:lnTo>
                                    <a:lnTo>
                                      <a:pt x="5411" y="3419"/>
                                    </a:lnTo>
                                    <a:lnTo>
                                      <a:pt x="5379" y="3424"/>
                                    </a:lnTo>
                                    <a:lnTo>
                                      <a:pt x="5494" y="3078"/>
                                    </a:lnTo>
                                    <a:lnTo>
                                      <a:pt x="5573" y="2751"/>
                                    </a:lnTo>
                                    <a:lnTo>
                                      <a:pt x="5615" y="2446"/>
                                    </a:lnTo>
                                    <a:lnTo>
                                      <a:pt x="5625" y="2159"/>
                                    </a:lnTo>
                                    <a:lnTo>
                                      <a:pt x="5602" y="1891"/>
                                    </a:lnTo>
                                    <a:lnTo>
                                      <a:pt x="5552" y="1645"/>
                                    </a:lnTo>
                                    <a:lnTo>
                                      <a:pt x="5474" y="1418"/>
                                    </a:lnTo>
                                    <a:lnTo>
                                      <a:pt x="5371" y="1210"/>
                                    </a:lnTo>
                                    <a:lnTo>
                                      <a:pt x="5246" y="1021"/>
                                    </a:lnTo>
                                    <a:lnTo>
                                      <a:pt x="5102" y="851"/>
                                    </a:lnTo>
                                    <a:lnTo>
                                      <a:pt x="4938" y="702"/>
                                    </a:lnTo>
                                    <a:lnTo>
                                      <a:pt x="4759" y="570"/>
                                    </a:lnTo>
                                    <a:lnTo>
                                      <a:pt x="4567" y="459"/>
                                    </a:lnTo>
                                    <a:lnTo>
                                      <a:pt x="4362" y="366"/>
                                    </a:lnTo>
                                    <a:lnTo>
                                      <a:pt x="4149" y="292"/>
                                    </a:lnTo>
                                    <a:lnTo>
                                      <a:pt x="3928" y="238"/>
                                    </a:lnTo>
                                    <a:lnTo>
                                      <a:pt x="3703" y="201"/>
                                    </a:lnTo>
                                    <a:lnTo>
                                      <a:pt x="3474" y="183"/>
                                    </a:lnTo>
                                    <a:lnTo>
                                      <a:pt x="3245" y="185"/>
                                    </a:lnTo>
                                    <a:lnTo>
                                      <a:pt x="3017" y="203"/>
                                    </a:lnTo>
                                    <a:lnTo>
                                      <a:pt x="2793" y="241"/>
                                    </a:lnTo>
                                    <a:lnTo>
                                      <a:pt x="2576" y="297"/>
                                    </a:lnTo>
                                    <a:lnTo>
                                      <a:pt x="2365" y="371"/>
                                    </a:lnTo>
                                    <a:lnTo>
                                      <a:pt x="2166" y="463"/>
                                    </a:lnTo>
                                    <a:lnTo>
                                      <a:pt x="1980" y="574"/>
                                    </a:lnTo>
                                    <a:lnTo>
                                      <a:pt x="1808" y="702"/>
                                    </a:lnTo>
                                    <a:lnTo>
                                      <a:pt x="1652" y="848"/>
                                    </a:lnTo>
                                    <a:lnTo>
                                      <a:pt x="1516" y="1012"/>
                                    </a:lnTo>
                                    <a:lnTo>
                                      <a:pt x="1401" y="1193"/>
                                    </a:lnTo>
                                    <a:lnTo>
                                      <a:pt x="1309" y="1392"/>
                                    </a:lnTo>
                                    <a:lnTo>
                                      <a:pt x="1242" y="1608"/>
                                    </a:lnTo>
                                    <a:lnTo>
                                      <a:pt x="1205" y="1842"/>
                                    </a:lnTo>
                                    <a:lnTo>
                                      <a:pt x="1200" y="1889"/>
                                    </a:lnTo>
                                    <a:lnTo>
                                      <a:pt x="1198" y="1937"/>
                                    </a:lnTo>
                                    <a:lnTo>
                                      <a:pt x="1197" y="1988"/>
                                    </a:lnTo>
                                    <a:lnTo>
                                      <a:pt x="1195" y="2041"/>
                                    </a:lnTo>
                                    <a:lnTo>
                                      <a:pt x="1197" y="2096"/>
                                    </a:lnTo>
                                    <a:lnTo>
                                      <a:pt x="1198" y="2151"/>
                                    </a:lnTo>
                                    <a:lnTo>
                                      <a:pt x="1199" y="2208"/>
                                    </a:lnTo>
                                    <a:lnTo>
                                      <a:pt x="1203" y="2266"/>
                                    </a:lnTo>
                                    <a:lnTo>
                                      <a:pt x="1210" y="2385"/>
                                    </a:lnTo>
                                    <a:lnTo>
                                      <a:pt x="1220" y="2504"/>
                                    </a:lnTo>
                                    <a:lnTo>
                                      <a:pt x="1232" y="2622"/>
                                    </a:lnTo>
                                    <a:lnTo>
                                      <a:pt x="1247" y="2739"/>
                                    </a:lnTo>
                                    <a:lnTo>
                                      <a:pt x="1262" y="2851"/>
                                    </a:lnTo>
                                    <a:lnTo>
                                      <a:pt x="1277" y="2958"/>
                                    </a:lnTo>
                                    <a:lnTo>
                                      <a:pt x="1293" y="3058"/>
                                    </a:lnTo>
                                    <a:lnTo>
                                      <a:pt x="1309" y="3147"/>
                                    </a:lnTo>
                                    <a:lnTo>
                                      <a:pt x="1324" y="3226"/>
                                    </a:lnTo>
                                    <a:lnTo>
                                      <a:pt x="1338" y="3292"/>
                                    </a:lnTo>
                                    <a:lnTo>
                                      <a:pt x="1349" y="3344"/>
                                    </a:lnTo>
                                    <a:lnTo>
                                      <a:pt x="1359" y="33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9" name="Group 289"/>
                          <wpg:cNvGrpSpPr>
                            <a:grpSpLocks/>
                          </wpg:cNvGrpSpPr>
                          <wpg:grpSpPr bwMode="auto">
                            <a:xfrm>
                              <a:off x="3233" y="8332"/>
                              <a:ext cx="3110" cy="2415"/>
                              <a:chOff x="6595" y="4080"/>
                              <a:chExt cx="3110" cy="2415"/>
                            </a:xfrm>
                          </wpg:grpSpPr>
                          <wpg:grpSp>
                            <wpg:cNvPr id="230" name="Group 132"/>
                            <wpg:cNvGrpSpPr>
                              <a:grpSpLocks/>
                            </wpg:cNvGrpSpPr>
                            <wpg:grpSpPr bwMode="auto">
                              <a:xfrm rot="958756">
                                <a:off x="6683" y="4080"/>
                                <a:ext cx="3022" cy="2415"/>
                                <a:chOff x="10324" y="8313"/>
                                <a:chExt cx="4144" cy="3180"/>
                              </a:xfrm>
                            </wpg:grpSpPr>
                            <wps:wsp>
                              <wps:cNvPr id="231" name="Freeform 133"/>
                              <wps:cNvSpPr>
                                <a:spLocks/>
                              </wps:cNvSpPr>
                              <wps:spPr bwMode="auto">
                                <a:xfrm rot="-1338439">
                                  <a:off x="10364" y="8363"/>
                                  <a:ext cx="4066" cy="3079"/>
                                </a:xfrm>
                                <a:custGeom>
                                  <a:avLst/>
                                  <a:gdLst>
                                    <a:gd name="T0" fmla="*/ 275 w 7543"/>
                                    <a:gd name="T1" fmla="*/ 699 h 5819"/>
                                    <a:gd name="T2" fmla="*/ 561 w 7543"/>
                                    <a:gd name="T3" fmla="*/ 451 h 5819"/>
                                    <a:gd name="T4" fmla="*/ 927 w 7543"/>
                                    <a:gd name="T5" fmla="*/ 258 h 5819"/>
                                    <a:gd name="T6" fmla="*/ 1361 w 7543"/>
                                    <a:gd name="T7" fmla="*/ 119 h 5819"/>
                                    <a:gd name="T8" fmla="*/ 1851 w 7543"/>
                                    <a:gd name="T9" fmla="*/ 34 h 5819"/>
                                    <a:gd name="T10" fmla="*/ 2387 w 7543"/>
                                    <a:gd name="T11" fmla="*/ 0 h 5819"/>
                                    <a:gd name="T12" fmla="*/ 2955 w 7543"/>
                                    <a:gd name="T13" fmla="*/ 18 h 5819"/>
                                    <a:gd name="T14" fmla="*/ 3543 w 7543"/>
                                    <a:gd name="T15" fmla="*/ 84 h 5819"/>
                                    <a:gd name="T16" fmla="*/ 4142 w 7543"/>
                                    <a:gd name="T17" fmla="*/ 200 h 5819"/>
                                    <a:gd name="T18" fmla="*/ 4739 w 7543"/>
                                    <a:gd name="T19" fmla="*/ 362 h 5819"/>
                                    <a:gd name="T20" fmla="*/ 5322 w 7543"/>
                                    <a:gd name="T21" fmla="*/ 571 h 5819"/>
                                    <a:gd name="T22" fmla="*/ 5886 w 7543"/>
                                    <a:gd name="T23" fmla="*/ 798 h 5819"/>
                                    <a:gd name="T24" fmla="*/ 6365 w 7543"/>
                                    <a:gd name="T25" fmla="*/ 1073 h 5819"/>
                                    <a:gd name="T26" fmla="*/ 6761 w 7543"/>
                                    <a:gd name="T27" fmla="*/ 1389 h 5819"/>
                                    <a:gd name="T28" fmla="*/ 7075 w 7543"/>
                                    <a:gd name="T29" fmla="*/ 1738 h 5819"/>
                                    <a:gd name="T30" fmla="*/ 7307 w 7543"/>
                                    <a:gd name="T31" fmla="*/ 2117 h 5819"/>
                                    <a:gd name="T32" fmla="*/ 7461 w 7543"/>
                                    <a:gd name="T33" fmla="*/ 2515 h 5819"/>
                                    <a:gd name="T34" fmla="*/ 7535 w 7543"/>
                                    <a:gd name="T35" fmla="*/ 2929 h 5819"/>
                                    <a:gd name="T36" fmla="*/ 7534 w 7543"/>
                                    <a:gd name="T37" fmla="*/ 3352 h 5819"/>
                                    <a:gd name="T38" fmla="*/ 7456 w 7543"/>
                                    <a:gd name="T39" fmla="*/ 3777 h 5819"/>
                                    <a:gd name="T40" fmla="*/ 7305 w 7543"/>
                                    <a:gd name="T41" fmla="*/ 4197 h 5819"/>
                                    <a:gd name="T42" fmla="*/ 7090 w 7543"/>
                                    <a:gd name="T43" fmla="*/ 4589 h 5819"/>
                                    <a:gd name="T44" fmla="*/ 6833 w 7543"/>
                                    <a:gd name="T45" fmla="*/ 4922 h 5819"/>
                                    <a:gd name="T46" fmla="*/ 6519 w 7543"/>
                                    <a:gd name="T47" fmla="*/ 5218 h 5819"/>
                                    <a:gd name="T48" fmla="*/ 6156 w 7543"/>
                                    <a:gd name="T49" fmla="*/ 5465 h 5819"/>
                                    <a:gd name="T50" fmla="*/ 5746 w 7543"/>
                                    <a:gd name="T51" fmla="*/ 5655 h 5819"/>
                                    <a:gd name="T52" fmla="*/ 5296 w 7543"/>
                                    <a:gd name="T53" fmla="*/ 5777 h 5819"/>
                                    <a:gd name="T54" fmla="*/ 4810 w 7543"/>
                                    <a:gd name="T55" fmla="*/ 5819 h 5819"/>
                                    <a:gd name="T56" fmla="*/ 4293 w 7543"/>
                                    <a:gd name="T57" fmla="*/ 5770 h 5819"/>
                                    <a:gd name="T58" fmla="*/ 3752 w 7543"/>
                                    <a:gd name="T59" fmla="*/ 5623 h 5819"/>
                                    <a:gd name="T60" fmla="*/ 3191 w 7543"/>
                                    <a:gd name="T61" fmla="*/ 5365 h 5819"/>
                                    <a:gd name="T62" fmla="*/ 2613 w 7543"/>
                                    <a:gd name="T63" fmla="*/ 4985 h 5819"/>
                                    <a:gd name="T64" fmla="*/ 2078 w 7543"/>
                                    <a:gd name="T65" fmla="*/ 4573 h 5819"/>
                                    <a:gd name="T66" fmla="*/ 1610 w 7543"/>
                                    <a:gd name="T67" fmla="*/ 4180 h 5819"/>
                                    <a:gd name="T68" fmla="*/ 1198 w 7543"/>
                                    <a:gd name="T69" fmla="*/ 3781 h 5819"/>
                                    <a:gd name="T70" fmla="*/ 843 w 7543"/>
                                    <a:gd name="T71" fmla="*/ 3381 h 5819"/>
                                    <a:gd name="T72" fmla="*/ 548 w 7543"/>
                                    <a:gd name="T73" fmla="*/ 2982 h 5819"/>
                                    <a:gd name="T74" fmla="*/ 314 w 7543"/>
                                    <a:gd name="T75" fmla="*/ 2592 h 5819"/>
                                    <a:gd name="T76" fmla="*/ 143 w 7543"/>
                                    <a:gd name="T77" fmla="*/ 2213 h 5819"/>
                                    <a:gd name="T78" fmla="*/ 37 w 7543"/>
                                    <a:gd name="T79" fmla="*/ 1849 h 5819"/>
                                    <a:gd name="T80" fmla="*/ 0 w 7543"/>
                                    <a:gd name="T81" fmla="*/ 1506 h 5819"/>
                                    <a:gd name="T82" fmla="*/ 30 w 7543"/>
                                    <a:gd name="T83" fmla="*/ 1187 h 5819"/>
                                    <a:gd name="T84" fmla="*/ 134 w 7543"/>
                                    <a:gd name="T85" fmla="*/ 896 h 58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543" h="5819">
                                      <a:moveTo>
                                        <a:pt x="134" y="896"/>
                                      </a:moveTo>
                                      <a:lnTo>
                                        <a:pt x="200" y="794"/>
                                      </a:lnTo>
                                      <a:lnTo>
                                        <a:pt x="275" y="699"/>
                                      </a:lnTo>
                                      <a:lnTo>
                                        <a:pt x="361" y="610"/>
                                      </a:lnTo>
                                      <a:lnTo>
                                        <a:pt x="457" y="527"/>
                                      </a:lnTo>
                                      <a:lnTo>
                                        <a:pt x="561" y="451"/>
                                      </a:lnTo>
                                      <a:lnTo>
                                        <a:pt x="675" y="380"/>
                                      </a:lnTo>
                                      <a:lnTo>
                                        <a:pt x="797" y="316"/>
                                      </a:lnTo>
                                      <a:lnTo>
                                        <a:pt x="927" y="258"/>
                                      </a:lnTo>
                                      <a:lnTo>
                                        <a:pt x="1066" y="206"/>
                                      </a:lnTo>
                                      <a:lnTo>
                                        <a:pt x="1210" y="160"/>
                                      </a:lnTo>
                                      <a:lnTo>
                                        <a:pt x="1361" y="119"/>
                                      </a:lnTo>
                                      <a:lnTo>
                                        <a:pt x="1520" y="84"/>
                                      </a:lnTo>
                                      <a:lnTo>
                                        <a:pt x="1683" y="56"/>
                                      </a:lnTo>
                                      <a:lnTo>
                                        <a:pt x="1851" y="34"/>
                                      </a:lnTo>
                                      <a:lnTo>
                                        <a:pt x="2026" y="16"/>
                                      </a:lnTo>
                                      <a:lnTo>
                                        <a:pt x="2204" y="5"/>
                                      </a:lnTo>
                                      <a:lnTo>
                                        <a:pt x="2387" y="0"/>
                                      </a:lnTo>
                                      <a:lnTo>
                                        <a:pt x="2572" y="0"/>
                                      </a:lnTo>
                                      <a:lnTo>
                                        <a:pt x="2762" y="7"/>
                                      </a:lnTo>
                                      <a:lnTo>
                                        <a:pt x="2955" y="18"/>
                                      </a:lnTo>
                                      <a:lnTo>
                                        <a:pt x="3149" y="34"/>
                                      </a:lnTo>
                                      <a:lnTo>
                                        <a:pt x="3345" y="56"/>
                                      </a:lnTo>
                                      <a:lnTo>
                                        <a:pt x="3543" y="84"/>
                                      </a:lnTo>
                                      <a:lnTo>
                                        <a:pt x="3742" y="117"/>
                                      </a:lnTo>
                                      <a:lnTo>
                                        <a:pt x="3943" y="156"/>
                                      </a:lnTo>
                                      <a:lnTo>
                                        <a:pt x="4142" y="200"/>
                                      </a:lnTo>
                                      <a:lnTo>
                                        <a:pt x="4342" y="248"/>
                                      </a:lnTo>
                                      <a:lnTo>
                                        <a:pt x="4541" y="302"/>
                                      </a:lnTo>
                                      <a:lnTo>
                                        <a:pt x="4739" y="362"/>
                                      </a:lnTo>
                                      <a:lnTo>
                                        <a:pt x="4936" y="426"/>
                                      </a:lnTo>
                                      <a:lnTo>
                                        <a:pt x="5130" y="496"/>
                                      </a:lnTo>
                                      <a:lnTo>
                                        <a:pt x="5322" y="571"/>
                                      </a:lnTo>
                                      <a:lnTo>
                                        <a:pt x="5520" y="641"/>
                                      </a:lnTo>
                                      <a:lnTo>
                                        <a:pt x="5708" y="717"/>
                                      </a:lnTo>
                                      <a:lnTo>
                                        <a:pt x="5886" y="798"/>
                                      </a:lnTo>
                                      <a:lnTo>
                                        <a:pt x="6055" y="885"/>
                                      </a:lnTo>
                                      <a:lnTo>
                                        <a:pt x="6215" y="976"/>
                                      </a:lnTo>
                                      <a:lnTo>
                                        <a:pt x="6365" y="1073"/>
                                      </a:lnTo>
                                      <a:lnTo>
                                        <a:pt x="6506" y="1174"/>
                                      </a:lnTo>
                                      <a:lnTo>
                                        <a:pt x="6638" y="1279"/>
                                      </a:lnTo>
                                      <a:lnTo>
                                        <a:pt x="6761" y="1389"/>
                                      </a:lnTo>
                                      <a:lnTo>
                                        <a:pt x="6874" y="1502"/>
                                      </a:lnTo>
                                      <a:lnTo>
                                        <a:pt x="6978" y="1618"/>
                                      </a:lnTo>
                                      <a:lnTo>
                                        <a:pt x="7075" y="1738"/>
                                      </a:lnTo>
                                      <a:lnTo>
                                        <a:pt x="7160" y="1862"/>
                                      </a:lnTo>
                                      <a:lnTo>
                                        <a:pt x="7238" y="1988"/>
                                      </a:lnTo>
                                      <a:lnTo>
                                        <a:pt x="7307" y="2117"/>
                                      </a:lnTo>
                                      <a:lnTo>
                                        <a:pt x="7367" y="2248"/>
                                      </a:lnTo>
                                      <a:lnTo>
                                        <a:pt x="7417" y="2380"/>
                                      </a:lnTo>
                                      <a:lnTo>
                                        <a:pt x="7461" y="2515"/>
                                      </a:lnTo>
                                      <a:lnTo>
                                        <a:pt x="7494" y="2652"/>
                                      </a:lnTo>
                                      <a:lnTo>
                                        <a:pt x="7519" y="2791"/>
                                      </a:lnTo>
                                      <a:lnTo>
                                        <a:pt x="7535" y="2929"/>
                                      </a:lnTo>
                                      <a:lnTo>
                                        <a:pt x="7543" y="3070"/>
                                      </a:lnTo>
                                      <a:lnTo>
                                        <a:pt x="7542" y="3210"/>
                                      </a:lnTo>
                                      <a:lnTo>
                                        <a:pt x="7534" y="3352"/>
                                      </a:lnTo>
                                      <a:lnTo>
                                        <a:pt x="7516" y="3493"/>
                                      </a:lnTo>
                                      <a:lnTo>
                                        <a:pt x="7490" y="3636"/>
                                      </a:lnTo>
                                      <a:lnTo>
                                        <a:pt x="7456" y="3777"/>
                                      </a:lnTo>
                                      <a:lnTo>
                                        <a:pt x="7414" y="3918"/>
                                      </a:lnTo>
                                      <a:lnTo>
                                        <a:pt x="7363" y="4057"/>
                                      </a:lnTo>
                                      <a:lnTo>
                                        <a:pt x="7305" y="4197"/>
                                      </a:lnTo>
                                      <a:lnTo>
                                        <a:pt x="7238" y="4336"/>
                                      </a:lnTo>
                                      <a:lnTo>
                                        <a:pt x="7163" y="4472"/>
                                      </a:lnTo>
                                      <a:lnTo>
                                        <a:pt x="7090" y="4589"/>
                                      </a:lnTo>
                                      <a:lnTo>
                                        <a:pt x="7010" y="4703"/>
                                      </a:lnTo>
                                      <a:lnTo>
                                        <a:pt x="6925" y="4814"/>
                                      </a:lnTo>
                                      <a:lnTo>
                                        <a:pt x="6833" y="4922"/>
                                      </a:lnTo>
                                      <a:lnTo>
                                        <a:pt x="6735" y="5025"/>
                                      </a:lnTo>
                                      <a:lnTo>
                                        <a:pt x="6629" y="5124"/>
                                      </a:lnTo>
                                      <a:lnTo>
                                        <a:pt x="6519" y="5218"/>
                                      </a:lnTo>
                                      <a:lnTo>
                                        <a:pt x="6404" y="5305"/>
                                      </a:lnTo>
                                      <a:lnTo>
                                        <a:pt x="6282" y="5388"/>
                                      </a:lnTo>
                                      <a:lnTo>
                                        <a:pt x="6156" y="5465"/>
                                      </a:lnTo>
                                      <a:lnTo>
                                        <a:pt x="6023" y="5535"/>
                                      </a:lnTo>
                                      <a:lnTo>
                                        <a:pt x="5887" y="5598"/>
                                      </a:lnTo>
                                      <a:lnTo>
                                        <a:pt x="5746" y="5655"/>
                                      </a:lnTo>
                                      <a:lnTo>
                                        <a:pt x="5600" y="5704"/>
                                      </a:lnTo>
                                      <a:lnTo>
                                        <a:pt x="5449" y="5744"/>
                                      </a:lnTo>
                                      <a:lnTo>
                                        <a:pt x="5296" y="5777"/>
                                      </a:lnTo>
                                      <a:lnTo>
                                        <a:pt x="5138" y="5800"/>
                                      </a:lnTo>
                                      <a:lnTo>
                                        <a:pt x="4976" y="5814"/>
                                      </a:lnTo>
                                      <a:lnTo>
                                        <a:pt x="4810" y="5819"/>
                                      </a:lnTo>
                                      <a:lnTo>
                                        <a:pt x="4640" y="5814"/>
                                      </a:lnTo>
                                      <a:lnTo>
                                        <a:pt x="4469" y="5798"/>
                                      </a:lnTo>
                                      <a:lnTo>
                                        <a:pt x="4293" y="5770"/>
                                      </a:lnTo>
                                      <a:lnTo>
                                        <a:pt x="4116" y="5733"/>
                                      </a:lnTo>
                                      <a:lnTo>
                                        <a:pt x="3935" y="5684"/>
                                      </a:lnTo>
                                      <a:lnTo>
                                        <a:pt x="3752" y="5623"/>
                                      </a:lnTo>
                                      <a:lnTo>
                                        <a:pt x="3567" y="5550"/>
                                      </a:lnTo>
                                      <a:lnTo>
                                        <a:pt x="3380" y="5464"/>
                                      </a:lnTo>
                                      <a:lnTo>
                                        <a:pt x="3191" y="5365"/>
                                      </a:lnTo>
                                      <a:lnTo>
                                        <a:pt x="2999" y="5252"/>
                                      </a:lnTo>
                                      <a:lnTo>
                                        <a:pt x="2807" y="5126"/>
                                      </a:lnTo>
                                      <a:lnTo>
                                        <a:pt x="2613" y="4985"/>
                                      </a:lnTo>
                                      <a:lnTo>
                                        <a:pt x="2419" y="4829"/>
                                      </a:lnTo>
                                      <a:lnTo>
                                        <a:pt x="2246" y="4702"/>
                                      </a:lnTo>
                                      <a:lnTo>
                                        <a:pt x="2078" y="4573"/>
                                      </a:lnTo>
                                      <a:lnTo>
                                        <a:pt x="1916" y="4443"/>
                                      </a:lnTo>
                                      <a:lnTo>
                                        <a:pt x="1760" y="4312"/>
                                      </a:lnTo>
                                      <a:lnTo>
                                        <a:pt x="1610" y="4180"/>
                                      </a:lnTo>
                                      <a:lnTo>
                                        <a:pt x="1467" y="4047"/>
                                      </a:lnTo>
                                      <a:lnTo>
                                        <a:pt x="1329" y="3914"/>
                                      </a:lnTo>
                                      <a:lnTo>
                                        <a:pt x="1198" y="3781"/>
                                      </a:lnTo>
                                      <a:lnTo>
                                        <a:pt x="1073" y="3648"/>
                                      </a:lnTo>
                                      <a:lnTo>
                                        <a:pt x="954" y="3514"/>
                                      </a:lnTo>
                                      <a:lnTo>
                                        <a:pt x="843" y="3381"/>
                                      </a:lnTo>
                                      <a:lnTo>
                                        <a:pt x="738" y="3247"/>
                                      </a:lnTo>
                                      <a:lnTo>
                                        <a:pt x="639" y="3115"/>
                                      </a:lnTo>
                                      <a:lnTo>
                                        <a:pt x="548" y="2982"/>
                                      </a:lnTo>
                                      <a:lnTo>
                                        <a:pt x="462" y="2851"/>
                                      </a:lnTo>
                                      <a:lnTo>
                                        <a:pt x="384" y="2721"/>
                                      </a:lnTo>
                                      <a:lnTo>
                                        <a:pt x="314" y="2592"/>
                                      </a:lnTo>
                                      <a:lnTo>
                                        <a:pt x="249" y="2464"/>
                                      </a:lnTo>
                                      <a:lnTo>
                                        <a:pt x="193" y="2338"/>
                                      </a:lnTo>
                                      <a:lnTo>
                                        <a:pt x="143" y="2213"/>
                                      </a:lnTo>
                                      <a:lnTo>
                                        <a:pt x="100" y="2089"/>
                                      </a:lnTo>
                                      <a:lnTo>
                                        <a:pt x="65" y="1968"/>
                                      </a:lnTo>
                                      <a:lnTo>
                                        <a:pt x="37" y="1849"/>
                                      </a:lnTo>
                                      <a:lnTo>
                                        <a:pt x="17" y="1732"/>
                                      </a:lnTo>
                                      <a:lnTo>
                                        <a:pt x="5" y="1618"/>
                                      </a:lnTo>
                                      <a:lnTo>
                                        <a:pt x="0" y="1506"/>
                                      </a:lnTo>
                                      <a:lnTo>
                                        <a:pt x="2" y="1397"/>
                                      </a:lnTo>
                                      <a:lnTo>
                                        <a:pt x="13" y="1290"/>
                                      </a:lnTo>
                                      <a:lnTo>
                                        <a:pt x="30" y="1187"/>
                                      </a:lnTo>
                                      <a:lnTo>
                                        <a:pt x="58" y="1086"/>
                                      </a:lnTo>
                                      <a:lnTo>
                                        <a:pt x="91" y="989"/>
                                      </a:lnTo>
                                      <a:lnTo>
                                        <a:pt x="134" y="896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tx1">
                                        <a:lumMod val="20000"/>
                                        <a:lumOff val="80000"/>
                                      </a:schemeClr>
                                    </a:gs>
                                  </a:gsLst>
                                  <a:lin ang="189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AutoShape 134"/>
                              <wps:cNvSpPr>
                                <a:spLocks noChangeArrowheads="1"/>
                              </wps:cNvSpPr>
                              <wps:spPr bwMode="auto">
                                <a:xfrm rot="468174">
                                  <a:off x="10915" y="9615"/>
                                  <a:ext cx="295" cy="224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AutoShape 135"/>
                              <wps:cNvSpPr>
                                <a:spLocks noChangeArrowheads="1"/>
                              </wps:cNvSpPr>
                              <wps:spPr bwMode="auto">
                                <a:xfrm rot="-2819864">
                                  <a:off x="13039" y="8651"/>
                                  <a:ext cx="246" cy="264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AutoShape 136"/>
                              <wps:cNvSpPr>
                                <a:spLocks noChangeArrowheads="1"/>
                              </wps:cNvSpPr>
                              <wps:spPr bwMode="auto">
                                <a:xfrm rot="-1375926">
                                  <a:off x="10349" y="9678"/>
                                  <a:ext cx="185" cy="16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AutoShape 137"/>
                              <wps:cNvSpPr>
                                <a:spLocks noChangeArrowheads="1"/>
                              </wps:cNvSpPr>
                              <wps:spPr bwMode="auto">
                                <a:xfrm rot="-1375926">
                                  <a:off x="13718" y="9460"/>
                                  <a:ext cx="363" cy="31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tx2">
                                    <a:lumMod val="10000"/>
                                    <a:lumOff val="9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AutoShape 138"/>
                              <wps:cNvSpPr>
                                <a:spLocks noChangeArrowheads="1"/>
                              </wps:cNvSpPr>
                              <wps:spPr bwMode="auto">
                                <a:xfrm rot="-1375926">
                                  <a:off x="11436" y="8746"/>
                                  <a:ext cx="550" cy="479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AutoShape 139"/>
                              <wps:cNvSpPr>
                                <a:spLocks noChangeArrowheads="1"/>
                              </wps:cNvSpPr>
                              <wps:spPr bwMode="auto">
                                <a:xfrm rot="-1375926">
                                  <a:off x="11426" y="10100"/>
                                  <a:ext cx="361" cy="314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tx2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AutoShape 140"/>
                              <wps:cNvSpPr>
                                <a:spLocks noChangeArrowheads="1"/>
                              </wps:cNvSpPr>
                              <wps:spPr bwMode="auto">
                                <a:xfrm rot="1722273">
                                  <a:off x="12551" y="10573"/>
                                  <a:ext cx="521" cy="454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9" name="Group 141"/>
                              <wpg:cNvGrpSpPr>
                                <a:grpSpLocks/>
                              </wpg:cNvGrpSpPr>
                              <wpg:grpSpPr bwMode="auto">
                                <a:xfrm rot="-1338439">
                                  <a:off x="10324" y="8313"/>
                                  <a:ext cx="4144" cy="3180"/>
                                  <a:chOff x="7480" y="3796"/>
                                  <a:chExt cx="1537" cy="1202"/>
                                </a:xfrm>
                              </wpg:grpSpPr>
                              <wps:wsp>
                                <wps:cNvPr id="240" name="Freeform 1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480" y="3796"/>
                                    <a:ext cx="1537" cy="1202"/>
                                  </a:xfrm>
                                  <a:custGeom>
                                    <a:avLst/>
                                    <a:gdLst>
                                      <a:gd name="T0" fmla="*/ 260 w 7683"/>
                                      <a:gd name="T1" fmla="*/ 732 h 6010"/>
                                      <a:gd name="T2" fmla="*/ 611 w 7683"/>
                                      <a:gd name="T3" fmla="*/ 697 h 6010"/>
                                      <a:gd name="T4" fmla="*/ 325 w 7683"/>
                                      <a:gd name="T5" fmla="*/ 991 h 6010"/>
                                      <a:gd name="T6" fmla="*/ 745 w 7683"/>
                                      <a:gd name="T7" fmla="*/ 351 h 6010"/>
                                      <a:gd name="T8" fmla="*/ 1113 w 7683"/>
                                      <a:gd name="T9" fmla="*/ 425 h 6010"/>
                                      <a:gd name="T10" fmla="*/ 700 w 7683"/>
                                      <a:gd name="T11" fmla="*/ 634 h 6010"/>
                                      <a:gd name="T12" fmla="*/ 1999 w 7683"/>
                                      <a:gd name="T13" fmla="*/ 21 h 6010"/>
                                      <a:gd name="T14" fmla="*/ 3644 w 7683"/>
                                      <a:gd name="T15" fmla="*/ 96 h 6010"/>
                                      <a:gd name="T16" fmla="*/ 5356 w 7683"/>
                                      <a:gd name="T17" fmla="*/ 574 h 6010"/>
                                      <a:gd name="T18" fmla="*/ 3875 w 7683"/>
                                      <a:gd name="T19" fmla="*/ 312 h 6010"/>
                                      <a:gd name="T20" fmla="*/ 2230 w 7683"/>
                                      <a:gd name="T21" fmla="*/ 203 h 6010"/>
                                      <a:gd name="T22" fmla="*/ 5356 w 7683"/>
                                      <a:gd name="T23" fmla="*/ 574 h 6010"/>
                                      <a:gd name="T24" fmla="*/ 5462 w 7683"/>
                                      <a:gd name="T25" fmla="*/ 737 h 6010"/>
                                      <a:gd name="T26" fmla="*/ 5353 w 7683"/>
                                      <a:gd name="T27" fmla="*/ 573 h 6010"/>
                                      <a:gd name="T28" fmla="*/ 6004 w 7683"/>
                                      <a:gd name="T29" fmla="*/ 842 h 6010"/>
                                      <a:gd name="T30" fmla="*/ 5917 w 7683"/>
                                      <a:gd name="T31" fmla="*/ 951 h 6010"/>
                                      <a:gd name="T32" fmla="*/ 6256 w 7683"/>
                                      <a:gd name="T33" fmla="*/ 983 h 6010"/>
                                      <a:gd name="T34" fmla="*/ 6887 w 7683"/>
                                      <a:gd name="T35" fmla="*/ 1472 h 6010"/>
                                      <a:gd name="T36" fmla="*/ 7335 w 7683"/>
                                      <a:gd name="T37" fmla="*/ 2044 h 6010"/>
                                      <a:gd name="T38" fmla="*/ 7319 w 7683"/>
                                      <a:gd name="T39" fmla="*/ 2189 h 6010"/>
                                      <a:gd name="T40" fmla="*/ 6974 w 7683"/>
                                      <a:gd name="T41" fmla="*/ 1696 h 6010"/>
                                      <a:gd name="T42" fmla="*/ 6460 w 7683"/>
                                      <a:gd name="T43" fmla="*/ 1255 h 6010"/>
                                      <a:gd name="T44" fmla="*/ 7613 w 7683"/>
                                      <a:gd name="T45" fmla="*/ 2720 h 6010"/>
                                      <a:gd name="T46" fmla="*/ 7683 w 7683"/>
                                      <a:gd name="T47" fmla="*/ 3357 h 6010"/>
                                      <a:gd name="T48" fmla="*/ 7582 w 7683"/>
                                      <a:gd name="T49" fmla="*/ 3997 h 6010"/>
                                      <a:gd name="T50" fmla="*/ 7524 w 7683"/>
                                      <a:gd name="T51" fmla="*/ 3484 h 6010"/>
                                      <a:gd name="T52" fmla="*/ 7530 w 7683"/>
                                      <a:gd name="T53" fmla="*/ 2887 h 6010"/>
                                      <a:gd name="T54" fmla="*/ 7513 w 7683"/>
                                      <a:gd name="T55" fmla="*/ 2409 h 6010"/>
                                      <a:gd name="T56" fmla="*/ 7242 w 7683"/>
                                      <a:gd name="T57" fmla="*/ 4346 h 6010"/>
                                      <a:gd name="T58" fmla="*/ 7178 w 7683"/>
                                      <a:gd name="T59" fmla="*/ 4843 h 6010"/>
                                      <a:gd name="T60" fmla="*/ 7141 w 7683"/>
                                      <a:gd name="T61" fmla="*/ 4527 h 6010"/>
                                      <a:gd name="T62" fmla="*/ 6679 w 7683"/>
                                      <a:gd name="T63" fmla="*/ 5383 h 6010"/>
                                      <a:gd name="T64" fmla="*/ 6088 w 7683"/>
                                      <a:gd name="T65" fmla="*/ 5756 h 6010"/>
                                      <a:gd name="T66" fmla="*/ 5345 w 7683"/>
                                      <a:gd name="T67" fmla="*/ 5771 h 6010"/>
                                      <a:gd name="T68" fmla="*/ 6026 w 7683"/>
                                      <a:gd name="T69" fmla="*/ 5542 h 6010"/>
                                      <a:gd name="T70" fmla="*/ 6600 w 7683"/>
                                      <a:gd name="T71" fmla="*/ 5161 h 6010"/>
                                      <a:gd name="T72" fmla="*/ 5327 w 7683"/>
                                      <a:gd name="T73" fmla="*/ 5983 h 6010"/>
                                      <a:gd name="T74" fmla="*/ 4532 w 7683"/>
                                      <a:gd name="T75" fmla="*/ 5981 h 6010"/>
                                      <a:gd name="T76" fmla="*/ 3670 w 7683"/>
                                      <a:gd name="T77" fmla="*/ 5737 h 6010"/>
                                      <a:gd name="T78" fmla="*/ 3529 w 7683"/>
                                      <a:gd name="T79" fmla="*/ 5521 h 6010"/>
                                      <a:gd name="T80" fmla="*/ 4375 w 7683"/>
                                      <a:gd name="T81" fmla="*/ 5781 h 6010"/>
                                      <a:gd name="T82" fmla="*/ 5160 w 7683"/>
                                      <a:gd name="T83" fmla="*/ 5800 h 6010"/>
                                      <a:gd name="T84" fmla="*/ 2593 w 7683"/>
                                      <a:gd name="T85" fmla="*/ 5077 h 6010"/>
                                      <a:gd name="T86" fmla="*/ 2490 w 7683"/>
                                      <a:gd name="T87" fmla="*/ 4925 h 6010"/>
                                      <a:gd name="T88" fmla="*/ 2422 w 7683"/>
                                      <a:gd name="T89" fmla="*/ 4848 h 6010"/>
                                      <a:gd name="T90" fmla="*/ 2490 w 7683"/>
                                      <a:gd name="T91" fmla="*/ 4925 h 6010"/>
                                      <a:gd name="T92" fmla="*/ 2448 w 7683"/>
                                      <a:gd name="T93" fmla="*/ 4934 h 6010"/>
                                      <a:gd name="T94" fmla="*/ 2440 w 7683"/>
                                      <a:gd name="T95" fmla="*/ 4830 h 6010"/>
                                      <a:gd name="T96" fmla="*/ 2031 w 7683"/>
                                      <a:gd name="T97" fmla="*/ 4642 h 6010"/>
                                      <a:gd name="T98" fmla="*/ 2470 w 7683"/>
                                      <a:gd name="T99" fmla="*/ 4842 h 6010"/>
                                      <a:gd name="T100" fmla="*/ 1222 w 7683"/>
                                      <a:gd name="T101" fmla="*/ 3761 h 6010"/>
                                      <a:gd name="T102" fmla="*/ 881 w 7683"/>
                                      <a:gd name="T103" fmla="*/ 3504 h 6010"/>
                                      <a:gd name="T104" fmla="*/ 165 w 7683"/>
                                      <a:gd name="T105" fmla="*/ 2320 h 6010"/>
                                      <a:gd name="T106" fmla="*/ 20 w 7683"/>
                                      <a:gd name="T107" fmla="*/ 1275 h 6010"/>
                                      <a:gd name="T108" fmla="*/ 150 w 7683"/>
                                      <a:gd name="T109" fmla="*/ 1485 h 6010"/>
                                      <a:gd name="T110" fmla="*/ 319 w 7683"/>
                                      <a:gd name="T111" fmla="*/ 2443 h 6010"/>
                                      <a:gd name="T112" fmla="*/ 996 w 7683"/>
                                      <a:gd name="T113" fmla="*/ 3508 h 6010"/>
                                      <a:gd name="T114" fmla="*/ 168 w 7683"/>
                                      <a:gd name="T115" fmla="*/ 899 h 6010"/>
                                      <a:gd name="T116" fmla="*/ 273 w 7683"/>
                                      <a:gd name="T117" fmla="*/ 1062 h 60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7683" h="6010">
                                        <a:moveTo>
                                          <a:pt x="141" y="904"/>
                                        </a:moveTo>
                                        <a:lnTo>
                                          <a:pt x="142" y="900"/>
                                        </a:lnTo>
                                        <a:lnTo>
                                          <a:pt x="272" y="1076"/>
                                        </a:lnTo>
                                        <a:lnTo>
                                          <a:pt x="270" y="1078"/>
                                        </a:lnTo>
                                        <a:lnTo>
                                          <a:pt x="141" y="904"/>
                                        </a:lnTo>
                                        <a:close/>
                                        <a:moveTo>
                                          <a:pt x="142" y="900"/>
                                        </a:moveTo>
                                        <a:lnTo>
                                          <a:pt x="160" y="872"/>
                                        </a:lnTo>
                                        <a:lnTo>
                                          <a:pt x="178" y="842"/>
                                        </a:lnTo>
                                        <a:lnTo>
                                          <a:pt x="198" y="814"/>
                                        </a:lnTo>
                                        <a:lnTo>
                                          <a:pt x="218" y="787"/>
                                        </a:lnTo>
                                        <a:lnTo>
                                          <a:pt x="239" y="759"/>
                                        </a:lnTo>
                                        <a:lnTo>
                                          <a:pt x="260" y="732"/>
                                        </a:lnTo>
                                        <a:lnTo>
                                          <a:pt x="282" y="706"/>
                                        </a:lnTo>
                                        <a:lnTo>
                                          <a:pt x="306" y="680"/>
                                        </a:lnTo>
                                        <a:lnTo>
                                          <a:pt x="330" y="654"/>
                                        </a:lnTo>
                                        <a:lnTo>
                                          <a:pt x="355" y="629"/>
                                        </a:lnTo>
                                        <a:lnTo>
                                          <a:pt x="381" y="605"/>
                                        </a:lnTo>
                                        <a:lnTo>
                                          <a:pt x="407" y="581"/>
                                        </a:lnTo>
                                        <a:lnTo>
                                          <a:pt x="434" y="558"/>
                                        </a:lnTo>
                                        <a:lnTo>
                                          <a:pt x="463" y="535"/>
                                        </a:lnTo>
                                        <a:lnTo>
                                          <a:pt x="491" y="513"/>
                                        </a:lnTo>
                                        <a:lnTo>
                                          <a:pt x="521" y="491"/>
                                        </a:lnTo>
                                        <a:lnTo>
                                          <a:pt x="640" y="675"/>
                                        </a:lnTo>
                                        <a:lnTo>
                                          <a:pt x="611" y="697"/>
                                        </a:lnTo>
                                        <a:lnTo>
                                          <a:pt x="584" y="719"/>
                                        </a:lnTo>
                                        <a:lnTo>
                                          <a:pt x="557" y="741"/>
                                        </a:lnTo>
                                        <a:lnTo>
                                          <a:pt x="529" y="764"/>
                                        </a:lnTo>
                                        <a:lnTo>
                                          <a:pt x="503" y="788"/>
                                        </a:lnTo>
                                        <a:lnTo>
                                          <a:pt x="479" y="811"/>
                                        </a:lnTo>
                                        <a:lnTo>
                                          <a:pt x="455" y="835"/>
                                        </a:lnTo>
                                        <a:lnTo>
                                          <a:pt x="432" y="860"/>
                                        </a:lnTo>
                                        <a:lnTo>
                                          <a:pt x="408" y="885"/>
                                        </a:lnTo>
                                        <a:lnTo>
                                          <a:pt x="386" y="911"/>
                                        </a:lnTo>
                                        <a:lnTo>
                                          <a:pt x="365" y="937"/>
                                        </a:lnTo>
                                        <a:lnTo>
                                          <a:pt x="345" y="963"/>
                                        </a:lnTo>
                                        <a:lnTo>
                                          <a:pt x="325" y="991"/>
                                        </a:lnTo>
                                        <a:lnTo>
                                          <a:pt x="307" y="1019"/>
                                        </a:lnTo>
                                        <a:lnTo>
                                          <a:pt x="289" y="1048"/>
                                        </a:lnTo>
                                        <a:lnTo>
                                          <a:pt x="272" y="1076"/>
                                        </a:lnTo>
                                        <a:lnTo>
                                          <a:pt x="142" y="900"/>
                                        </a:lnTo>
                                        <a:close/>
                                        <a:moveTo>
                                          <a:pt x="521" y="491"/>
                                        </a:moveTo>
                                        <a:lnTo>
                                          <a:pt x="550" y="470"/>
                                        </a:lnTo>
                                        <a:lnTo>
                                          <a:pt x="581" y="449"/>
                                        </a:lnTo>
                                        <a:lnTo>
                                          <a:pt x="612" y="428"/>
                                        </a:lnTo>
                                        <a:lnTo>
                                          <a:pt x="644" y="408"/>
                                        </a:lnTo>
                                        <a:lnTo>
                                          <a:pt x="678" y="388"/>
                                        </a:lnTo>
                                        <a:lnTo>
                                          <a:pt x="711" y="370"/>
                                        </a:lnTo>
                                        <a:lnTo>
                                          <a:pt x="745" y="351"/>
                                        </a:lnTo>
                                        <a:lnTo>
                                          <a:pt x="779" y="334"/>
                                        </a:lnTo>
                                        <a:lnTo>
                                          <a:pt x="815" y="317"/>
                                        </a:lnTo>
                                        <a:lnTo>
                                          <a:pt x="851" y="299"/>
                                        </a:lnTo>
                                        <a:lnTo>
                                          <a:pt x="887" y="282"/>
                                        </a:lnTo>
                                        <a:lnTo>
                                          <a:pt x="924" y="267"/>
                                        </a:lnTo>
                                        <a:lnTo>
                                          <a:pt x="962" y="251"/>
                                        </a:lnTo>
                                        <a:lnTo>
                                          <a:pt x="1001" y="236"/>
                                        </a:lnTo>
                                        <a:lnTo>
                                          <a:pt x="1039" y="221"/>
                                        </a:lnTo>
                                        <a:lnTo>
                                          <a:pt x="1079" y="208"/>
                                        </a:lnTo>
                                        <a:lnTo>
                                          <a:pt x="1191" y="397"/>
                                        </a:lnTo>
                                        <a:lnTo>
                                          <a:pt x="1152" y="411"/>
                                        </a:lnTo>
                                        <a:lnTo>
                                          <a:pt x="1113" y="425"/>
                                        </a:lnTo>
                                        <a:lnTo>
                                          <a:pt x="1075" y="440"/>
                                        </a:lnTo>
                                        <a:lnTo>
                                          <a:pt x="1038" y="455"/>
                                        </a:lnTo>
                                        <a:lnTo>
                                          <a:pt x="1001" y="471"/>
                                        </a:lnTo>
                                        <a:lnTo>
                                          <a:pt x="965" y="487"/>
                                        </a:lnTo>
                                        <a:lnTo>
                                          <a:pt x="930" y="505"/>
                                        </a:lnTo>
                                        <a:lnTo>
                                          <a:pt x="894" y="522"/>
                                        </a:lnTo>
                                        <a:lnTo>
                                          <a:pt x="861" y="539"/>
                                        </a:lnTo>
                                        <a:lnTo>
                                          <a:pt x="828" y="558"/>
                                        </a:lnTo>
                                        <a:lnTo>
                                          <a:pt x="794" y="576"/>
                                        </a:lnTo>
                                        <a:lnTo>
                                          <a:pt x="762" y="595"/>
                                        </a:lnTo>
                                        <a:lnTo>
                                          <a:pt x="730" y="615"/>
                                        </a:lnTo>
                                        <a:lnTo>
                                          <a:pt x="700" y="634"/>
                                        </a:lnTo>
                                        <a:lnTo>
                                          <a:pt x="669" y="655"/>
                                        </a:lnTo>
                                        <a:lnTo>
                                          <a:pt x="640" y="675"/>
                                        </a:lnTo>
                                        <a:lnTo>
                                          <a:pt x="521" y="491"/>
                                        </a:lnTo>
                                        <a:close/>
                                        <a:moveTo>
                                          <a:pt x="1079" y="208"/>
                                        </a:moveTo>
                                        <a:lnTo>
                                          <a:pt x="1183" y="173"/>
                                        </a:lnTo>
                                        <a:lnTo>
                                          <a:pt x="1290" y="142"/>
                                        </a:lnTo>
                                        <a:lnTo>
                                          <a:pt x="1400" y="115"/>
                                        </a:lnTo>
                                        <a:lnTo>
                                          <a:pt x="1514" y="90"/>
                                        </a:lnTo>
                                        <a:lnTo>
                                          <a:pt x="1632" y="68"/>
                                        </a:lnTo>
                                        <a:lnTo>
                                          <a:pt x="1752" y="49"/>
                                        </a:lnTo>
                                        <a:lnTo>
                                          <a:pt x="1874" y="33"/>
                                        </a:lnTo>
                                        <a:lnTo>
                                          <a:pt x="1999" y="21"/>
                                        </a:lnTo>
                                        <a:lnTo>
                                          <a:pt x="2126" y="11"/>
                                        </a:lnTo>
                                        <a:lnTo>
                                          <a:pt x="2256" y="5"/>
                                        </a:lnTo>
                                        <a:lnTo>
                                          <a:pt x="2389" y="1"/>
                                        </a:lnTo>
                                        <a:lnTo>
                                          <a:pt x="2522" y="0"/>
                                        </a:lnTo>
                                        <a:lnTo>
                                          <a:pt x="2658" y="2"/>
                                        </a:lnTo>
                                        <a:lnTo>
                                          <a:pt x="2795" y="7"/>
                                        </a:lnTo>
                                        <a:lnTo>
                                          <a:pt x="2934" y="15"/>
                                        </a:lnTo>
                                        <a:lnTo>
                                          <a:pt x="3074" y="26"/>
                                        </a:lnTo>
                                        <a:lnTo>
                                          <a:pt x="3215" y="39"/>
                                        </a:lnTo>
                                        <a:lnTo>
                                          <a:pt x="3357" y="56"/>
                                        </a:lnTo>
                                        <a:lnTo>
                                          <a:pt x="3501" y="74"/>
                                        </a:lnTo>
                                        <a:lnTo>
                                          <a:pt x="3644" y="96"/>
                                        </a:lnTo>
                                        <a:lnTo>
                                          <a:pt x="3787" y="121"/>
                                        </a:lnTo>
                                        <a:lnTo>
                                          <a:pt x="3932" y="150"/>
                                        </a:lnTo>
                                        <a:lnTo>
                                          <a:pt x="4076" y="179"/>
                                        </a:lnTo>
                                        <a:lnTo>
                                          <a:pt x="4220" y="213"/>
                                        </a:lnTo>
                                        <a:lnTo>
                                          <a:pt x="4365" y="249"/>
                                        </a:lnTo>
                                        <a:lnTo>
                                          <a:pt x="4509" y="287"/>
                                        </a:lnTo>
                                        <a:lnTo>
                                          <a:pt x="4652" y="328"/>
                                        </a:lnTo>
                                        <a:lnTo>
                                          <a:pt x="4796" y="372"/>
                                        </a:lnTo>
                                        <a:lnTo>
                                          <a:pt x="4937" y="418"/>
                                        </a:lnTo>
                                        <a:lnTo>
                                          <a:pt x="5078" y="467"/>
                                        </a:lnTo>
                                        <a:lnTo>
                                          <a:pt x="5217" y="519"/>
                                        </a:lnTo>
                                        <a:lnTo>
                                          <a:pt x="5356" y="574"/>
                                        </a:lnTo>
                                        <a:lnTo>
                                          <a:pt x="5430" y="759"/>
                                        </a:lnTo>
                                        <a:lnTo>
                                          <a:pt x="5293" y="705"/>
                                        </a:lnTo>
                                        <a:lnTo>
                                          <a:pt x="5154" y="654"/>
                                        </a:lnTo>
                                        <a:lnTo>
                                          <a:pt x="5014" y="606"/>
                                        </a:lnTo>
                                        <a:lnTo>
                                          <a:pt x="4873" y="559"/>
                                        </a:lnTo>
                                        <a:lnTo>
                                          <a:pt x="4732" y="516"/>
                                        </a:lnTo>
                                        <a:lnTo>
                                          <a:pt x="4590" y="475"/>
                                        </a:lnTo>
                                        <a:lnTo>
                                          <a:pt x="4448" y="437"/>
                                        </a:lnTo>
                                        <a:lnTo>
                                          <a:pt x="4305" y="402"/>
                                        </a:lnTo>
                                        <a:lnTo>
                                          <a:pt x="4162" y="368"/>
                                        </a:lnTo>
                                        <a:lnTo>
                                          <a:pt x="4019" y="339"/>
                                        </a:lnTo>
                                        <a:lnTo>
                                          <a:pt x="3875" y="312"/>
                                        </a:lnTo>
                                        <a:lnTo>
                                          <a:pt x="3733" y="287"/>
                                        </a:lnTo>
                                        <a:lnTo>
                                          <a:pt x="3591" y="265"/>
                                        </a:lnTo>
                                        <a:lnTo>
                                          <a:pt x="3450" y="246"/>
                                        </a:lnTo>
                                        <a:lnTo>
                                          <a:pt x="3309" y="230"/>
                                        </a:lnTo>
                                        <a:lnTo>
                                          <a:pt x="3169" y="216"/>
                                        </a:lnTo>
                                        <a:lnTo>
                                          <a:pt x="3030" y="206"/>
                                        </a:lnTo>
                                        <a:lnTo>
                                          <a:pt x="2893" y="198"/>
                                        </a:lnTo>
                                        <a:lnTo>
                                          <a:pt x="2757" y="193"/>
                                        </a:lnTo>
                                        <a:lnTo>
                                          <a:pt x="2622" y="192"/>
                                        </a:lnTo>
                                        <a:lnTo>
                                          <a:pt x="2490" y="192"/>
                                        </a:lnTo>
                                        <a:lnTo>
                                          <a:pt x="2359" y="197"/>
                                        </a:lnTo>
                                        <a:lnTo>
                                          <a:pt x="2230" y="203"/>
                                        </a:lnTo>
                                        <a:lnTo>
                                          <a:pt x="2104" y="213"/>
                                        </a:lnTo>
                                        <a:lnTo>
                                          <a:pt x="1979" y="225"/>
                                        </a:lnTo>
                                        <a:lnTo>
                                          <a:pt x="1858" y="241"/>
                                        </a:lnTo>
                                        <a:lnTo>
                                          <a:pt x="1739" y="260"/>
                                        </a:lnTo>
                                        <a:lnTo>
                                          <a:pt x="1623" y="281"/>
                                        </a:lnTo>
                                        <a:lnTo>
                                          <a:pt x="1510" y="305"/>
                                        </a:lnTo>
                                        <a:lnTo>
                                          <a:pt x="1400" y="333"/>
                                        </a:lnTo>
                                        <a:lnTo>
                                          <a:pt x="1294" y="364"/>
                                        </a:lnTo>
                                        <a:lnTo>
                                          <a:pt x="1191" y="397"/>
                                        </a:lnTo>
                                        <a:lnTo>
                                          <a:pt x="1079" y="208"/>
                                        </a:lnTo>
                                        <a:close/>
                                        <a:moveTo>
                                          <a:pt x="5393" y="667"/>
                                        </a:moveTo>
                                        <a:lnTo>
                                          <a:pt x="5356" y="574"/>
                                        </a:lnTo>
                                        <a:lnTo>
                                          <a:pt x="5368" y="580"/>
                                        </a:lnTo>
                                        <a:lnTo>
                                          <a:pt x="5382" y="590"/>
                                        </a:lnTo>
                                        <a:lnTo>
                                          <a:pt x="5395" y="602"/>
                                        </a:lnTo>
                                        <a:lnTo>
                                          <a:pt x="5408" y="617"/>
                                        </a:lnTo>
                                        <a:lnTo>
                                          <a:pt x="5420" y="633"/>
                                        </a:lnTo>
                                        <a:lnTo>
                                          <a:pt x="5433" y="652"/>
                                        </a:lnTo>
                                        <a:lnTo>
                                          <a:pt x="5442" y="670"/>
                                        </a:lnTo>
                                        <a:lnTo>
                                          <a:pt x="5451" y="690"/>
                                        </a:lnTo>
                                        <a:lnTo>
                                          <a:pt x="5457" y="707"/>
                                        </a:lnTo>
                                        <a:lnTo>
                                          <a:pt x="5461" y="723"/>
                                        </a:lnTo>
                                        <a:lnTo>
                                          <a:pt x="5461" y="731"/>
                                        </a:lnTo>
                                        <a:lnTo>
                                          <a:pt x="5462" y="737"/>
                                        </a:lnTo>
                                        <a:lnTo>
                                          <a:pt x="5461" y="743"/>
                                        </a:lnTo>
                                        <a:lnTo>
                                          <a:pt x="5460" y="748"/>
                                        </a:lnTo>
                                        <a:lnTo>
                                          <a:pt x="5459" y="753"/>
                                        </a:lnTo>
                                        <a:lnTo>
                                          <a:pt x="5456" y="757"/>
                                        </a:lnTo>
                                        <a:lnTo>
                                          <a:pt x="5454" y="759"/>
                                        </a:lnTo>
                                        <a:lnTo>
                                          <a:pt x="5450" y="761"/>
                                        </a:lnTo>
                                        <a:lnTo>
                                          <a:pt x="5446" y="762"/>
                                        </a:lnTo>
                                        <a:lnTo>
                                          <a:pt x="5441" y="762"/>
                                        </a:lnTo>
                                        <a:lnTo>
                                          <a:pt x="5436" y="761"/>
                                        </a:lnTo>
                                        <a:lnTo>
                                          <a:pt x="5430" y="759"/>
                                        </a:lnTo>
                                        <a:lnTo>
                                          <a:pt x="5393" y="667"/>
                                        </a:lnTo>
                                        <a:close/>
                                        <a:moveTo>
                                          <a:pt x="5353" y="573"/>
                                        </a:moveTo>
                                        <a:lnTo>
                                          <a:pt x="5413" y="592"/>
                                        </a:lnTo>
                                        <a:lnTo>
                                          <a:pt x="5470" y="613"/>
                                        </a:lnTo>
                                        <a:lnTo>
                                          <a:pt x="5527" y="634"/>
                                        </a:lnTo>
                                        <a:lnTo>
                                          <a:pt x="5583" y="655"/>
                                        </a:lnTo>
                                        <a:lnTo>
                                          <a:pt x="5638" y="676"/>
                                        </a:lnTo>
                                        <a:lnTo>
                                          <a:pt x="5692" y="699"/>
                                        </a:lnTo>
                                        <a:lnTo>
                                          <a:pt x="5747" y="722"/>
                                        </a:lnTo>
                                        <a:lnTo>
                                          <a:pt x="5800" y="746"/>
                                        </a:lnTo>
                                        <a:lnTo>
                                          <a:pt x="5852" y="769"/>
                                        </a:lnTo>
                                        <a:lnTo>
                                          <a:pt x="5903" y="793"/>
                                        </a:lnTo>
                                        <a:lnTo>
                                          <a:pt x="5953" y="817"/>
                                        </a:lnTo>
                                        <a:lnTo>
                                          <a:pt x="6004" y="842"/>
                                        </a:lnTo>
                                        <a:lnTo>
                                          <a:pt x="6052" y="868"/>
                                        </a:lnTo>
                                        <a:lnTo>
                                          <a:pt x="6101" y="894"/>
                                        </a:lnTo>
                                        <a:lnTo>
                                          <a:pt x="6149" y="920"/>
                                        </a:lnTo>
                                        <a:lnTo>
                                          <a:pt x="6196" y="947"/>
                                        </a:lnTo>
                                        <a:lnTo>
                                          <a:pt x="6251" y="1124"/>
                                        </a:lnTo>
                                        <a:lnTo>
                                          <a:pt x="6207" y="1098"/>
                                        </a:lnTo>
                                        <a:lnTo>
                                          <a:pt x="6160" y="1072"/>
                                        </a:lnTo>
                                        <a:lnTo>
                                          <a:pt x="6113" y="1048"/>
                                        </a:lnTo>
                                        <a:lnTo>
                                          <a:pt x="6066" y="1023"/>
                                        </a:lnTo>
                                        <a:lnTo>
                                          <a:pt x="6018" y="998"/>
                                        </a:lnTo>
                                        <a:lnTo>
                                          <a:pt x="5968" y="975"/>
                                        </a:lnTo>
                                        <a:lnTo>
                                          <a:pt x="5917" y="951"/>
                                        </a:lnTo>
                                        <a:lnTo>
                                          <a:pt x="5867" y="929"/>
                                        </a:lnTo>
                                        <a:lnTo>
                                          <a:pt x="5816" y="905"/>
                                        </a:lnTo>
                                        <a:lnTo>
                                          <a:pt x="5763" y="883"/>
                                        </a:lnTo>
                                        <a:lnTo>
                                          <a:pt x="5710" y="862"/>
                                        </a:lnTo>
                                        <a:lnTo>
                                          <a:pt x="5656" y="841"/>
                                        </a:lnTo>
                                        <a:lnTo>
                                          <a:pt x="5602" y="820"/>
                                        </a:lnTo>
                                        <a:lnTo>
                                          <a:pt x="5546" y="799"/>
                                        </a:lnTo>
                                        <a:lnTo>
                                          <a:pt x="5489" y="779"/>
                                        </a:lnTo>
                                        <a:lnTo>
                                          <a:pt x="5433" y="761"/>
                                        </a:lnTo>
                                        <a:lnTo>
                                          <a:pt x="5353" y="573"/>
                                        </a:lnTo>
                                        <a:close/>
                                        <a:moveTo>
                                          <a:pt x="6196" y="947"/>
                                        </a:moveTo>
                                        <a:lnTo>
                                          <a:pt x="6256" y="983"/>
                                        </a:lnTo>
                                        <a:lnTo>
                                          <a:pt x="6316" y="1020"/>
                                        </a:lnTo>
                                        <a:lnTo>
                                          <a:pt x="6374" y="1057"/>
                                        </a:lnTo>
                                        <a:lnTo>
                                          <a:pt x="6431" y="1097"/>
                                        </a:lnTo>
                                        <a:lnTo>
                                          <a:pt x="6486" y="1135"/>
                                        </a:lnTo>
                                        <a:lnTo>
                                          <a:pt x="6542" y="1175"/>
                                        </a:lnTo>
                                        <a:lnTo>
                                          <a:pt x="6595" y="1216"/>
                                        </a:lnTo>
                                        <a:lnTo>
                                          <a:pt x="6646" y="1257"/>
                                        </a:lnTo>
                                        <a:lnTo>
                                          <a:pt x="6697" y="1299"/>
                                        </a:lnTo>
                                        <a:lnTo>
                                          <a:pt x="6746" y="1341"/>
                                        </a:lnTo>
                                        <a:lnTo>
                                          <a:pt x="6794" y="1384"/>
                                        </a:lnTo>
                                        <a:lnTo>
                                          <a:pt x="6841" y="1427"/>
                                        </a:lnTo>
                                        <a:lnTo>
                                          <a:pt x="6887" y="1472"/>
                                        </a:lnTo>
                                        <a:lnTo>
                                          <a:pt x="6932" y="1516"/>
                                        </a:lnTo>
                                        <a:lnTo>
                                          <a:pt x="6974" y="1562"/>
                                        </a:lnTo>
                                        <a:lnTo>
                                          <a:pt x="7016" y="1608"/>
                                        </a:lnTo>
                                        <a:lnTo>
                                          <a:pt x="7057" y="1655"/>
                                        </a:lnTo>
                                        <a:lnTo>
                                          <a:pt x="7095" y="1702"/>
                                        </a:lnTo>
                                        <a:lnTo>
                                          <a:pt x="7133" y="1749"/>
                                        </a:lnTo>
                                        <a:lnTo>
                                          <a:pt x="7170" y="1797"/>
                                        </a:lnTo>
                                        <a:lnTo>
                                          <a:pt x="7205" y="1847"/>
                                        </a:lnTo>
                                        <a:lnTo>
                                          <a:pt x="7240" y="1895"/>
                                        </a:lnTo>
                                        <a:lnTo>
                                          <a:pt x="7273" y="1944"/>
                                        </a:lnTo>
                                        <a:lnTo>
                                          <a:pt x="7304" y="1995"/>
                                        </a:lnTo>
                                        <a:lnTo>
                                          <a:pt x="7335" y="2044"/>
                                        </a:lnTo>
                                        <a:lnTo>
                                          <a:pt x="7363" y="2096"/>
                                        </a:lnTo>
                                        <a:lnTo>
                                          <a:pt x="7392" y="2147"/>
                                        </a:lnTo>
                                        <a:lnTo>
                                          <a:pt x="7419" y="2199"/>
                                        </a:lnTo>
                                        <a:lnTo>
                                          <a:pt x="7444" y="2251"/>
                                        </a:lnTo>
                                        <a:lnTo>
                                          <a:pt x="7469" y="2303"/>
                                        </a:lnTo>
                                        <a:lnTo>
                                          <a:pt x="7491" y="2356"/>
                                        </a:lnTo>
                                        <a:lnTo>
                                          <a:pt x="7513" y="2409"/>
                                        </a:lnTo>
                                        <a:lnTo>
                                          <a:pt x="7398" y="2364"/>
                                        </a:lnTo>
                                        <a:lnTo>
                                          <a:pt x="7379" y="2319"/>
                                        </a:lnTo>
                                        <a:lnTo>
                                          <a:pt x="7361" y="2276"/>
                                        </a:lnTo>
                                        <a:lnTo>
                                          <a:pt x="7340" y="2232"/>
                                        </a:lnTo>
                                        <a:lnTo>
                                          <a:pt x="7319" y="2189"/>
                                        </a:lnTo>
                                        <a:lnTo>
                                          <a:pt x="7297" y="2147"/>
                                        </a:lnTo>
                                        <a:lnTo>
                                          <a:pt x="7273" y="2104"/>
                                        </a:lnTo>
                                        <a:lnTo>
                                          <a:pt x="7248" y="2062"/>
                                        </a:lnTo>
                                        <a:lnTo>
                                          <a:pt x="7222" y="2020"/>
                                        </a:lnTo>
                                        <a:lnTo>
                                          <a:pt x="7195" y="1978"/>
                                        </a:lnTo>
                                        <a:lnTo>
                                          <a:pt x="7167" y="1937"/>
                                        </a:lnTo>
                                        <a:lnTo>
                                          <a:pt x="7137" y="1896"/>
                                        </a:lnTo>
                                        <a:lnTo>
                                          <a:pt x="7107" y="1855"/>
                                        </a:lnTo>
                                        <a:lnTo>
                                          <a:pt x="7075" y="1814"/>
                                        </a:lnTo>
                                        <a:lnTo>
                                          <a:pt x="7043" y="1775"/>
                                        </a:lnTo>
                                        <a:lnTo>
                                          <a:pt x="7008" y="1734"/>
                                        </a:lnTo>
                                        <a:lnTo>
                                          <a:pt x="6974" y="1696"/>
                                        </a:lnTo>
                                        <a:lnTo>
                                          <a:pt x="6937" y="1656"/>
                                        </a:lnTo>
                                        <a:lnTo>
                                          <a:pt x="6900" y="1618"/>
                                        </a:lnTo>
                                        <a:lnTo>
                                          <a:pt x="6861" y="1579"/>
                                        </a:lnTo>
                                        <a:lnTo>
                                          <a:pt x="6822" y="1542"/>
                                        </a:lnTo>
                                        <a:lnTo>
                                          <a:pt x="6781" y="1504"/>
                                        </a:lnTo>
                                        <a:lnTo>
                                          <a:pt x="6739" y="1467"/>
                                        </a:lnTo>
                                        <a:lnTo>
                                          <a:pt x="6695" y="1431"/>
                                        </a:lnTo>
                                        <a:lnTo>
                                          <a:pt x="6651" y="1395"/>
                                        </a:lnTo>
                                        <a:lnTo>
                                          <a:pt x="6605" y="1359"/>
                                        </a:lnTo>
                                        <a:lnTo>
                                          <a:pt x="6558" y="1325"/>
                                        </a:lnTo>
                                        <a:lnTo>
                                          <a:pt x="6510" y="1290"/>
                                        </a:lnTo>
                                        <a:lnTo>
                                          <a:pt x="6460" y="1255"/>
                                        </a:lnTo>
                                        <a:lnTo>
                                          <a:pt x="6410" y="1222"/>
                                        </a:lnTo>
                                        <a:lnTo>
                                          <a:pt x="6359" y="1189"/>
                                        </a:lnTo>
                                        <a:lnTo>
                                          <a:pt x="6306" y="1156"/>
                                        </a:lnTo>
                                        <a:lnTo>
                                          <a:pt x="6251" y="1124"/>
                                        </a:lnTo>
                                        <a:lnTo>
                                          <a:pt x="6196" y="947"/>
                                        </a:lnTo>
                                        <a:close/>
                                        <a:moveTo>
                                          <a:pt x="7513" y="2409"/>
                                        </a:moveTo>
                                        <a:lnTo>
                                          <a:pt x="7533" y="2460"/>
                                        </a:lnTo>
                                        <a:lnTo>
                                          <a:pt x="7551" y="2512"/>
                                        </a:lnTo>
                                        <a:lnTo>
                                          <a:pt x="7569" y="2564"/>
                                        </a:lnTo>
                                        <a:lnTo>
                                          <a:pt x="7585" y="2616"/>
                                        </a:lnTo>
                                        <a:lnTo>
                                          <a:pt x="7600" y="2668"/>
                                        </a:lnTo>
                                        <a:lnTo>
                                          <a:pt x="7613" y="2720"/>
                                        </a:lnTo>
                                        <a:lnTo>
                                          <a:pt x="7626" y="2772"/>
                                        </a:lnTo>
                                        <a:lnTo>
                                          <a:pt x="7637" y="2825"/>
                                        </a:lnTo>
                                        <a:lnTo>
                                          <a:pt x="7647" y="2878"/>
                                        </a:lnTo>
                                        <a:lnTo>
                                          <a:pt x="7655" y="2930"/>
                                        </a:lnTo>
                                        <a:lnTo>
                                          <a:pt x="7663" y="2983"/>
                                        </a:lnTo>
                                        <a:lnTo>
                                          <a:pt x="7669" y="3036"/>
                                        </a:lnTo>
                                        <a:lnTo>
                                          <a:pt x="7674" y="3090"/>
                                        </a:lnTo>
                                        <a:lnTo>
                                          <a:pt x="7678" y="3143"/>
                                        </a:lnTo>
                                        <a:lnTo>
                                          <a:pt x="7681" y="3196"/>
                                        </a:lnTo>
                                        <a:lnTo>
                                          <a:pt x="7683" y="3249"/>
                                        </a:lnTo>
                                        <a:lnTo>
                                          <a:pt x="7683" y="3304"/>
                                        </a:lnTo>
                                        <a:lnTo>
                                          <a:pt x="7683" y="3357"/>
                                        </a:lnTo>
                                        <a:lnTo>
                                          <a:pt x="7680" y="3410"/>
                                        </a:lnTo>
                                        <a:lnTo>
                                          <a:pt x="7678" y="3463"/>
                                        </a:lnTo>
                                        <a:lnTo>
                                          <a:pt x="7673" y="3518"/>
                                        </a:lnTo>
                                        <a:lnTo>
                                          <a:pt x="7668" y="3571"/>
                                        </a:lnTo>
                                        <a:lnTo>
                                          <a:pt x="7660" y="3624"/>
                                        </a:lnTo>
                                        <a:lnTo>
                                          <a:pt x="7653" y="3677"/>
                                        </a:lnTo>
                                        <a:lnTo>
                                          <a:pt x="7644" y="3732"/>
                                        </a:lnTo>
                                        <a:lnTo>
                                          <a:pt x="7634" y="3785"/>
                                        </a:lnTo>
                                        <a:lnTo>
                                          <a:pt x="7623" y="3838"/>
                                        </a:lnTo>
                                        <a:lnTo>
                                          <a:pt x="7611" y="3891"/>
                                        </a:lnTo>
                                        <a:lnTo>
                                          <a:pt x="7597" y="3944"/>
                                        </a:lnTo>
                                        <a:lnTo>
                                          <a:pt x="7582" y="3997"/>
                                        </a:lnTo>
                                        <a:lnTo>
                                          <a:pt x="7566" y="4051"/>
                                        </a:lnTo>
                                        <a:lnTo>
                                          <a:pt x="7549" y="4103"/>
                                        </a:lnTo>
                                        <a:lnTo>
                                          <a:pt x="7417" y="3937"/>
                                        </a:lnTo>
                                        <a:lnTo>
                                          <a:pt x="7433" y="3886"/>
                                        </a:lnTo>
                                        <a:lnTo>
                                          <a:pt x="7447" y="3837"/>
                                        </a:lnTo>
                                        <a:lnTo>
                                          <a:pt x="7461" y="3786"/>
                                        </a:lnTo>
                                        <a:lnTo>
                                          <a:pt x="7475" y="3735"/>
                                        </a:lnTo>
                                        <a:lnTo>
                                          <a:pt x="7486" y="3685"/>
                                        </a:lnTo>
                                        <a:lnTo>
                                          <a:pt x="7497" y="3635"/>
                                        </a:lnTo>
                                        <a:lnTo>
                                          <a:pt x="7507" y="3584"/>
                                        </a:lnTo>
                                        <a:lnTo>
                                          <a:pt x="7516" y="3534"/>
                                        </a:lnTo>
                                        <a:lnTo>
                                          <a:pt x="7524" y="3484"/>
                                        </a:lnTo>
                                        <a:lnTo>
                                          <a:pt x="7530" y="3433"/>
                                        </a:lnTo>
                                        <a:lnTo>
                                          <a:pt x="7535" y="3383"/>
                                        </a:lnTo>
                                        <a:lnTo>
                                          <a:pt x="7540" y="3333"/>
                                        </a:lnTo>
                                        <a:lnTo>
                                          <a:pt x="7544" y="3283"/>
                                        </a:lnTo>
                                        <a:lnTo>
                                          <a:pt x="7545" y="3233"/>
                                        </a:lnTo>
                                        <a:lnTo>
                                          <a:pt x="7546" y="3184"/>
                                        </a:lnTo>
                                        <a:lnTo>
                                          <a:pt x="7546" y="3134"/>
                                        </a:lnTo>
                                        <a:lnTo>
                                          <a:pt x="7546" y="3083"/>
                                        </a:lnTo>
                                        <a:lnTo>
                                          <a:pt x="7544" y="3034"/>
                                        </a:lnTo>
                                        <a:lnTo>
                                          <a:pt x="7540" y="2986"/>
                                        </a:lnTo>
                                        <a:lnTo>
                                          <a:pt x="7537" y="2936"/>
                                        </a:lnTo>
                                        <a:lnTo>
                                          <a:pt x="7530" y="2887"/>
                                        </a:lnTo>
                                        <a:lnTo>
                                          <a:pt x="7524" y="2839"/>
                                        </a:lnTo>
                                        <a:lnTo>
                                          <a:pt x="7517" y="2790"/>
                                        </a:lnTo>
                                        <a:lnTo>
                                          <a:pt x="7508" y="2741"/>
                                        </a:lnTo>
                                        <a:lnTo>
                                          <a:pt x="7498" y="2693"/>
                                        </a:lnTo>
                                        <a:lnTo>
                                          <a:pt x="7487" y="2646"/>
                                        </a:lnTo>
                                        <a:lnTo>
                                          <a:pt x="7475" y="2597"/>
                                        </a:lnTo>
                                        <a:lnTo>
                                          <a:pt x="7461" y="2550"/>
                                        </a:lnTo>
                                        <a:lnTo>
                                          <a:pt x="7447" y="2503"/>
                                        </a:lnTo>
                                        <a:lnTo>
                                          <a:pt x="7431" y="2456"/>
                                        </a:lnTo>
                                        <a:lnTo>
                                          <a:pt x="7415" y="2409"/>
                                        </a:lnTo>
                                        <a:lnTo>
                                          <a:pt x="7398" y="2364"/>
                                        </a:lnTo>
                                        <a:lnTo>
                                          <a:pt x="7513" y="2409"/>
                                        </a:lnTo>
                                        <a:close/>
                                        <a:moveTo>
                                          <a:pt x="7549" y="4103"/>
                                        </a:moveTo>
                                        <a:lnTo>
                                          <a:pt x="7525" y="4173"/>
                                        </a:lnTo>
                                        <a:lnTo>
                                          <a:pt x="7498" y="4242"/>
                                        </a:lnTo>
                                        <a:lnTo>
                                          <a:pt x="7470" y="4312"/>
                                        </a:lnTo>
                                        <a:lnTo>
                                          <a:pt x="7440" y="4381"/>
                                        </a:lnTo>
                                        <a:lnTo>
                                          <a:pt x="7408" y="4450"/>
                                        </a:lnTo>
                                        <a:lnTo>
                                          <a:pt x="7373" y="4519"/>
                                        </a:lnTo>
                                        <a:lnTo>
                                          <a:pt x="7336" y="4587"/>
                                        </a:lnTo>
                                        <a:lnTo>
                                          <a:pt x="7298" y="4655"/>
                                        </a:lnTo>
                                        <a:lnTo>
                                          <a:pt x="7169" y="4480"/>
                                        </a:lnTo>
                                        <a:lnTo>
                                          <a:pt x="7206" y="4413"/>
                                        </a:lnTo>
                                        <a:lnTo>
                                          <a:pt x="7242" y="4346"/>
                                        </a:lnTo>
                                        <a:lnTo>
                                          <a:pt x="7277" y="4278"/>
                                        </a:lnTo>
                                        <a:lnTo>
                                          <a:pt x="7308" y="4211"/>
                                        </a:lnTo>
                                        <a:lnTo>
                                          <a:pt x="7339" y="4142"/>
                                        </a:lnTo>
                                        <a:lnTo>
                                          <a:pt x="7366" y="4074"/>
                                        </a:lnTo>
                                        <a:lnTo>
                                          <a:pt x="7392" y="4006"/>
                                        </a:lnTo>
                                        <a:lnTo>
                                          <a:pt x="7417" y="3937"/>
                                        </a:lnTo>
                                        <a:lnTo>
                                          <a:pt x="7549" y="4103"/>
                                        </a:lnTo>
                                        <a:close/>
                                        <a:moveTo>
                                          <a:pt x="7298" y="4655"/>
                                        </a:moveTo>
                                        <a:lnTo>
                                          <a:pt x="7269" y="4702"/>
                                        </a:lnTo>
                                        <a:lnTo>
                                          <a:pt x="7240" y="4751"/>
                                        </a:lnTo>
                                        <a:lnTo>
                                          <a:pt x="7209" y="4798"/>
                                        </a:lnTo>
                                        <a:lnTo>
                                          <a:pt x="7178" y="4843"/>
                                        </a:lnTo>
                                        <a:lnTo>
                                          <a:pt x="7144" y="4889"/>
                                        </a:lnTo>
                                        <a:lnTo>
                                          <a:pt x="7111" y="4935"/>
                                        </a:lnTo>
                                        <a:lnTo>
                                          <a:pt x="7075" y="4980"/>
                                        </a:lnTo>
                                        <a:lnTo>
                                          <a:pt x="7039" y="5024"/>
                                        </a:lnTo>
                                        <a:lnTo>
                                          <a:pt x="6914" y="4843"/>
                                        </a:lnTo>
                                        <a:lnTo>
                                          <a:pt x="6949" y="4800"/>
                                        </a:lnTo>
                                        <a:lnTo>
                                          <a:pt x="6984" y="4756"/>
                                        </a:lnTo>
                                        <a:lnTo>
                                          <a:pt x="7017" y="4711"/>
                                        </a:lnTo>
                                        <a:lnTo>
                                          <a:pt x="7050" y="4665"/>
                                        </a:lnTo>
                                        <a:lnTo>
                                          <a:pt x="7081" y="4620"/>
                                        </a:lnTo>
                                        <a:lnTo>
                                          <a:pt x="7112" y="4574"/>
                                        </a:lnTo>
                                        <a:lnTo>
                                          <a:pt x="7141" y="4527"/>
                                        </a:lnTo>
                                        <a:lnTo>
                                          <a:pt x="7169" y="4480"/>
                                        </a:lnTo>
                                        <a:lnTo>
                                          <a:pt x="7298" y="4655"/>
                                        </a:lnTo>
                                        <a:close/>
                                        <a:moveTo>
                                          <a:pt x="7039" y="5024"/>
                                        </a:moveTo>
                                        <a:lnTo>
                                          <a:pt x="7003" y="5066"/>
                                        </a:lnTo>
                                        <a:lnTo>
                                          <a:pt x="6966" y="5108"/>
                                        </a:lnTo>
                                        <a:lnTo>
                                          <a:pt x="6928" y="5149"/>
                                        </a:lnTo>
                                        <a:lnTo>
                                          <a:pt x="6888" y="5190"/>
                                        </a:lnTo>
                                        <a:lnTo>
                                          <a:pt x="6849" y="5231"/>
                                        </a:lnTo>
                                        <a:lnTo>
                                          <a:pt x="6808" y="5269"/>
                                        </a:lnTo>
                                        <a:lnTo>
                                          <a:pt x="6766" y="5307"/>
                                        </a:lnTo>
                                        <a:lnTo>
                                          <a:pt x="6723" y="5346"/>
                                        </a:lnTo>
                                        <a:lnTo>
                                          <a:pt x="6679" y="5383"/>
                                        </a:lnTo>
                                        <a:lnTo>
                                          <a:pt x="6635" y="5419"/>
                                        </a:lnTo>
                                        <a:lnTo>
                                          <a:pt x="6589" y="5455"/>
                                        </a:lnTo>
                                        <a:lnTo>
                                          <a:pt x="6543" y="5488"/>
                                        </a:lnTo>
                                        <a:lnTo>
                                          <a:pt x="6495" y="5523"/>
                                        </a:lnTo>
                                        <a:lnTo>
                                          <a:pt x="6448" y="5555"/>
                                        </a:lnTo>
                                        <a:lnTo>
                                          <a:pt x="6399" y="5587"/>
                                        </a:lnTo>
                                        <a:lnTo>
                                          <a:pt x="6349" y="5618"/>
                                        </a:lnTo>
                                        <a:lnTo>
                                          <a:pt x="6298" y="5647"/>
                                        </a:lnTo>
                                        <a:lnTo>
                                          <a:pt x="6248" y="5676"/>
                                        </a:lnTo>
                                        <a:lnTo>
                                          <a:pt x="6196" y="5704"/>
                                        </a:lnTo>
                                        <a:lnTo>
                                          <a:pt x="6143" y="5730"/>
                                        </a:lnTo>
                                        <a:lnTo>
                                          <a:pt x="6088" y="5756"/>
                                        </a:lnTo>
                                        <a:lnTo>
                                          <a:pt x="6035" y="5781"/>
                                        </a:lnTo>
                                        <a:lnTo>
                                          <a:pt x="5979" y="5805"/>
                                        </a:lnTo>
                                        <a:lnTo>
                                          <a:pt x="5924" y="5827"/>
                                        </a:lnTo>
                                        <a:lnTo>
                                          <a:pt x="5867" y="5848"/>
                                        </a:lnTo>
                                        <a:lnTo>
                                          <a:pt x="5810" y="5868"/>
                                        </a:lnTo>
                                        <a:lnTo>
                                          <a:pt x="5752" y="5887"/>
                                        </a:lnTo>
                                        <a:lnTo>
                                          <a:pt x="5694" y="5905"/>
                                        </a:lnTo>
                                        <a:lnTo>
                                          <a:pt x="5634" y="5921"/>
                                        </a:lnTo>
                                        <a:lnTo>
                                          <a:pt x="5574" y="5936"/>
                                        </a:lnTo>
                                        <a:lnTo>
                                          <a:pt x="5514" y="5949"/>
                                        </a:lnTo>
                                        <a:lnTo>
                                          <a:pt x="5452" y="5962"/>
                                        </a:lnTo>
                                        <a:lnTo>
                                          <a:pt x="5345" y="5771"/>
                                        </a:lnTo>
                                        <a:lnTo>
                                          <a:pt x="5405" y="5759"/>
                                        </a:lnTo>
                                        <a:lnTo>
                                          <a:pt x="5465" y="5745"/>
                                        </a:lnTo>
                                        <a:lnTo>
                                          <a:pt x="5524" y="5730"/>
                                        </a:lnTo>
                                        <a:lnTo>
                                          <a:pt x="5583" y="5714"/>
                                        </a:lnTo>
                                        <a:lnTo>
                                          <a:pt x="5640" y="5697"/>
                                        </a:lnTo>
                                        <a:lnTo>
                                          <a:pt x="5699" y="5678"/>
                                        </a:lnTo>
                                        <a:lnTo>
                                          <a:pt x="5754" y="5659"/>
                                        </a:lnTo>
                                        <a:lnTo>
                                          <a:pt x="5811" y="5638"/>
                                        </a:lnTo>
                                        <a:lnTo>
                                          <a:pt x="5865" y="5615"/>
                                        </a:lnTo>
                                        <a:lnTo>
                                          <a:pt x="5920" y="5592"/>
                                        </a:lnTo>
                                        <a:lnTo>
                                          <a:pt x="5974" y="5568"/>
                                        </a:lnTo>
                                        <a:lnTo>
                                          <a:pt x="6026" y="5542"/>
                                        </a:lnTo>
                                        <a:lnTo>
                                          <a:pt x="6079" y="5516"/>
                                        </a:lnTo>
                                        <a:lnTo>
                                          <a:pt x="6130" y="5488"/>
                                        </a:lnTo>
                                        <a:lnTo>
                                          <a:pt x="6181" y="5459"/>
                                        </a:lnTo>
                                        <a:lnTo>
                                          <a:pt x="6232" y="5431"/>
                                        </a:lnTo>
                                        <a:lnTo>
                                          <a:pt x="6280" y="5400"/>
                                        </a:lnTo>
                                        <a:lnTo>
                                          <a:pt x="6328" y="5369"/>
                                        </a:lnTo>
                                        <a:lnTo>
                                          <a:pt x="6376" y="5336"/>
                                        </a:lnTo>
                                        <a:lnTo>
                                          <a:pt x="6422" y="5304"/>
                                        </a:lnTo>
                                        <a:lnTo>
                                          <a:pt x="6468" y="5269"/>
                                        </a:lnTo>
                                        <a:lnTo>
                                          <a:pt x="6514" y="5234"/>
                                        </a:lnTo>
                                        <a:lnTo>
                                          <a:pt x="6557" y="5198"/>
                                        </a:lnTo>
                                        <a:lnTo>
                                          <a:pt x="6600" y="5161"/>
                                        </a:lnTo>
                                        <a:lnTo>
                                          <a:pt x="6644" y="5124"/>
                                        </a:lnTo>
                                        <a:lnTo>
                                          <a:pt x="6684" y="5086"/>
                                        </a:lnTo>
                                        <a:lnTo>
                                          <a:pt x="6725" y="5048"/>
                                        </a:lnTo>
                                        <a:lnTo>
                                          <a:pt x="6765" y="5008"/>
                                        </a:lnTo>
                                        <a:lnTo>
                                          <a:pt x="6803" y="4968"/>
                                        </a:lnTo>
                                        <a:lnTo>
                                          <a:pt x="6841" y="4928"/>
                                        </a:lnTo>
                                        <a:lnTo>
                                          <a:pt x="6879" y="4886"/>
                                        </a:lnTo>
                                        <a:lnTo>
                                          <a:pt x="6914" y="4843"/>
                                        </a:lnTo>
                                        <a:lnTo>
                                          <a:pt x="7039" y="5024"/>
                                        </a:lnTo>
                                        <a:close/>
                                        <a:moveTo>
                                          <a:pt x="5452" y="5962"/>
                                        </a:moveTo>
                                        <a:lnTo>
                                          <a:pt x="5391" y="5973"/>
                                        </a:lnTo>
                                        <a:lnTo>
                                          <a:pt x="5327" y="5983"/>
                                        </a:lnTo>
                                        <a:lnTo>
                                          <a:pt x="5264" y="5991"/>
                                        </a:lnTo>
                                        <a:lnTo>
                                          <a:pt x="5201" y="5998"/>
                                        </a:lnTo>
                                        <a:lnTo>
                                          <a:pt x="5136" y="6004"/>
                                        </a:lnTo>
                                        <a:lnTo>
                                          <a:pt x="5071" y="6007"/>
                                        </a:lnTo>
                                        <a:lnTo>
                                          <a:pt x="5006" y="6010"/>
                                        </a:lnTo>
                                        <a:lnTo>
                                          <a:pt x="4940" y="6010"/>
                                        </a:lnTo>
                                        <a:lnTo>
                                          <a:pt x="4873" y="6010"/>
                                        </a:lnTo>
                                        <a:lnTo>
                                          <a:pt x="4805" y="6007"/>
                                        </a:lnTo>
                                        <a:lnTo>
                                          <a:pt x="4739" y="6004"/>
                                        </a:lnTo>
                                        <a:lnTo>
                                          <a:pt x="4671" y="5998"/>
                                        </a:lnTo>
                                        <a:lnTo>
                                          <a:pt x="4601" y="5990"/>
                                        </a:lnTo>
                                        <a:lnTo>
                                          <a:pt x="4532" y="5981"/>
                                        </a:lnTo>
                                        <a:lnTo>
                                          <a:pt x="4463" y="5972"/>
                                        </a:lnTo>
                                        <a:lnTo>
                                          <a:pt x="4392" y="5959"/>
                                        </a:lnTo>
                                        <a:lnTo>
                                          <a:pt x="4322" y="5946"/>
                                        </a:lnTo>
                                        <a:lnTo>
                                          <a:pt x="4251" y="5929"/>
                                        </a:lnTo>
                                        <a:lnTo>
                                          <a:pt x="4180" y="5912"/>
                                        </a:lnTo>
                                        <a:lnTo>
                                          <a:pt x="4108" y="5892"/>
                                        </a:lnTo>
                                        <a:lnTo>
                                          <a:pt x="4036" y="5871"/>
                                        </a:lnTo>
                                        <a:lnTo>
                                          <a:pt x="3963" y="5848"/>
                                        </a:lnTo>
                                        <a:lnTo>
                                          <a:pt x="3890" y="5823"/>
                                        </a:lnTo>
                                        <a:lnTo>
                                          <a:pt x="3817" y="5796"/>
                                        </a:lnTo>
                                        <a:lnTo>
                                          <a:pt x="3743" y="5767"/>
                                        </a:lnTo>
                                        <a:lnTo>
                                          <a:pt x="3670" y="5737"/>
                                        </a:lnTo>
                                        <a:lnTo>
                                          <a:pt x="3595" y="5703"/>
                                        </a:lnTo>
                                        <a:lnTo>
                                          <a:pt x="3520" y="5668"/>
                                        </a:lnTo>
                                        <a:lnTo>
                                          <a:pt x="3445" y="5631"/>
                                        </a:lnTo>
                                        <a:lnTo>
                                          <a:pt x="3371" y="5593"/>
                                        </a:lnTo>
                                        <a:lnTo>
                                          <a:pt x="3295" y="5552"/>
                                        </a:lnTo>
                                        <a:lnTo>
                                          <a:pt x="3218" y="5509"/>
                                        </a:lnTo>
                                        <a:lnTo>
                                          <a:pt x="3163" y="5332"/>
                                        </a:lnTo>
                                        <a:lnTo>
                                          <a:pt x="3236" y="5374"/>
                                        </a:lnTo>
                                        <a:lnTo>
                                          <a:pt x="3310" y="5414"/>
                                        </a:lnTo>
                                        <a:lnTo>
                                          <a:pt x="3383" y="5452"/>
                                        </a:lnTo>
                                        <a:lnTo>
                                          <a:pt x="3456" y="5488"/>
                                        </a:lnTo>
                                        <a:lnTo>
                                          <a:pt x="3529" y="5521"/>
                                        </a:lnTo>
                                        <a:lnTo>
                                          <a:pt x="3601" y="5553"/>
                                        </a:lnTo>
                                        <a:lnTo>
                                          <a:pt x="3674" y="5583"/>
                                        </a:lnTo>
                                        <a:lnTo>
                                          <a:pt x="3745" y="5612"/>
                                        </a:lnTo>
                                        <a:lnTo>
                                          <a:pt x="3817" y="5638"/>
                                        </a:lnTo>
                                        <a:lnTo>
                                          <a:pt x="3888" y="5661"/>
                                        </a:lnTo>
                                        <a:lnTo>
                                          <a:pt x="3958" y="5685"/>
                                        </a:lnTo>
                                        <a:lnTo>
                                          <a:pt x="4029" y="5704"/>
                                        </a:lnTo>
                                        <a:lnTo>
                                          <a:pt x="4099" y="5724"/>
                                        </a:lnTo>
                                        <a:lnTo>
                                          <a:pt x="4168" y="5740"/>
                                        </a:lnTo>
                                        <a:lnTo>
                                          <a:pt x="4238" y="5756"/>
                                        </a:lnTo>
                                        <a:lnTo>
                                          <a:pt x="4307" y="5770"/>
                                        </a:lnTo>
                                        <a:lnTo>
                                          <a:pt x="4375" y="5781"/>
                                        </a:lnTo>
                                        <a:lnTo>
                                          <a:pt x="4444" y="5792"/>
                                        </a:lnTo>
                                        <a:lnTo>
                                          <a:pt x="4511" y="5800"/>
                                        </a:lnTo>
                                        <a:lnTo>
                                          <a:pt x="4578" y="5807"/>
                                        </a:lnTo>
                                        <a:lnTo>
                                          <a:pt x="4645" y="5812"/>
                                        </a:lnTo>
                                        <a:lnTo>
                                          <a:pt x="4711" y="5816"/>
                                        </a:lnTo>
                                        <a:lnTo>
                                          <a:pt x="4777" y="5818"/>
                                        </a:lnTo>
                                        <a:lnTo>
                                          <a:pt x="4843" y="5818"/>
                                        </a:lnTo>
                                        <a:lnTo>
                                          <a:pt x="4907" y="5818"/>
                                        </a:lnTo>
                                        <a:lnTo>
                                          <a:pt x="4971" y="5816"/>
                                        </a:lnTo>
                                        <a:lnTo>
                                          <a:pt x="5036" y="5812"/>
                                        </a:lnTo>
                                        <a:lnTo>
                                          <a:pt x="5099" y="5806"/>
                                        </a:lnTo>
                                        <a:lnTo>
                                          <a:pt x="5160" y="5800"/>
                                        </a:lnTo>
                                        <a:lnTo>
                                          <a:pt x="5222" y="5791"/>
                                        </a:lnTo>
                                        <a:lnTo>
                                          <a:pt x="5284" y="5782"/>
                                        </a:lnTo>
                                        <a:lnTo>
                                          <a:pt x="5345" y="5771"/>
                                        </a:lnTo>
                                        <a:lnTo>
                                          <a:pt x="5452" y="5962"/>
                                        </a:lnTo>
                                        <a:close/>
                                        <a:moveTo>
                                          <a:pt x="3218" y="5509"/>
                                        </a:moveTo>
                                        <a:lnTo>
                                          <a:pt x="3131" y="5456"/>
                                        </a:lnTo>
                                        <a:lnTo>
                                          <a:pt x="3042" y="5400"/>
                                        </a:lnTo>
                                        <a:lnTo>
                                          <a:pt x="2953" y="5342"/>
                                        </a:lnTo>
                                        <a:lnTo>
                                          <a:pt x="2864" y="5280"/>
                                        </a:lnTo>
                                        <a:lnTo>
                                          <a:pt x="2773" y="5216"/>
                                        </a:lnTo>
                                        <a:lnTo>
                                          <a:pt x="2683" y="5148"/>
                                        </a:lnTo>
                                        <a:lnTo>
                                          <a:pt x="2593" y="5077"/>
                                        </a:lnTo>
                                        <a:lnTo>
                                          <a:pt x="2502" y="5003"/>
                                        </a:lnTo>
                                        <a:lnTo>
                                          <a:pt x="2478" y="4848"/>
                                        </a:lnTo>
                                        <a:lnTo>
                                          <a:pt x="2564" y="4919"/>
                                        </a:lnTo>
                                        <a:lnTo>
                                          <a:pt x="2650" y="4986"/>
                                        </a:lnTo>
                                        <a:lnTo>
                                          <a:pt x="2736" y="5051"/>
                                        </a:lnTo>
                                        <a:lnTo>
                                          <a:pt x="2821" y="5113"/>
                                        </a:lnTo>
                                        <a:lnTo>
                                          <a:pt x="2907" y="5171"/>
                                        </a:lnTo>
                                        <a:lnTo>
                                          <a:pt x="2992" y="5228"/>
                                        </a:lnTo>
                                        <a:lnTo>
                                          <a:pt x="3077" y="5281"/>
                                        </a:lnTo>
                                        <a:lnTo>
                                          <a:pt x="3163" y="5332"/>
                                        </a:lnTo>
                                        <a:lnTo>
                                          <a:pt x="3218" y="5509"/>
                                        </a:lnTo>
                                        <a:close/>
                                        <a:moveTo>
                                          <a:pt x="2490" y="4925"/>
                                        </a:moveTo>
                                        <a:lnTo>
                                          <a:pt x="2502" y="5003"/>
                                        </a:lnTo>
                                        <a:lnTo>
                                          <a:pt x="2489" y="4991"/>
                                        </a:lnTo>
                                        <a:lnTo>
                                          <a:pt x="2475" y="4975"/>
                                        </a:lnTo>
                                        <a:lnTo>
                                          <a:pt x="2463" y="4959"/>
                                        </a:lnTo>
                                        <a:lnTo>
                                          <a:pt x="2452" y="4941"/>
                                        </a:lnTo>
                                        <a:lnTo>
                                          <a:pt x="2442" y="4923"/>
                                        </a:lnTo>
                                        <a:lnTo>
                                          <a:pt x="2433" y="4904"/>
                                        </a:lnTo>
                                        <a:lnTo>
                                          <a:pt x="2427" y="4887"/>
                                        </a:lnTo>
                                        <a:lnTo>
                                          <a:pt x="2423" y="4869"/>
                                        </a:lnTo>
                                        <a:lnTo>
                                          <a:pt x="2422" y="4862"/>
                                        </a:lnTo>
                                        <a:lnTo>
                                          <a:pt x="2422" y="4855"/>
                                        </a:lnTo>
                                        <a:lnTo>
                                          <a:pt x="2422" y="4848"/>
                                        </a:lnTo>
                                        <a:lnTo>
                                          <a:pt x="2423" y="4843"/>
                                        </a:lnTo>
                                        <a:lnTo>
                                          <a:pt x="2424" y="4840"/>
                                        </a:lnTo>
                                        <a:lnTo>
                                          <a:pt x="2427" y="4836"/>
                                        </a:lnTo>
                                        <a:lnTo>
                                          <a:pt x="2429" y="4834"/>
                                        </a:lnTo>
                                        <a:lnTo>
                                          <a:pt x="2433" y="4831"/>
                                        </a:lnTo>
                                        <a:lnTo>
                                          <a:pt x="2437" y="4830"/>
                                        </a:lnTo>
                                        <a:lnTo>
                                          <a:pt x="2442" y="4830"/>
                                        </a:lnTo>
                                        <a:lnTo>
                                          <a:pt x="2447" y="4831"/>
                                        </a:lnTo>
                                        <a:lnTo>
                                          <a:pt x="2452" y="4832"/>
                                        </a:lnTo>
                                        <a:lnTo>
                                          <a:pt x="2464" y="4839"/>
                                        </a:lnTo>
                                        <a:lnTo>
                                          <a:pt x="2478" y="4848"/>
                                        </a:lnTo>
                                        <a:lnTo>
                                          <a:pt x="2490" y="4925"/>
                                        </a:lnTo>
                                        <a:close/>
                                        <a:moveTo>
                                          <a:pt x="2511" y="5009"/>
                                        </a:moveTo>
                                        <a:lnTo>
                                          <a:pt x="2511" y="5009"/>
                                        </a:lnTo>
                                        <a:lnTo>
                                          <a:pt x="2469" y="4841"/>
                                        </a:lnTo>
                                        <a:lnTo>
                                          <a:pt x="2511" y="5009"/>
                                        </a:lnTo>
                                        <a:close/>
                                        <a:moveTo>
                                          <a:pt x="2490" y="4925"/>
                                        </a:moveTo>
                                        <a:lnTo>
                                          <a:pt x="2511" y="5009"/>
                                        </a:lnTo>
                                        <a:lnTo>
                                          <a:pt x="2497" y="4998"/>
                                        </a:lnTo>
                                        <a:lnTo>
                                          <a:pt x="2484" y="4985"/>
                                        </a:lnTo>
                                        <a:lnTo>
                                          <a:pt x="2470" y="4970"/>
                                        </a:lnTo>
                                        <a:lnTo>
                                          <a:pt x="2459" y="4952"/>
                                        </a:lnTo>
                                        <a:lnTo>
                                          <a:pt x="2448" y="4934"/>
                                        </a:lnTo>
                                        <a:lnTo>
                                          <a:pt x="2438" y="4915"/>
                                        </a:lnTo>
                                        <a:lnTo>
                                          <a:pt x="2431" y="4898"/>
                                        </a:lnTo>
                                        <a:lnTo>
                                          <a:pt x="2424" y="4879"/>
                                        </a:lnTo>
                                        <a:lnTo>
                                          <a:pt x="2422" y="4863"/>
                                        </a:lnTo>
                                        <a:lnTo>
                                          <a:pt x="2422" y="4851"/>
                                        </a:lnTo>
                                        <a:lnTo>
                                          <a:pt x="2422" y="4845"/>
                                        </a:lnTo>
                                        <a:lnTo>
                                          <a:pt x="2424" y="4841"/>
                                        </a:lnTo>
                                        <a:lnTo>
                                          <a:pt x="2426" y="4836"/>
                                        </a:lnTo>
                                        <a:lnTo>
                                          <a:pt x="2428" y="4834"/>
                                        </a:lnTo>
                                        <a:lnTo>
                                          <a:pt x="2432" y="4831"/>
                                        </a:lnTo>
                                        <a:lnTo>
                                          <a:pt x="2436" y="4830"/>
                                        </a:lnTo>
                                        <a:lnTo>
                                          <a:pt x="2440" y="4830"/>
                                        </a:lnTo>
                                        <a:lnTo>
                                          <a:pt x="2444" y="4830"/>
                                        </a:lnTo>
                                        <a:lnTo>
                                          <a:pt x="2450" y="4831"/>
                                        </a:lnTo>
                                        <a:lnTo>
                                          <a:pt x="2455" y="4834"/>
                                        </a:lnTo>
                                        <a:lnTo>
                                          <a:pt x="2462" y="4837"/>
                                        </a:lnTo>
                                        <a:lnTo>
                                          <a:pt x="2469" y="4841"/>
                                        </a:lnTo>
                                        <a:lnTo>
                                          <a:pt x="2490" y="4925"/>
                                        </a:lnTo>
                                        <a:close/>
                                        <a:moveTo>
                                          <a:pt x="2510" y="5008"/>
                                        </a:moveTo>
                                        <a:lnTo>
                                          <a:pt x="2410" y="4936"/>
                                        </a:lnTo>
                                        <a:lnTo>
                                          <a:pt x="2312" y="4863"/>
                                        </a:lnTo>
                                        <a:lnTo>
                                          <a:pt x="2217" y="4789"/>
                                        </a:lnTo>
                                        <a:lnTo>
                                          <a:pt x="2123" y="4716"/>
                                        </a:lnTo>
                                        <a:lnTo>
                                          <a:pt x="2031" y="4642"/>
                                        </a:lnTo>
                                        <a:lnTo>
                                          <a:pt x="1941" y="4568"/>
                                        </a:lnTo>
                                        <a:lnTo>
                                          <a:pt x="1853" y="4493"/>
                                        </a:lnTo>
                                        <a:lnTo>
                                          <a:pt x="1768" y="4419"/>
                                        </a:lnTo>
                                        <a:lnTo>
                                          <a:pt x="1749" y="4270"/>
                                        </a:lnTo>
                                        <a:lnTo>
                                          <a:pt x="1832" y="4343"/>
                                        </a:lnTo>
                                        <a:lnTo>
                                          <a:pt x="1919" y="4414"/>
                                        </a:lnTo>
                                        <a:lnTo>
                                          <a:pt x="2005" y="4487"/>
                                        </a:lnTo>
                                        <a:lnTo>
                                          <a:pt x="2095" y="4559"/>
                                        </a:lnTo>
                                        <a:lnTo>
                                          <a:pt x="2186" y="4631"/>
                                        </a:lnTo>
                                        <a:lnTo>
                                          <a:pt x="2278" y="4701"/>
                                        </a:lnTo>
                                        <a:lnTo>
                                          <a:pt x="2374" y="4772"/>
                                        </a:lnTo>
                                        <a:lnTo>
                                          <a:pt x="2470" y="4842"/>
                                        </a:lnTo>
                                        <a:lnTo>
                                          <a:pt x="2510" y="5008"/>
                                        </a:lnTo>
                                        <a:close/>
                                        <a:moveTo>
                                          <a:pt x="1768" y="4419"/>
                                        </a:moveTo>
                                        <a:lnTo>
                                          <a:pt x="1682" y="4344"/>
                                        </a:lnTo>
                                        <a:lnTo>
                                          <a:pt x="1599" y="4267"/>
                                        </a:lnTo>
                                        <a:lnTo>
                                          <a:pt x="1519" y="4192"/>
                                        </a:lnTo>
                                        <a:lnTo>
                                          <a:pt x="1440" y="4115"/>
                                        </a:lnTo>
                                        <a:lnTo>
                                          <a:pt x="1362" y="4038"/>
                                        </a:lnTo>
                                        <a:lnTo>
                                          <a:pt x="1288" y="3962"/>
                                        </a:lnTo>
                                        <a:lnTo>
                                          <a:pt x="1215" y="3885"/>
                                        </a:lnTo>
                                        <a:lnTo>
                                          <a:pt x="1143" y="3808"/>
                                        </a:lnTo>
                                        <a:lnTo>
                                          <a:pt x="1154" y="3689"/>
                                        </a:lnTo>
                                        <a:lnTo>
                                          <a:pt x="1222" y="3761"/>
                                        </a:lnTo>
                                        <a:lnTo>
                                          <a:pt x="1291" y="3834"/>
                                        </a:lnTo>
                                        <a:lnTo>
                                          <a:pt x="1362" y="3907"/>
                                        </a:lnTo>
                                        <a:lnTo>
                                          <a:pt x="1436" y="3980"/>
                                        </a:lnTo>
                                        <a:lnTo>
                                          <a:pt x="1512" y="4052"/>
                                        </a:lnTo>
                                        <a:lnTo>
                                          <a:pt x="1588" y="4125"/>
                                        </a:lnTo>
                                        <a:lnTo>
                                          <a:pt x="1667" y="4197"/>
                                        </a:lnTo>
                                        <a:lnTo>
                                          <a:pt x="1749" y="4270"/>
                                        </a:lnTo>
                                        <a:lnTo>
                                          <a:pt x="1768" y="4419"/>
                                        </a:lnTo>
                                        <a:close/>
                                        <a:moveTo>
                                          <a:pt x="1143" y="3808"/>
                                        </a:moveTo>
                                        <a:lnTo>
                                          <a:pt x="1051" y="3707"/>
                                        </a:lnTo>
                                        <a:lnTo>
                                          <a:pt x="965" y="3605"/>
                                        </a:lnTo>
                                        <a:lnTo>
                                          <a:pt x="881" y="3504"/>
                                        </a:lnTo>
                                        <a:lnTo>
                                          <a:pt x="800" y="3403"/>
                                        </a:lnTo>
                                        <a:lnTo>
                                          <a:pt x="724" y="3301"/>
                                        </a:lnTo>
                                        <a:lnTo>
                                          <a:pt x="651" y="3201"/>
                                        </a:lnTo>
                                        <a:lnTo>
                                          <a:pt x="581" y="3101"/>
                                        </a:lnTo>
                                        <a:lnTo>
                                          <a:pt x="517" y="3001"/>
                                        </a:lnTo>
                                        <a:lnTo>
                                          <a:pt x="455" y="2902"/>
                                        </a:lnTo>
                                        <a:lnTo>
                                          <a:pt x="397" y="2803"/>
                                        </a:lnTo>
                                        <a:lnTo>
                                          <a:pt x="343" y="2705"/>
                                        </a:lnTo>
                                        <a:lnTo>
                                          <a:pt x="292" y="2607"/>
                                        </a:lnTo>
                                        <a:lnTo>
                                          <a:pt x="246" y="2511"/>
                                        </a:lnTo>
                                        <a:lnTo>
                                          <a:pt x="203" y="2416"/>
                                        </a:lnTo>
                                        <a:lnTo>
                                          <a:pt x="165" y="2320"/>
                                        </a:lnTo>
                                        <a:lnTo>
                                          <a:pt x="130" y="2226"/>
                                        </a:lnTo>
                                        <a:lnTo>
                                          <a:pt x="100" y="2134"/>
                                        </a:lnTo>
                                        <a:lnTo>
                                          <a:pt x="73" y="2042"/>
                                        </a:lnTo>
                                        <a:lnTo>
                                          <a:pt x="51" y="1952"/>
                                        </a:lnTo>
                                        <a:lnTo>
                                          <a:pt x="32" y="1861"/>
                                        </a:lnTo>
                                        <a:lnTo>
                                          <a:pt x="17" y="1774"/>
                                        </a:lnTo>
                                        <a:lnTo>
                                          <a:pt x="7" y="1687"/>
                                        </a:lnTo>
                                        <a:lnTo>
                                          <a:pt x="1" y="1602"/>
                                        </a:lnTo>
                                        <a:lnTo>
                                          <a:pt x="0" y="1518"/>
                                        </a:lnTo>
                                        <a:lnTo>
                                          <a:pt x="3" y="1435"/>
                                        </a:lnTo>
                                        <a:lnTo>
                                          <a:pt x="9" y="1354"/>
                                        </a:lnTo>
                                        <a:lnTo>
                                          <a:pt x="20" y="1275"/>
                                        </a:lnTo>
                                        <a:lnTo>
                                          <a:pt x="35" y="1197"/>
                                        </a:lnTo>
                                        <a:lnTo>
                                          <a:pt x="54" y="1122"/>
                                        </a:lnTo>
                                        <a:lnTo>
                                          <a:pt x="79" y="1048"/>
                                        </a:lnTo>
                                        <a:lnTo>
                                          <a:pt x="106" y="976"/>
                                        </a:lnTo>
                                        <a:lnTo>
                                          <a:pt x="140" y="905"/>
                                        </a:lnTo>
                                        <a:lnTo>
                                          <a:pt x="271" y="1078"/>
                                        </a:lnTo>
                                        <a:lnTo>
                                          <a:pt x="240" y="1142"/>
                                        </a:lnTo>
                                        <a:lnTo>
                                          <a:pt x="214" y="1207"/>
                                        </a:lnTo>
                                        <a:lnTo>
                                          <a:pt x="193" y="1275"/>
                                        </a:lnTo>
                                        <a:lnTo>
                                          <a:pt x="174" y="1343"/>
                                        </a:lnTo>
                                        <a:lnTo>
                                          <a:pt x="161" y="1414"/>
                                        </a:lnTo>
                                        <a:lnTo>
                                          <a:pt x="150" y="1485"/>
                                        </a:lnTo>
                                        <a:lnTo>
                                          <a:pt x="144" y="1558"/>
                                        </a:lnTo>
                                        <a:lnTo>
                                          <a:pt x="141" y="1633"/>
                                        </a:lnTo>
                                        <a:lnTo>
                                          <a:pt x="142" y="1709"/>
                                        </a:lnTo>
                                        <a:lnTo>
                                          <a:pt x="147" y="1786"/>
                                        </a:lnTo>
                                        <a:lnTo>
                                          <a:pt x="156" y="1865"/>
                                        </a:lnTo>
                                        <a:lnTo>
                                          <a:pt x="168" y="1944"/>
                                        </a:lnTo>
                                        <a:lnTo>
                                          <a:pt x="184" y="2025"/>
                                        </a:lnTo>
                                        <a:lnTo>
                                          <a:pt x="204" y="2106"/>
                                        </a:lnTo>
                                        <a:lnTo>
                                          <a:pt x="228" y="2189"/>
                                        </a:lnTo>
                                        <a:lnTo>
                                          <a:pt x="254" y="2272"/>
                                        </a:lnTo>
                                        <a:lnTo>
                                          <a:pt x="285" y="2357"/>
                                        </a:lnTo>
                                        <a:lnTo>
                                          <a:pt x="319" y="2443"/>
                                        </a:lnTo>
                                        <a:lnTo>
                                          <a:pt x="356" y="2528"/>
                                        </a:lnTo>
                                        <a:lnTo>
                                          <a:pt x="397" y="2615"/>
                                        </a:lnTo>
                                        <a:lnTo>
                                          <a:pt x="442" y="2702"/>
                                        </a:lnTo>
                                        <a:lnTo>
                                          <a:pt x="490" y="2790"/>
                                        </a:lnTo>
                                        <a:lnTo>
                                          <a:pt x="542" y="2878"/>
                                        </a:lnTo>
                                        <a:lnTo>
                                          <a:pt x="596" y="2967"/>
                                        </a:lnTo>
                                        <a:lnTo>
                                          <a:pt x="654" y="3056"/>
                                        </a:lnTo>
                                        <a:lnTo>
                                          <a:pt x="716" y="3147"/>
                                        </a:lnTo>
                                        <a:lnTo>
                                          <a:pt x="782" y="3237"/>
                                        </a:lnTo>
                                        <a:lnTo>
                                          <a:pt x="850" y="3327"/>
                                        </a:lnTo>
                                        <a:lnTo>
                                          <a:pt x="922" y="3417"/>
                                        </a:lnTo>
                                        <a:lnTo>
                                          <a:pt x="996" y="3508"/>
                                        </a:lnTo>
                                        <a:lnTo>
                                          <a:pt x="1074" y="3598"/>
                                        </a:lnTo>
                                        <a:lnTo>
                                          <a:pt x="1154" y="3689"/>
                                        </a:lnTo>
                                        <a:lnTo>
                                          <a:pt x="1143" y="3808"/>
                                        </a:lnTo>
                                        <a:close/>
                                        <a:moveTo>
                                          <a:pt x="205" y="992"/>
                                        </a:moveTo>
                                        <a:lnTo>
                                          <a:pt x="140" y="905"/>
                                        </a:lnTo>
                                        <a:lnTo>
                                          <a:pt x="142" y="902"/>
                                        </a:lnTo>
                                        <a:lnTo>
                                          <a:pt x="146" y="899"/>
                                        </a:lnTo>
                                        <a:lnTo>
                                          <a:pt x="148" y="897"/>
                                        </a:lnTo>
                                        <a:lnTo>
                                          <a:pt x="153" y="895"/>
                                        </a:lnTo>
                                        <a:lnTo>
                                          <a:pt x="158" y="895"/>
                                        </a:lnTo>
                                        <a:lnTo>
                                          <a:pt x="163" y="897"/>
                                        </a:lnTo>
                                        <a:lnTo>
                                          <a:pt x="168" y="899"/>
                                        </a:lnTo>
                                        <a:lnTo>
                                          <a:pt x="174" y="902"/>
                                        </a:lnTo>
                                        <a:lnTo>
                                          <a:pt x="187" y="909"/>
                                        </a:lnTo>
                                        <a:lnTo>
                                          <a:pt x="199" y="920"/>
                                        </a:lnTo>
                                        <a:lnTo>
                                          <a:pt x="213" y="934"/>
                                        </a:lnTo>
                                        <a:lnTo>
                                          <a:pt x="226" y="951"/>
                                        </a:lnTo>
                                        <a:lnTo>
                                          <a:pt x="239" y="968"/>
                                        </a:lnTo>
                                        <a:lnTo>
                                          <a:pt x="250" y="987"/>
                                        </a:lnTo>
                                        <a:lnTo>
                                          <a:pt x="260" y="1005"/>
                                        </a:lnTo>
                                        <a:lnTo>
                                          <a:pt x="266" y="1024"/>
                                        </a:lnTo>
                                        <a:lnTo>
                                          <a:pt x="271" y="1040"/>
                                        </a:lnTo>
                                        <a:lnTo>
                                          <a:pt x="273" y="1055"/>
                                        </a:lnTo>
                                        <a:lnTo>
                                          <a:pt x="273" y="1062"/>
                                        </a:lnTo>
                                        <a:lnTo>
                                          <a:pt x="273" y="1069"/>
                                        </a:lnTo>
                                        <a:lnTo>
                                          <a:pt x="272" y="1074"/>
                                        </a:lnTo>
                                        <a:lnTo>
                                          <a:pt x="271" y="1078"/>
                                        </a:lnTo>
                                        <a:lnTo>
                                          <a:pt x="205" y="9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05" y="3895"/>
                                    <a:ext cx="107" cy="61"/>
                                  </a:xfrm>
                                  <a:custGeom>
                                    <a:avLst/>
                                    <a:gdLst>
                                      <a:gd name="T0" fmla="*/ 0 w 107"/>
                                      <a:gd name="T1" fmla="*/ 0 h 61"/>
                                      <a:gd name="T2" fmla="*/ 107 w 107"/>
                                      <a:gd name="T3" fmla="*/ 35 h 61"/>
                                      <a:gd name="T4" fmla="*/ 87 w 107"/>
                                      <a:gd name="T5" fmla="*/ 61 h 61"/>
                                      <a:gd name="T6" fmla="*/ 6 w 107"/>
                                      <a:gd name="T7" fmla="*/ 32 h 61"/>
                                      <a:gd name="T8" fmla="*/ 0 w 107"/>
                                      <a:gd name="T9" fmla="*/ 0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7" h="61">
                                        <a:moveTo>
                                          <a:pt x="0" y="0"/>
                                        </a:moveTo>
                                        <a:lnTo>
                                          <a:pt x="107" y="35"/>
                                        </a:lnTo>
                                        <a:lnTo>
                                          <a:pt x="87" y="61"/>
                                        </a:lnTo>
                                        <a:lnTo>
                                          <a:pt x="6" y="3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Freeform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06" y="3918"/>
                                    <a:ext cx="54" cy="123"/>
                                  </a:xfrm>
                                  <a:custGeom>
                                    <a:avLst/>
                                    <a:gdLst>
                                      <a:gd name="T0" fmla="*/ 30 w 54"/>
                                      <a:gd name="T1" fmla="*/ 30 h 123"/>
                                      <a:gd name="T2" fmla="*/ 54 w 54"/>
                                      <a:gd name="T3" fmla="*/ 0 h 123"/>
                                      <a:gd name="T4" fmla="*/ 18 w 54"/>
                                      <a:gd name="T5" fmla="*/ 123 h 123"/>
                                      <a:gd name="T6" fmla="*/ 0 w 54"/>
                                      <a:gd name="T7" fmla="*/ 66 h 123"/>
                                      <a:gd name="T8" fmla="*/ 30 w 54"/>
                                      <a:gd name="T9" fmla="*/ 30 h 1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4" h="123">
                                        <a:moveTo>
                                          <a:pt x="30" y="30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18" y="123"/>
                                        </a:lnTo>
                                        <a:lnTo>
                                          <a:pt x="0" y="66"/>
                                        </a:lnTo>
                                        <a:lnTo>
                                          <a:pt x="3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43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6595" y="4359"/>
                                <a:ext cx="389" cy="897"/>
                              </a:xfrm>
                              <a:custGeom>
                                <a:avLst/>
                                <a:gdLst>
                                  <a:gd name="T0" fmla="*/ 257 w 389"/>
                                  <a:gd name="T1" fmla="*/ 52 h 897"/>
                                  <a:gd name="T2" fmla="*/ 37 w 389"/>
                                  <a:gd name="T3" fmla="*/ 286 h 897"/>
                                  <a:gd name="T4" fmla="*/ 134 w 389"/>
                                  <a:gd name="T5" fmla="*/ 791 h 897"/>
                                  <a:gd name="T6" fmla="*/ 166 w 389"/>
                                  <a:gd name="T7" fmla="*/ 839 h 897"/>
                                  <a:gd name="T8" fmla="*/ 119 w 389"/>
                                  <a:gd name="T9" fmla="*/ 337 h 897"/>
                                  <a:gd name="T10" fmla="*/ 389 w 389"/>
                                  <a:gd name="T11" fmla="*/ 26 h 897"/>
                                  <a:gd name="T12" fmla="*/ 257 w 389"/>
                                  <a:gd name="T13" fmla="*/ 52 h 8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9" h="897">
                                    <a:moveTo>
                                      <a:pt x="257" y="52"/>
                                    </a:moveTo>
                                    <a:cubicBezTo>
                                      <a:pt x="195" y="87"/>
                                      <a:pt x="118" y="115"/>
                                      <a:pt x="37" y="286"/>
                                    </a:cubicBezTo>
                                    <a:cubicBezTo>
                                      <a:pt x="0" y="409"/>
                                      <a:pt x="29" y="662"/>
                                      <a:pt x="134" y="791"/>
                                    </a:cubicBezTo>
                                    <a:cubicBezTo>
                                      <a:pt x="186" y="879"/>
                                      <a:pt x="156" y="897"/>
                                      <a:pt x="166" y="839"/>
                                    </a:cubicBezTo>
                                    <a:cubicBezTo>
                                      <a:pt x="44" y="488"/>
                                      <a:pt x="107" y="431"/>
                                      <a:pt x="119" y="337"/>
                                    </a:cubicBezTo>
                                    <a:cubicBezTo>
                                      <a:pt x="116" y="324"/>
                                      <a:pt x="211" y="115"/>
                                      <a:pt x="389" y="26"/>
                                    </a:cubicBezTo>
                                    <a:cubicBezTo>
                                      <a:pt x="355" y="0"/>
                                      <a:pt x="285" y="50"/>
                                      <a:pt x="257" y="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4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8953"/>
                              <a:ext cx="2302" cy="1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InvitationTitleChar"/>
                                  </w:rPr>
                                  <w:id w:val="89988776"/>
                                  <w:placeholder>
                                    <w:docPart w:val="E43AE83244C54E74BAA9265DD43E7A7B"/>
                                  </w:placeholder>
                                  <w:temporary/>
                                  <w:showingPlcHdr/>
                                  <w:text w:multiLine="1"/>
                                </w:sdtPr>
                                <w:sdtEndPr>
                                  <w:rPr>
                                    <w:rStyle w:val="DefaultParagraphFont"/>
                                    <w:b/>
                                  </w:rPr>
                                </w:sdtEndPr>
                                <w:sdtContent>
                                  <w:p w:rsidR="0071734C" w:rsidRPr="00753247" w:rsidRDefault="0071734C" w:rsidP="00753247">
                                    <w:pPr>
                                      <w:pStyle w:val="InvitationTitle"/>
                                    </w:pPr>
                                    <w:r w:rsidRPr="00753247">
                                      <w:t>You’re Invited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137160" rIns="91440" bIns="45720" anchor="t" anchorCtr="0" upright="1">
                            <a:noAutofit/>
                          </wps:bodyPr>
                        </wps:wsp>
                        <wpg:grpSp>
                          <wpg:cNvPr id="245" name="Group 146"/>
                          <wpg:cNvGrpSpPr>
                            <a:grpSpLocks/>
                          </wpg:cNvGrpSpPr>
                          <wpg:grpSpPr bwMode="auto">
                            <a:xfrm rot="-1711078">
                              <a:off x="3946" y="9451"/>
                              <a:ext cx="2793" cy="732"/>
                              <a:chOff x="7635" y="4393"/>
                              <a:chExt cx="1478" cy="403"/>
                            </a:xfrm>
                          </wpg:grpSpPr>
                          <wps:wsp>
                            <wps:cNvPr id="246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7635" y="4471"/>
                                <a:ext cx="323" cy="325"/>
                              </a:xfrm>
                              <a:custGeom>
                                <a:avLst/>
                                <a:gdLst>
                                  <a:gd name="T0" fmla="*/ 769 w 1615"/>
                                  <a:gd name="T1" fmla="*/ 493 h 1624"/>
                                  <a:gd name="T2" fmla="*/ 761 w 1615"/>
                                  <a:gd name="T3" fmla="*/ 472 h 1624"/>
                                  <a:gd name="T4" fmla="*/ 767 w 1615"/>
                                  <a:gd name="T5" fmla="*/ 411 h 1624"/>
                                  <a:gd name="T6" fmla="*/ 790 w 1615"/>
                                  <a:gd name="T7" fmla="*/ 279 h 1624"/>
                                  <a:gd name="T8" fmla="*/ 787 w 1615"/>
                                  <a:gd name="T9" fmla="*/ 230 h 1624"/>
                                  <a:gd name="T10" fmla="*/ 747 w 1615"/>
                                  <a:gd name="T11" fmla="*/ 136 h 1624"/>
                                  <a:gd name="T12" fmla="*/ 707 w 1615"/>
                                  <a:gd name="T13" fmla="*/ 73 h 1624"/>
                                  <a:gd name="T14" fmla="*/ 652 w 1615"/>
                                  <a:gd name="T15" fmla="*/ 25 h 1624"/>
                                  <a:gd name="T16" fmla="*/ 576 w 1615"/>
                                  <a:gd name="T17" fmla="*/ 2 h 1624"/>
                                  <a:gd name="T18" fmla="*/ 487 w 1615"/>
                                  <a:gd name="T19" fmla="*/ 5 h 1624"/>
                                  <a:gd name="T20" fmla="*/ 392 w 1615"/>
                                  <a:gd name="T21" fmla="*/ 32 h 1624"/>
                                  <a:gd name="T22" fmla="*/ 302 w 1615"/>
                                  <a:gd name="T23" fmla="*/ 75 h 1624"/>
                                  <a:gd name="T24" fmla="*/ 223 w 1615"/>
                                  <a:gd name="T25" fmla="*/ 126 h 1624"/>
                                  <a:gd name="T26" fmla="*/ 158 w 1615"/>
                                  <a:gd name="T27" fmla="*/ 195 h 1624"/>
                                  <a:gd name="T28" fmla="*/ 95 w 1615"/>
                                  <a:gd name="T29" fmla="*/ 292 h 1624"/>
                                  <a:gd name="T30" fmla="*/ 26 w 1615"/>
                                  <a:gd name="T31" fmla="*/ 441 h 1624"/>
                                  <a:gd name="T32" fmla="*/ 5 w 1615"/>
                                  <a:gd name="T33" fmla="*/ 519 h 1624"/>
                                  <a:gd name="T34" fmla="*/ 0 w 1615"/>
                                  <a:gd name="T35" fmla="*/ 578 h 1624"/>
                                  <a:gd name="T36" fmla="*/ 6 w 1615"/>
                                  <a:gd name="T37" fmla="*/ 639 h 1624"/>
                                  <a:gd name="T38" fmla="*/ 22 w 1615"/>
                                  <a:gd name="T39" fmla="*/ 725 h 1624"/>
                                  <a:gd name="T40" fmla="*/ 52 w 1615"/>
                                  <a:gd name="T41" fmla="*/ 797 h 1624"/>
                                  <a:gd name="T42" fmla="*/ 91 w 1615"/>
                                  <a:gd name="T43" fmla="*/ 848 h 1624"/>
                                  <a:gd name="T44" fmla="*/ 140 w 1615"/>
                                  <a:gd name="T45" fmla="*/ 881 h 1624"/>
                                  <a:gd name="T46" fmla="*/ 190 w 1615"/>
                                  <a:gd name="T47" fmla="*/ 901 h 1624"/>
                                  <a:gd name="T48" fmla="*/ 299 w 1615"/>
                                  <a:gd name="T49" fmla="*/ 918 h 1624"/>
                                  <a:gd name="T50" fmla="*/ 352 w 1615"/>
                                  <a:gd name="T51" fmla="*/ 939 h 1624"/>
                                  <a:gd name="T52" fmla="*/ 372 w 1615"/>
                                  <a:gd name="T53" fmla="*/ 1011 h 1624"/>
                                  <a:gd name="T54" fmla="*/ 387 w 1615"/>
                                  <a:gd name="T55" fmla="*/ 1104 h 1624"/>
                                  <a:gd name="T56" fmla="*/ 417 w 1615"/>
                                  <a:gd name="T57" fmla="*/ 1163 h 1624"/>
                                  <a:gd name="T58" fmla="*/ 456 w 1615"/>
                                  <a:gd name="T59" fmla="*/ 1195 h 1624"/>
                                  <a:gd name="T60" fmla="*/ 553 w 1615"/>
                                  <a:gd name="T61" fmla="*/ 1231 h 1624"/>
                                  <a:gd name="T62" fmla="*/ 667 w 1615"/>
                                  <a:gd name="T63" fmla="*/ 1246 h 1624"/>
                                  <a:gd name="T64" fmla="*/ 775 w 1615"/>
                                  <a:gd name="T65" fmla="*/ 1238 h 1624"/>
                                  <a:gd name="T66" fmla="*/ 834 w 1615"/>
                                  <a:gd name="T67" fmla="*/ 1231 h 1624"/>
                                  <a:gd name="T68" fmla="*/ 826 w 1615"/>
                                  <a:gd name="T69" fmla="*/ 1306 h 1624"/>
                                  <a:gd name="T70" fmla="*/ 852 w 1615"/>
                                  <a:gd name="T71" fmla="*/ 1403 h 1624"/>
                                  <a:gd name="T72" fmla="*/ 907 w 1615"/>
                                  <a:gd name="T73" fmla="*/ 1502 h 1624"/>
                                  <a:gd name="T74" fmla="*/ 988 w 1615"/>
                                  <a:gd name="T75" fmla="*/ 1581 h 1624"/>
                                  <a:gd name="T76" fmla="*/ 1098 w 1615"/>
                                  <a:gd name="T77" fmla="*/ 1622 h 1624"/>
                                  <a:gd name="T78" fmla="*/ 1232 w 1615"/>
                                  <a:gd name="T79" fmla="*/ 1603 h 1624"/>
                                  <a:gd name="T80" fmla="*/ 1390 w 1615"/>
                                  <a:gd name="T81" fmla="*/ 1506 h 1624"/>
                                  <a:gd name="T82" fmla="*/ 1548 w 1615"/>
                                  <a:gd name="T83" fmla="*/ 1335 h 1624"/>
                                  <a:gd name="T84" fmla="*/ 1608 w 1615"/>
                                  <a:gd name="T85" fmla="*/ 1216 h 1624"/>
                                  <a:gd name="T86" fmla="*/ 1610 w 1615"/>
                                  <a:gd name="T87" fmla="*/ 1117 h 1624"/>
                                  <a:gd name="T88" fmla="*/ 1572 w 1615"/>
                                  <a:gd name="T89" fmla="*/ 1037 h 1624"/>
                                  <a:gd name="T90" fmla="*/ 1504 w 1615"/>
                                  <a:gd name="T91" fmla="*/ 975 h 1624"/>
                                  <a:gd name="T92" fmla="*/ 1422 w 1615"/>
                                  <a:gd name="T93" fmla="*/ 930 h 1624"/>
                                  <a:gd name="T94" fmla="*/ 1339 w 1615"/>
                                  <a:gd name="T95" fmla="*/ 903 h 1624"/>
                                  <a:gd name="T96" fmla="*/ 1270 w 1615"/>
                                  <a:gd name="T97" fmla="*/ 892 h 1624"/>
                                  <a:gd name="T98" fmla="*/ 1237 w 1615"/>
                                  <a:gd name="T99" fmla="*/ 850 h 1624"/>
                                  <a:gd name="T100" fmla="*/ 1222 w 1615"/>
                                  <a:gd name="T101" fmla="*/ 707 h 1624"/>
                                  <a:gd name="T102" fmla="*/ 1176 w 1615"/>
                                  <a:gd name="T103" fmla="*/ 608 h 1624"/>
                                  <a:gd name="T104" fmla="*/ 1108 w 1615"/>
                                  <a:gd name="T105" fmla="*/ 546 h 1624"/>
                                  <a:gd name="T106" fmla="*/ 1028 w 1615"/>
                                  <a:gd name="T107" fmla="*/ 512 h 1624"/>
                                  <a:gd name="T108" fmla="*/ 925 w 1615"/>
                                  <a:gd name="T109" fmla="*/ 499 h 16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615" h="1624">
                                    <a:moveTo>
                                      <a:pt x="783" y="500"/>
                                    </a:moveTo>
                                    <a:lnTo>
                                      <a:pt x="778" y="499"/>
                                    </a:lnTo>
                                    <a:lnTo>
                                      <a:pt x="773" y="496"/>
                                    </a:lnTo>
                                    <a:lnTo>
                                      <a:pt x="769" y="493"/>
                                    </a:lnTo>
                                    <a:lnTo>
                                      <a:pt x="766" y="489"/>
                                    </a:lnTo>
                                    <a:lnTo>
                                      <a:pt x="764" y="484"/>
                                    </a:lnTo>
                                    <a:lnTo>
                                      <a:pt x="762" y="478"/>
                                    </a:lnTo>
                                    <a:lnTo>
                                      <a:pt x="761" y="472"/>
                                    </a:lnTo>
                                    <a:lnTo>
                                      <a:pt x="761" y="464"/>
                                    </a:lnTo>
                                    <a:lnTo>
                                      <a:pt x="762" y="448"/>
                                    </a:lnTo>
                                    <a:lnTo>
                                      <a:pt x="763" y="430"/>
                                    </a:lnTo>
                                    <a:lnTo>
                                      <a:pt x="767" y="411"/>
                                    </a:lnTo>
                                    <a:lnTo>
                                      <a:pt x="772" y="390"/>
                                    </a:lnTo>
                                    <a:lnTo>
                                      <a:pt x="780" y="345"/>
                                    </a:lnTo>
                                    <a:lnTo>
                                      <a:pt x="788" y="301"/>
                                    </a:lnTo>
                                    <a:lnTo>
                                      <a:pt x="790" y="279"/>
                                    </a:lnTo>
                                    <a:lnTo>
                                      <a:pt x="790" y="259"/>
                                    </a:lnTo>
                                    <a:lnTo>
                                      <a:pt x="789" y="249"/>
                                    </a:lnTo>
                                    <a:lnTo>
                                      <a:pt x="788" y="239"/>
                                    </a:lnTo>
                                    <a:lnTo>
                                      <a:pt x="787" y="230"/>
                                    </a:lnTo>
                                    <a:lnTo>
                                      <a:pt x="783" y="222"/>
                                    </a:lnTo>
                                    <a:lnTo>
                                      <a:pt x="770" y="187"/>
                                    </a:lnTo>
                                    <a:lnTo>
                                      <a:pt x="756" y="154"/>
                                    </a:lnTo>
                                    <a:lnTo>
                                      <a:pt x="747" y="136"/>
                                    </a:lnTo>
                                    <a:lnTo>
                                      <a:pt x="738" y="120"/>
                                    </a:lnTo>
                                    <a:lnTo>
                                      <a:pt x="728" y="103"/>
                                    </a:lnTo>
                                    <a:lnTo>
                                      <a:pt x="719" y="88"/>
                                    </a:lnTo>
                                    <a:lnTo>
                                      <a:pt x="707" y="73"/>
                                    </a:lnTo>
                                    <a:lnTo>
                                      <a:pt x="695" y="60"/>
                                    </a:lnTo>
                                    <a:lnTo>
                                      <a:pt x="681" y="46"/>
                                    </a:lnTo>
                                    <a:lnTo>
                                      <a:pt x="668" y="35"/>
                                    </a:lnTo>
                                    <a:lnTo>
                                      <a:pt x="652" y="25"/>
                                    </a:lnTo>
                                    <a:lnTo>
                                      <a:pt x="634" y="16"/>
                                    </a:lnTo>
                                    <a:lnTo>
                                      <a:pt x="617" y="9"/>
                                    </a:lnTo>
                                    <a:lnTo>
                                      <a:pt x="597" y="4"/>
                                    </a:lnTo>
                                    <a:lnTo>
                                      <a:pt x="576" y="2"/>
                                    </a:lnTo>
                                    <a:lnTo>
                                      <a:pt x="555" y="0"/>
                                    </a:lnTo>
                                    <a:lnTo>
                                      <a:pt x="533" y="0"/>
                                    </a:lnTo>
                                    <a:lnTo>
                                      <a:pt x="511" y="3"/>
                                    </a:lnTo>
                                    <a:lnTo>
                                      <a:pt x="487" y="5"/>
                                    </a:lnTo>
                                    <a:lnTo>
                                      <a:pt x="464" y="10"/>
                                    </a:lnTo>
                                    <a:lnTo>
                                      <a:pt x="440" y="16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392" y="32"/>
                                    </a:lnTo>
                                    <a:lnTo>
                                      <a:pt x="368" y="41"/>
                                    </a:lnTo>
                                    <a:lnTo>
                                      <a:pt x="346" y="52"/>
                                    </a:lnTo>
                                    <a:lnTo>
                                      <a:pt x="323" y="63"/>
                                    </a:lnTo>
                                    <a:lnTo>
                                      <a:pt x="302" y="75"/>
                                    </a:lnTo>
                                    <a:lnTo>
                                      <a:pt x="281" y="87"/>
                                    </a:lnTo>
                                    <a:lnTo>
                                      <a:pt x="260" y="99"/>
                                    </a:lnTo>
                                    <a:lnTo>
                                      <a:pt x="241" y="113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05" y="143"/>
                                    </a:lnTo>
                                    <a:lnTo>
                                      <a:pt x="189" y="159"/>
                                    </a:lnTo>
                                    <a:lnTo>
                                      <a:pt x="174" y="176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45" y="213"/>
                                    </a:lnTo>
                                    <a:lnTo>
                                      <a:pt x="131" y="233"/>
                                    </a:lnTo>
                                    <a:lnTo>
                                      <a:pt x="119" y="251"/>
                                    </a:lnTo>
                                    <a:lnTo>
                                      <a:pt x="95" y="292"/>
                                    </a:lnTo>
                                    <a:lnTo>
                                      <a:pt x="74" y="332"/>
                                    </a:lnTo>
                                    <a:lnTo>
                                      <a:pt x="56" y="371"/>
                                    </a:lnTo>
                                    <a:lnTo>
                                      <a:pt x="39" y="407"/>
                                    </a:lnTo>
                                    <a:lnTo>
                                      <a:pt x="26" y="441"/>
                                    </a:lnTo>
                                    <a:lnTo>
                                      <a:pt x="16" y="473"/>
                                    </a:lnTo>
                                    <a:lnTo>
                                      <a:pt x="11" y="489"/>
                                    </a:lnTo>
                                    <a:lnTo>
                                      <a:pt x="7" y="504"/>
                                    </a:lnTo>
                                    <a:lnTo>
                                      <a:pt x="5" y="519"/>
                                    </a:lnTo>
                                    <a:lnTo>
                                      <a:pt x="2" y="533"/>
                                    </a:lnTo>
                                    <a:lnTo>
                                      <a:pt x="1" y="548"/>
                                    </a:lnTo>
                                    <a:lnTo>
                                      <a:pt x="0" y="563"/>
                                    </a:lnTo>
                                    <a:lnTo>
                                      <a:pt x="0" y="578"/>
                                    </a:lnTo>
                                    <a:lnTo>
                                      <a:pt x="0" y="593"/>
                                    </a:lnTo>
                                    <a:lnTo>
                                      <a:pt x="1" y="608"/>
                                    </a:lnTo>
                                    <a:lnTo>
                                      <a:pt x="4" y="624"/>
                                    </a:lnTo>
                                    <a:lnTo>
                                      <a:pt x="6" y="639"/>
                                    </a:lnTo>
                                    <a:lnTo>
                                      <a:pt x="9" y="655"/>
                                    </a:lnTo>
                                    <a:lnTo>
                                      <a:pt x="12" y="681"/>
                                    </a:lnTo>
                                    <a:lnTo>
                                      <a:pt x="17" y="703"/>
                                    </a:lnTo>
                                    <a:lnTo>
                                      <a:pt x="22" y="725"/>
                                    </a:lnTo>
                                    <a:lnTo>
                                      <a:pt x="28" y="745"/>
                                    </a:lnTo>
                                    <a:lnTo>
                                      <a:pt x="36" y="763"/>
                                    </a:lnTo>
                                    <a:lnTo>
                                      <a:pt x="43" y="781"/>
                                    </a:lnTo>
                                    <a:lnTo>
                                      <a:pt x="52" y="797"/>
                                    </a:lnTo>
                                    <a:lnTo>
                                      <a:pt x="60" y="812"/>
                                    </a:lnTo>
                                    <a:lnTo>
                                      <a:pt x="70" y="824"/>
                                    </a:lnTo>
                                    <a:lnTo>
                                      <a:pt x="82" y="836"/>
                                    </a:lnTo>
                                    <a:lnTo>
                                      <a:pt x="91" y="848"/>
                                    </a:lnTo>
                                    <a:lnTo>
                                      <a:pt x="104" y="857"/>
                                    </a:lnTo>
                                    <a:lnTo>
                                      <a:pt x="115" y="866"/>
                                    </a:lnTo>
                                    <a:lnTo>
                                      <a:pt x="127" y="874"/>
                                    </a:lnTo>
                                    <a:lnTo>
                                      <a:pt x="140" y="881"/>
                                    </a:lnTo>
                                    <a:lnTo>
                                      <a:pt x="152" y="887"/>
                                    </a:lnTo>
                                    <a:lnTo>
                                      <a:pt x="164" y="892"/>
                                    </a:lnTo>
                                    <a:lnTo>
                                      <a:pt x="177" y="897"/>
                                    </a:lnTo>
                                    <a:lnTo>
                                      <a:pt x="190" y="901"/>
                                    </a:lnTo>
                                    <a:lnTo>
                                      <a:pt x="203" y="904"/>
                                    </a:lnTo>
                                    <a:lnTo>
                                      <a:pt x="229" y="911"/>
                                    </a:lnTo>
                                    <a:lnTo>
                                      <a:pt x="253" y="914"/>
                                    </a:lnTo>
                                    <a:lnTo>
                                      <a:pt x="299" y="918"/>
                                    </a:lnTo>
                                    <a:lnTo>
                                      <a:pt x="339" y="922"/>
                                    </a:lnTo>
                                    <a:lnTo>
                                      <a:pt x="344" y="927"/>
                                    </a:lnTo>
                                    <a:lnTo>
                                      <a:pt x="349" y="933"/>
                                    </a:lnTo>
                                    <a:lnTo>
                                      <a:pt x="352" y="939"/>
                                    </a:lnTo>
                                    <a:lnTo>
                                      <a:pt x="356" y="945"/>
                                    </a:lnTo>
                                    <a:lnTo>
                                      <a:pt x="362" y="960"/>
                                    </a:lnTo>
                                    <a:lnTo>
                                      <a:pt x="366" y="976"/>
                                    </a:lnTo>
                                    <a:lnTo>
                                      <a:pt x="372" y="1011"/>
                                    </a:lnTo>
                                    <a:lnTo>
                                      <a:pt x="377" y="1048"/>
                                    </a:lnTo>
                                    <a:lnTo>
                                      <a:pt x="380" y="1067"/>
                                    </a:lnTo>
                                    <a:lnTo>
                                      <a:pt x="382" y="1085"/>
                                    </a:lnTo>
                                    <a:lnTo>
                                      <a:pt x="387" y="1104"/>
                                    </a:lnTo>
                                    <a:lnTo>
                                      <a:pt x="393" y="1122"/>
                                    </a:lnTo>
                                    <a:lnTo>
                                      <a:pt x="401" y="1138"/>
                                    </a:lnTo>
                                    <a:lnTo>
                                      <a:pt x="411" y="1156"/>
                                    </a:lnTo>
                                    <a:lnTo>
                                      <a:pt x="417" y="1163"/>
                                    </a:lnTo>
                                    <a:lnTo>
                                      <a:pt x="423" y="1170"/>
                                    </a:lnTo>
                                    <a:lnTo>
                                      <a:pt x="430" y="1177"/>
                                    </a:lnTo>
                                    <a:lnTo>
                                      <a:pt x="438" y="1183"/>
                                    </a:lnTo>
                                    <a:lnTo>
                                      <a:pt x="456" y="1195"/>
                                    </a:lnTo>
                                    <a:lnTo>
                                      <a:pt x="477" y="1206"/>
                                    </a:lnTo>
                                    <a:lnTo>
                                      <a:pt x="501" y="1216"/>
                                    </a:lnTo>
                                    <a:lnTo>
                                      <a:pt x="526" y="1224"/>
                                    </a:lnTo>
                                    <a:lnTo>
                                      <a:pt x="553" y="1231"/>
                                    </a:lnTo>
                                    <a:lnTo>
                                      <a:pt x="580" y="1237"/>
                                    </a:lnTo>
                                    <a:lnTo>
                                      <a:pt x="608" y="1241"/>
                                    </a:lnTo>
                                    <a:lnTo>
                                      <a:pt x="638" y="1245"/>
                                    </a:lnTo>
                                    <a:lnTo>
                                      <a:pt x="667" y="1246"/>
                                    </a:lnTo>
                                    <a:lnTo>
                                      <a:pt x="695" y="1246"/>
                                    </a:lnTo>
                                    <a:lnTo>
                                      <a:pt x="723" y="1245"/>
                                    </a:lnTo>
                                    <a:lnTo>
                                      <a:pt x="749" y="1242"/>
                                    </a:lnTo>
                                    <a:lnTo>
                                      <a:pt x="775" y="1238"/>
                                    </a:lnTo>
                                    <a:lnTo>
                                      <a:pt x="799" y="1233"/>
                                    </a:lnTo>
                                    <a:lnTo>
                                      <a:pt x="821" y="1226"/>
                                    </a:lnTo>
                                    <a:lnTo>
                                      <a:pt x="840" y="1219"/>
                                    </a:lnTo>
                                    <a:lnTo>
                                      <a:pt x="834" y="1231"/>
                                    </a:lnTo>
                                    <a:lnTo>
                                      <a:pt x="829" y="1247"/>
                                    </a:lnTo>
                                    <a:lnTo>
                                      <a:pt x="826" y="1264"/>
                                    </a:lnTo>
                                    <a:lnTo>
                                      <a:pt x="825" y="1285"/>
                                    </a:lnTo>
                                    <a:lnTo>
                                      <a:pt x="826" y="1306"/>
                                    </a:lnTo>
                                    <a:lnTo>
                                      <a:pt x="830" y="1330"/>
                                    </a:lnTo>
                                    <a:lnTo>
                                      <a:pt x="835" y="1353"/>
                                    </a:lnTo>
                                    <a:lnTo>
                                      <a:pt x="842" y="1378"/>
                                    </a:lnTo>
                                    <a:lnTo>
                                      <a:pt x="852" y="1403"/>
                                    </a:lnTo>
                                    <a:lnTo>
                                      <a:pt x="862" y="1429"/>
                                    </a:lnTo>
                                    <a:lnTo>
                                      <a:pt x="876" y="1454"/>
                                    </a:lnTo>
                                    <a:lnTo>
                                      <a:pt x="889" y="1478"/>
                                    </a:lnTo>
                                    <a:lnTo>
                                      <a:pt x="907" y="1502"/>
                                    </a:lnTo>
                                    <a:lnTo>
                                      <a:pt x="924" y="1524"/>
                                    </a:lnTo>
                                    <a:lnTo>
                                      <a:pt x="944" y="1545"/>
                                    </a:lnTo>
                                    <a:lnTo>
                                      <a:pt x="966" y="1565"/>
                                    </a:lnTo>
                                    <a:lnTo>
                                      <a:pt x="988" y="1581"/>
                                    </a:lnTo>
                                    <a:lnTo>
                                      <a:pt x="1014" y="1596"/>
                                    </a:lnTo>
                                    <a:lnTo>
                                      <a:pt x="1040" y="1608"/>
                                    </a:lnTo>
                                    <a:lnTo>
                                      <a:pt x="1069" y="1617"/>
                                    </a:lnTo>
                                    <a:lnTo>
                                      <a:pt x="1098" y="1622"/>
                                    </a:lnTo>
                                    <a:lnTo>
                                      <a:pt x="1129" y="1624"/>
                                    </a:lnTo>
                                    <a:lnTo>
                                      <a:pt x="1163" y="1622"/>
                                    </a:lnTo>
                                    <a:lnTo>
                                      <a:pt x="1196" y="1614"/>
                                    </a:lnTo>
                                    <a:lnTo>
                                      <a:pt x="1232" y="1603"/>
                                    </a:lnTo>
                                    <a:lnTo>
                                      <a:pt x="1270" y="1587"/>
                                    </a:lnTo>
                                    <a:lnTo>
                                      <a:pt x="1309" y="1566"/>
                                    </a:lnTo>
                                    <a:lnTo>
                                      <a:pt x="1349" y="1539"/>
                                    </a:lnTo>
                                    <a:lnTo>
                                      <a:pt x="1390" y="1506"/>
                                    </a:lnTo>
                                    <a:lnTo>
                                      <a:pt x="1433" y="1466"/>
                                    </a:lnTo>
                                    <a:lnTo>
                                      <a:pt x="1478" y="1420"/>
                                    </a:lnTo>
                                    <a:lnTo>
                                      <a:pt x="1524" y="1367"/>
                                    </a:lnTo>
                                    <a:lnTo>
                                      <a:pt x="1548" y="1335"/>
                                    </a:lnTo>
                                    <a:lnTo>
                                      <a:pt x="1570" y="1303"/>
                                    </a:lnTo>
                                    <a:lnTo>
                                      <a:pt x="1586" y="1273"/>
                                    </a:lnTo>
                                    <a:lnTo>
                                      <a:pt x="1599" y="1243"/>
                                    </a:lnTo>
                                    <a:lnTo>
                                      <a:pt x="1608" y="1216"/>
                                    </a:lnTo>
                                    <a:lnTo>
                                      <a:pt x="1613" y="1190"/>
                                    </a:lnTo>
                                    <a:lnTo>
                                      <a:pt x="1615" y="1164"/>
                                    </a:lnTo>
                                    <a:lnTo>
                                      <a:pt x="1614" y="1141"/>
                                    </a:lnTo>
                                    <a:lnTo>
                                      <a:pt x="1610" y="1117"/>
                                    </a:lnTo>
                                    <a:lnTo>
                                      <a:pt x="1604" y="1095"/>
                                    </a:lnTo>
                                    <a:lnTo>
                                      <a:pt x="1596" y="1075"/>
                                    </a:lnTo>
                                    <a:lnTo>
                                      <a:pt x="1584" y="1055"/>
                                    </a:lnTo>
                                    <a:lnTo>
                                      <a:pt x="1572" y="1037"/>
                                    </a:lnTo>
                                    <a:lnTo>
                                      <a:pt x="1557" y="1020"/>
                                    </a:lnTo>
                                    <a:lnTo>
                                      <a:pt x="1541" y="1003"/>
                                    </a:lnTo>
                                    <a:lnTo>
                                      <a:pt x="1524" y="989"/>
                                    </a:lnTo>
                                    <a:lnTo>
                                      <a:pt x="1504" y="975"/>
                                    </a:lnTo>
                                    <a:lnTo>
                                      <a:pt x="1484" y="963"/>
                                    </a:lnTo>
                                    <a:lnTo>
                                      <a:pt x="1464" y="950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22" y="930"/>
                                    </a:lnTo>
                                    <a:lnTo>
                                      <a:pt x="1401" y="922"/>
                                    </a:lnTo>
                                    <a:lnTo>
                                      <a:pt x="1380" y="916"/>
                                    </a:lnTo>
                                    <a:lnTo>
                                      <a:pt x="1359" y="908"/>
                                    </a:lnTo>
                                    <a:lnTo>
                                      <a:pt x="1339" y="903"/>
                                    </a:lnTo>
                                    <a:lnTo>
                                      <a:pt x="1320" y="900"/>
                                    </a:lnTo>
                                    <a:lnTo>
                                      <a:pt x="1302" y="896"/>
                                    </a:lnTo>
                                    <a:lnTo>
                                      <a:pt x="1285" y="893"/>
                                    </a:lnTo>
                                    <a:lnTo>
                                      <a:pt x="1270" y="892"/>
                                    </a:lnTo>
                                    <a:lnTo>
                                      <a:pt x="1255" y="892"/>
                                    </a:lnTo>
                                    <a:lnTo>
                                      <a:pt x="1244" y="893"/>
                                    </a:lnTo>
                                    <a:lnTo>
                                      <a:pt x="1234" y="895"/>
                                    </a:lnTo>
                                    <a:lnTo>
                                      <a:pt x="1237" y="850"/>
                                    </a:lnTo>
                                    <a:lnTo>
                                      <a:pt x="1237" y="810"/>
                                    </a:lnTo>
                                    <a:lnTo>
                                      <a:pt x="1234" y="772"/>
                                    </a:lnTo>
                                    <a:lnTo>
                                      <a:pt x="1229" y="738"/>
                                    </a:lnTo>
                                    <a:lnTo>
                                      <a:pt x="1222" y="707"/>
                                    </a:lnTo>
                                    <a:lnTo>
                                      <a:pt x="1213" y="678"/>
                                    </a:lnTo>
                                    <a:lnTo>
                                      <a:pt x="1202" y="652"/>
                                    </a:lnTo>
                                    <a:lnTo>
                                      <a:pt x="1190" y="629"/>
                                    </a:lnTo>
                                    <a:lnTo>
                                      <a:pt x="1176" y="608"/>
                                    </a:lnTo>
                                    <a:lnTo>
                                      <a:pt x="1161" y="589"/>
                                    </a:lnTo>
                                    <a:lnTo>
                                      <a:pt x="1144" y="573"/>
                                    </a:lnTo>
                                    <a:lnTo>
                                      <a:pt x="1127" y="558"/>
                                    </a:lnTo>
                                    <a:lnTo>
                                      <a:pt x="1108" y="546"/>
                                    </a:lnTo>
                                    <a:lnTo>
                                      <a:pt x="1088" y="535"/>
                                    </a:lnTo>
                                    <a:lnTo>
                                      <a:pt x="1069" y="526"/>
                                    </a:lnTo>
                                    <a:lnTo>
                                      <a:pt x="1049" y="519"/>
                                    </a:lnTo>
                                    <a:lnTo>
                                      <a:pt x="1028" y="512"/>
                                    </a:lnTo>
                                    <a:lnTo>
                                      <a:pt x="1007" y="507"/>
                                    </a:lnTo>
                                    <a:lnTo>
                                      <a:pt x="986" y="504"/>
                                    </a:lnTo>
                                    <a:lnTo>
                                      <a:pt x="966" y="501"/>
                                    </a:lnTo>
                                    <a:lnTo>
                                      <a:pt x="925" y="499"/>
                                    </a:lnTo>
                                    <a:lnTo>
                                      <a:pt x="887" y="498"/>
                                    </a:lnTo>
                                    <a:lnTo>
                                      <a:pt x="822" y="500"/>
                                    </a:lnTo>
                                    <a:lnTo>
                                      <a:pt x="783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Freeform 148"/>
                            <wps:cNvSpPr>
                              <a:spLocks/>
                            </wps:cNvSpPr>
                            <wps:spPr bwMode="auto">
                              <a:xfrm>
                                <a:off x="7662" y="4502"/>
                                <a:ext cx="116" cy="128"/>
                              </a:xfrm>
                              <a:custGeom>
                                <a:avLst/>
                                <a:gdLst>
                                  <a:gd name="T0" fmla="*/ 159 w 578"/>
                                  <a:gd name="T1" fmla="*/ 637 h 639"/>
                                  <a:gd name="T2" fmla="*/ 210 w 578"/>
                                  <a:gd name="T3" fmla="*/ 629 h 639"/>
                                  <a:gd name="T4" fmla="*/ 253 w 578"/>
                                  <a:gd name="T5" fmla="*/ 614 h 639"/>
                                  <a:gd name="T6" fmla="*/ 281 w 578"/>
                                  <a:gd name="T7" fmla="*/ 602 h 639"/>
                                  <a:gd name="T8" fmla="*/ 308 w 578"/>
                                  <a:gd name="T9" fmla="*/ 585 h 639"/>
                                  <a:gd name="T10" fmla="*/ 335 w 578"/>
                                  <a:gd name="T11" fmla="*/ 567 h 639"/>
                                  <a:gd name="T12" fmla="*/ 364 w 578"/>
                                  <a:gd name="T13" fmla="*/ 545 h 639"/>
                                  <a:gd name="T14" fmla="*/ 392 w 578"/>
                                  <a:gd name="T15" fmla="*/ 517 h 639"/>
                                  <a:gd name="T16" fmla="*/ 436 w 578"/>
                                  <a:gd name="T17" fmla="*/ 469 h 639"/>
                                  <a:gd name="T18" fmla="*/ 490 w 578"/>
                                  <a:gd name="T19" fmla="*/ 399 h 639"/>
                                  <a:gd name="T20" fmla="*/ 536 w 578"/>
                                  <a:gd name="T21" fmla="*/ 332 h 639"/>
                                  <a:gd name="T22" fmla="*/ 558 w 578"/>
                                  <a:gd name="T23" fmla="*/ 290 h 639"/>
                                  <a:gd name="T24" fmla="*/ 568 w 578"/>
                                  <a:gd name="T25" fmla="*/ 266 h 639"/>
                                  <a:gd name="T26" fmla="*/ 577 w 578"/>
                                  <a:gd name="T27" fmla="*/ 234 h 639"/>
                                  <a:gd name="T28" fmla="*/ 578 w 578"/>
                                  <a:gd name="T29" fmla="*/ 197 h 639"/>
                                  <a:gd name="T30" fmla="*/ 574 w 578"/>
                                  <a:gd name="T31" fmla="*/ 162 h 639"/>
                                  <a:gd name="T32" fmla="*/ 568 w 578"/>
                                  <a:gd name="T33" fmla="*/ 128 h 639"/>
                                  <a:gd name="T34" fmla="*/ 562 w 578"/>
                                  <a:gd name="T35" fmla="*/ 97 h 639"/>
                                  <a:gd name="T36" fmla="*/ 549 w 578"/>
                                  <a:gd name="T37" fmla="*/ 70 h 639"/>
                                  <a:gd name="T38" fmla="*/ 535 w 578"/>
                                  <a:gd name="T39" fmla="*/ 52 h 639"/>
                                  <a:gd name="T40" fmla="*/ 522 w 578"/>
                                  <a:gd name="T41" fmla="*/ 42 h 639"/>
                                  <a:gd name="T42" fmla="*/ 497 w 578"/>
                                  <a:gd name="T43" fmla="*/ 28 h 639"/>
                                  <a:gd name="T44" fmla="*/ 462 w 578"/>
                                  <a:gd name="T45" fmla="*/ 10 h 639"/>
                                  <a:gd name="T46" fmla="*/ 431 w 578"/>
                                  <a:gd name="T47" fmla="*/ 2 h 639"/>
                                  <a:gd name="T48" fmla="*/ 407 w 578"/>
                                  <a:gd name="T49" fmla="*/ 0 h 639"/>
                                  <a:gd name="T50" fmla="*/ 381 w 578"/>
                                  <a:gd name="T51" fmla="*/ 2 h 639"/>
                                  <a:gd name="T52" fmla="*/ 353 w 578"/>
                                  <a:gd name="T53" fmla="*/ 7 h 639"/>
                                  <a:gd name="T54" fmla="*/ 304 w 578"/>
                                  <a:gd name="T55" fmla="*/ 24 h 639"/>
                                  <a:gd name="T56" fmla="*/ 243 w 578"/>
                                  <a:gd name="T57" fmla="*/ 52 h 639"/>
                                  <a:gd name="T58" fmla="*/ 184 w 578"/>
                                  <a:gd name="T59" fmla="*/ 87 h 639"/>
                                  <a:gd name="T60" fmla="*/ 131 w 578"/>
                                  <a:gd name="T61" fmla="*/ 128 h 639"/>
                                  <a:gd name="T62" fmla="*/ 95 w 578"/>
                                  <a:gd name="T63" fmla="*/ 161 h 639"/>
                                  <a:gd name="T64" fmla="*/ 74 w 578"/>
                                  <a:gd name="T65" fmla="*/ 187 h 639"/>
                                  <a:gd name="T66" fmla="*/ 56 w 578"/>
                                  <a:gd name="T67" fmla="*/ 213 h 639"/>
                                  <a:gd name="T68" fmla="*/ 40 w 578"/>
                                  <a:gd name="T69" fmla="*/ 242 h 639"/>
                                  <a:gd name="T70" fmla="*/ 26 w 578"/>
                                  <a:gd name="T71" fmla="*/ 270 h 639"/>
                                  <a:gd name="T72" fmla="*/ 15 w 578"/>
                                  <a:gd name="T73" fmla="*/ 301 h 639"/>
                                  <a:gd name="T74" fmla="*/ 8 w 578"/>
                                  <a:gd name="T75" fmla="*/ 334 h 639"/>
                                  <a:gd name="T76" fmla="*/ 3 w 578"/>
                                  <a:gd name="T77" fmla="*/ 368 h 639"/>
                                  <a:gd name="T78" fmla="*/ 0 w 578"/>
                                  <a:gd name="T79" fmla="*/ 430 h 639"/>
                                  <a:gd name="T80" fmla="*/ 3 w 578"/>
                                  <a:gd name="T81" fmla="*/ 491 h 639"/>
                                  <a:gd name="T82" fmla="*/ 9 w 578"/>
                                  <a:gd name="T83" fmla="*/ 521 h 639"/>
                                  <a:gd name="T84" fmla="*/ 16 w 578"/>
                                  <a:gd name="T85" fmla="*/ 541 h 639"/>
                                  <a:gd name="T86" fmla="*/ 31 w 578"/>
                                  <a:gd name="T87" fmla="*/ 568 h 639"/>
                                  <a:gd name="T88" fmla="*/ 52 w 578"/>
                                  <a:gd name="T89" fmla="*/ 599 h 639"/>
                                  <a:gd name="T90" fmla="*/ 71 w 578"/>
                                  <a:gd name="T91" fmla="*/ 618 h 639"/>
                                  <a:gd name="T92" fmla="*/ 86 w 578"/>
                                  <a:gd name="T93" fmla="*/ 628 h 639"/>
                                  <a:gd name="T94" fmla="*/ 103 w 578"/>
                                  <a:gd name="T95" fmla="*/ 634 h 639"/>
                                  <a:gd name="T96" fmla="*/ 124 w 578"/>
                                  <a:gd name="T97" fmla="*/ 637 h 6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578" h="639">
                                    <a:moveTo>
                                      <a:pt x="135" y="639"/>
                                    </a:moveTo>
                                    <a:lnTo>
                                      <a:pt x="159" y="637"/>
                                    </a:lnTo>
                                    <a:lnTo>
                                      <a:pt x="184" y="635"/>
                                    </a:lnTo>
                                    <a:lnTo>
                                      <a:pt x="210" y="629"/>
                                    </a:lnTo>
                                    <a:lnTo>
                                      <a:pt x="239" y="620"/>
                                    </a:lnTo>
                                    <a:lnTo>
                                      <a:pt x="253" y="614"/>
                                    </a:lnTo>
                                    <a:lnTo>
                                      <a:pt x="266" y="608"/>
                                    </a:lnTo>
                                    <a:lnTo>
                                      <a:pt x="281" y="602"/>
                                    </a:lnTo>
                                    <a:lnTo>
                                      <a:pt x="295" y="594"/>
                                    </a:lnTo>
                                    <a:lnTo>
                                      <a:pt x="308" y="585"/>
                                    </a:lnTo>
                                    <a:lnTo>
                                      <a:pt x="322" y="577"/>
                                    </a:lnTo>
                                    <a:lnTo>
                                      <a:pt x="335" y="567"/>
                                    </a:lnTo>
                                    <a:lnTo>
                                      <a:pt x="349" y="556"/>
                                    </a:lnTo>
                                    <a:lnTo>
                                      <a:pt x="364" y="545"/>
                                    </a:lnTo>
                                    <a:lnTo>
                                      <a:pt x="377" y="532"/>
                                    </a:lnTo>
                                    <a:lnTo>
                                      <a:pt x="392" y="517"/>
                                    </a:lnTo>
                                    <a:lnTo>
                                      <a:pt x="406" y="503"/>
                                    </a:lnTo>
                                    <a:lnTo>
                                      <a:pt x="436" y="469"/>
                                    </a:lnTo>
                                    <a:lnTo>
                                      <a:pt x="464" y="435"/>
                                    </a:lnTo>
                                    <a:lnTo>
                                      <a:pt x="490" y="399"/>
                                    </a:lnTo>
                                    <a:lnTo>
                                      <a:pt x="515" y="364"/>
                                    </a:lnTo>
                                    <a:lnTo>
                                      <a:pt x="536" y="332"/>
                                    </a:lnTo>
                                    <a:lnTo>
                                      <a:pt x="552" y="303"/>
                                    </a:lnTo>
                                    <a:lnTo>
                                      <a:pt x="558" y="290"/>
                                    </a:lnTo>
                                    <a:lnTo>
                                      <a:pt x="564" y="277"/>
                                    </a:lnTo>
                                    <a:lnTo>
                                      <a:pt x="568" y="266"/>
                                    </a:lnTo>
                                    <a:lnTo>
                                      <a:pt x="572" y="255"/>
                                    </a:lnTo>
                                    <a:lnTo>
                                      <a:pt x="577" y="234"/>
                                    </a:lnTo>
                                    <a:lnTo>
                                      <a:pt x="578" y="214"/>
                                    </a:lnTo>
                                    <a:lnTo>
                                      <a:pt x="578" y="197"/>
                                    </a:lnTo>
                                    <a:lnTo>
                                      <a:pt x="577" y="179"/>
                                    </a:lnTo>
                                    <a:lnTo>
                                      <a:pt x="574" y="162"/>
                                    </a:lnTo>
                                    <a:lnTo>
                                      <a:pt x="570" y="145"/>
                                    </a:lnTo>
                                    <a:lnTo>
                                      <a:pt x="568" y="128"/>
                                    </a:lnTo>
                                    <a:lnTo>
                                      <a:pt x="565" y="112"/>
                                    </a:lnTo>
                                    <a:lnTo>
                                      <a:pt x="562" y="97"/>
                                    </a:lnTo>
                                    <a:lnTo>
                                      <a:pt x="557" y="83"/>
                                    </a:lnTo>
                                    <a:lnTo>
                                      <a:pt x="549" y="70"/>
                                    </a:lnTo>
                                    <a:lnTo>
                                      <a:pt x="541" y="57"/>
                                    </a:lnTo>
                                    <a:lnTo>
                                      <a:pt x="535" y="52"/>
                                    </a:lnTo>
                                    <a:lnTo>
                                      <a:pt x="528" y="47"/>
                                    </a:lnTo>
                                    <a:lnTo>
                                      <a:pt x="522" y="42"/>
                                    </a:lnTo>
                                    <a:lnTo>
                                      <a:pt x="514" y="38"/>
                                    </a:lnTo>
                                    <a:lnTo>
                                      <a:pt x="497" y="28"/>
                                    </a:lnTo>
                                    <a:lnTo>
                                      <a:pt x="480" y="19"/>
                                    </a:lnTo>
                                    <a:lnTo>
                                      <a:pt x="462" y="10"/>
                                    </a:lnTo>
                                    <a:lnTo>
                                      <a:pt x="441" y="4"/>
                                    </a:lnTo>
                                    <a:lnTo>
                                      <a:pt x="431" y="2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07" y="0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381" y="2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353" y="7"/>
                                    </a:lnTo>
                                    <a:lnTo>
                                      <a:pt x="337" y="12"/>
                                    </a:lnTo>
                                    <a:lnTo>
                                      <a:pt x="304" y="24"/>
                                    </a:lnTo>
                                    <a:lnTo>
                                      <a:pt x="274" y="38"/>
                                    </a:lnTo>
                                    <a:lnTo>
                                      <a:pt x="243" y="52"/>
                                    </a:lnTo>
                                    <a:lnTo>
                                      <a:pt x="213" y="68"/>
                                    </a:lnTo>
                                    <a:lnTo>
                                      <a:pt x="184" y="87"/>
                                    </a:lnTo>
                                    <a:lnTo>
                                      <a:pt x="157" y="107"/>
                                    </a:lnTo>
                                    <a:lnTo>
                                      <a:pt x="131" y="128"/>
                                    </a:lnTo>
                                    <a:lnTo>
                                      <a:pt x="108" y="150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86" y="174"/>
                                    </a:lnTo>
                                    <a:lnTo>
                                      <a:pt x="74" y="187"/>
                                    </a:lnTo>
                                    <a:lnTo>
                                      <a:pt x="66" y="200"/>
                                    </a:lnTo>
                                    <a:lnTo>
                                      <a:pt x="56" y="213"/>
                                    </a:lnTo>
                                    <a:lnTo>
                                      <a:pt x="48" y="227"/>
                                    </a:lnTo>
                                    <a:lnTo>
                                      <a:pt x="40" y="242"/>
                                    </a:lnTo>
                                    <a:lnTo>
                                      <a:pt x="32" y="255"/>
                                    </a:lnTo>
                                    <a:lnTo>
                                      <a:pt x="26" y="270"/>
                                    </a:lnTo>
                                    <a:lnTo>
                                      <a:pt x="20" y="286"/>
                                    </a:lnTo>
                                    <a:lnTo>
                                      <a:pt x="15" y="301"/>
                                    </a:lnTo>
                                    <a:lnTo>
                                      <a:pt x="11" y="317"/>
                                    </a:lnTo>
                                    <a:lnTo>
                                      <a:pt x="8" y="334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1" y="385"/>
                                    </a:lnTo>
                                    <a:lnTo>
                                      <a:pt x="0" y="430"/>
                                    </a:lnTo>
                                    <a:lnTo>
                                      <a:pt x="1" y="472"/>
                                    </a:lnTo>
                                    <a:lnTo>
                                      <a:pt x="3" y="491"/>
                                    </a:lnTo>
                                    <a:lnTo>
                                      <a:pt x="6" y="511"/>
                                    </a:lnTo>
                                    <a:lnTo>
                                      <a:pt x="9" y="521"/>
                                    </a:lnTo>
                                    <a:lnTo>
                                      <a:pt x="13" y="531"/>
                                    </a:lnTo>
                                    <a:lnTo>
                                      <a:pt x="16" y="541"/>
                                    </a:lnTo>
                                    <a:lnTo>
                                      <a:pt x="21" y="550"/>
                                    </a:lnTo>
                                    <a:lnTo>
                                      <a:pt x="31" y="568"/>
                                    </a:lnTo>
                                    <a:lnTo>
                                      <a:pt x="41" y="584"/>
                                    </a:lnTo>
                                    <a:lnTo>
                                      <a:pt x="52" y="599"/>
                                    </a:lnTo>
                                    <a:lnTo>
                                      <a:pt x="65" y="613"/>
                                    </a:lnTo>
                                    <a:lnTo>
                                      <a:pt x="71" y="618"/>
                                    </a:lnTo>
                                    <a:lnTo>
                                      <a:pt x="78" y="624"/>
                                    </a:lnTo>
                                    <a:lnTo>
                                      <a:pt x="86" y="628"/>
                                    </a:lnTo>
                                    <a:lnTo>
                                      <a:pt x="94" y="631"/>
                                    </a:lnTo>
                                    <a:lnTo>
                                      <a:pt x="103" y="634"/>
                                    </a:lnTo>
                                    <a:lnTo>
                                      <a:pt x="113" y="636"/>
                                    </a:lnTo>
                                    <a:lnTo>
                                      <a:pt x="124" y="637"/>
                                    </a:lnTo>
                                    <a:lnTo>
                                      <a:pt x="135" y="6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7733" y="4594"/>
                                <a:ext cx="133" cy="108"/>
                              </a:xfrm>
                              <a:custGeom>
                                <a:avLst/>
                                <a:gdLst>
                                  <a:gd name="T0" fmla="*/ 89 w 664"/>
                                  <a:gd name="T1" fmla="*/ 524 h 538"/>
                                  <a:gd name="T2" fmla="*/ 114 w 664"/>
                                  <a:gd name="T3" fmla="*/ 531 h 538"/>
                                  <a:gd name="T4" fmla="*/ 154 w 664"/>
                                  <a:gd name="T5" fmla="*/ 537 h 538"/>
                                  <a:gd name="T6" fmla="*/ 198 w 664"/>
                                  <a:gd name="T7" fmla="*/ 538 h 538"/>
                                  <a:gd name="T8" fmla="*/ 228 w 664"/>
                                  <a:gd name="T9" fmla="*/ 536 h 538"/>
                                  <a:gd name="T10" fmla="*/ 260 w 664"/>
                                  <a:gd name="T11" fmla="*/ 529 h 538"/>
                                  <a:gd name="T12" fmla="*/ 292 w 664"/>
                                  <a:gd name="T13" fmla="*/ 522 h 538"/>
                                  <a:gd name="T14" fmla="*/ 325 w 664"/>
                                  <a:gd name="T15" fmla="*/ 510 h 538"/>
                                  <a:gd name="T16" fmla="*/ 361 w 664"/>
                                  <a:gd name="T17" fmla="*/ 494 h 538"/>
                                  <a:gd name="T18" fmla="*/ 418 w 664"/>
                                  <a:gd name="T19" fmla="*/ 464 h 538"/>
                                  <a:gd name="T20" fmla="*/ 494 w 664"/>
                                  <a:gd name="T21" fmla="*/ 416 h 538"/>
                                  <a:gd name="T22" fmla="*/ 559 w 664"/>
                                  <a:gd name="T23" fmla="*/ 369 h 538"/>
                                  <a:gd name="T24" fmla="*/ 595 w 664"/>
                                  <a:gd name="T25" fmla="*/ 336 h 538"/>
                                  <a:gd name="T26" fmla="*/ 614 w 664"/>
                                  <a:gd name="T27" fmla="*/ 318 h 538"/>
                                  <a:gd name="T28" fmla="*/ 631 w 664"/>
                                  <a:gd name="T29" fmla="*/ 291 h 538"/>
                                  <a:gd name="T30" fmla="*/ 646 w 664"/>
                                  <a:gd name="T31" fmla="*/ 255 h 538"/>
                                  <a:gd name="T32" fmla="*/ 653 w 664"/>
                                  <a:gd name="T33" fmla="*/ 221 h 538"/>
                                  <a:gd name="T34" fmla="*/ 659 w 664"/>
                                  <a:gd name="T35" fmla="*/ 188 h 538"/>
                                  <a:gd name="T36" fmla="*/ 664 w 664"/>
                                  <a:gd name="T37" fmla="*/ 156 h 538"/>
                                  <a:gd name="T38" fmla="*/ 662 w 664"/>
                                  <a:gd name="T39" fmla="*/ 126 h 538"/>
                                  <a:gd name="T40" fmla="*/ 655 w 664"/>
                                  <a:gd name="T41" fmla="*/ 105 h 538"/>
                                  <a:gd name="T42" fmla="*/ 646 w 664"/>
                                  <a:gd name="T43" fmla="*/ 90 h 538"/>
                                  <a:gd name="T44" fmla="*/ 627 w 664"/>
                                  <a:gd name="T45" fmla="*/ 69 h 538"/>
                                  <a:gd name="T46" fmla="*/ 599 w 664"/>
                                  <a:gd name="T47" fmla="*/ 41 h 538"/>
                                  <a:gd name="T48" fmla="*/ 573 w 664"/>
                                  <a:gd name="T49" fmla="*/ 22 h 538"/>
                                  <a:gd name="T50" fmla="*/ 552 w 664"/>
                                  <a:gd name="T51" fmla="*/ 12 h 538"/>
                                  <a:gd name="T52" fmla="*/ 527 w 664"/>
                                  <a:gd name="T53" fmla="*/ 5 h 538"/>
                                  <a:gd name="T54" fmla="*/ 497 w 664"/>
                                  <a:gd name="T55" fmla="*/ 0 h 538"/>
                                  <a:gd name="T56" fmla="*/ 448 w 664"/>
                                  <a:gd name="T57" fmla="*/ 0 h 538"/>
                                  <a:gd name="T58" fmla="*/ 380 w 664"/>
                                  <a:gd name="T59" fmla="*/ 6 h 538"/>
                                  <a:gd name="T60" fmla="*/ 313 w 664"/>
                                  <a:gd name="T61" fmla="*/ 19 h 538"/>
                                  <a:gd name="T62" fmla="*/ 249 w 664"/>
                                  <a:gd name="T63" fmla="*/ 38 h 538"/>
                                  <a:gd name="T64" fmla="*/ 204 w 664"/>
                                  <a:gd name="T65" fmla="*/ 59 h 538"/>
                                  <a:gd name="T66" fmla="*/ 176 w 664"/>
                                  <a:gd name="T67" fmla="*/ 76 h 538"/>
                                  <a:gd name="T68" fmla="*/ 150 w 664"/>
                                  <a:gd name="T69" fmla="*/ 94 h 538"/>
                                  <a:gd name="T70" fmla="*/ 125 w 664"/>
                                  <a:gd name="T71" fmla="*/ 115 h 538"/>
                                  <a:gd name="T72" fmla="*/ 102 w 664"/>
                                  <a:gd name="T73" fmla="*/ 137 h 538"/>
                                  <a:gd name="T74" fmla="*/ 81 w 664"/>
                                  <a:gd name="T75" fmla="*/ 163 h 538"/>
                                  <a:gd name="T76" fmla="*/ 62 w 664"/>
                                  <a:gd name="T77" fmla="*/ 191 h 538"/>
                                  <a:gd name="T78" fmla="*/ 47 w 664"/>
                                  <a:gd name="T79" fmla="*/ 221 h 538"/>
                                  <a:gd name="T80" fmla="*/ 24 w 664"/>
                                  <a:gd name="T81" fmla="*/ 278 h 538"/>
                                  <a:gd name="T82" fmla="*/ 5 w 664"/>
                                  <a:gd name="T83" fmla="*/ 338 h 538"/>
                                  <a:gd name="T84" fmla="*/ 0 w 664"/>
                                  <a:gd name="T85" fmla="*/ 367 h 538"/>
                                  <a:gd name="T86" fmla="*/ 0 w 664"/>
                                  <a:gd name="T87" fmla="*/ 388 h 538"/>
                                  <a:gd name="T88" fmla="*/ 5 w 664"/>
                                  <a:gd name="T89" fmla="*/ 419 h 538"/>
                                  <a:gd name="T90" fmla="*/ 14 w 664"/>
                                  <a:gd name="T91" fmla="*/ 455 h 538"/>
                                  <a:gd name="T92" fmla="*/ 26 w 664"/>
                                  <a:gd name="T93" fmla="*/ 480 h 538"/>
                                  <a:gd name="T94" fmla="*/ 36 w 664"/>
                                  <a:gd name="T95" fmla="*/ 494 h 538"/>
                                  <a:gd name="T96" fmla="*/ 51 w 664"/>
                                  <a:gd name="T97" fmla="*/ 506 h 538"/>
                                  <a:gd name="T98" fmla="*/ 68 w 664"/>
                                  <a:gd name="T99" fmla="*/ 516 h 5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664" h="538">
                                    <a:moveTo>
                                      <a:pt x="78" y="521"/>
                                    </a:moveTo>
                                    <a:lnTo>
                                      <a:pt x="89" y="524"/>
                                    </a:lnTo>
                                    <a:lnTo>
                                      <a:pt x="102" y="528"/>
                                    </a:lnTo>
                                    <a:lnTo>
                                      <a:pt x="114" y="531"/>
                                    </a:lnTo>
                                    <a:lnTo>
                                      <a:pt x="126" y="533"/>
                                    </a:lnTo>
                                    <a:lnTo>
                                      <a:pt x="154" y="537"/>
                                    </a:lnTo>
                                    <a:lnTo>
                                      <a:pt x="183" y="538"/>
                                    </a:lnTo>
                                    <a:lnTo>
                                      <a:pt x="198" y="538"/>
                                    </a:lnTo>
                                    <a:lnTo>
                                      <a:pt x="213" y="537"/>
                                    </a:lnTo>
                                    <a:lnTo>
                                      <a:pt x="228" y="536"/>
                                    </a:lnTo>
                                    <a:lnTo>
                                      <a:pt x="244" y="533"/>
                                    </a:lnTo>
                                    <a:lnTo>
                                      <a:pt x="260" y="529"/>
                                    </a:lnTo>
                                    <a:lnTo>
                                      <a:pt x="276" y="526"/>
                                    </a:lnTo>
                                    <a:lnTo>
                                      <a:pt x="292" y="522"/>
                                    </a:lnTo>
                                    <a:lnTo>
                                      <a:pt x="308" y="516"/>
                                    </a:lnTo>
                                    <a:lnTo>
                                      <a:pt x="325" y="510"/>
                                    </a:lnTo>
                                    <a:lnTo>
                                      <a:pt x="343" y="502"/>
                                    </a:lnTo>
                                    <a:lnTo>
                                      <a:pt x="361" y="494"/>
                                    </a:lnTo>
                                    <a:lnTo>
                                      <a:pt x="380" y="485"/>
                                    </a:lnTo>
                                    <a:lnTo>
                                      <a:pt x="418" y="464"/>
                                    </a:lnTo>
                                    <a:lnTo>
                                      <a:pt x="457" y="440"/>
                                    </a:lnTo>
                                    <a:lnTo>
                                      <a:pt x="494" y="416"/>
                                    </a:lnTo>
                                    <a:lnTo>
                                      <a:pt x="528" y="392"/>
                                    </a:lnTo>
                                    <a:lnTo>
                                      <a:pt x="559" y="369"/>
                                    </a:lnTo>
                                    <a:lnTo>
                                      <a:pt x="585" y="346"/>
                                    </a:lnTo>
                                    <a:lnTo>
                                      <a:pt x="595" y="336"/>
                                    </a:lnTo>
                                    <a:lnTo>
                                      <a:pt x="605" y="327"/>
                                    </a:lnTo>
                                    <a:lnTo>
                                      <a:pt x="614" y="318"/>
                                    </a:lnTo>
                                    <a:lnTo>
                                      <a:pt x="620" y="308"/>
                                    </a:lnTo>
                                    <a:lnTo>
                                      <a:pt x="631" y="291"/>
                                    </a:lnTo>
                                    <a:lnTo>
                                      <a:pt x="640" y="272"/>
                                    </a:lnTo>
                                    <a:lnTo>
                                      <a:pt x="646" y="255"/>
                                    </a:lnTo>
                                    <a:lnTo>
                                      <a:pt x="650" y="239"/>
                                    </a:lnTo>
                                    <a:lnTo>
                                      <a:pt x="653" y="221"/>
                                    </a:lnTo>
                                    <a:lnTo>
                                      <a:pt x="657" y="204"/>
                                    </a:lnTo>
                                    <a:lnTo>
                                      <a:pt x="659" y="188"/>
                                    </a:lnTo>
                                    <a:lnTo>
                                      <a:pt x="663" y="172"/>
                                    </a:lnTo>
                                    <a:lnTo>
                                      <a:pt x="664" y="156"/>
                                    </a:lnTo>
                                    <a:lnTo>
                                      <a:pt x="664" y="141"/>
                                    </a:lnTo>
                                    <a:lnTo>
                                      <a:pt x="662" y="126"/>
                                    </a:lnTo>
                                    <a:lnTo>
                                      <a:pt x="657" y="113"/>
                                    </a:lnTo>
                                    <a:lnTo>
                                      <a:pt x="655" y="105"/>
                                    </a:lnTo>
                                    <a:lnTo>
                                      <a:pt x="651" y="98"/>
                                    </a:lnTo>
                                    <a:lnTo>
                                      <a:pt x="646" y="90"/>
                                    </a:lnTo>
                                    <a:lnTo>
                                      <a:pt x="640" y="84"/>
                                    </a:lnTo>
                                    <a:lnTo>
                                      <a:pt x="627" y="69"/>
                                    </a:lnTo>
                                    <a:lnTo>
                                      <a:pt x="614" y="54"/>
                                    </a:lnTo>
                                    <a:lnTo>
                                      <a:pt x="599" y="41"/>
                                    </a:lnTo>
                                    <a:lnTo>
                                      <a:pt x="582" y="29"/>
                                    </a:lnTo>
                                    <a:lnTo>
                                      <a:pt x="573" y="22"/>
                                    </a:lnTo>
                                    <a:lnTo>
                                      <a:pt x="563" y="17"/>
                                    </a:lnTo>
                                    <a:lnTo>
                                      <a:pt x="552" y="12"/>
                                    </a:lnTo>
                                    <a:lnTo>
                                      <a:pt x="539" y="9"/>
                                    </a:lnTo>
                                    <a:lnTo>
                                      <a:pt x="527" y="5"/>
                                    </a:lnTo>
                                    <a:lnTo>
                                      <a:pt x="513" y="3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481" y="0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13" y="3"/>
                                    </a:lnTo>
                                    <a:lnTo>
                                      <a:pt x="380" y="6"/>
                                    </a:lnTo>
                                    <a:lnTo>
                                      <a:pt x="345" y="11"/>
                                    </a:lnTo>
                                    <a:lnTo>
                                      <a:pt x="313" y="19"/>
                                    </a:lnTo>
                                    <a:lnTo>
                                      <a:pt x="281" y="27"/>
                                    </a:lnTo>
                                    <a:lnTo>
                                      <a:pt x="249" y="38"/>
                                    </a:lnTo>
                                    <a:lnTo>
                                      <a:pt x="219" y="52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89" y="67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62" y="84"/>
                                    </a:lnTo>
                                    <a:lnTo>
                                      <a:pt x="150" y="94"/>
                                    </a:lnTo>
                                    <a:lnTo>
                                      <a:pt x="136" y="104"/>
                                    </a:lnTo>
                                    <a:lnTo>
                                      <a:pt x="125" y="115"/>
                                    </a:lnTo>
                                    <a:lnTo>
                                      <a:pt x="113" y="126"/>
                                    </a:lnTo>
                                    <a:lnTo>
                                      <a:pt x="102" y="137"/>
                                    </a:lnTo>
                                    <a:lnTo>
                                      <a:pt x="92" y="150"/>
                                    </a:lnTo>
                                    <a:lnTo>
                                      <a:pt x="81" y="163"/>
                                    </a:lnTo>
                                    <a:lnTo>
                                      <a:pt x="72" y="177"/>
                                    </a:lnTo>
                                    <a:lnTo>
                                      <a:pt x="62" y="191"/>
                                    </a:lnTo>
                                    <a:lnTo>
                                      <a:pt x="55" y="205"/>
                                    </a:lnTo>
                                    <a:lnTo>
                                      <a:pt x="47" y="221"/>
                                    </a:lnTo>
                                    <a:lnTo>
                                      <a:pt x="40" y="238"/>
                                    </a:lnTo>
                                    <a:lnTo>
                                      <a:pt x="24" y="278"/>
                                    </a:lnTo>
                                    <a:lnTo>
                                      <a:pt x="10" y="318"/>
                                    </a:lnTo>
                                    <a:lnTo>
                                      <a:pt x="5" y="338"/>
                                    </a:lnTo>
                                    <a:lnTo>
                                      <a:pt x="1" y="358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0" y="379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1" y="398"/>
                                    </a:lnTo>
                                    <a:lnTo>
                                      <a:pt x="5" y="419"/>
                                    </a:lnTo>
                                    <a:lnTo>
                                      <a:pt x="9" y="438"/>
                                    </a:lnTo>
                                    <a:lnTo>
                                      <a:pt x="14" y="455"/>
                                    </a:lnTo>
                                    <a:lnTo>
                                      <a:pt x="21" y="473"/>
                                    </a:lnTo>
                                    <a:lnTo>
                                      <a:pt x="26" y="480"/>
                                    </a:lnTo>
                                    <a:lnTo>
                                      <a:pt x="31" y="487"/>
                                    </a:lnTo>
                                    <a:lnTo>
                                      <a:pt x="36" y="494"/>
                                    </a:lnTo>
                                    <a:lnTo>
                                      <a:pt x="43" y="500"/>
                                    </a:lnTo>
                                    <a:lnTo>
                                      <a:pt x="51" y="506"/>
                                    </a:lnTo>
                                    <a:lnTo>
                                      <a:pt x="58" y="511"/>
                                    </a:lnTo>
                                    <a:lnTo>
                                      <a:pt x="68" y="516"/>
                                    </a:lnTo>
                                    <a:lnTo>
                                      <a:pt x="78" y="5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7819" y="4675"/>
                                <a:ext cx="122" cy="99"/>
                              </a:xfrm>
                              <a:custGeom>
                                <a:avLst/>
                                <a:gdLst>
                                  <a:gd name="T0" fmla="*/ 514 w 607"/>
                                  <a:gd name="T1" fmla="*/ 9 h 492"/>
                                  <a:gd name="T2" fmla="*/ 466 w 607"/>
                                  <a:gd name="T3" fmla="*/ 1 h 492"/>
                                  <a:gd name="T4" fmla="*/ 412 w 607"/>
                                  <a:gd name="T5" fmla="*/ 1 h 492"/>
                                  <a:gd name="T6" fmla="*/ 355 w 607"/>
                                  <a:gd name="T7" fmla="*/ 11 h 492"/>
                                  <a:gd name="T8" fmla="*/ 309 w 607"/>
                                  <a:gd name="T9" fmla="*/ 25 h 492"/>
                                  <a:gd name="T10" fmla="*/ 275 w 607"/>
                                  <a:gd name="T11" fmla="*/ 40 h 492"/>
                                  <a:gd name="T12" fmla="*/ 224 w 607"/>
                                  <a:gd name="T13" fmla="*/ 68 h 492"/>
                                  <a:gd name="T14" fmla="*/ 154 w 607"/>
                                  <a:gd name="T15" fmla="*/ 111 h 492"/>
                                  <a:gd name="T16" fmla="*/ 95 w 607"/>
                                  <a:gd name="T17" fmla="*/ 155 h 492"/>
                                  <a:gd name="T18" fmla="*/ 61 w 607"/>
                                  <a:gd name="T19" fmla="*/ 184 h 492"/>
                                  <a:gd name="T20" fmla="*/ 45 w 607"/>
                                  <a:gd name="T21" fmla="*/ 202 h 492"/>
                                  <a:gd name="T22" fmla="*/ 29 w 607"/>
                                  <a:gd name="T23" fmla="*/ 226 h 492"/>
                                  <a:gd name="T24" fmla="*/ 16 w 607"/>
                                  <a:gd name="T25" fmla="*/ 258 h 492"/>
                                  <a:gd name="T26" fmla="*/ 10 w 607"/>
                                  <a:gd name="T27" fmla="*/ 289 h 492"/>
                                  <a:gd name="T28" fmla="*/ 3 w 607"/>
                                  <a:gd name="T29" fmla="*/ 320 h 492"/>
                                  <a:gd name="T30" fmla="*/ 0 w 607"/>
                                  <a:gd name="T31" fmla="*/ 349 h 492"/>
                                  <a:gd name="T32" fmla="*/ 1 w 607"/>
                                  <a:gd name="T33" fmla="*/ 376 h 492"/>
                                  <a:gd name="T34" fmla="*/ 8 w 607"/>
                                  <a:gd name="T35" fmla="*/ 396 h 492"/>
                                  <a:gd name="T36" fmla="*/ 17 w 607"/>
                                  <a:gd name="T37" fmla="*/ 408 h 492"/>
                                  <a:gd name="T38" fmla="*/ 33 w 607"/>
                                  <a:gd name="T39" fmla="*/ 428 h 492"/>
                                  <a:gd name="T40" fmla="*/ 59 w 607"/>
                                  <a:gd name="T41" fmla="*/ 454 h 492"/>
                                  <a:gd name="T42" fmla="*/ 82 w 607"/>
                                  <a:gd name="T43" fmla="*/ 471 h 492"/>
                                  <a:gd name="T44" fmla="*/ 102 w 607"/>
                                  <a:gd name="T45" fmla="*/ 480 h 492"/>
                                  <a:gd name="T46" fmla="*/ 125 w 607"/>
                                  <a:gd name="T47" fmla="*/ 487 h 492"/>
                                  <a:gd name="T48" fmla="*/ 152 w 607"/>
                                  <a:gd name="T49" fmla="*/ 491 h 492"/>
                                  <a:gd name="T50" fmla="*/ 198 w 607"/>
                                  <a:gd name="T51" fmla="*/ 492 h 492"/>
                                  <a:gd name="T52" fmla="*/ 259 w 607"/>
                                  <a:gd name="T53" fmla="*/ 486 h 492"/>
                                  <a:gd name="T54" fmla="*/ 321 w 607"/>
                                  <a:gd name="T55" fmla="*/ 475 h 492"/>
                                  <a:gd name="T56" fmla="*/ 379 w 607"/>
                                  <a:gd name="T57" fmla="*/ 456 h 492"/>
                                  <a:gd name="T58" fmla="*/ 433 w 607"/>
                                  <a:gd name="T59" fmla="*/ 430 h 492"/>
                                  <a:gd name="T60" fmla="*/ 470 w 607"/>
                                  <a:gd name="T61" fmla="*/ 406 h 492"/>
                                  <a:gd name="T62" fmla="*/ 493 w 607"/>
                                  <a:gd name="T63" fmla="*/ 387 h 492"/>
                                  <a:gd name="T64" fmla="*/ 514 w 607"/>
                                  <a:gd name="T65" fmla="*/ 366 h 492"/>
                                  <a:gd name="T66" fmla="*/ 533 w 607"/>
                                  <a:gd name="T67" fmla="*/ 343 h 492"/>
                                  <a:gd name="T68" fmla="*/ 549 w 607"/>
                                  <a:gd name="T69" fmla="*/ 317 h 492"/>
                                  <a:gd name="T70" fmla="*/ 564 w 607"/>
                                  <a:gd name="T71" fmla="*/ 289 h 492"/>
                                  <a:gd name="T72" fmla="*/ 586 w 607"/>
                                  <a:gd name="T73" fmla="*/ 237 h 492"/>
                                  <a:gd name="T74" fmla="*/ 602 w 607"/>
                                  <a:gd name="T75" fmla="*/ 183 h 492"/>
                                  <a:gd name="T76" fmla="*/ 607 w 607"/>
                                  <a:gd name="T77" fmla="*/ 146 h 492"/>
                                  <a:gd name="T78" fmla="*/ 602 w 607"/>
                                  <a:gd name="T79" fmla="*/ 109 h 492"/>
                                  <a:gd name="T80" fmla="*/ 593 w 607"/>
                                  <a:gd name="T81" fmla="*/ 75 h 492"/>
                                  <a:gd name="T82" fmla="*/ 583 w 607"/>
                                  <a:gd name="T83" fmla="*/ 53 h 492"/>
                                  <a:gd name="T84" fmla="*/ 574 w 607"/>
                                  <a:gd name="T85" fmla="*/ 41 h 492"/>
                                  <a:gd name="T86" fmla="*/ 560 w 607"/>
                                  <a:gd name="T87" fmla="*/ 30 h 492"/>
                                  <a:gd name="T88" fmla="*/ 544 w 607"/>
                                  <a:gd name="T89" fmla="*/ 20 h 4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07" h="492">
                                    <a:moveTo>
                                      <a:pt x="535" y="16"/>
                                    </a:moveTo>
                                    <a:lnTo>
                                      <a:pt x="514" y="9"/>
                                    </a:lnTo>
                                    <a:lnTo>
                                      <a:pt x="491" y="4"/>
                                    </a:lnTo>
                                    <a:lnTo>
                                      <a:pt x="466" y="1"/>
                                    </a:lnTo>
                                    <a:lnTo>
                                      <a:pt x="440" y="0"/>
                                    </a:lnTo>
                                    <a:lnTo>
                                      <a:pt x="412" y="1"/>
                                    </a:lnTo>
                                    <a:lnTo>
                                      <a:pt x="383" y="5"/>
                                    </a:lnTo>
                                    <a:lnTo>
                                      <a:pt x="355" y="11"/>
                                    </a:lnTo>
                                    <a:lnTo>
                                      <a:pt x="325" y="20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293" y="32"/>
                                    </a:lnTo>
                                    <a:lnTo>
                                      <a:pt x="275" y="40"/>
                                    </a:lnTo>
                                    <a:lnTo>
                                      <a:pt x="259" y="48"/>
                                    </a:lnTo>
                                    <a:lnTo>
                                      <a:pt x="224" y="68"/>
                                    </a:lnTo>
                                    <a:lnTo>
                                      <a:pt x="189" y="89"/>
                                    </a:lnTo>
                                    <a:lnTo>
                                      <a:pt x="154" y="111"/>
                                    </a:lnTo>
                                    <a:lnTo>
                                      <a:pt x="123" y="134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61" y="184"/>
                                    </a:lnTo>
                                    <a:lnTo>
                                      <a:pt x="53" y="193"/>
                                    </a:lnTo>
                                    <a:lnTo>
                                      <a:pt x="45" y="202"/>
                                    </a:lnTo>
                                    <a:lnTo>
                                      <a:pt x="39" y="210"/>
                                    </a:lnTo>
                                    <a:lnTo>
                                      <a:pt x="29" y="226"/>
                                    </a:lnTo>
                                    <a:lnTo>
                                      <a:pt x="22" y="242"/>
                                    </a:lnTo>
                                    <a:lnTo>
                                      <a:pt x="16" y="258"/>
                                    </a:lnTo>
                                    <a:lnTo>
                                      <a:pt x="12" y="273"/>
                                    </a:lnTo>
                                    <a:lnTo>
                                      <a:pt x="10" y="289"/>
                                    </a:lnTo>
                                    <a:lnTo>
                                      <a:pt x="6" y="304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1" y="335"/>
                                    </a:lnTo>
                                    <a:lnTo>
                                      <a:pt x="0" y="349"/>
                                    </a:lnTo>
                                    <a:lnTo>
                                      <a:pt x="0" y="362"/>
                                    </a:lnTo>
                                    <a:lnTo>
                                      <a:pt x="1" y="376"/>
                                    </a:lnTo>
                                    <a:lnTo>
                                      <a:pt x="6" y="390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12" y="402"/>
                                    </a:lnTo>
                                    <a:lnTo>
                                      <a:pt x="17" y="408"/>
                                    </a:lnTo>
                                    <a:lnTo>
                                      <a:pt x="22" y="416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45" y="442"/>
                                    </a:lnTo>
                                    <a:lnTo>
                                      <a:pt x="59" y="454"/>
                                    </a:lnTo>
                                    <a:lnTo>
                                      <a:pt x="74" y="466"/>
                                    </a:lnTo>
                                    <a:lnTo>
                                      <a:pt x="82" y="471"/>
                                    </a:lnTo>
                                    <a:lnTo>
                                      <a:pt x="92" y="476"/>
                                    </a:lnTo>
                                    <a:lnTo>
                                      <a:pt x="102" y="480"/>
                                    </a:lnTo>
                                    <a:lnTo>
                                      <a:pt x="113" y="484"/>
                                    </a:lnTo>
                                    <a:lnTo>
                                      <a:pt x="125" y="487"/>
                                    </a:lnTo>
                                    <a:lnTo>
                                      <a:pt x="138" y="490"/>
                                    </a:lnTo>
                                    <a:lnTo>
                                      <a:pt x="152" y="491"/>
                                    </a:lnTo>
                                    <a:lnTo>
                                      <a:pt x="167" y="492"/>
                                    </a:lnTo>
                                    <a:lnTo>
                                      <a:pt x="198" y="492"/>
                                    </a:lnTo>
                                    <a:lnTo>
                                      <a:pt x="228" y="490"/>
                                    </a:lnTo>
                                    <a:lnTo>
                                      <a:pt x="259" y="486"/>
                                    </a:lnTo>
                                    <a:lnTo>
                                      <a:pt x="290" y="481"/>
                                    </a:lnTo>
                                    <a:lnTo>
                                      <a:pt x="321" y="475"/>
                                    </a:lnTo>
                                    <a:lnTo>
                                      <a:pt x="350" y="466"/>
                                    </a:lnTo>
                                    <a:lnTo>
                                      <a:pt x="379" y="456"/>
                                    </a:lnTo>
                                    <a:lnTo>
                                      <a:pt x="407" y="444"/>
                                    </a:lnTo>
                                    <a:lnTo>
                                      <a:pt x="433" y="430"/>
                                    </a:lnTo>
                                    <a:lnTo>
                                      <a:pt x="459" y="414"/>
                                    </a:lnTo>
                                    <a:lnTo>
                                      <a:pt x="470" y="406"/>
                                    </a:lnTo>
                                    <a:lnTo>
                                      <a:pt x="482" y="397"/>
                                    </a:lnTo>
                                    <a:lnTo>
                                      <a:pt x="493" y="387"/>
                                    </a:lnTo>
                                    <a:lnTo>
                                      <a:pt x="503" y="377"/>
                                    </a:lnTo>
                                    <a:lnTo>
                                      <a:pt x="514" y="366"/>
                                    </a:lnTo>
                                    <a:lnTo>
                                      <a:pt x="523" y="355"/>
                                    </a:lnTo>
                                    <a:lnTo>
                                      <a:pt x="533" y="343"/>
                                    </a:lnTo>
                                    <a:lnTo>
                                      <a:pt x="541" y="330"/>
                                    </a:lnTo>
                                    <a:lnTo>
                                      <a:pt x="549" y="317"/>
                                    </a:lnTo>
                                    <a:lnTo>
                                      <a:pt x="557" y="303"/>
                                    </a:lnTo>
                                    <a:lnTo>
                                      <a:pt x="564" y="289"/>
                                    </a:lnTo>
                                    <a:lnTo>
                                      <a:pt x="570" y="275"/>
                                    </a:lnTo>
                                    <a:lnTo>
                                      <a:pt x="586" y="237"/>
                                    </a:lnTo>
                                    <a:lnTo>
                                      <a:pt x="598" y="202"/>
                                    </a:lnTo>
                                    <a:lnTo>
                                      <a:pt x="602" y="183"/>
                                    </a:lnTo>
                                    <a:lnTo>
                                      <a:pt x="606" y="164"/>
                                    </a:lnTo>
                                    <a:lnTo>
                                      <a:pt x="607" y="146"/>
                                    </a:lnTo>
                                    <a:lnTo>
                                      <a:pt x="606" y="127"/>
                                    </a:lnTo>
                                    <a:lnTo>
                                      <a:pt x="602" y="109"/>
                                    </a:lnTo>
                                    <a:lnTo>
                                      <a:pt x="598" y="92"/>
                                    </a:lnTo>
                                    <a:lnTo>
                                      <a:pt x="593" y="75"/>
                                    </a:lnTo>
                                    <a:lnTo>
                                      <a:pt x="587" y="59"/>
                                    </a:lnTo>
                                    <a:lnTo>
                                      <a:pt x="583" y="53"/>
                                    </a:lnTo>
                                    <a:lnTo>
                                      <a:pt x="578" y="47"/>
                                    </a:lnTo>
                                    <a:lnTo>
                                      <a:pt x="574" y="41"/>
                                    </a:lnTo>
                                    <a:lnTo>
                                      <a:pt x="567" y="35"/>
                                    </a:lnTo>
                                    <a:lnTo>
                                      <a:pt x="560" y="30"/>
                                    </a:lnTo>
                                    <a:lnTo>
                                      <a:pt x="553" y="25"/>
                                    </a:lnTo>
                                    <a:lnTo>
                                      <a:pt x="544" y="20"/>
                                    </a:lnTo>
                                    <a:lnTo>
                                      <a:pt x="535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8837" y="4393"/>
                                <a:ext cx="276" cy="352"/>
                              </a:xfrm>
                              <a:custGeom>
                                <a:avLst/>
                                <a:gdLst>
                                  <a:gd name="T0" fmla="*/ 499 w 1378"/>
                                  <a:gd name="T1" fmla="*/ 61 h 1763"/>
                                  <a:gd name="T2" fmla="*/ 427 w 1378"/>
                                  <a:gd name="T3" fmla="*/ 105 h 1763"/>
                                  <a:gd name="T4" fmla="*/ 361 w 1378"/>
                                  <a:gd name="T5" fmla="*/ 172 h 1763"/>
                                  <a:gd name="T6" fmla="*/ 302 w 1378"/>
                                  <a:gd name="T7" fmla="*/ 269 h 1763"/>
                                  <a:gd name="T8" fmla="*/ 270 w 1378"/>
                                  <a:gd name="T9" fmla="*/ 366 h 1763"/>
                                  <a:gd name="T10" fmla="*/ 265 w 1378"/>
                                  <a:gd name="T11" fmla="*/ 465 h 1763"/>
                                  <a:gd name="T12" fmla="*/ 290 w 1378"/>
                                  <a:gd name="T13" fmla="*/ 547 h 1763"/>
                                  <a:gd name="T14" fmla="*/ 316 w 1378"/>
                                  <a:gd name="T15" fmla="*/ 589 h 1763"/>
                                  <a:gd name="T16" fmla="*/ 323 w 1378"/>
                                  <a:gd name="T17" fmla="*/ 626 h 1763"/>
                                  <a:gd name="T18" fmla="*/ 253 w 1378"/>
                                  <a:gd name="T19" fmla="*/ 672 h 1763"/>
                                  <a:gd name="T20" fmla="*/ 193 w 1378"/>
                                  <a:gd name="T21" fmla="*/ 736 h 1763"/>
                                  <a:gd name="T22" fmla="*/ 145 w 1378"/>
                                  <a:gd name="T23" fmla="*/ 812 h 1763"/>
                                  <a:gd name="T24" fmla="*/ 113 w 1378"/>
                                  <a:gd name="T25" fmla="*/ 893 h 1763"/>
                                  <a:gd name="T26" fmla="*/ 98 w 1378"/>
                                  <a:gd name="T27" fmla="*/ 977 h 1763"/>
                                  <a:gd name="T28" fmla="*/ 103 w 1378"/>
                                  <a:gd name="T29" fmla="*/ 1057 h 1763"/>
                                  <a:gd name="T30" fmla="*/ 131 w 1378"/>
                                  <a:gd name="T31" fmla="*/ 1127 h 1763"/>
                                  <a:gd name="T32" fmla="*/ 149 w 1378"/>
                                  <a:gd name="T33" fmla="*/ 1181 h 1763"/>
                                  <a:gd name="T34" fmla="*/ 82 w 1378"/>
                                  <a:gd name="T35" fmla="*/ 1247 h 1763"/>
                                  <a:gd name="T36" fmla="*/ 32 w 1378"/>
                                  <a:gd name="T37" fmla="*/ 1337 h 1763"/>
                                  <a:gd name="T38" fmla="*/ 5 w 1378"/>
                                  <a:gd name="T39" fmla="*/ 1441 h 1763"/>
                                  <a:gd name="T40" fmla="*/ 3 w 1378"/>
                                  <a:gd name="T41" fmla="*/ 1548 h 1763"/>
                                  <a:gd name="T42" fmla="*/ 29 w 1378"/>
                                  <a:gd name="T43" fmla="*/ 1644 h 1763"/>
                                  <a:gd name="T44" fmla="*/ 87 w 1378"/>
                                  <a:gd name="T45" fmla="*/ 1718 h 1763"/>
                                  <a:gd name="T46" fmla="*/ 180 w 1378"/>
                                  <a:gd name="T47" fmla="*/ 1759 h 1763"/>
                                  <a:gd name="T48" fmla="*/ 296 w 1378"/>
                                  <a:gd name="T49" fmla="*/ 1757 h 1763"/>
                                  <a:gd name="T50" fmla="*/ 384 w 1378"/>
                                  <a:gd name="T51" fmla="*/ 1736 h 1763"/>
                                  <a:gd name="T52" fmla="*/ 470 w 1378"/>
                                  <a:gd name="T53" fmla="*/ 1701 h 1763"/>
                                  <a:gd name="T54" fmla="*/ 551 w 1378"/>
                                  <a:gd name="T55" fmla="*/ 1653 h 1763"/>
                                  <a:gd name="T56" fmla="*/ 617 w 1378"/>
                                  <a:gd name="T57" fmla="*/ 1592 h 1763"/>
                                  <a:gd name="T58" fmla="*/ 663 w 1378"/>
                                  <a:gd name="T59" fmla="*/ 1522 h 1763"/>
                                  <a:gd name="T60" fmla="*/ 683 w 1378"/>
                                  <a:gd name="T61" fmla="*/ 1441 h 1763"/>
                                  <a:gd name="T62" fmla="*/ 667 w 1378"/>
                                  <a:gd name="T63" fmla="*/ 1352 h 1763"/>
                                  <a:gd name="T64" fmla="*/ 663 w 1378"/>
                                  <a:gd name="T65" fmla="*/ 1274 h 1763"/>
                                  <a:gd name="T66" fmla="*/ 781 w 1378"/>
                                  <a:gd name="T67" fmla="*/ 1237 h 1763"/>
                                  <a:gd name="T68" fmla="*/ 862 w 1378"/>
                                  <a:gd name="T69" fmla="*/ 1185 h 1763"/>
                                  <a:gd name="T70" fmla="*/ 900 w 1378"/>
                                  <a:gd name="T71" fmla="*/ 1146 h 1763"/>
                                  <a:gd name="T72" fmla="*/ 929 w 1378"/>
                                  <a:gd name="T73" fmla="*/ 1096 h 1763"/>
                                  <a:gd name="T74" fmla="*/ 958 w 1378"/>
                                  <a:gd name="T75" fmla="*/ 1018 h 1763"/>
                                  <a:gd name="T76" fmla="*/ 977 w 1378"/>
                                  <a:gd name="T77" fmla="*/ 892 h 1763"/>
                                  <a:gd name="T78" fmla="*/ 974 w 1378"/>
                                  <a:gd name="T79" fmla="*/ 840 h 1763"/>
                                  <a:gd name="T80" fmla="*/ 954 w 1378"/>
                                  <a:gd name="T81" fmla="*/ 779 h 1763"/>
                                  <a:gd name="T82" fmla="*/ 1001 w 1378"/>
                                  <a:gd name="T83" fmla="*/ 730 h 1763"/>
                                  <a:gd name="T84" fmla="*/ 1085 w 1378"/>
                                  <a:gd name="T85" fmla="*/ 690 h 1763"/>
                                  <a:gd name="T86" fmla="*/ 1169 w 1378"/>
                                  <a:gd name="T87" fmla="*/ 640 h 1763"/>
                                  <a:gd name="T88" fmla="*/ 1246 w 1378"/>
                                  <a:gd name="T89" fmla="*/ 579 h 1763"/>
                                  <a:gd name="T90" fmla="*/ 1310 w 1378"/>
                                  <a:gd name="T91" fmla="*/ 510 h 1763"/>
                                  <a:gd name="T92" fmla="*/ 1356 w 1378"/>
                                  <a:gd name="T93" fmla="*/ 436 h 1763"/>
                                  <a:gd name="T94" fmla="*/ 1377 w 1378"/>
                                  <a:gd name="T95" fmla="*/ 356 h 1763"/>
                                  <a:gd name="T96" fmla="*/ 1368 w 1378"/>
                                  <a:gd name="T97" fmla="*/ 277 h 1763"/>
                                  <a:gd name="T98" fmla="*/ 1329 w 1378"/>
                                  <a:gd name="T99" fmla="*/ 211 h 1763"/>
                                  <a:gd name="T100" fmla="*/ 1257 w 1378"/>
                                  <a:gd name="T101" fmla="*/ 152 h 1763"/>
                                  <a:gd name="T102" fmla="*/ 1160 w 1378"/>
                                  <a:gd name="T103" fmla="*/ 100 h 1763"/>
                                  <a:gd name="T104" fmla="*/ 1049 w 1378"/>
                                  <a:gd name="T105" fmla="*/ 57 h 1763"/>
                                  <a:gd name="T106" fmla="*/ 929 w 1378"/>
                                  <a:gd name="T107" fmla="*/ 25 h 1763"/>
                                  <a:gd name="T108" fmla="*/ 812 w 1378"/>
                                  <a:gd name="T109" fmla="*/ 5 h 1763"/>
                                  <a:gd name="T110" fmla="*/ 705 w 1378"/>
                                  <a:gd name="T111" fmla="*/ 0 h 1763"/>
                                  <a:gd name="T112" fmla="*/ 619 w 1378"/>
                                  <a:gd name="T113" fmla="*/ 11 h 1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78" h="1763">
                                    <a:moveTo>
                                      <a:pt x="601" y="18"/>
                                    </a:moveTo>
                                    <a:lnTo>
                                      <a:pt x="558" y="34"/>
                                    </a:lnTo>
                                    <a:lnTo>
                                      <a:pt x="517" y="5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80" y="70"/>
                                    </a:lnTo>
                                    <a:lnTo>
                                      <a:pt x="462" y="81"/>
                                    </a:lnTo>
                                    <a:lnTo>
                                      <a:pt x="444" y="92"/>
                                    </a:lnTo>
                                    <a:lnTo>
                                      <a:pt x="427" y="105"/>
                                    </a:lnTo>
                                    <a:lnTo>
                                      <a:pt x="411" y="119"/>
                                    </a:lnTo>
                                    <a:lnTo>
                                      <a:pt x="395" y="135"/>
                                    </a:lnTo>
                                    <a:lnTo>
                                      <a:pt x="378" y="152"/>
                                    </a:lnTo>
                                    <a:lnTo>
                                      <a:pt x="361" y="172"/>
                                    </a:lnTo>
                                    <a:lnTo>
                                      <a:pt x="345" y="194"/>
                                    </a:lnTo>
                                    <a:lnTo>
                                      <a:pt x="329" y="219"/>
                                    </a:lnTo>
                                    <a:lnTo>
                                      <a:pt x="313" y="246"/>
                                    </a:lnTo>
                                    <a:lnTo>
                                      <a:pt x="302" y="269"/>
                                    </a:lnTo>
                                    <a:lnTo>
                                      <a:pt x="291" y="292"/>
                                    </a:lnTo>
                                    <a:lnTo>
                                      <a:pt x="282" y="317"/>
                                    </a:lnTo>
                                    <a:lnTo>
                                      <a:pt x="275" y="342"/>
                                    </a:lnTo>
                                    <a:lnTo>
                                      <a:pt x="270" y="366"/>
                                    </a:lnTo>
                                    <a:lnTo>
                                      <a:pt x="266" y="391"/>
                                    </a:lnTo>
                                    <a:lnTo>
                                      <a:pt x="264" y="416"/>
                                    </a:lnTo>
                                    <a:lnTo>
                                      <a:pt x="264" y="441"/>
                                    </a:lnTo>
                                    <a:lnTo>
                                      <a:pt x="265" y="465"/>
                                    </a:lnTo>
                                    <a:lnTo>
                                      <a:pt x="270" y="490"/>
                                    </a:lnTo>
                                    <a:lnTo>
                                      <a:pt x="276" y="514"/>
                                    </a:lnTo>
                                    <a:lnTo>
                                      <a:pt x="284" y="536"/>
                                    </a:lnTo>
                                    <a:lnTo>
                                      <a:pt x="290" y="547"/>
                                    </a:lnTo>
                                    <a:lnTo>
                                      <a:pt x="295" y="558"/>
                                    </a:lnTo>
                                    <a:lnTo>
                                      <a:pt x="301" y="569"/>
                                    </a:lnTo>
                                    <a:lnTo>
                                      <a:pt x="308" y="579"/>
                                    </a:lnTo>
                                    <a:lnTo>
                                      <a:pt x="316" y="589"/>
                                    </a:lnTo>
                                    <a:lnTo>
                                      <a:pt x="323" y="599"/>
                                    </a:lnTo>
                                    <a:lnTo>
                                      <a:pt x="332" y="609"/>
                                    </a:lnTo>
                                    <a:lnTo>
                                      <a:pt x="342" y="617"/>
                                    </a:lnTo>
                                    <a:lnTo>
                                      <a:pt x="323" y="626"/>
                                    </a:lnTo>
                                    <a:lnTo>
                                      <a:pt x="305" y="636"/>
                                    </a:lnTo>
                                    <a:lnTo>
                                      <a:pt x="286" y="647"/>
                                    </a:lnTo>
                                    <a:lnTo>
                                      <a:pt x="270" y="659"/>
                                    </a:lnTo>
                                    <a:lnTo>
                                      <a:pt x="253" y="672"/>
                                    </a:lnTo>
                                    <a:lnTo>
                                      <a:pt x="237" y="687"/>
                                    </a:lnTo>
                                    <a:lnTo>
                                      <a:pt x="222" y="703"/>
                                    </a:lnTo>
                                    <a:lnTo>
                                      <a:pt x="207" y="719"/>
                                    </a:lnTo>
                                    <a:lnTo>
                                      <a:pt x="193" y="736"/>
                                    </a:lnTo>
                                    <a:lnTo>
                                      <a:pt x="180" y="753"/>
                                    </a:lnTo>
                                    <a:lnTo>
                                      <a:pt x="167" y="772"/>
                                    </a:lnTo>
                                    <a:lnTo>
                                      <a:pt x="156" y="792"/>
                                    </a:lnTo>
                                    <a:lnTo>
                                      <a:pt x="145" y="812"/>
                                    </a:lnTo>
                                    <a:lnTo>
                                      <a:pt x="136" y="831"/>
                                    </a:lnTo>
                                    <a:lnTo>
                                      <a:pt x="128" y="851"/>
                                    </a:lnTo>
                                    <a:lnTo>
                                      <a:pt x="120" y="872"/>
                                    </a:lnTo>
                                    <a:lnTo>
                                      <a:pt x="113" y="893"/>
                                    </a:lnTo>
                                    <a:lnTo>
                                      <a:pt x="108" y="914"/>
                                    </a:lnTo>
                                    <a:lnTo>
                                      <a:pt x="103" y="935"/>
                                    </a:lnTo>
                                    <a:lnTo>
                                      <a:pt x="100" y="956"/>
                                    </a:lnTo>
                                    <a:lnTo>
                                      <a:pt x="98" y="977"/>
                                    </a:lnTo>
                                    <a:lnTo>
                                      <a:pt x="98" y="997"/>
                                    </a:lnTo>
                                    <a:lnTo>
                                      <a:pt x="98" y="1017"/>
                                    </a:lnTo>
                                    <a:lnTo>
                                      <a:pt x="100" y="1037"/>
                                    </a:lnTo>
                                    <a:lnTo>
                                      <a:pt x="103" y="1057"/>
                                    </a:lnTo>
                                    <a:lnTo>
                                      <a:pt x="108" y="1075"/>
                                    </a:lnTo>
                                    <a:lnTo>
                                      <a:pt x="114" y="1092"/>
                                    </a:lnTo>
                                    <a:lnTo>
                                      <a:pt x="121" y="1110"/>
                                    </a:lnTo>
                                    <a:lnTo>
                                      <a:pt x="131" y="1127"/>
                                    </a:lnTo>
                                    <a:lnTo>
                                      <a:pt x="141" y="1142"/>
                                    </a:lnTo>
                                    <a:lnTo>
                                      <a:pt x="154" y="1157"/>
                                    </a:lnTo>
                                    <a:lnTo>
                                      <a:pt x="168" y="1170"/>
                                    </a:lnTo>
                                    <a:lnTo>
                                      <a:pt x="149" y="1181"/>
                                    </a:lnTo>
                                    <a:lnTo>
                                      <a:pt x="130" y="1194"/>
                                    </a:lnTo>
                                    <a:lnTo>
                                      <a:pt x="113" y="1210"/>
                                    </a:lnTo>
                                    <a:lnTo>
                                      <a:pt x="97" y="1227"/>
                                    </a:lnTo>
                                    <a:lnTo>
                                      <a:pt x="82" y="1247"/>
                                    </a:lnTo>
                                    <a:lnTo>
                                      <a:pt x="68" y="1267"/>
                                    </a:lnTo>
                                    <a:lnTo>
                                      <a:pt x="55" y="1289"/>
                                    </a:lnTo>
                                    <a:lnTo>
                                      <a:pt x="44" y="1313"/>
                                    </a:lnTo>
                                    <a:lnTo>
                                      <a:pt x="32" y="1337"/>
                                    </a:lnTo>
                                    <a:lnTo>
                                      <a:pt x="24" y="1362"/>
                                    </a:lnTo>
                                    <a:lnTo>
                                      <a:pt x="16" y="1388"/>
                                    </a:lnTo>
                                    <a:lnTo>
                                      <a:pt x="10" y="1415"/>
                                    </a:lnTo>
                                    <a:lnTo>
                                      <a:pt x="5" y="1441"/>
                                    </a:lnTo>
                                    <a:lnTo>
                                      <a:pt x="2" y="1468"/>
                                    </a:lnTo>
                                    <a:lnTo>
                                      <a:pt x="0" y="1496"/>
                                    </a:lnTo>
                                    <a:lnTo>
                                      <a:pt x="0" y="1522"/>
                                    </a:lnTo>
                                    <a:lnTo>
                                      <a:pt x="3" y="1548"/>
                                    </a:lnTo>
                                    <a:lnTo>
                                      <a:pt x="6" y="1574"/>
                                    </a:lnTo>
                                    <a:lnTo>
                                      <a:pt x="11" y="1598"/>
                                    </a:lnTo>
                                    <a:lnTo>
                                      <a:pt x="19" y="1622"/>
                                    </a:lnTo>
                                    <a:lnTo>
                                      <a:pt x="29" y="1644"/>
                                    </a:lnTo>
                                    <a:lnTo>
                                      <a:pt x="40" y="1665"/>
                                    </a:lnTo>
                                    <a:lnTo>
                                      <a:pt x="53" y="1685"/>
                                    </a:lnTo>
                                    <a:lnTo>
                                      <a:pt x="68" y="1702"/>
                                    </a:lnTo>
                                    <a:lnTo>
                                      <a:pt x="87" y="1718"/>
                                    </a:lnTo>
                                    <a:lnTo>
                                      <a:pt x="107" y="1732"/>
                                    </a:lnTo>
                                    <a:lnTo>
                                      <a:pt x="129" y="1743"/>
                                    </a:lnTo>
                                    <a:lnTo>
                                      <a:pt x="154" y="1753"/>
                                    </a:lnTo>
                                    <a:lnTo>
                                      <a:pt x="180" y="1759"/>
                                    </a:lnTo>
                                    <a:lnTo>
                                      <a:pt x="209" y="1763"/>
                                    </a:lnTo>
                                    <a:lnTo>
                                      <a:pt x="241" y="1763"/>
                                    </a:lnTo>
                                    <a:lnTo>
                                      <a:pt x="276" y="1760"/>
                                    </a:lnTo>
                                    <a:lnTo>
                                      <a:pt x="296" y="1757"/>
                                    </a:lnTo>
                                    <a:lnTo>
                                      <a:pt x="318" y="1753"/>
                                    </a:lnTo>
                                    <a:lnTo>
                                      <a:pt x="339" y="1748"/>
                                    </a:lnTo>
                                    <a:lnTo>
                                      <a:pt x="361" y="1743"/>
                                    </a:lnTo>
                                    <a:lnTo>
                                      <a:pt x="384" y="1736"/>
                                    </a:lnTo>
                                    <a:lnTo>
                                      <a:pt x="405" y="1728"/>
                                    </a:lnTo>
                                    <a:lnTo>
                                      <a:pt x="427" y="1719"/>
                                    </a:lnTo>
                                    <a:lnTo>
                                      <a:pt x="449" y="1711"/>
                                    </a:lnTo>
                                    <a:lnTo>
                                      <a:pt x="470" y="1701"/>
                                    </a:lnTo>
                                    <a:lnTo>
                                      <a:pt x="491" y="1690"/>
                                    </a:lnTo>
                                    <a:lnTo>
                                      <a:pt x="512" y="1677"/>
                                    </a:lnTo>
                                    <a:lnTo>
                                      <a:pt x="532" y="1665"/>
                                    </a:lnTo>
                                    <a:lnTo>
                                      <a:pt x="551" y="1653"/>
                                    </a:lnTo>
                                    <a:lnTo>
                                      <a:pt x="569" y="1638"/>
                                    </a:lnTo>
                                    <a:lnTo>
                                      <a:pt x="587" y="1623"/>
                                    </a:lnTo>
                                    <a:lnTo>
                                      <a:pt x="603" y="1608"/>
                                    </a:lnTo>
                                    <a:lnTo>
                                      <a:pt x="617" y="1592"/>
                                    </a:lnTo>
                                    <a:lnTo>
                                      <a:pt x="631" y="1576"/>
                                    </a:lnTo>
                                    <a:lnTo>
                                      <a:pt x="643" y="1559"/>
                                    </a:lnTo>
                                    <a:lnTo>
                                      <a:pt x="655" y="1540"/>
                                    </a:lnTo>
                                    <a:lnTo>
                                      <a:pt x="663" y="1522"/>
                                    </a:lnTo>
                                    <a:lnTo>
                                      <a:pt x="672" y="1502"/>
                                    </a:lnTo>
                                    <a:lnTo>
                                      <a:pt x="677" y="1482"/>
                                    </a:lnTo>
                                    <a:lnTo>
                                      <a:pt x="681" y="1462"/>
                                    </a:lnTo>
                                    <a:lnTo>
                                      <a:pt x="683" y="1441"/>
                                    </a:lnTo>
                                    <a:lnTo>
                                      <a:pt x="682" y="1420"/>
                                    </a:lnTo>
                                    <a:lnTo>
                                      <a:pt x="679" y="1398"/>
                                    </a:lnTo>
                                    <a:lnTo>
                                      <a:pt x="674" y="1376"/>
                                    </a:lnTo>
                                    <a:lnTo>
                                      <a:pt x="667" y="1352"/>
                                    </a:lnTo>
                                    <a:lnTo>
                                      <a:pt x="657" y="1329"/>
                                    </a:lnTo>
                                    <a:lnTo>
                                      <a:pt x="645" y="1305"/>
                                    </a:lnTo>
                                    <a:lnTo>
                                      <a:pt x="629" y="1280"/>
                                    </a:lnTo>
                                    <a:lnTo>
                                      <a:pt x="663" y="1274"/>
                                    </a:lnTo>
                                    <a:lnTo>
                                      <a:pt x="695" y="1267"/>
                                    </a:lnTo>
                                    <a:lnTo>
                                      <a:pt x="725" y="1258"/>
                                    </a:lnTo>
                                    <a:lnTo>
                                      <a:pt x="755" y="1248"/>
                                    </a:lnTo>
                                    <a:lnTo>
                                      <a:pt x="781" y="1237"/>
                                    </a:lnTo>
                                    <a:lnTo>
                                      <a:pt x="807" y="1225"/>
                                    </a:lnTo>
                                    <a:lnTo>
                                      <a:pt x="830" y="1210"/>
                                    </a:lnTo>
                                    <a:lnTo>
                                      <a:pt x="853" y="1194"/>
                                    </a:lnTo>
                                    <a:lnTo>
                                      <a:pt x="862" y="1185"/>
                                    </a:lnTo>
                                    <a:lnTo>
                                      <a:pt x="872" y="1177"/>
                                    </a:lnTo>
                                    <a:lnTo>
                                      <a:pt x="882" y="1167"/>
                                    </a:lnTo>
                                    <a:lnTo>
                                      <a:pt x="891" y="1157"/>
                                    </a:lnTo>
                                    <a:lnTo>
                                      <a:pt x="900" y="1146"/>
                                    </a:lnTo>
                                    <a:lnTo>
                                      <a:pt x="908" y="1134"/>
                                    </a:lnTo>
                                    <a:lnTo>
                                      <a:pt x="916" y="1122"/>
                                    </a:lnTo>
                                    <a:lnTo>
                                      <a:pt x="923" y="1110"/>
                                    </a:lnTo>
                                    <a:lnTo>
                                      <a:pt x="929" y="1096"/>
                                    </a:lnTo>
                                    <a:lnTo>
                                      <a:pt x="937" y="1083"/>
                                    </a:lnTo>
                                    <a:lnTo>
                                      <a:pt x="942" y="1068"/>
                                    </a:lnTo>
                                    <a:lnTo>
                                      <a:pt x="948" y="1052"/>
                                    </a:lnTo>
                                    <a:lnTo>
                                      <a:pt x="958" y="1018"/>
                                    </a:lnTo>
                                    <a:lnTo>
                                      <a:pt x="965" y="982"/>
                                    </a:lnTo>
                                    <a:lnTo>
                                      <a:pt x="972" y="941"/>
                                    </a:lnTo>
                                    <a:lnTo>
                                      <a:pt x="976" y="907"/>
                                    </a:lnTo>
                                    <a:lnTo>
                                      <a:pt x="977" y="892"/>
                                    </a:lnTo>
                                    <a:lnTo>
                                      <a:pt x="977" y="878"/>
                                    </a:lnTo>
                                    <a:lnTo>
                                      <a:pt x="976" y="865"/>
                                    </a:lnTo>
                                    <a:lnTo>
                                      <a:pt x="976" y="852"/>
                                    </a:lnTo>
                                    <a:lnTo>
                                      <a:pt x="974" y="840"/>
                                    </a:lnTo>
                                    <a:lnTo>
                                      <a:pt x="971" y="829"/>
                                    </a:lnTo>
                                    <a:lnTo>
                                      <a:pt x="968" y="817"/>
                                    </a:lnTo>
                                    <a:lnTo>
                                      <a:pt x="964" y="804"/>
                                    </a:lnTo>
                                    <a:lnTo>
                                      <a:pt x="954" y="779"/>
                                    </a:lnTo>
                                    <a:lnTo>
                                      <a:pt x="942" y="750"/>
                                    </a:lnTo>
                                    <a:lnTo>
                                      <a:pt x="960" y="744"/>
                                    </a:lnTo>
                                    <a:lnTo>
                                      <a:pt x="981" y="737"/>
                                    </a:lnTo>
                                    <a:lnTo>
                                      <a:pt x="1001" y="730"/>
                                    </a:lnTo>
                                    <a:lnTo>
                                      <a:pt x="1022" y="721"/>
                                    </a:lnTo>
                                    <a:lnTo>
                                      <a:pt x="1043" y="711"/>
                                    </a:lnTo>
                                    <a:lnTo>
                                      <a:pt x="1064" y="702"/>
                                    </a:lnTo>
                                    <a:lnTo>
                                      <a:pt x="1085" y="690"/>
                                    </a:lnTo>
                                    <a:lnTo>
                                      <a:pt x="1106" y="679"/>
                                    </a:lnTo>
                                    <a:lnTo>
                                      <a:pt x="1127" y="667"/>
                                    </a:lnTo>
                                    <a:lnTo>
                                      <a:pt x="1148" y="653"/>
                                    </a:lnTo>
                                    <a:lnTo>
                                      <a:pt x="1169" y="640"/>
                                    </a:lnTo>
                                    <a:lnTo>
                                      <a:pt x="1189" y="625"/>
                                    </a:lnTo>
                                    <a:lnTo>
                                      <a:pt x="1209" y="610"/>
                                    </a:lnTo>
                                    <a:lnTo>
                                      <a:pt x="1227" y="595"/>
                                    </a:lnTo>
                                    <a:lnTo>
                                      <a:pt x="1246" y="579"/>
                                    </a:lnTo>
                                    <a:lnTo>
                                      <a:pt x="1263" y="562"/>
                                    </a:lnTo>
                                    <a:lnTo>
                                      <a:pt x="1280" y="546"/>
                                    </a:lnTo>
                                    <a:lnTo>
                                      <a:pt x="1295" y="527"/>
                                    </a:lnTo>
                                    <a:lnTo>
                                      <a:pt x="1310" y="510"/>
                                    </a:lnTo>
                                    <a:lnTo>
                                      <a:pt x="1324" y="491"/>
                                    </a:lnTo>
                                    <a:lnTo>
                                      <a:pt x="1336" y="473"/>
                                    </a:lnTo>
                                    <a:lnTo>
                                      <a:pt x="1347" y="454"/>
                                    </a:lnTo>
                                    <a:lnTo>
                                      <a:pt x="1356" y="436"/>
                                    </a:lnTo>
                                    <a:lnTo>
                                      <a:pt x="1365" y="416"/>
                                    </a:lnTo>
                                    <a:lnTo>
                                      <a:pt x="1371" y="396"/>
                                    </a:lnTo>
                                    <a:lnTo>
                                      <a:pt x="1374" y="376"/>
                                    </a:lnTo>
                                    <a:lnTo>
                                      <a:pt x="1377" y="356"/>
                                    </a:lnTo>
                                    <a:lnTo>
                                      <a:pt x="1378" y="337"/>
                                    </a:lnTo>
                                    <a:lnTo>
                                      <a:pt x="1377" y="317"/>
                                    </a:lnTo>
                                    <a:lnTo>
                                      <a:pt x="1373" y="297"/>
                                    </a:lnTo>
                                    <a:lnTo>
                                      <a:pt x="1368" y="277"/>
                                    </a:lnTo>
                                    <a:lnTo>
                                      <a:pt x="1361" y="256"/>
                                    </a:lnTo>
                                    <a:lnTo>
                                      <a:pt x="1352" y="241"/>
                                    </a:lnTo>
                                    <a:lnTo>
                                      <a:pt x="1341" y="225"/>
                                    </a:lnTo>
                                    <a:lnTo>
                                      <a:pt x="1329" y="211"/>
                                    </a:lnTo>
                                    <a:lnTo>
                                      <a:pt x="1314" y="196"/>
                                    </a:lnTo>
                                    <a:lnTo>
                                      <a:pt x="1297" y="181"/>
                                    </a:lnTo>
                                    <a:lnTo>
                                      <a:pt x="1278" y="166"/>
                                    </a:lnTo>
                                    <a:lnTo>
                                      <a:pt x="1257" y="152"/>
                                    </a:lnTo>
                                    <a:lnTo>
                                      <a:pt x="1235" y="139"/>
                                    </a:lnTo>
                                    <a:lnTo>
                                      <a:pt x="1211" y="126"/>
                                    </a:lnTo>
                                    <a:lnTo>
                                      <a:pt x="1186" y="113"/>
                                    </a:lnTo>
                                    <a:lnTo>
                                      <a:pt x="1160" y="100"/>
                                    </a:lnTo>
                                    <a:lnTo>
                                      <a:pt x="1135" y="89"/>
                                    </a:lnTo>
                                    <a:lnTo>
                                      <a:pt x="1106" y="78"/>
                                    </a:lnTo>
                                    <a:lnTo>
                                      <a:pt x="1078" y="67"/>
                                    </a:lnTo>
                                    <a:lnTo>
                                      <a:pt x="1049" y="57"/>
                                    </a:lnTo>
                                    <a:lnTo>
                                      <a:pt x="1019" y="48"/>
                                    </a:lnTo>
                                    <a:lnTo>
                                      <a:pt x="990" y="40"/>
                                    </a:lnTo>
                                    <a:lnTo>
                                      <a:pt x="959" y="32"/>
                                    </a:lnTo>
                                    <a:lnTo>
                                      <a:pt x="929" y="25"/>
                                    </a:lnTo>
                                    <a:lnTo>
                                      <a:pt x="900" y="19"/>
                                    </a:lnTo>
                                    <a:lnTo>
                                      <a:pt x="870" y="14"/>
                                    </a:lnTo>
                                    <a:lnTo>
                                      <a:pt x="840" y="9"/>
                                    </a:lnTo>
                                    <a:lnTo>
                                      <a:pt x="812" y="5"/>
                                    </a:lnTo>
                                    <a:lnTo>
                                      <a:pt x="784" y="3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731" y="0"/>
                                    </a:lnTo>
                                    <a:lnTo>
                                      <a:pt x="705" y="0"/>
                                    </a:lnTo>
                                    <a:lnTo>
                                      <a:pt x="682" y="1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39" y="6"/>
                                    </a:lnTo>
                                    <a:lnTo>
                                      <a:pt x="619" y="11"/>
                                    </a:lnTo>
                                    <a:lnTo>
                                      <a:pt x="601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8918" y="4420"/>
                                <a:ext cx="161" cy="104"/>
                              </a:xfrm>
                              <a:custGeom>
                                <a:avLst/>
                                <a:gdLst>
                                  <a:gd name="T0" fmla="*/ 198 w 802"/>
                                  <a:gd name="T1" fmla="*/ 3 h 521"/>
                                  <a:gd name="T2" fmla="*/ 169 w 802"/>
                                  <a:gd name="T3" fmla="*/ 11 h 521"/>
                                  <a:gd name="T4" fmla="*/ 143 w 802"/>
                                  <a:gd name="T5" fmla="*/ 22 h 521"/>
                                  <a:gd name="T6" fmla="*/ 119 w 802"/>
                                  <a:gd name="T7" fmla="*/ 38 h 521"/>
                                  <a:gd name="T8" fmla="*/ 96 w 802"/>
                                  <a:gd name="T9" fmla="*/ 58 h 521"/>
                                  <a:gd name="T10" fmla="*/ 75 w 802"/>
                                  <a:gd name="T11" fmla="*/ 79 h 521"/>
                                  <a:gd name="T12" fmla="*/ 57 w 802"/>
                                  <a:gd name="T13" fmla="*/ 103 h 521"/>
                                  <a:gd name="T14" fmla="*/ 41 w 802"/>
                                  <a:gd name="T15" fmla="*/ 131 h 521"/>
                                  <a:gd name="T16" fmla="*/ 27 w 802"/>
                                  <a:gd name="T17" fmla="*/ 158 h 521"/>
                                  <a:gd name="T18" fmla="*/ 16 w 802"/>
                                  <a:gd name="T19" fmla="*/ 186 h 521"/>
                                  <a:gd name="T20" fmla="*/ 9 w 802"/>
                                  <a:gd name="T21" fmla="*/ 216 h 521"/>
                                  <a:gd name="T22" fmla="*/ 2 w 802"/>
                                  <a:gd name="T23" fmla="*/ 244 h 521"/>
                                  <a:gd name="T24" fmla="*/ 0 w 802"/>
                                  <a:gd name="T25" fmla="*/ 273 h 521"/>
                                  <a:gd name="T26" fmla="*/ 1 w 802"/>
                                  <a:gd name="T27" fmla="*/ 300 h 521"/>
                                  <a:gd name="T28" fmla="*/ 6 w 802"/>
                                  <a:gd name="T29" fmla="*/ 325 h 521"/>
                                  <a:gd name="T30" fmla="*/ 14 w 802"/>
                                  <a:gd name="T31" fmla="*/ 348 h 521"/>
                                  <a:gd name="T32" fmla="*/ 26 w 802"/>
                                  <a:gd name="T33" fmla="*/ 371 h 521"/>
                                  <a:gd name="T34" fmla="*/ 42 w 802"/>
                                  <a:gd name="T35" fmla="*/ 393 h 521"/>
                                  <a:gd name="T36" fmla="*/ 62 w 802"/>
                                  <a:gd name="T37" fmla="*/ 414 h 521"/>
                                  <a:gd name="T38" fmla="*/ 83 w 802"/>
                                  <a:gd name="T39" fmla="*/ 432 h 521"/>
                                  <a:gd name="T40" fmla="*/ 119 w 802"/>
                                  <a:gd name="T41" fmla="*/ 457 h 521"/>
                                  <a:gd name="T42" fmla="*/ 172 w 802"/>
                                  <a:gd name="T43" fmla="*/ 484 h 521"/>
                                  <a:gd name="T44" fmla="*/ 230 w 802"/>
                                  <a:gd name="T45" fmla="*/ 503 h 521"/>
                                  <a:gd name="T46" fmla="*/ 289 w 802"/>
                                  <a:gd name="T47" fmla="*/ 515 h 521"/>
                                  <a:gd name="T48" fmla="*/ 348 w 802"/>
                                  <a:gd name="T49" fmla="*/ 521 h 521"/>
                                  <a:gd name="T50" fmla="*/ 404 w 802"/>
                                  <a:gd name="T51" fmla="*/ 520 h 521"/>
                                  <a:gd name="T52" fmla="*/ 447 w 802"/>
                                  <a:gd name="T53" fmla="*/ 515 h 521"/>
                                  <a:gd name="T54" fmla="*/ 482 w 802"/>
                                  <a:gd name="T55" fmla="*/ 508 h 521"/>
                                  <a:gd name="T56" fmla="*/ 543 w 802"/>
                                  <a:gd name="T57" fmla="*/ 489 h 521"/>
                                  <a:gd name="T58" fmla="*/ 606 w 802"/>
                                  <a:gd name="T59" fmla="*/ 466 h 521"/>
                                  <a:gd name="T60" fmla="*/ 646 w 802"/>
                                  <a:gd name="T61" fmla="*/ 447 h 521"/>
                                  <a:gd name="T62" fmla="*/ 683 w 802"/>
                                  <a:gd name="T63" fmla="*/ 427 h 521"/>
                                  <a:gd name="T64" fmla="*/ 712 w 802"/>
                                  <a:gd name="T65" fmla="*/ 406 h 521"/>
                                  <a:gd name="T66" fmla="*/ 738 w 802"/>
                                  <a:gd name="T67" fmla="*/ 385 h 521"/>
                                  <a:gd name="T68" fmla="*/ 759 w 802"/>
                                  <a:gd name="T69" fmla="*/ 364 h 521"/>
                                  <a:gd name="T70" fmla="*/ 774 w 802"/>
                                  <a:gd name="T71" fmla="*/ 343 h 521"/>
                                  <a:gd name="T72" fmla="*/ 785 w 802"/>
                                  <a:gd name="T73" fmla="*/ 324 h 521"/>
                                  <a:gd name="T74" fmla="*/ 794 w 802"/>
                                  <a:gd name="T75" fmla="*/ 304 h 521"/>
                                  <a:gd name="T76" fmla="*/ 799 w 802"/>
                                  <a:gd name="T77" fmla="*/ 282 h 521"/>
                                  <a:gd name="T78" fmla="*/ 802 w 802"/>
                                  <a:gd name="T79" fmla="*/ 243 h 521"/>
                                  <a:gd name="T80" fmla="*/ 802 w 802"/>
                                  <a:gd name="T81" fmla="*/ 200 h 521"/>
                                  <a:gd name="T82" fmla="*/ 799 w 802"/>
                                  <a:gd name="T83" fmla="*/ 178 h 521"/>
                                  <a:gd name="T84" fmla="*/ 793 w 802"/>
                                  <a:gd name="T85" fmla="*/ 158 h 521"/>
                                  <a:gd name="T86" fmla="*/ 784 w 802"/>
                                  <a:gd name="T87" fmla="*/ 139 h 521"/>
                                  <a:gd name="T88" fmla="*/ 773 w 802"/>
                                  <a:gd name="T89" fmla="*/ 123 h 521"/>
                                  <a:gd name="T90" fmla="*/ 759 w 802"/>
                                  <a:gd name="T91" fmla="*/ 108 h 521"/>
                                  <a:gd name="T92" fmla="*/ 737 w 802"/>
                                  <a:gd name="T93" fmla="*/ 90 h 521"/>
                                  <a:gd name="T94" fmla="*/ 701 w 802"/>
                                  <a:gd name="T95" fmla="*/ 70 h 521"/>
                                  <a:gd name="T96" fmla="*/ 662 w 802"/>
                                  <a:gd name="T97" fmla="*/ 55 h 521"/>
                                  <a:gd name="T98" fmla="*/ 600 w 802"/>
                                  <a:gd name="T99" fmla="*/ 38 h 521"/>
                                  <a:gd name="T100" fmla="*/ 536 w 802"/>
                                  <a:gd name="T101" fmla="*/ 24 h 521"/>
                                  <a:gd name="T102" fmla="*/ 439 w 802"/>
                                  <a:gd name="T103" fmla="*/ 14 h 521"/>
                                  <a:gd name="T104" fmla="*/ 320 w 802"/>
                                  <a:gd name="T105" fmla="*/ 4 h 521"/>
                                  <a:gd name="T106" fmla="*/ 230 w 802"/>
                                  <a:gd name="T107" fmla="*/ 0 h 5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802" h="521">
                                    <a:moveTo>
                                      <a:pt x="213" y="1"/>
                                    </a:moveTo>
                                    <a:lnTo>
                                      <a:pt x="198" y="3"/>
                                    </a:lnTo>
                                    <a:lnTo>
                                      <a:pt x="184" y="6"/>
                                    </a:lnTo>
                                    <a:lnTo>
                                      <a:pt x="169" y="11"/>
                                    </a:lnTo>
                                    <a:lnTo>
                                      <a:pt x="157" y="16"/>
                                    </a:lnTo>
                                    <a:lnTo>
                                      <a:pt x="143" y="22"/>
                                    </a:lnTo>
                                    <a:lnTo>
                                      <a:pt x="131" y="29"/>
                                    </a:lnTo>
                                    <a:lnTo>
                                      <a:pt x="119" y="38"/>
                                    </a:lnTo>
                                    <a:lnTo>
                                      <a:pt x="108" y="47"/>
                                    </a:lnTo>
                                    <a:lnTo>
                                      <a:pt x="96" y="58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75" y="79"/>
                                    </a:lnTo>
                                    <a:lnTo>
                                      <a:pt x="66" y="91"/>
                                    </a:lnTo>
                                    <a:lnTo>
                                      <a:pt x="57" y="103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41" y="131"/>
                                    </a:lnTo>
                                    <a:lnTo>
                                      <a:pt x="33" y="144"/>
                                    </a:lnTo>
                                    <a:lnTo>
                                      <a:pt x="27" y="158"/>
                                    </a:lnTo>
                                    <a:lnTo>
                                      <a:pt x="21" y="173"/>
                                    </a:lnTo>
                                    <a:lnTo>
                                      <a:pt x="16" y="186"/>
                                    </a:lnTo>
                                    <a:lnTo>
                                      <a:pt x="12" y="201"/>
                                    </a:lnTo>
                                    <a:lnTo>
                                      <a:pt x="9" y="216"/>
                                    </a:lnTo>
                                    <a:lnTo>
                                      <a:pt x="5" y="230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1" y="259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1" y="300"/>
                                    </a:lnTo>
                                    <a:lnTo>
                                      <a:pt x="4" y="312"/>
                                    </a:lnTo>
                                    <a:lnTo>
                                      <a:pt x="6" y="325"/>
                                    </a:lnTo>
                                    <a:lnTo>
                                      <a:pt x="9" y="337"/>
                                    </a:lnTo>
                                    <a:lnTo>
                                      <a:pt x="14" y="348"/>
                                    </a:lnTo>
                                    <a:lnTo>
                                      <a:pt x="19" y="358"/>
                                    </a:lnTo>
                                    <a:lnTo>
                                      <a:pt x="26" y="371"/>
                                    </a:lnTo>
                                    <a:lnTo>
                                      <a:pt x="33" y="382"/>
                                    </a:lnTo>
                                    <a:lnTo>
                                      <a:pt x="42" y="393"/>
                                    </a:lnTo>
                                    <a:lnTo>
                                      <a:pt x="52" y="404"/>
                                    </a:lnTo>
                                    <a:lnTo>
                                      <a:pt x="62" y="414"/>
                                    </a:lnTo>
                                    <a:lnTo>
                                      <a:pt x="72" y="424"/>
                                    </a:lnTo>
                                    <a:lnTo>
                                      <a:pt x="83" y="432"/>
                                    </a:lnTo>
                                    <a:lnTo>
                                      <a:pt x="94" y="441"/>
                                    </a:lnTo>
                                    <a:lnTo>
                                      <a:pt x="119" y="457"/>
                                    </a:lnTo>
                                    <a:lnTo>
                                      <a:pt x="145" y="472"/>
                                    </a:lnTo>
                                    <a:lnTo>
                                      <a:pt x="172" y="484"/>
                                    </a:lnTo>
                                    <a:lnTo>
                                      <a:pt x="200" y="494"/>
                                    </a:lnTo>
                                    <a:lnTo>
                                      <a:pt x="230" y="503"/>
                                    </a:lnTo>
                                    <a:lnTo>
                                      <a:pt x="260" y="510"/>
                                    </a:lnTo>
                                    <a:lnTo>
                                      <a:pt x="289" y="515"/>
                                    </a:lnTo>
                                    <a:lnTo>
                                      <a:pt x="319" y="519"/>
                                    </a:lnTo>
                                    <a:lnTo>
                                      <a:pt x="348" y="521"/>
                                    </a:lnTo>
                                    <a:lnTo>
                                      <a:pt x="377" y="521"/>
                                    </a:lnTo>
                                    <a:lnTo>
                                      <a:pt x="404" y="520"/>
                                    </a:lnTo>
                                    <a:lnTo>
                                      <a:pt x="432" y="518"/>
                                    </a:lnTo>
                                    <a:lnTo>
                                      <a:pt x="447" y="515"/>
                                    </a:lnTo>
                                    <a:lnTo>
                                      <a:pt x="464" y="512"/>
                                    </a:lnTo>
                                    <a:lnTo>
                                      <a:pt x="482" y="508"/>
                                    </a:lnTo>
                                    <a:lnTo>
                                      <a:pt x="502" y="503"/>
                                    </a:lnTo>
                                    <a:lnTo>
                                      <a:pt x="543" y="489"/>
                                    </a:lnTo>
                                    <a:lnTo>
                                      <a:pt x="585" y="474"/>
                                    </a:lnTo>
                                    <a:lnTo>
                                      <a:pt x="606" y="466"/>
                                    </a:lnTo>
                                    <a:lnTo>
                                      <a:pt x="626" y="456"/>
                                    </a:lnTo>
                                    <a:lnTo>
                                      <a:pt x="646" y="447"/>
                                    </a:lnTo>
                                    <a:lnTo>
                                      <a:pt x="664" y="437"/>
                                    </a:lnTo>
                                    <a:lnTo>
                                      <a:pt x="683" y="427"/>
                                    </a:lnTo>
                                    <a:lnTo>
                                      <a:pt x="699" y="418"/>
                                    </a:lnTo>
                                    <a:lnTo>
                                      <a:pt x="712" y="406"/>
                                    </a:lnTo>
                                    <a:lnTo>
                                      <a:pt x="726" y="397"/>
                                    </a:lnTo>
                                    <a:lnTo>
                                      <a:pt x="738" y="385"/>
                                    </a:lnTo>
                                    <a:lnTo>
                                      <a:pt x="750" y="374"/>
                                    </a:lnTo>
                                    <a:lnTo>
                                      <a:pt x="759" y="364"/>
                                    </a:lnTo>
                                    <a:lnTo>
                                      <a:pt x="767" y="353"/>
                                    </a:lnTo>
                                    <a:lnTo>
                                      <a:pt x="774" y="343"/>
                                    </a:lnTo>
                                    <a:lnTo>
                                      <a:pt x="780" y="333"/>
                                    </a:lnTo>
                                    <a:lnTo>
                                      <a:pt x="785" y="324"/>
                                    </a:lnTo>
                                    <a:lnTo>
                                      <a:pt x="790" y="314"/>
                                    </a:lnTo>
                                    <a:lnTo>
                                      <a:pt x="794" y="304"/>
                                    </a:lnTo>
                                    <a:lnTo>
                                      <a:pt x="797" y="293"/>
                                    </a:lnTo>
                                    <a:lnTo>
                                      <a:pt x="799" y="282"/>
                                    </a:lnTo>
                                    <a:lnTo>
                                      <a:pt x="800" y="269"/>
                                    </a:lnTo>
                                    <a:lnTo>
                                      <a:pt x="802" y="243"/>
                                    </a:lnTo>
                                    <a:lnTo>
                                      <a:pt x="802" y="212"/>
                                    </a:lnTo>
                                    <a:lnTo>
                                      <a:pt x="802" y="200"/>
                                    </a:lnTo>
                                    <a:lnTo>
                                      <a:pt x="800" y="189"/>
                                    </a:lnTo>
                                    <a:lnTo>
                                      <a:pt x="799" y="178"/>
                                    </a:lnTo>
                                    <a:lnTo>
                                      <a:pt x="795" y="168"/>
                                    </a:lnTo>
                                    <a:lnTo>
                                      <a:pt x="793" y="158"/>
                                    </a:lnTo>
                                    <a:lnTo>
                                      <a:pt x="788" y="148"/>
                                    </a:lnTo>
                                    <a:lnTo>
                                      <a:pt x="784" y="139"/>
                                    </a:lnTo>
                                    <a:lnTo>
                                      <a:pt x="778" y="131"/>
                                    </a:lnTo>
                                    <a:lnTo>
                                      <a:pt x="773" y="123"/>
                                    </a:lnTo>
                                    <a:lnTo>
                                      <a:pt x="767" y="116"/>
                                    </a:lnTo>
                                    <a:lnTo>
                                      <a:pt x="759" y="108"/>
                                    </a:lnTo>
                                    <a:lnTo>
                                      <a:pt x="752" y="102"/>
                                    </a:lnTo>
                                    <a:lnTo>
                                      <a:pt x="737" y="90"/>
                                    </a:lnTo>
                                    <a:lnTo>
                                      <a:pt x="720" y="80"/>
                                    </a:lnTo>
                                    <a:lnTo>
                                      <a:pt x="701" y="70"/>
                                    </a:lnTo>
                                    <a:lnTo>
                                      <a:pt x="682" y="63"/>
                                    </a:lnTo>
                                    <a:lnTo>
                                      <a:pt x="662" y="55"/>
                                    </a:lnTo>
                                    <a:lnTo>
                                      <a:pt x="641" y="49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559" y="28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494" y="21"/>
                                    </a:lnTo>
                                    <a:lnTo>
                                      <a:pt x="439" y="14"/>
                                    </a:lnTo>
                                    <a:lnTo>
                                      <a:pt x="380" y="9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268" y="1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1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8879" y="4536"/>
                                <a:ext cx="129" cy="95"/>
                              </a:xfrm>
                              <a:custGeom>
                                <a:avLst/>
                                <a:gdLst>
                                  <a:gd name="T0" fmla="*/ 130 w 642"/>
                                  <a:gd name="T1" fmla="*/ 49 h 477"/>
                                  <a:gd name="T2" fmla="*/ 93 w 642"/>
                                  <a:gd name="T3" fmla="*/ 86 h 477"/>
                                  <a:gd name="T4" fmla="*/ 60 w 642"/>
                                  <a:gd name="T5" fmla="*/ 124 h 477"/>
                                  <a:gd name="T6" fmla="*/ 34 w 642"/>
                                  <a:gd name="T7" fmla="*/ 165 h 477"/>
                                  <a:gd name="T8" fmla="*/ 15 w 642"/>
                                  <a:gd name="T9" fmla="*/ 206 h 477"/>
                                  <a:gd name="T10" fmla="*/ 2 w 642"/>
                                  <a:gd name="T11" fmla="*/ 247 h 477"/>
                                  <a:gd name="T12" fmla="*/ 0 w 642"/>
                                  <a:gd name="T13" fmla="*/ 289 h 477"/>
                                  <a:gd name="T14" fmla="*/ 2 w 642"/>
                                  <a:gd name="T15" fmla="*/ 320 h 477"/>
                                  <a:gd name="T16" fmla="*/ 8 w 642"/>
                                  <a:gd name="T17" fmla="*/ 339 h 477"/>
                                  <a:gd name="T18" fmla="*/ 17 w 642"/>
                                  <a:gd name="T19" fmla="*/ 362 h 477"/>
                                  <a:gd name="T20" fmla="*/ 31 w 642"/>
                                  <a:gd name="T21" fmla="*/ 384 h 477"/>
                                  <a:gd name="T22" fmla="*/ 49 w 642"/>
                                  <a:gd name="T23" fmla="*/ 404 h 477"/>
                                  <a:gd name="T24" fmla="*/ 70 w 642"/>
                                  <a:gd name="T25" fmla="*/ 421 h 477"/>
                                  <a:gd name="T26" fmla="*/ 95 w 642"/>
                                  <a:gd name="T27" fmla="*/ 436 h 477"/>
                                  <a:gd name="T28" fmla="*/ 122 w 642"/>
                                  <a:gd name="T29" fmla="*/ 449 h 477"/>
                                  <a:gd name="T30" fmla="*/ 152 w 642"/>
                                  <a:gd name="T31" fmla="*/ 459 h 477"/>
                                  <a:gd name="T32" fmla="*/ 184 w 642"/>
                                  <a:gd name="T33" fmla="*/ 468 h 477"/>
                                  <a:gd name="T34" fmla="*/ 216 w 642"/>
                                  <a:gd name="T35" fmla="*/ 473 h 477"/>
                                  <a:gd name="T36" fmla="*/ 251 w 642"/>
                                  <a:gd name="T37" fmla="*/ 477 h 477"/>
                                  <a:gd name="T38" fmla="*/ 286 w 642"/>
                                  <a:gd name="T39" fmla="*/ 477 h 477"/>
                                  <a:gd name="T40" fmla="*/ 320 w 642"/>
                                  <a:gd name="T41" fmla="*/ 475 h 477"/>
                                  <a:gd name="T42" fmla="*/ 355 w 642"/>
                                  <a:gd name="T43" fmla="*/ 472 h 477"/>
                                  <a:gd name="T44" fmla="*/ 388 w 642"/>
                                  <a:gd name="T45" fmla="*/ 464 h 477"/>
                                  <a:gd name="T46" fmla="*/ 420 w 642"/>
                                  <a:gd name="T47" fmla="*/ 456 h 477"/>
                                  <a:gd name="T48" fmla="*/ 451 w 642"/>
                                  <a:gd name="T49" fmla="*/ 443 h 477"/>
                                  <a:gd name="T50" fmla="*/ 492 w 642"/>
                                  <a:gd name="T51" fmla="*/ 422 h 477"/>
                                  <a:gd name="T52" fmla="*/ 539 w 642"/>
                                  <a:gd name="T53" fmla="*/ 389 h 477"/>
                                  <a:gd name="T54" fmla="*/ 577 w 642"/>
                                  <a:gd name="T55" fmla="*/ 352 h 477"/>
                                  <a:gd name="T56" fmla="*/ 608 w 642"/>
                                  <a:gd name="T57" fmla="*/ 310 h 477"/>
                                  <a:gd name="T58" fmla="*/ 626 w 642"/>
                                  <a:gd name="T59" fmla="*/ 275 h 477"/>
                                  <a:gd name="T60" fmla="*/ 633 w 642"/>
                                  <a:gd name="T61" fmla="*/ 253 h 477"/>
                                  <a:gd name="T62" fmla="*/ 639 w 642"/>
                                  <a:gd name="T63" fmla="*/ 229 h 477"/>
                                  <a:gd name="T64" fmla="*/ 642 w 642"/>
                                  <a:gd name="T65" fmla="*/ 204 h 477"/>
                                  <a:gd name="T66" fmla="*/ 642 w 642"/>
                                  <a:gd name="T67" fmla="*/ 181 h 477"/>
                                  <a:gd name="T68" fmla="*/ 639 w 642"/>
                                  <a:gd name="T69" fmla="*/ 156 h 477"/>
                                  <a:gd name="T70" fmla="*/ 633 w 642"/>
                                  <a:gd name="T71" fmla="*/ 133 h 477"/>
                                  <a:gd name="T72" fmla="*/ 624 w 642"/>
                                  <a:gd name="T73" fmla="*/ 108 h 477"/>
                                  <a:gd name="T74" fmla="*/ 610 w 642"/>
                                  <a:gd name="T75" fmla="*/ 88 h 477"/>
                                  <a:gd name="T76" fmla="*/ 589 w 642"/>
                                  <a:gd name="T77" fmla="*/ 73 h 477"/>
                                  <a:gd name="T78" fmla="*/ 550 w 642"/>
                                  <a:gd name="T79" fmla="*/ 54 h 477"/>
                                  <a:gd name="T80" fmla="*/ 486 w 642"/>
                                  <a:gd name="T81" fmla="*/ 30 h 477"/>
                                  <a:gd name="T82" fmla="*/ 414 w 642"/>
                                  <a:gd name="T83" fmla="*/ 14 h 477"/>
                                  <a:gd name="T84" fmla="*/ 341 w 642"/>
                                  <a:gd name="T85" fmla="*/ 3 h 477"/>
                                  <a:gd name="T86" fmla="*/ 271 w 642"/>
                                  <a:gd name="T87" fmla="*/ 0 h 477"/>
                                  <a:gd name="T88" fmla="*/ 224 w 642"/>
                                  <a:gd name="T89" fmla="*/ 3 h 477"/>
                                  <a:gd name="T90" fmla="*/ 198 w 642"/>
                                  <a:gd name="T91" fmla="*/ 8 h 477"/>
                                  <a:gd name="T92" fmla="*/ 174 w 642"/>
                                  <a:gd name="T93" fmla="*/ 15 h 477"/>
                                  <a:gd name="T94" fmla="*/ 157 w 642"/>
                                  <a:gd name="T95" fmla="*/ 25 h 4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42" h="477">
                                    <a:moveTo>
                                      <a:pt x="151" y="30"/>
                                    </a:moveTo>
                                    <a:lnTo>
                                      <a:pt x="130" y="49"/>
                                    </a:lnTo>
                                    <a:lnTo>
                                      <a:pt x="110" y="66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75" y="104"/>
                                    </a:lnTo>
                                    <a:lnTo>
                                      <a:pt x="60" y="124"/>
                                    </a:lnTo>
                                    <a:lnTo>
                                      <a:pt x="47" y="144"/>
                                    </a:lnTo>
                                    <a:lnTo>
                                      <a:pt x="34" y="165"/>
                                    </a:lnTo>
                                    <a:lnTo>
                                      <a:pt x="23" y="185"/>
                                    </a:lnTo>
                                    <a:lnTo>
                                      <a:pt x="15" y="206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2" y="247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89"/>
                                    </a:lnTo>
                                    <a:lnTo>
                                      <a:pt x="1" y="310"/>
                                    </a:lnTo>
                                    <a:lnTo>
                                      <a:pt x="2" y="320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8" y="339"/>
                                    </a:lnTo>
                                    <a:lnTo>
                                      <a:pt x="11" y="349"/>
                                    </a:lnTo>
                                    <a:lnTo>
                                      <a:pt x="17" y="362"/>
                                    </a:lnTo>
                                    <a:lnTo>
                                      <a:pt x="23" y="373"/>
                                    </a:lnTo>
                                    <a:lnTo>
                                      <a:pt x="31" y="384"/>
                                    </a:lnTo>
                                    <a:lnTo>
                                      <a:pt x="39" y="394"/>
                                    </a:lnTo>
                                    <a:lnTo>
                                      <a:pt x="49" y="404"/>
                                    </a:lnTo>
                                    <a:lnTo>
                                      <a:pt x="59" y="412"/>
                                    </a:lnTo>
                                    <a:lnTo>
                                      <a:pt x="70" y="421"/>
                                    </a:lnTo>
                                    <a:lnTo>
                                      <a:pt x="83" y="428"/>
                                    </a:lnTo>
                                    <a:lnTo>
                                      <a:pt x="95" y="436"/>
                                    </a:lnTo>
                                    <a:lnTo>
                                      <a:pt x="109" y="443"/>
                                    </a:lnTo>
                                    <a:lnTo>
                                      <a:pt x="122" y="449"/>
                                    </a:lnTo>
                                    <a:lnTo>
                                      <a:pt x="137" y="454"/>
                                    </a:lnTo>
                                    <a:lnTo>
                                      <a:pt x="152" y="459"/>
                                    </a:lnTo>
                                    <a:lnTo>
                                      <a:pt x="168" y="464"/>
                                    </a:lnTo>
                                    <a:lnTo>
                                      <a:pt x="184" y="468"/>
                                    </a:lnTo>
                                    <a:lnTo>
                                      <a:pt x="200" y="470"/>
                                    </a:lnTo>
                                    <a:lnTo>
                                      <a:pt x="216" y="473"/>
                                    </a:lnTo>
                                    <a:lnTo>
                                      <a:pt x="234" y="475"/>
                                    </a:lnTo>
                                    <a:lnTo>
                                      <a:pt x="251" y="477"/>
                                    </a:lnTo>
                                    <a:lnTo>
                                      <a:pt x="268" y="477"/>
                                    </a:lnTo>
                                    <a:lnTo>
                                      <a:pt x="286" y="477"/>
                                    </a:lnTo>
                                    <a:lnTo>
                                      <a:pt x="303" y="477"/>
                                    </a:lnTo>
                                    <a:lnTo>
                                      <a:pt x="320" y="475"/>
                                    </a:lnTo>
                                    <a:lnTo>
                                      <a:pt x="337" y="474"/>
                                    </a:lnTo>
                                    <a:lnTo>
                                      <a:pt x="355" y="472"/>
                                    </a:lnTo>
                                    <a:lnTo>
                                      <a:pt x="371" y="468"/>
                                    </a:lnTo>
                                    <a:lnTo>
                                      <a:pt x="388" y="464"/>
                                    </a:lnTo>
                                    <a:lnTo>
                                      <a:pt x="404" y="461"/>
                                    </a:lnTo>
                                    <a:lnTo>
                                      <a:pt x="420" y="456"/>
                                    </a:lnTo>
                                    <a:lnTo>
                                      <a:pt x="436" y="449"/>
                                    </a:lnTo>
                                    <a:lnTo>
                                      <a:pt x="451" y="443"/>
                                    </a:lnTo>
                                    <a:lnTo>
                                      <a:pt x="466" y="437"/>
                                    </a:lnTo>
                                    <a:lnTo>
                                      <a:pt x="492" y="422"/>
                                    </a:lnTo>
                                    <a:lnTo>
                                      <a:pt x="516" y="406"/>
                                    </a:lnTo>
                                    <a:lnTo>
                                      <a:pt x="539" y="389"/>
                                    </a:lnTo>
                                    <a:lnTo>
                                      <a:pt x="559" y="370"/>
                                    </a:lnTo>
                                    <a:lnTo>
                                      <a:pt x="577" y="352"/>
                                    </a:lnTo>
                                    <a:lnTo>
                                      <a:pt x="595" y="331"/>
                                    </a:lnTo>
                                    <a:lnTo>
                                      <a:pt x="608" y="310"/>
                                    </a:lnTo>
                                    <a:lnTo>
                                      <a:pt x="621" y="287"/>
                                    </a:lnTo>
                                    <a:lnTo>
                                      <a:pt x="626" y="275"/>
                                    </a:lnTo>
                                    <a:lnTo>
                                      <a:pt x="629" y="264"/>
                                    </a:lnTo>
                                    <a:lnTo>
                                      <a:pt x="633" y="253"/>
                                    </a:lnTo>
                                    <a:lnTo>
                                      <a:pt x="637" y="240"/>
                                    </a:lnTo>
                                    <a:lnTo>
                                      <a:pt x="639" y="229"/>
                                    </a:lnTo>
                                    <a:lnTo>
                                      <a:pt x="641" y="217"/>
                                    </a:lnTo>
                                    <a:lnTo>
                                      <a:pt x="642" y="204"/>
                                    </a:lnTo>
                                    <a:lnTo>
                                      <a:pt x="642" y="192"/>
                                    </a:lnTo>
                                    <a:lnTo>
                                      <a:pt x="642" y="181"/>
                                    </a:lnTo>
                                    <a:lnTo>
                                      <a:pt x="641" y="169"/>
                                    </a:lnTo>
                                    <a:lnTo>
                                      <a:pt x="639" y="156"/>
                                    </a:lnTo>
                                    <a:lnTo>
                                      <a:pt x="637" y="144"/>
                                    </a:lnTo>
                                    <a:lnTo>
                                      <a:pt x="633" y="133"/>
                                    </a:lnTo>
                                    <a:lnTo>
                                      <a:pt x="629" y="120"/>
                                    </a:lnTo>
                                    <a:lnTo>
                                      <a:pt x="624" y="108"/>
                                    </a:lnTo>
                                    <a:lnTo>
                                      <a:pt x="618" y="97"/>
                                    </a:lnTo>
                                    <a:lnTo>
                                      <a:pt x="610" y="88"/>
                                    </a:lnTo>
                                    <a:lnTo>
                                      <a:pt x="600" y="81"/>
                                    </a:lnTo>
                                    <a:lnTo>
                                      <a:pt x="589" y="73"/>
                                    </a:lnTo>
                                    <a:lnTo>
                                      <a:pt x="577" y="66"/>
                                    </a:lnTo>
                                    <a:lnTo>
                                      <a:pt x="550" y="54"/>
                                    </a:lnTo>
                                    <a:lnTo>
                                      <a:pt x="519" y="41"/>
                                    </a:lnTo>
                                    <a:lnTo>
                                      <a:pt x="486" y="30"/>
                                    </a:lnTo>
                                    <a:lnTo>
                                      <a:pt x="451" y="21"/>
                                    </a:lnTo>
                                    <a:lnTo>
                                      <a:pt x="414" y="14"/>
                                    </a:lnTo>
                                    <a:lnTo>
                                      <a:pt x="377" y="8"/>
                                    </a:lnTo>
                                    <a:lnTo>
                                      <a:pt x="341" y="3"/>
                                    </a:lnTo>
                                    <a:lnTo>
                                      <a:pt x="305" y="0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39" y="2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10" y="5"/>
                                    </a:lnTo>
                                    <a:lnTo>
                                      <a:pt x="198" y="8"/>
                                    </a:lnTo>
                                    <a:lnTo>
                                      <a:pt x="185" y="12"/>
                                    </a:lnTo>
                                    <a:lnTo>
                                      <a:pt x="174" y="15"/>
                                    </a:lnTo>
                                    <a:lnTo>
                                      <a:pt x="166" y="19"/>
                                    </a:lnTo>
                                    <a:lnTo>
                                      <a:pt x="157" y="25"/>
                                    </a:lnTo>
                                    <a:lnTo>
                                      <a:pt x="151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8855" y="4649"/>
                                <a:ext cx="100" cy="78"/>
                              </a:xfrm>
                              <a:custGeom>
                                <a:avLst/>
                                <a:gdLst>
                                  <a:gd name="T0" fmla="*/ 39 w 501"/>
                                  <a:gd name="T1" fmla="*/ 345 h 394"/>
                                  <a:gd name="T2" fmla="*/ 51 w 501"/>
                                  <a:gd name="T3" fmla="*/ 358 h 394"/>
                                  <a:gd name="T4" fmla="*/ 65 w 501"/>
                                  <a:gd name="T5" fmla="*/ 368 h 394"/>
                                  <a:gd name="T6" fmla="*/ 81 w 501"/>
                                  <a:gd name="T7" fmla="*/ 376 h 394"/>
                                  <a:gd name="T8" fmla="*/ 107 w 501"/>
                                  <a:gd name="T9" fmla="*/ 386 h 394"/>
                                  <a:gd name="T10" fmla="*/ 146 w 501"/>
                                  <a:gd name="T11" fmla="*/ 392 h 394"/>
                                  <a:gd name="T12" fmla="*/ 188 w 501"/>
                                  <a:gd name="T13" fmla="*/ 394 h 394"/>
                                  <a:gd name="T14" fmla="*/ 229 w 501"/>
                                  <a:gd name="T15" fmla="*/ 389 h 394"/>
                                  <a:gd name="T16" fmla="*/ 268 w 501"/>
                                  <a:gd name="T17" fmla="*/ 381 h 394"/>
                                  <a:gd name="T18" fmla="*/ 301 w 501"/>
                                  <a:gd name="T19" fmla="*/ 371 h 394"/>
                                  <a:gd name="T20" fmla="*/ 344 w 501"/>
                                  <a:gd name="T21" fmla="*/ 347 h 394"/>
                                  <a:gd name="T22" fmla="*/ 395 w 501"/>
                                  <a:gd name="T23" fmla="*/ 310 h 394"/>
                                  <a:gd name="T24" fmla="*/ 436 w 501"/>
                                  <a:gd name="T25" fmla="*/ 274 h 394"/>
                                  <a:gd name="T26" fmla="*/ 465 w 501"/>
                                  <a:gd name="T27" fmla="*/ 238 h 394"/>
                                  <a:gd name="T28" fmla="*/ 486 w 501"/>
                                  <a:gd name="T29" fmla="*/ 203 h 394"/>
                                  <a:gd name="T30" fmla="*/ 499 w 501"/>
                                  <a:gd name="T31" fmla="*/ 170 h 394"/>
                                  <a:gd name="T32" fmla="*/ 501 w 501"/>
                                  <a:gd name="T33" fmla="*/ 139 h 394"/>
                                  <a:gd name="T34" fmla="*/ 496 w 501"/>
                                  <a:gd name="T35" fmla="*/ 110 h 394"/>
                                  <a:gd name="T36" fmla="*/ 484 w 501"/>
                                  <a:gd name="T37" fmla="*/ 83 h 394"/>
                                  <a:gd name="T38" fmla="*/ 464 w 501"/>
                                  <a:gd name="T39" fmla="*/ 60 h 394"/>
                                  <a:gd name="T40" fmla="*/ 437 w 501"/>
                                  <a:gd name="T41" fmla="*/ 40 h 394"/>
                                  <a:gd name="T42" fmla="*/ 402 w 501"/>
                                  <a:gd name="T43" fmla="*/ 24 h 394"/>
                                  <a:gd name="T44" fmla="*/ 363 w 501"/>
                                  <a:gd name="T45" fmla="*/ 12 h 394"/>
                                  <a:gd name="T46" fmla="*/ 317 w 501"/>
                                  <a:gd name="T47" fmla="*/ 3 h 394"/>
                                  <a:gd name="T48" fmla="*/ 265 w 501"/>
                                  <a:gd name="T49" fmla="*/ 0 h 394"/>
                                  <a:gd name="T50" fmla="*/ 209 w 501"/>
                                  <a:gd name="T51" fmla="*/ 2 h 394"/>
                                  <a:gd name="T52" fmla="*/ 176 w 501"/>
                                  <a:gd name="T53" fmla="*/ 4 h 394"/>
                                  <a:gd name="T54" fmla="*/ 155 w 501"/>
                                  <a:gd name="T55" fmla="*/ 5 h 394"/>
                                  <a:gd name="T56" fmla="*/ 119 w 501"/>
                                  <a:gd name="T57" fmla="*/ 15 h 394"/>
                                  <a:gd name="T58" fmla="*/ 89 w 501"/>
                                  <a:gd name="T59" fmla="*/ 29 h 394"/>
                                  <a:gd name="T60" fmla="*/ 68 w 501"/>
                                  <a:gd name="T61" fmla="*/ 41 h 394"/>
                                  <a:gd name="T62" fmla="*/ 49 w 501"/>
                                  <a:gd name="T63" fmla="*/ 59 h 394"/>
                                  <a:gd name="T64" fmla="*/ 31 w 501"/>
                                  <a:gd name="T65" fmla="*/ 80 h 394"/>
                                  <a:gd name="T66" fmla="*/ 16 w 501"/>
                                  <a:gd name="T67" fmla="*/ 104 h 394"/>
                                  <a:gd name="T68" fmla="*/ 7 w 501"/>
                                  <a:gd name="T69" fmla="*/ 134 h 394"/>
                                  <a:gd name="T70" fmla="*/ 0 w 501"/>
                                  <a:gd name="T71" fmla="*/ 169 h 394"/>
                                  <a:gd name="T72" fmla="*/ 0 w 501"/>
                                  <a:gd name="T73" fmla="*/ 209 h 394"/>
                                  <a:gd name="T74" fmla="*/ 8 w 501"/>
                                  <a:gd name="T75" fmla="*/ 256 h 394"/>
                                  <a:gd name="T76" fmla="*/ 23 w 501"/>
                                  <a:gd name="T77" fmla="*/ 308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01" h="394">
                                    <a:moveTo>
                                      <a:pt x="34" y="338"/>
                                    </a:moveTo>
                                    <a:lnTo>
                                      <a:pt x="39" y="345"/>
                                    </a:lnTo>
                                    <a:lnTo>
                                      <a:pt x="45" y="352"/>
                                    </a:lnTo>
                                    <a:lnTo>
                                      <a:pt x="51" y="358"/>
                                    </a:lnTo>
                                    <a:lnTo>
                                      <a:pt x="57" y="363"/>
                                    </a:lnTo>
                                    <a:lnTo>
                                      <a:pt x="65" y="368"/>
                                    </a:lnTo>
                                    <a:lnTo>
                                      <a:pt x="72" y="373"/>
                                    </a:lnTo>
                                    <a:lnTo>
                                      <a:pt x="81" y="376"/>
                                    </a:lnTo>
                                    <a:lnTo>
                                      <a:pt x="89" y="380"/>
                                    </a:lnTo>
                                    <a:lnTo>
                                      <a:pt x="107" y="386"/>
                                    </a:lnTo>
                                    <a:lnTo>
                                      <a:pt x="126" y="390"/>
                                    </a:lnTo>
                                    <a:lnTo>
                                      <a:pt x="146" y="392"/>
                                    </a:lnTo>
                                    <a:lnTo>
                                      <a:pt x="167" y="394"/>
                                    </a:lnTo>
                                    <a:lnTo>
                                      <a:pt x="188" y="394"/>
                                    </a:lnTo>
                                    <a:lnTo>
                                      <a:pt x="208" y="391"/>
                                    </a:lnTo>
                                    <a:lnTo>
                                      <a:pt x="229" y="389"/>
                                    </a:lnTo>
                                    <a:lnTo>
                                      <a:pt x="249" y="386"/>
                                    </a:lnTo>
                                    <a:lnTo>
                                      <a:pt x="268" y="381"/>
                                    </a:lnTo>
                                    <a:lnTo>
                                      <a:pt x="285" y="376"/>
                                    </a:lnTo>
                                    <a:lnTo>
                                      <a:pt x="301" y="371"/>
                                    </a:lnTo>
                                    <a:lnTo>
                                      <a:pt x="315" y="365"/>
                                    </a:lnTo>
                                    <a:lnTo>
                                      <a:pt x="344" y="347"/>
                                    </a:lnTo>
                                    <a:lnTo>
                                      <a:pt x="370" y="328"/>
                                    </a:lnTo>
                                    <a:lnTo>
                                      <a:pt x="395" y="310"/>
                                    </a:lnTo>
                                    <a:lnTo>
                                      <a:pt x="416" y="291"/>
                                    </a:lnTo>
                                    <a:lnTo>
                                      <a:pt x="436" y="274"/>
                                    </a:lnTo>
                                    <a:lnTo>
                                      <a:pt x="452" y="255"/>
                                    </a:lnTo>
                                    <a:lnTo>
                                      <a:pt x="465" y="238"/>
                                    </a:lnTo>
                                    <a:lnTo>
                                      <a:pt x="478" y="221"/>
                                    </a:lnTo>
                                    <a:lnTo>
                                      <a:pt x="486" y="203"/>
                                    </a:lnTo>
                                    <a:lnTo>
                                      <a:pt x="494" y="186"/>
                                    </a:lnTo>
                                    <a:lnTo>
                                      <a:pt x="499" y="170"/>
                                    </a:lnTo>
                                    <a:lnTo>
                                      <a:pt x="501" y="154"/>
                                    </a:lnTo>
                                    <a:lnTo>
                                      <a:pt x="501" y="139"/>
                                    </a:lnTo>
                                    <a:lnTo>
                                      <a:pt x="500" y="124"/>
                                    </a:lnTo>
                                    <a:lnTo>
                                      <a:pt x="496" y="110"/>
                                    </a:lnTo>
                                    <a:lnTo>
                                      <a:pt x="491" y="97"/>
                                    </a:lnTo>
                                    <a:lnTo>
                                      <a:pt x="484" y="83"/>
                                    </a:lnTo>
                                    <a:lnTo>
                                      <a:pt x="475" y="72"/>
                                    </a:lnTo>
                                    <a:lnTo>
                                      <a:pt x="464" y="60"/>
                                    </a:lnTo>
                                    <a:lnTo>
                                      <a:pt x="451" y="50"/>
                                    </a:lnTo>
                                    <a:lnTo>
                                      <a:pt x="437" y="40"/>
                                    </a:lnTo>
                                    <a:lnTo>
                                      <a:pt x="421" y="31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384" y="16"/>
                                    </a:lnTo>
                                    <a:lnTo>
                                      <a:pt x="363" y="12"/>
                                    </a:lnTo>
                                    <a:lnTo>
                                      <a:pt x="340" y="7"/>
                                    </a:lnTo>
                                    <a:lnTo>
                                      <a:pt x="317" y="3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9" y="2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55" y="5"/>
                                    </a:lnTo>
                                    <a:lnTo>
                                      <a:pt x="138" y="9"/>
                                    </a:lnTo>
                                    <a:lnTo>
                                      <a:pt x="119" y="15"/>
                                    </a:lnTo>
                                    <a:lnTo>
                                      <a:pt x="99" y="24"/>
                                    </a:lnTo>
                                    <a:lnTo>
                                      <a:pt x="89" y="29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49" y="59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4" y="91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1" y="118"/>
                                    </a:lnTo>
                                    <a:lnTo>
                                      <a:pt x="7" y="134"/>
                                    </a:lnTo>
                                    <a:lnTo>
                                      <a:pt x="3" y="150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4" y="232"/>
                                    </a:lnTo>
                                    <a:lnTo>
                                      <a:pt x="8" y="256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23" y="308"/>
                                    </a:lnTo>
                                    <a:lnTo>
                                      <a:pt x="34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-5.25pt;margin-top:284.9pt;width:305.3pt;height:204.5pt;z-index:251747328" coordorigin="975,7282" coordsize="6106,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">
                <v:rect id="Rectangle 68" o:spid="_x0000_s1027" style="position:absolute;left:975;top:7282;width:6106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tMcQA&#10;AADcAAAADwAAAGRycy9kb3ducmV2LnhtbERPTWvCQBC9F/oflhG81Y0tSJu6SrW1CB6k2orehuw0&#10;Cc3Oxswa47/vCoXe5vE+ZzztXKVaaqT0bGA4SEARZ96WnBv43C7uHkFJQLZYeSYDFxKYTm5vxpha&#10;f+YPajchVzGEJUUDRQh1qrVkBTmUga+JI/ftG4chwibXtsFzDHeVvk+SkXZYcmwosKZ5QdnP5uQM&#10;7Pavx8PXciX72ftWWlkfF/YNjen3updnUIG68C/+cy9tnP/0ANdn4gV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t7THEAAAA3AAAAA8AAAAAAAAAAAAAAAAAmAIAAGRycy9k&#10;b3ducmV2LnhtbFBLBQYAAAAABAAEAPUAAACJAwAAAAA=&#10;" fillcolor="#c2d69b [1942]" strokecolor="#c2d69b [1942]">
                  <v:fill color2="#c2d69b [1942]" focus="100%" type="gradient"/>
                </v:rect>
                <v:group id="Group 156" o:spid="_x0000_s1028" style="position:absolute;left:1095;top:7452;width:5762;height:3481" coordorigin="8436,6763" coordsize="5890,4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57" o:spid="_x0000_s1029" style="position:absolute;left:8652;top:6610;width:839;height:1271;rotation:90;visibility:visible;mso-wrap-style:square;v-text-anchor:top" coordsize="1840,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rx8EA&#10;AADcAAAADwAAAGRycy9kb3ducmV2LnhtbERP22oCMRB9L/gPYYS+aVZBWbdGEWmxRarU9gOGzbgb&#10;3UyWJNX1701B6NscznXmy8424kI+GMcKRsMMBHHptOFKwc/32yAHESKyxsYxKbhRgOWi9zTHQrsr&#10;f9HlECuRQjgUqKCOsS2kDGVNFsPQtcSJOzpvMSboK6k9XlO4beQ4y6bSouHUUGNL65rK8+HXKjh9&#10;hE/Nq52h43i/fc19btwmV+q5361eQETq4r/44X7Xaf5sAn/Pp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B68fBAAAA3AAAAA8AAAAAAAAAAAAAAAAAmAIAAGRycy9kb3du&#10;cmV2LnhtbFBLBQYAAAAABAAEAPUAAACGAwAAAAA=&#10;" path="m446,2521r40,8l527,2533r43,-2l614,2528r44,-10l702,2507r45,-16l792,2472r46,-24l883,2424r47,-30l976,2362r46,-34l1067,2290r46,-40l1158,2207r45,-45l1247,2115r44,-49l1334,2014r41,-52l1417,1906r40,-55l1496,1792r38,-59l1571,1673r35,-62l1640,1549r32,-64l1703,1421r28,-64l1758,1292r21,-64l1795,1166r14,-60l1821,1046r10,-58l1837,933r3,-56l1840,824r-2,-51l1834,722r-7,-49l1818,626r-13,-46l1791,536r-17,-42l1755,452r-21,-39l1709,375r-25,-37l1655,304r-31,-33l1592,240r-34,-29l1521,183r-39,-26l1442,132r-43,-22l1355,90,1309,71,1260,53,1212,38,1160,25,1115,15,1068,8,1022,2,975,,928,,882,2,837,7r-46,7l746,25,701,36,657,52,613,70,570,90r-43,22l487,138r-40,29l408,197r-37,34l334,267r-34,39l267,349r-31,45l206,441r-28,51l153,547r-25,55l106,663,87,724,70,791,55,859,44,930r-10,75l25,1078r-9,73l10,1222r-4,70l2,1360r-1,68l,1494r2,64l4,1622r4,62l14,1743r7,59l31,1859r9,54l52,1967r12,50l78,2066r15,47l110,2158r19,43l148,2242r21,38l191,2316r23,33l239,2380r26,28l293,2434r27,24l350,2478r30,17l412,2510r34,11xm471,2348r35,7l543,2359r37,l618,2354r38,-6l695,2337r39,-13l774,2308r39,-19l854,2267r40,-25l934,2215r41,-29l1014,2154r40,-35l1093,2083r39,-38l1170,2004r38,-42l1246,1918r37,-46l1319,1824r35,-48l1387,1726r33,-52l1453,1622r30,-53l1513,1514r28,-55l1568,1403r24,-57l1616,1289r26,-57l1665,1176r19,-56l1700,1065r13,-54l1723,959r7,-51l1735,857r1,-50l1736,760r-5,-47l1725,668r-8,-45l1705,580r-13,-41l1675,498r-17,-38l1636,422r-22,-35l1589,354r-27,-33l1533,290r-31,-29l1470,234r-34,-26l1399,184r-38,-21l1322,143r-41,-18l1239,109,1195,94,1150,83r-41,-9l1068,67r-42,-3l983,61r-43,l897,64r-42,4l811,74,768,84,726,96r-43,14l640,126r-41,19l558,167r-40,25l479,218r-38,29l404,280r-34,35l335,353r-32,40l272,437r-28,46l217,533r-24,52l170,640r-20,58l133,760r-16,65l105,893r-9,71l89,1038r-9,64l74,1165r-6,63l65,1288r-2,60l61,1406r2,58l64,1520r3,55l72,1628r6,52l85,1731r8,48l103,1827r11,45l125,1916r13,42l154,1999r15,39l186,2074r18,35l223,2141r20,30l264,2200r23,27l310,2251r24,22l360,2293r26,17l414,2325r28,13l471,2348xe" fillcolor="#b6dde8 [1304]" stroked="f">
                    <v:fill opacity="48573f"/>
                    <v:path arrowok="t" o:connecttype="custom" o:connectlocs="280,1268;382,1228;487,1149;589,1037;682,899;762,745;818,585;839,440;829,314;791,207;726,120;638,55;529,13;423,0;320,18;222,69;137,154;70,274;25,431;5,613;1,782;14,933;42,1060;87,1162;146,1233;215,1178;299,1178;389,1138;481,1063;568,962;647,840;715,704;768,562;791,430;783,313;746,212;685,131;603,72;506,37;409,32;311,55;218,109;138,197;78,321;44,484;30,646;31,790;47,917;77,1023;120,1104;176,1159" o:connectangles="0,0,0,0,0,0,0,0,0,0,0,0,0,0,0,0,0,0,0,0,0,0,0,0,0,0,0,0,0,0,0,0,0,0,0,0,0,0,0,0,0,0,0,0,0,0,0,0,0,0,0"/>
                    <o:lock v:ext="edit" verticies="t"/>
                  </v:shape>
                  <v:group id="Group 158" o:spid="_x0000_s1030" style="position:absolute;left:8674;top:6763;width:5652;height:4635" coordorigin="2128,3251" coordsize="8625,7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Freeform 159" o:spid="_x0000_s1031" style="position:absolute;left:2861;top:6481;width:1151;height:1671;rotation:90;visibility:visible;mso-wrap-style:square;v-text-anchor:top" coordsize="3607,5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33sMA&#10;AADcAAAADwAAAGRycy9kb3ducmV2LnhtbERPS2vCQBC+F/oflin01mw0UJvoKloo7a1oo+chO3lo&#10;djZktzH117sFwdt8fM9ZrEbTioF611hWMIliEMSF1Q1XCvKfj5c3EM4ja2wtk4I/crBaPj4sMNP2&#10;zFsadr4SIYRdhgpq77tMSlfUZNBFtiMOXGl7gz7AvpK6x3MIN62cxvGrNNhwaKixo/eaitPu1yi4&#10;JPu8yLs0yY/N5rv8nByOW5oq9fw0rucgPI3+Lr65v3SYn87g/5lw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W33sMAAADcAAAADwAAAAAAAAAAAAAAAACYAgAAZHJzL2Rv&#10;d25yZXYueG1sUEsFBgAAAAAEAAQA9QAAAIgDAAAAAA==&#10;" path="m2691,33r76,33l2838,105r69,49l2972,208r63,63l3094,340r57,76l3203,497r50,87l3301,677r42,99l3384,879r37,106l3454,1098r31,116l3512,1333r24,122l3556,1582r16,128l3587,1841r10,134l3603,2110r4,136l3607,2384r-3,138l3597,2662r-10,140l3574,2941r-18,139l3536,3218r-25,138l3483,3492r-36,125l3406,3738r-42,115l3317,3962r-49,104l3215,4166r-54,93l3103,4347r-61,83l2979,4507r-65,72l2847,4646r-72,62l2703,4765r-75,51l2552,4862r-79,40l2392,4939r-83,30l2225,4995r-85,20l2052,5030r-89,11l1872,5046r-92,l1687,5041r-94,-10l1497,5017r-96,-20l1304,4972r-99,-30l1106,4908r-86,-34l936,4835r-81,-43l776,4745r-76,-50l628,4639r-72,-58l490,4519r-63,-67l367,4384r-56,-74l259,4233r-48,-80l167,4070r-39,-88l95,3892,65,3799,42,3703,23,3603,10,3500,1,3395,,3287,4,3176,14,3062,31,2946,55,2826,86,2704r36,-123l166,2455r52,-129l278,2195r66,-132l409,1932r67,-126l545,1683r68,-120l683,1447r73,-113l828,1227r74,-104l976,1022r75,-96l1127,834r76,-88l1279,662r77,-78l1433,509r77,-70l1588,374r77,-59l1742,259r77,-49l1895,165r77,-41l2048,90r75,-30l2198,38r73,-19l2344,7,2416,r70,l2556,5r69,12l2691,33xm2541,346r66,27l2670,408r60,41l2788,497r56,54l2896,610r50,65l2992,745r45,74l3079,900r38,84l3152,1073r34,92l3217,1261r26,101l3268,1465r21,105l3308,1679r15,111l3335,1903r11,116l3352,2135r3,118l3356,2373r-2,120l3348,2614r-8,121l3328,2857r-15,121l3295,3099r-22,121l3250,3338r-22,123l3202,3578r-29,113l3138,3797r-38,103l3060,3998r-45,92l2966,4178r-52,81l2860,4337r-59,73l2741,4478r-63,63l2612,4598r-68,53l2473,4700r-72,42l2326,4780r-77,33l2171,4842r-80,24l2010,4884r-83,15l1844,4907r-84,4l1675,4911r-87,-6l1502,4894r-87,-15l1327,4857r-86,-25l1153,4803r-76,-31l1002,4736r-73,-39l858,4655r-70,-48l719,4556r-65,-54l590,4443r-61,-63l472,4314r-54,-70l367,4170r-47,-77l278,4013r-39,-83l204,3844r-29,-90l151,3660r-20,-96l118,3465r-9,-102l107,3257r5,-106l122,3041r18,-114l164,2812r32,-118l235,2574r46,-123l336,2327r63,-127l471,2071r57,-115l586,1846r61,-108l707,1635r63,-100l833,1437r64,-93l961,1254r66,-87l1092,1086r68,-80l1228,932r67,-70l1363,794r67,-62l1499,674r69,-55l1636,570r68,-47l1772,482r68,-37l1907,412r67,-28l2040,361r66,-19l2171,328r65,-10l2299,314r61,l2422,320r60,10l2541,346xe" fillcolor="#fd98ff [831]" stroked="f">
                      <v:fill opacity="48573f"/>
                      <v:path arrowok="t" o:connecttype="custom" o:connectlocs="948,69;1038,193;1102,364;1140,566;1151,789;1135,1020;1087,1238;1009,1410;908,1539;789,1623;655,1666;508,1666;353,1625;223,1555;117,1452;41,1319;3,1159;10,976;70,770;174,557;288,372;408,219;531,104;654,30;771,0;811,115;908,182;983,298;1035,451;1064,630;1070,826;1051,1026;1013,1222;946,1384;855,1504;742,1583;615,1622;479,1621;344,1580;229,1509;133,1405;65,1273;35,1114;52,931;127,729;226,541;328,386;435,263;544,173;651,120;753,104" o:connectangles="0,0,0,0,0,0,0,0,0,0,0,0,0,0,0,0,0,0,0,0,0,0,0,0,0,0,0,0,0,0,0,0,0,0,0,0,0,0,0,0,0,0,0,0,0,0,0,0,0,0,0"/>
                      <o:lock v:ext="edit" verticies="t"/>
                    </v:shape>
                    <v:shape id="Freeform 160" o:spid="_x0000_s1032" style="position:absolute;left:4638;top:4650;width:1629;height:1584;rotation:90;visibility:visible;mso-wrap-style:square;v-text-anchor:top" coordsize="3575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zp8YA&#10;AADcAAAADwAAAGRycy9kb3ducmV2LnhtbESPQUvDQBCF70L/wzKF3uxGKUXTbosWFC8VjKXtcchO&#10;k9XsbMiuSfz3zkHobYb35r1v1tvRN6qnLrrABu7mGSjiMljHlYHD58vtA6iYkC02gcnAL0XYbiY3&#10;a8xtGPiD+iJVSkI45migTqnNtY5lTR7jPLTEol1C5zHJ2lXadjhIuG/0fZYttUfH0lBjS7uayu/i&#10;xxtYLI/nHb1WxdfQt84N7/vn0z4ZM5uOTytQicZ0Nf9fv1nBfxR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zp8YAAADcAAAADwAAAAAAAAAAAAAAAACYAgAAZHJz&#10;L2Rvd25yZXYueG1sUEsFBgAAAAAEAAQA9QAAAIsDAAAAAA==&#10;" path="m3443,2886r-43,45l3353,2971r-53,37l3243,3040r-61,28l3117,3092r-70,20l2975,3128r-76,13l2819,3150r-82,5l2653,3156r-86,-3l2477,3149r-92,-10l2293,3126r-95,-15l2102,3092r-96,-23l1907,3044r-98,-28l1710,2985r-99,-33l1512,2915r-98,-40l1315,2834r-98,-45l1121,2742r-95,-49l931,2641r-91,-54l749,2530r-81,-59l592,2411r-70,-62l456,2287r-62,-63l337,2160r-53,-64l236,2031r-44,-65l153,1901r-34,-67l89,1768,64,1702,43,1634,25,1567,13,1500,4,1433,,1365r,-67l4,1230r8,-66l25,1096r16,-66l62,964,86,899r28,-65l146,768r36,-65l222,641r44,-64l313,515r51,-61l412,400r50,-48l515,304r55,-43l625,219r60,-38l745,147r63,-31l872,88,938,64r68,-20l1075,26r70,-12l1216,5,1289,r74,l1438,4r76,8l1589,25r79,18l1745,65r78,27l1901,126r80,36l2059,206r80,49l2218,308r79,59l2376,432r78,71l2532,580r79,83l2686,745r74,82l2830,908r68,82l2962,1070r61,82l3083,1233r54,80l3191,1394r48,79l3285,1551r43,78l3367,1706r37,76l3437,1857r29,74l3492,2004r22,71l3533,2146r16,67l3562,2281r7,65l3574,2409r1,61l3572,2530r-7,57l3555,2643r-15,53l3523,2747r-23,49l3474,2842r-31,44xm3259,2693r-36,40l3180,2768r-45,34l3085,2830r-53,25l2976,2877r-61,18l2853,2911r-66,11l2718,2931r-71,6l2575,2938r-76,l2422,2933r-78,-7l2263,2916r-82,-13l2098,2888r-84,-19l1930,2849r-86,-24l1759,2798r-87,-28l1587,2738r-86,-33l1415,2668r-84,-38l1247,2588r-83,-42l1081,2501r-81,-47l921,2405r-82,-49l762,2307r-73,-51l621,2202r-63,-53l498,2094r-54,-57l394,1979r-45,-60l307,1859r-36,-60l239,1737r-29,-61l186,1613r-20,-63l151,1487r-12,-64l132,1359r-4,-62l128,1233r5,-64l141,1106r12,-63l169,982r20,-62l213,860r26,-61l269,740r35,-58l342,625r41,-55l428,515r42,-46l515,425r47,-43l613,342r53,-38l720,270r57,-33l836,207r61,-26l960,157r65,-20l1091,121r68,-13l1228,98r70,-6l1369,91r73,3l1515,102r74,10l1664,129r76,23l1816,178r76,30l1968,246r76,43l2121,336r76,55l2273,450r75,66l2423,589r75,78l2571,753r67,71l2702,895r62,71l2822,1038r55,72l2931,1181r50,69l3028,1321r44,70l3113,1460r40,69l3188,1597r32,67l3251,1730r26,66l3301,1860r21,64l3340,1986r14,61l3366,2107r10,58l3380,2221r3,56l3381,2330r-3,52l3371,2433r-11,48l3347,2528r-17,44l3310,2615r-23,40l3259,2693xe" fillcolor="#ccc0d9 [1303]" stroked="f">
                      <v:fill opacity="48573f"/>
                      <v:path arrowok="t" o:connecttype="custom" o:connectlocs="1478,1526;1321,1576;1129,1580;914,1540;689,1463;468,1352;270,1210;129,1052;41,887;2,719;11,550;67,385;166,228;285,110;427,32;587,0;760,22;938,103;1118,252;1290,456;1429,659;1534,856;1601,1041;1629,1209;1613,1353;1485,1352;1382,1433;1238,1471;1068,1469;879,1430;684,1358;493,1255;314,1132;180,993;96,841;60,682;70,523;123,371;214,235;328,136;467,69;624,46;793,76;966,169;1138,335;1286,521;1400,698;1481,868;1528,1027;1541,1169;1517,1291" o:connectangles="0,0,0,0,0,0,0,0,0,0,0,0,0,0,0,0,0,0,0,0,0,0,0,0,0,0,0,0,0,0,0,0,0,0,0,0,0,0,0,0,0,0,0,0,0,0,0,0,0,0,0"/>
                      <o:lock v:ext="edit" verticies="t"/>
                    </v:shape>
                    <v:shape id="Freeform 161" o:spid="_x0000_s1033" style="position:absolute;left:2469;top:4359;width:1822;height:2503;rotation:90;visibility:visible;mso-wrap-style:square;v-text-anchor:top" coordsize="3997,4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+gsAA&#10;AADcAAAADwAAAGRycy9kb3ducmV2LnhtbERPy6rCMBDdC/5DGMGdpor46DWKCIK4EHxxXQ7N3Lbc&#10;ZFKaqPXvjSC4m8N5znzZWCPuVPvSsYJBPwFBnDldcq7gfNr0piB8QNZoHJOCJ3lYLtqtOabaPfhA&#10;92PIRQxhn6KCIoQqldJnBVn0fVcRR+7P1RZDhHUudY2PGG6NHCbJWFosOTYUWNG6oOz/eLMK1qtc&#10;XvV+N72a3WU/Ghuc/AZUqttpVj8gAjXhK/64tzrOn83g/Uy8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n+gsAAAADcAAAADwAAAAAAAAAAAAAAAACYAgAAZHJzL2Rvd25y&#10;ZXYueG1sUEsFBgAAAAAEAAQA9QAAAIUDAAAAAA==&#10;" path="m543,4884r-67,-48l412,4781r-60,-63l299,4648r-50,-76l204,4490r-39,-87l128,4309,97,4211,71,4108,49,4000,30,3888,17,3772,7,3652,1,3529,,3403,3,3276r7,-132l20,3012,35,2877,54,2740,75,2603r26,-137l131,2327r33,-138l202,2050r40,-137l286,1775r47,-136l384,1504r54,-133l496,1240r64,-118l625,1010,694,904,764,804r71,-94l909,622r76,-82l1062,463r78,-70l1221,329r80,-58l1384,218r84,-46l1553,131r86,-36l1727,65r88,-24l1904,23r89,-13l2083,1,2174,r91,4l2357,12r92,14l2542,46r92,25l2727,101r92,35l2912,178r92,45l3097,274r91,57l3268,383r75,57l3416,501r69,64l3550,631r61,71l3670,777r53,77l3773,933r45,83l3858,1102r36,88l3925,1282r24,93l3970,1470r15,98l3995,1669r2,102l3995,1875r-9,105l3971,2088r-22,109l3921,2307r-34,112l3844,2532r-49,115l3738,2762r-64,117l3602,2996r-79,119l3435,3233r-95,118l3246,3469r-95,112l3056,3690r-94,105l2865,3897r-96,97l2673,4088r-97,89l2480,4261r-96,80l2288,4418r-95,71l2098,4557r-95,63l1910,4678r-93,53l1726,4779r-90,44l1546,4862r-88,33l1371,4924r-85,24l1203,4967r-82,13l1040,4987r-77,2l887,4985r-73,-8l743,4962r-69,-20l607,4916r-64,-32xm762,4604r-60,-42l645,4513r-51,-54l546,4398r-44,-65l463,4262r-37,-76l394,4106r-29,-86l342,3932r-20,-94l304,3742,291,3641,281,3538r-6,-105l274,3324r1,-111l280,3100r8,-116l300,2868r16,-117l333,2631r23,-119l381,2392r28,-121l441,2152r35,-121l514,1911r41,-118l600,1676r47,-117l698,1444r47,-117l796,1214r55,-107l907,1007r61,-94l1030,824r65,-84l1162,663r70,-72l1304,526r73,-60l1453,410r77,-49l1608,316r81,-37l1770,245r83,-27l1936,196r84,-17l2104,167r85,-6l2275,160r85,4l2447,173r85,14l2618,206r85,25l2787,260r84,34l2954,333r83,45l3118,427r70,47l3256,525r65,54l3384,639r59,62l3501,766r55,70l3606,909r47,75l3697,1064r39,81l3772,1231r29,86l3827,1407r22,92l3864,1594r10,97l3878,1789r-1,101l3870,1993r-14,104l3834,2203r-27,106l3773,2418r-42,110l3681,2639r-56,111l3559,2862r-73,113l3404,3088r-90,115l3214,3317r-82,102l3049,3518r-84,95l2882,3704r-84,88l2714,3876r-85,79l2544,4032r-84,72l2376,4173r-85,64l2208,4297r-83,57l2042,4406r-81,49l1879,4499r-81,40l1719,4575r-79,30l1563,4633r-76,22l1413,4674r-74,13l1268,4697r-70,4l1129,4701r-66,-4l999,4688r-63,-14l875,4655r-58,-22l762,4604xe" fillcolor="#e5b8b7 [1301]" stroked="f">
                      <v:fill opacity="48573f"/>
                      <v:path arrowok="t" o:connecttype="custom" o:connectlocs="136,2332;44,2113;3,1832;9,1511;60,1167;152,822;285,507;449,271;631,109;827,21;1032,2;1243,51;1453,166;1618,317;1740,510;1810,738;1817,993;1752,1270;1606,1563;1393,1851;1174,2096;956,2286;746,2420;548,2492;371,2497;347,2310;229,2174;156,1973;125,1722;137,1439;186,1139;274,841;388,555;530,333;697,181;883,98;1076,82;1270,130;1453,238;1596,384;1703,574;1761,800;1758,1052;1678,1324;1511,1607;1314,1858;1121,2059;931,2211;748,2310;578,2357;427,2345" o:connectangles="0,0,0,0,0,0,0,0,0,0,0,0,0,0,0,0,0,0,0,0,0,0,0,0,0,0,0,0,0,0,0,0,0,0,0,0,0,0,0,0,0,0,0,0,0,0,0,0,0,0,0"/>
                      <o:lock v:ext="edit" verticies="t"/>
                    </v:shape>
                    <v:shape id="Freeform 162" o:spid="_x0000_s1034" style="position:absolute;left:5360;top:7488;width:2964;height:2707;rotation:90;visibility:visible;mso-wrap-style:square;v-text-anchor:top" coordsize="6503,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618MA&#10;AADcAAAADwAAAGRycy9kb3ducmV2LnhtbESPQWvCQBSE74L/YXmFXqTZbQ9V0qxShZLirWnB6yP7&#10;TILZtzG70aS/3i0UPA4z8w2TbUbbigv1vnGs4TlRIIhLZxquNPx8fzytQPiAbLB1TBom8rBZz2cZ&#10;psZd+YsuRahEhLBPUUMdQpdK6cuaLPrEdcTRO7reYoiyr6Tp8RrhtpUvSr1Kiw3HhRo72tVUnorB&#10;ahjKZY7NXm2r32FS+eKAU7BnrR8fxvc3EIHGcA//tz+NhkiEv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r618MAAADcAAAADwAAAAAAAAAAAAAAAACYAgAAZHJzL2Rv&#10;d25yZXYueG1sUEsFBgAAAAAEAAQA9QAAAIgDAAAAAA==&#10;" path="m172,616r69,-87l319,450r87,-72l502,311,605,252,717,199,835,153,961,112,1094,78,1231,51,1376,30,1524,14,1678,4,1837,r163,2l2166,9r170,13l2507,41r176,24l2859,94r179,34l3217,167r180,45l3577,260r180,55l3938,373r179,64l4295,504r175,73l4645,654r172,80l4985,819r152,94l5279,1008r135,97l5541,1204r119,102l5771,1409r102,105l5968,1621r87,109l6134,1840r71,111l6268,2064r56,114l6373,2292r40,116l6446,2526r25,117l6489,2761r10,119l6503,2999r-4,120l6488,3239r-18,119l6444,3479r-34,120l6371,3719r-46,120l6271,3957r-61,120l6144,4195r-75,118l5988,4430r-76,99l5832,4624r-84,91l5657,4802r-93,80l5466,4959r-102,70l5259,5094r-109,59l5037,5207r-116,46l4801,5294r-122,33l4554,5355r-128,19l4296,5387r-132,4l4029,5388r-138,-11l3753,5357r-141,-27l3469,5293r-143,-45l3181,5194r-147,-63l2887,5057r-148,-83l2589,4882,2440,4779,2290,4665,2140,4541,1990,4406,1843,4275,1701,4142,1563,4009,1432,3876,1305,3743,1184,3609,1068,3475,957,3343,853,3209,753,3078,660,2945,572,2815,490,2684,414,2556,344,2429,281,2303,223,2179,172,2057,128,1936,90,1818,58,1702,34,1588,16,1477,5,1368,,1262,4,1159r9,-99l30,964,55,871,87,783r39,-86l172,616xm526,924r60,-76l655,778r75,-65l813,655r90,-54l999,554r103,-41l1211,476r114,-31l1445,420r124,-20l1697,385r133,-10l1968,369r140,2l2251,375r147,10l2547,400r150,19l2850,443r154,29l3161,506r155,36l3473,585r156,46l3786,682r156,54l4097,796r154,62l4403,925r150,71l4702,1070r151,71l4998,1217r136,80l5262,1379r120,86l5495,1554r105,91l5698,1739r89,98l5869,1936r74,101l6011,2141r59,104l6122,2353r44,108l6204,2570r31,110l6258,2791r16,111l6284,3015r2,112l6281,3240r-12,112l6250,3465r-25,111l6195,3687r-39,110l6110,3906r-51,109l6001,4122r-64,104l5866,4329r-66,89l5727,4503r-78,82l5567,4663r-86,75l5389,4809r-96,66l5194,4937r-103,55l4984,5044r-112,45l4758,5130r-117,34l4520,5191r-123,20l4271,5226r-128,5l4012,5230r-132,-9l3744,5203r-136,-26l3470,5143r-139,-44l3191,5046r-143,-64l2906,4909r-142,-84l2620,4732,2475,4626,2332,4510,2188,4384,2045,4244,1916,4128,1792,4012,1673,3896,1559,3779,1448,3661,1344,3544,1244,3428r-93,-117l1062,3195,978,3079,898,2963,825,2849,756,2735,693,2623,635,2511,583,2401,536,2292,495,2185,459,2079,430,1976,405,1874r-18,-99l374,1678r-7,-96l366,1490r4,-90l381,1313r17,-84l421,1147r29,-78l485,995r41,-71xe" fillcolor="#b8cce4 [1300]" stroked="f">
                      <v:fill opacity="48573f"/>
                      <v:path arrowok="t" o:connecttype="custom" o:connectlocs="229,156;499,39;837,0;1223,33;1630,131;2037,290;2406,506;2677,760;2857,1036;2949,1327;2957,1626;2883,1928;2729,2224;2536,2451;2296,2615;2017,2698;1711,2690;1383,2576;1044,2342;712,2013;436,1679;223,1348;78,1033;7,742;14,484;240,464;412,302;659,211;961,186;1299,222;1654,317;2007,464;2340,651;2597,873;2767,1127;2852,1401;2857,1683;2785,1961;2644,2218;2456,2415;2221,2555;1947,2624;1644,2600;1325,2465;997,2201;711,1898;484,1604;316,1317;209,1044;167,794;192,576" o:connectangles="0,0,0,0,0,0,0,0,0,0,0,0,0,0,0,0,0,0,0,0,0,0,0,0,0,0,0,0,0,0,0,0,0,0,0,0,0,0,0,0,0,0,0,0,0,0,0,0,0,0,0"/>
                      <o:lock v:ext="edit" verticies="t"/>
                    </v:shape>
                    <v:shape id="Freeform 163" o:spid="_x0000_s1035" style="position:absolute;left:4024;top:7732;width:1243;height:1883;rotation:4257902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j/cUA&#10;AADcAAAADwAAAGRycy9kb3ducmV2LnhtbESPT2vCQBTE74V+h+UVeqsbcxCJriLaQhE9+N/jI/vc&#10;xGbfhuw2xm/vCoUeh5n5DTOedrYSLTW+dKyg30tAEOdOl2wU7HdfH0MQPiBrrByTgjt5mE5eX8aY&#10;aXfjDbXbYESEsM9QQRFCnUnp84Is+p6riaN3cY3FEGVjpG7wFuG2kmmSDKTFkuNCgTXNC8p/tr9W&#10;wWp9Xixmn/frKj0tzwfTDo8Gc6Xe37rZCESgLvyH/9rfWkGa9OF5Jh4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OP9xQAAANwAAAAPAAAAAAAAAAAAAAAAAJgCAABkcnMv&#10;ZG93bnJldi54bWxQSwUGAAAAAAQABAD1AAAAigMAAAAA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7a969 [2412]" stroked="f">
                      <v:fill opacity="48573f"/>
                      <v:path arrowok="t" o:connecttype="custom" o:connectlocs="414,4;566,62;721,181;872,348;1010,551;1129,780;1213,1017;1243,1231;1227,1418;1170,1577;1076,1704;945,1801;783,1865;628,1883;473,1855;329,1781;202,1655;103,1477;37,1245;6,975;0,725;20,501;63,312;129,161;216,56;317,137;443,138;577,198;712,308;842,458;960,639;1059,841;1137,1051;1172,1246;1160,1420;1106,1569;1015,1689;893,1777;749,1828;606,1836;461,1801;323,1720;204,1590;114,1406;64,1166;44,925;45,712;69,525;114,369;178,248;261,166" o:connectangles="0,0,0,0,0,0,0,0,0,0,0,0,0,0,0,0,0,0,0,0,0,0,0,0,0,0,0,0,0,0,0,0,0,0,0,0,0,0,0,0,0,0,0,0,0,0,0,0,0,0,0"/>
                      <o:lock v:ext="edit" verticies="t"/>
                    </v:shape>
                    <v:shape id="Freeform 164" o:spid="_x0000_s1036" style="position:absolute;left:4023;top:3030;width:1667;height:2109;rotation:90;visibility:visible;mso-wrap-style:square;v-text-anchor:top" coordsize="3181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+dsMA&#10;AADcAAAADwAAAGRycy9kb3ducmV2LnhtbESPT4vCMBTE7wt+h/CEva1pexCpRlFR1tWT//D6aJ5N&#10;sXkpTdZ2v/1GWNjjMDO/YWaL3tbiSa2vHCtIRwkI4sLpiksFl/P2YwLCB2SNtWNS8EMeFvPB2wxz&#10;7To+0vMUShEh7HNUYEJocil9YciiH7mGOHp311oMUbal1C12EW5rmSXJWFqsOC4YbGhtqHicvq0C&#10;F66b27Y5pJ/Zvjt6vq7S6sso9T7sl1MQgfrwH/5r77SCLMngdSYe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O+dsMAAADcAAAADwAAAAAAAAAAAAAAAACYAgAAZHJzL2Rv&#10;d25yZXYueG1sUEsFBgAAAAAEAAQA9QAAAIgDAAAAAA==&#10;" path="m375,81l433,52,493,31,557,16,624,5,693,r72,2l838,7r76,11l991,35r80,20l1152,81r81,29l1315,145r84,38l1484,225r84,46l1653,321r84,54l1823,431r84,61l1991,554r84,67l2157,689r82,73l2320,836r78,76l2475,991r75,81l2623,1154r72,84l2763,1324r67,88l2884,1498r51,87l2980,1670r41,84l3057,1837r31,82l3116,2000r21,80l3155,2159r13,77l3176,2312r5,74l3181,2461r-5,71l3168,2603r-13,70l3138,2740r-21,67l3092,2871r-29,62l3031,2995r-36,59l2954,3112r-44,57l2863,3222r-52,54l2756,3325r-58,49l2636,3420r-65,45l2502,3508r-72,40l2365,3580r-67,30l2231,3634r-68,23l2093,3676r-70,14l1952,3701r-72,7l1809,3711r-73,-1l1664,3705r-72,-9l1519,3682r-72,-18l1376,3642r-71,-27l1233,3583r-68,-35l1096,3508r-68,-46l962,3412r-64,-56l834,3296r-62,-65l712,3161r-59,-76l598,3003r-54,-85l492,2826r-48,-97l397,2626,353,2517,310,2411,269,2306,232,2202,198,2099,166,1997,136,1897r-26,-99l87,1701,66,1605,49,1510,33,1418,21,1328r-9,-89l5,1152,1,1068,,987,2,907,7,830r7,-73l25,685,38,617,53,551,74,488,95,429r25,-56l147,320r31,-49l211,225r37,-41l287,145r43,-35l375,81xm480,331r51,-25l585,287r55,-14l699,263r60,-5l821,258r64,5l951,271r68,14l1088,301r70,21l1227,347r73,29l1372,409r74,35l1519,483r74,43l1666,571r74,49l1813,672r74,54l1959,783r73,59l2102,904r70,64l2240,1034r68,69l2373,1173r64,72l2500,1318r59,75l2617,1470r62,76l2735,1623r51,75l2831,1774r41,75l2908,1925r31,73l2966,2073r21,73l3005,2218r13,71l3027,2360r3,70l3030,2499r-3,69l3018,2634r-13,65l2989,2763r-21,61l2945,2886r-28,58l2887,3002r-36,56l2813,3111r-41,52l2727,3213r-48,47l2627,3306r-53,43l2515,3390r-60,38l2392,3464r-57,29l2275,3520r-61,22l2151,3562r-64,17l2021,3593r-67,9l1887,3610r-69,2l1749,3612r-68,-5l1611,3599r-70,-12l1471,3570r-70,-20l1332,3524r-69,-28l1195,3462r-66,-40l1064,3380r-65,-49l936,3278r-62,-59l815,3156r-57,-70l702,3013r-53,-81l598,2847r-48,-91l504,2659,463,2556,423,2447r-38,-94l350,2261r-32,-91l288,2080r-27,-89l237,1903r-22,-85l196,1733r-17,-83l165,1567r-12,-79l144,1409r-6,-77l133,1258r-1,-74l133,1115r2,-69l141,980r10,-64l161,854r13,-59l190,738r18,-53l229,633r22,-49l278,539r27,-43l336,456r32,-35l403,388r37,-31l480,331xe" fillcolor="#ffc [669]" stroked="f">
                      <v:fill opacity="48573f"/>
                      <v:path arrowok="t" o:connecttype="custom" o:connectlocs="327,3;519,20;733,104;955,245;1173,433;1375,656;1538,901;1633,1137;1667,1356;1644,1557;1570,1736;1444,1890;1273,2016;1097,2089;910,2108;721,2070;539,1967;373,1796;233,1551;122,1251;46,967;6,704;4,472;39,277;111,128;252,188;398,147;570,171;758,252;950,382;1138,550;1310,749;1460,965;1554,1178;1588,1381;1566,1570;1494,1738;1377,1879;1224,1985;1059,2042;881,2050;698,2003;524,1893;368,1712;243,1453;151,1182;94,938;70,715;79,521;120,360;193,239" o:connectangles="0,0,0,0,0,0,0,0,0,0,0,0,0,0,0,0,0,0,0,0,0,0,0,0,0,0,0,0,0,0,0,0,0,0,0,0,0,0,0,0,0,0,0,0,0,0,0,0,0,0,0"/>
                      <o:lock v:ext="edit" verticies="t"/>
                    </v:shape>
                    <v:shape id="Freeform 165" o:spid="_x0000_s1037" style="position:absolute;left:7902;top:4482;width:1654;height:2525;rotation:90;visibility:visible;mso-wrap-style:square;v-text-anchor:top" coordsize="3629,5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WdcUA&#10;AADcAAAADwAAAGRycy9kb3ducmV2LnhtbESP3WoCMRSE7wXfIRyhd5rVgtTVKCoUKoUt/oB4d9gc&#10;d1c3J2ETdX37plDwcpiZb5jZojW1uFPjK8sKhoMEBHFudcWFgsP+s/8BwgdkjbVlUvAkD4t5tzPD&#10;VNsHb+m+C4WIEPYpKihDcKmUPi/JoB9YRxy9s20MhiibQuoGHxFuajlKkrE0WHFcKNHRuqT8ursZ&#10;BePnz7HKtnKSfa/O2ea0Ol2cdEq99drlFESgNrzC/+0vrWCUvM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pZ1xQAAANwAAAAPAAAAAAAAAAAAAAAAAJgCAABkcnMv&#10;ZG93bnJldi54bWxQSwUGAAAAAAQABAD1AAAAigMAAAAA&#10;" path="m2759,4994r74,-33l2904,4919r68,-48l3037,4814r60,-63l3155,4680r55,-76l3262,4521r48,-87l3355,4339r41,-98l3434,4137r34,-108l3499,3916r29,-117l3551,3679r22,-123l3591,3430r14,-129l3617,3169r7,-133l3627,2900r2,-136l3626,2627r-7,-139l3610,2348r-13,-138l3580,2070r-20,-138l3536,1793r-27,-137l3478,1521r-39,-126l3396,1276r-45,-114l3302,1054,3251,951r-54,-98l3140,761r-59,-87l3019,592r-65,-75l2887,446r-70,-67l2746,320r-73,-56l2597,215r-78,-44l2439,131,2357,97,2274,68,2190,44,2103,25,2016,12,1926,4,1835,r-92,3l1650,9r-93,11l1461,37r-96,23l1269,86r-99,32l1073,154r-86,37l904,231r-80,44l747,324r-76,53l600,433r-69,60l464,556r-61,67l345,694r-55,75l239,847r-45,81l151,1013r-36,87l83,1190r-28,95l33,1382,16,1482,5,1585,,1690r1,108l7,1909r13,114l39,2139r26,118l98,2378r39,123l185,2626r53,127l301,2884r69,131l437,3143r70,126l577,3391r72,118l722,3623r74,111l871,3840r76,103l1023,4042r77,95l1177,4228r78,86l1334,4396r78,77l1490,4545r80,69l1648,4676r78,60l1805,4789r78,49l1961,4880r77,39l2114,4951r76,27l2265,5001r74,16l2412,5028r72,5l2554,5033r70,-7l2692,5013r67,-19xm2603,4686r65,-28l2730,4621r60,-43l2846,4530r54,-55l2951,4415r49,-67l3045,4277r43,-75l3128,4121r37,-85l3199,3947r31,-94l3257,3756r26,-100l3305,3553r20,-107l3340,3337r13,-111l3364,3112r7,-115l3376,2880r1,-118l3375,2642r-5,-119l3362,2402r-11,-122l3336,2159r-17,-121l3298,1917r-24,-120l3248,1678r-24,-122l3196,1440r-32,-111l3127,1222r-39,-101l3044,1023r-46,-91l2948,846r-54,-81l2838,688r-60,-71l2717,551r-66,-62l2585,433r-70,-51l2444,334r-74,-41l2294,256r-77,-31l2139,198r-81,-21l1977,159r-82,-12l1810,140r-84,-1l1641,141r-85,7l1469,161r-87,17l1296,200r-88,28l1121,260r-74,32l973,328r-73,41l830,414r-70,48l693,514r-65,57l566,630r-59,64l451,762r-53,71l349,907r-45,79l263,1066r-37,84l193,1238r-27,91l143,1422r-17,96l115,1618r-6,103l109,1825r6,108l128,2043r20,112l175,2270r33,118l250,2506r50,122l356,2751r66,126l496,3004r60,113l616,3227r63,107l742,3436r64,99l871,3631r67,92l1004,3811r68,85l1139,3977r69,77l1277,4127r69,70l1414,4262r70,60l1554,4380r69,53l1693,4482r69,44l1831,4566r68,36l1967,4633r68,27l2101,4681r66,18l2233,4712r64,8l2361,4723r61,-2l2484,4714r59,-11l2603,4686xe" fillcolor="#fed6ff [351]" stroked="f">
                      <v:fill opacity="48573f"/>
                      <v:path arrowok="t" o:connecttype="custom" o:connectlocs="1384,2415;1509,2224;1595,1965;1643,1656;1653,1318;1623,969;1548,640;1431,382;1284,190;1112,66;919,6;710,10;489,77;306,189;157,348;52,552;2,795;18,1073;108,1381;263,1701;432,1978;608,2205;787,2376;964,2484;1132,2525;1186,2351;1322,2245;1426,2067;1496,1834;1533,1561;1536,1266;1503,962;1442,667;1344,424;1208,245;1046,128;864,74;670,81;477,146;316,258;181,418;88,621;50,863;80,1139;192,1443;338,1724;489,1955;644,2138;803,2271;958,2348;1104,2368" o:connectangles="0,0,0,0,0,0,0,0,0,0,0,0,0,0,0,0,0,0,0,0,0,0,0,0,0,0,0,0,0,0,0,0,0,0,0,0,0,0,0,0,0,0,0,0,0,0,0,0,0,0,0"/>
                      <o:lock v:ext="edit" verticies="t"/>
                    </v:shape>
                    <v:shape id="Freeform 166" o:spid="_x0000_s1038" style="position:absolute;left:9146;top:6418;width:1629;height:1584;rotation:90;visibility:visible;mso-wrap-style:square;v-text-anchor:top" coordsize="3575,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zncIA&#10;AADcAAAADwAAAGRycy9kb3ducmV2LnhtbESPQYvCMBSE7wv+h/CEva2pIuJWYxFBEERBV/T6aJ5t&#10;afJSmli7/94sLHgcZuYbZpn11oiOWl85VjAeJSCIc6crLhRcfrZfcxA+IGs0jknBL3nIVoOPJaba&#10;PflE3TkUIkLYp6igDKFJpfR5SRb9yDXE0bu71mKIsi2kbvEZ4dbISZLMpMWK40KJDW1Kyuvzwypw&#10;x1vXzGvC/XW6ZcMmfNPloNTnsF8vQATqwzv8395pBZNkCn9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LOdwgAAANwAAAAPAAAAAAAAAAAAAAAAAJgCAABkcnMvZG93&#10;bnJldi54bWxQSwUGAAAAAAQABAD1AAAAhwMAAAAA&#10;" path="m3443,271r-43,-45l3353,186r-53,-37l3243,116,3182,88,3117,64,3048,44,2975,27,2899,15,2820,6,2739,1,2653,r-86,2l2478,8r-92,9l2293,30r-95,15l2103,64r-97,22l1907,111r-98,29l1710,171r-99,33l1512,240r-98,39l1315,322r-97,44l1121,413r-95,50l932,514r-92,54l750,624r-81,60l593,745r-71,61l456,869r-62,63l337,995r-52,65l236,1124r-42,65l154,1255r-34,66l89,1388r-25,66l43,1522r-17,66l13,1655r-8,68l,1790r,68l5,1924r8,68l25,2058r17,68l62,2192r24,65l114,2322r32,65l183,2452r39,64l266,2579r47,63l364,2703r49,52l463,2805r52,46l569,2895r57,42l685,2975r60,34l808,3041r64,27l938,3093r68,20l1075,3130r70,13l1217,3151r72,5l1363,3157r75,-4l1514,3144r77,-13l1668,3113r77,-22l1823,3063r80,-32l1981,2993r79,-42l2140,2902r78,-54l2297,2789r79,-66l2455,2652r78,-78l2611,2491r75,-80l2760,2329r70,-82l2898,2166r65,-82l3024,2004r59,-81l3138,1842r52,-80l3239,1683r46,-79l3328,1526r40,-77l3404,1374r33,-75l3467,1224r26,-72l3515,1081r19,-70l3550,943r12,-68l3570,810r5,-63l3575,686r-3,-60l3565,568r-10,-55l3540,459r-17,-50l3500,361r-26,-46l3443,271xm3260,462r-38,-40l3181,386r-46,-32l3085,324r-52,-24l2976,278r-61,-19l2852,244r-65,-11l2718,224r-70,-5l2575,217r-76,1l2422,223r-78,7l2263,239r-82,13l2098,268r-84,19l1930,307r-86,23l1759,358r-87,28l1587,418r-85,33l1416,488r-85,38l1247,567r-83,43l1082,655r-82,47l922,752r-83,47l762,849r-73,51l622,953r-64,54l498,1062r-53,57l394,1177r-45,59l307,1295r-36,62l239,1417r-29,63l186,1543r-20,63l151,1668r-12,64l132,1795r-4,64l128,1923r5,63l141,2050r12,61l170,2174r19,62l213,2296r27,60l271,2416r34,58l342,2530r41,56l428,2641r43,46l515,2732r49,41l613,2813r53,38l720,2886r57,33l836,2948r62,27l961,2998r64,20l1091,3036r68,13l1228,3059r70,4l1370,3065r72,-3l1516,3055r73,-12l1664,3027r76,-22l1816,2979r76,-32l1968,2911r77,-43l2121,2819r76,-53l2273,2706r75,-67l2423,2567r75,-79l2571,2403r68,-71l2702,2260r62,-72l2822,2117r55,-71l2931,1975r50,-71l3028,1834r44,-70l3113,1696r40,-69l3188,1558r33,-67l3251,1425r27,-66l3302,1294r20,-63l3340,1169r15,-61l3367,1048r8,-58l3380,933r3,-56l3383,824r-5,-52l3371,722r-10,-48l3347,626r-17,-43l3310,540r-23,-40l3260,462xe" fillcolor="#fbd4b4 [1305]" stroked="f">
                      <v:fill opacity="48573f"/>
                      <v:path arrowok="t" o:connecttype="custom" o:connectlocs="1478,58;1321,8;1129,4;914,43;689,120;468,232;270,374;130,532;41,696;2,865;11,1033;67,1198;166,1356;285,1474;427,1552;587,1583;760,1562;939,1481;1119,1331;1290,1127;1430,924;1535,727;1602,542;1629,375;1613,230;1485,232;1382,151;1238,112;1068,115;879,154;684,226;493,329;314,452;180,591;96,743;60,901;70,1059;123,1212;215,1348;328,1448;467,1514;624,1538;793,1508;966,1414;1138,1248;1286,1062;1400,885;1481,715;1529,556;1542,413;1517,293" o:connectangles="0,0,0,0,0,0,0,0,0,0,0,0,0,0,0,0,0,0,0,0,0,0,0,0,0,0,0,0,0,0,0,0,0,0,0,0,0,0,0,0,0,0,0,0,0,0,0,0,0,0,0"/>
                      <o:lock v:ext="edit" verticies="t"/>
                    </v:shape>
                    <v:shape id="Freeform 167" o:spid="_x0000_s1039" style="position:absolute;left:8017;top:3789;width:767;height:1055;rotation:90;visibility:visible;mso-wrap-style:square;v-text-anchor:top" coordsize="1684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TzcEA&#10;AADcAAAADwAAAGRycy9kb3ducmV2LnhtbESPQYvCMBSE78L+h/AWvGmyiiLVKLsrYq/qsl4fzbOt&#10;Ni+libb+eyMIHoeZ+YZZrDpbiRs1vnSs4WuoQBBnzpSca/g7bAYzED4gG6wck4Y7eVgtP3oLTIxr&#10;eUe3fchFhLBPUEMRQp1I6bOCLPqhq4mjd3KNxRBlk0vTYBvhtpIjpabSYslxocCafgvKLvur1dD+&#10;q86Nf6o771IMl9l6m57bo9b9z+57DiJQF97hVzs1GkZqAs8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aE83BAAAA3AAAAA8AAAAAAAAAAAAAAAAAmAIAAGRycy9kb3du&#10;cmV2LnhtbFBLBQYAAAAABAAEAPUAAACGAwAAAAA=&#10;" path="m229,43l200,63,174,87r-25,26l127,143r-22,32l86,209,70,246,54,286,41,328,31,370,21,416r-8,48l7,512,3,562,1,614,,667r1,55l4,776r5,56l15,889r7,58l32,1004r10,58l55,1121r15,58l85,1237r17,58l121,1353r20,57l162,1467r23,57l208,1578r28,50l264,1675r29,45l322,1763r30,39l383,1838r32,35l447,1906r33,28l514,1962r35,24l583,2009r36,20l654,2046r37,15l728,2073r37,11l801,2092r38,5l877,2100r38,1l954,2099r38,-4l1032,2090r39,-9l1110,2071r39,-13l1188,2043r39,-17l1265,2007r39,-22l1343,1962r34,-23l1409,1915r29,-26l1468,1863r27,-28l1521,1805r25,-32l1569,1741r20,-34l1608,1673r17,-37l1640,1599r13,-38l1664,1522r8,-40l1679,1441r4,-43l1684,1355r-1,-43l1679,1267r-6,-45l1664,1175r-12,-46l1638,1082r-18,-48l1598,986r-23,-49l1547,889r-29,-50l1485,789r-38,-49l1406,689r-39,-49l1328,593r-40,-46l1247,502r-40,-43l1167,419r-41,-39l1085,342r-40,-36l1004,272,964,240,924,209,883,182,844,155,805,131,766,108,727,87,689,69,651,53,614,39,577,27,542,17,506,9,472,3,439,1,405,,373,1,342,4r-29,6l284,20,256,30,229,43xm321,162r-25,18l273,200r-23,22l230,248r-18,27l195,305r-15,32l166,371r-12,36l144,445r-9,39l128,525r-5,42l118,611r-2,45l116,701r,47l118,795r4,49l127,892r6,50l141,992r9,51l161,1094r12,49l186,1194r14,51l217,1295r18,51l252,1396r21,48l294,1493r20,49l335,1590r23,44l383,1676r25,41l434,1753r27,36l490,1821r29,31l549,1880r32,25l612,1928r33,21l678,1968r33,15l746,1997r34,12l816,2018r35,8l887,2030r35,3l958,2034r37,-3l1030,2028r37,-6l1103,2014r35,-11l1174,1991r35,-14l1245,1960r34,-19l1314,1921r28,-20l1371,1880r28,-24l1425,1831r25,-26l1475,1778r23,-30l1519,1718r20,-32l1557,1653r17,-35l1589,1583r13,-37l1613,1508r8,-39l1628,1429r4,-40l1634,1347r-1,-43l1630,1262r-5,-44l1615,1173r-11,-45l1589,1082r-18,-46l1551,989r-24,-47l1499,895r-31,-48l1434,800r-38,-49l1354,704r-34,-44l1284,619r-34,-40l1214,541r-35,-37l1143,468r-36,-34l1072,402r-36,-29l1001,343,965,316,931,291,895,267,861,245,826,225,792,206,758,189,724,174,691,161,659,150,627,140r-32,-8l564,126r-29,-3l505,120r-29,l448,123r-27,3l395,132r-26,8l345,150r-24,12xe" fillcolor="#ffd966 [1950]" stroked="f">
                      <v:fill opacity="48573f"/>
                      <v:path arrowok="t" o:connecttype="custom" o:connectlocs="58,72;19,165;1,282;4,418;25,563;64,708;120,841;189,941;266,1009;348,1046;435,1054;523,1033;612,985;681,921;732,840;762,744;765,636;738,519;676,396;587,275;494,172;402,91;314,35;230,5;156,2;146,81;97,138;66,223;53,329;58,448;79,574;115,701;163,820;223,914;294,979;372,1013;453,1020;535,1000;611,955;672,893;717,812;741,718;740,612;706,497;636,377;553,272;472,187;392,123;315,81;244,62;180,66" o:connectangles="0,0,0,0,0,0,0,0,0,0,0,0,0,0,0,0,0,0,0,0,0,0,0,0,0,0,0,0,0,0,0,0,0,0,0,0,0,0,0,0,0,0,0,0,0,0,0,0,0,0,0"/>
                      <o:lock v:ext="edit" verticies="t"/>
                    </v:shape>
                    <v:shape id="Freeform 168" o:spid="_x0000_s1040" style="position:absolute;left:6118;top:3727;width:1449;height:1862;rotation:90;visibility:visible;mso-wrap-style:square;v-text-anchor:top" coordsize="3180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1jMUA&#10;AADcAAAADwAAAGRycy9kb3ducmV2LnhtbESPQWvCQBSE70L/w/IK3szGHKxEV6mVgh5a0RS8vu6+&#10;JqHZtyG7muTfdwuFHoeZ+YZZbwfbiDt1vnasYJ6kIIi1MzWXCj6K19kShA/IBhvHpGAkD9vNw2SN&#10;uXE9n+l+CaWIEPY5KqhCaHMpva7Iok9cSxy9L9dZDFF2pTQd9hFuG5ml6UJarDkuVNjSS0X6+3Kz&#10;Cs76s6Rw3O9aXezfT08Nv2XjVanp4/C8AhFoCP/hv/bBKMjSB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3WMxQAAANwAAAAPAAAAAAAAAAAAAAAAAJgCAABkcnMv&#10;ZG93bnJldi54bWxQSwUGAAAAAAQABAD1AAAAigMAAAAA&#10;" path="m374,3632r58,27l494,3681r63,16l624,3707r69,4l764,3710r75,-6l913,3694r79,-17l1070,3657r81,-26l1233,3601r83,-34l1399,3529r84,-43l1568,3440r84,-50l1738,3337r85,-57l1907,3220r85,-64l2075,3091r83,-70l2239,2950r80,-75l2398,2800r77,-80l2550,2640r74,-82l2695,2473r69,-85l2829,2300r56,-87l2934,2127r47,-85l3021,1958r36,-83l3089,1793r26,-82l3137,1632r18,-78l3168,1476r8,-76l3180,1325r,-73l3176,1180r-8,-71l3155,1040r-17,-69l3117,906r-25,-65l3064,778r-34,-61l2995,658r-40,-59l2911,544r-49,-55l2811,437r-55,-51l2698,338r-62,-46l2570,247r-68,-43l2430,164r-65,-32l2299,102,2231,76,2162,55,2094,36,2022,22,1951,11,1880,4,1808,r-73,2l1663,6r-72,10l1518,30r-71,18l1375,70r-71,26l1234,128r-69,36l1096,204r-67,46l962,300r-65,56l834,416r-62,65l712,551r-58,76l598,707r-55,87l492,886r-49,97l396,1086r-43,108l310,1301r-40,105l233,1510r-36,103l165,1715r-28,99l111,1914r-24,98l66,2108r-18,94l34,2294r-14,91l11,2473r-6,86l,2643r,82l1,2804r5,77l15,2956r9,71l38,3096r16,65l73,3224r22,59l120,3338r27,54l178,3441r33,45l248,3529r39,38l329,3601r45,31xm481,3381r49,25l584,3425r56,14l698,3449r60,4l821,3453r64,-4l951,3440r67,-13l1087,3409r70,-20l1228,3364r72,-29l1372,3303r74,-36l1520,3228r73,-42l1667,3139r73,-48l1814,3040r73,-54l1960,2929r71,-60l2102,2808r70,-64l2241,2678r66,-69l2373,2539r64,-72l2499,2393r61,-74l2618,2242r60,-76l2734,2090r51,-77l2831,1939r41,-76l2908,1788r31,-74l2965,1639r23,-73l3004,1494r13,-73l3026,1351r4,-69l3030,1212r-4,-68l3017,1078r-11,-65l2989,949r-20,-63l2945,826r-27,-60l2886,710r-35,-56l2813,599r-41,-52l2727,498r-49,-48l2627,405r-54,-44l2516,321r-61,-38l2392,247r-58,-29l2275,192r-62,-22l2152,150r-66,-17l2021,119r-66,-10l1887,102r-69,-2l1750,100r-70,5l1610,113r-69,12l1471,141r-70,20l1332,186r-69,30l1196,250r-67,39l1063,332r-64,48l936,434r-62,59l815,556r-58,68l701,699r-52,80l598,865r-49,91l504,1053r-42,103l423,1265r-37,94l350,1450r-32,91l288,1631r-27,89l236,1807r-21,87l196,1979r-18,83l164,2144r-11,80l144,2302r-7,77l133,2454r-2,73l132,2597r3,69l141,2732r9,64l160,2858r15,59l190,2974r18,54l229,3079r23,49l277,3173r28,42l335,3255r33,37l404,3325r36,30l481,3381xe" fillcolor="#daeef3 [664]" stroked="f">
                      <v:fill opacity="48573f"/>
                      <v:path arrowok="t" o:connecttype="custom" o:connectlocs="284,1860;452,1845;637,1771;831,1646;1020,1480;1196,1283;1337,1067;1419,858;1449,665;1430,487;1365,330;1256,194;1107,82;954,18;791,1;627,35;469,125;324,276;202,493;106,758;40,1010;5,1241;3,1446;33,1618;96,1749;219,1696;345,1733;495,1710;659,1639;827,1525;990,1377;1139,1201;1269,1010;1351,822;1381,643;1362,476;1299,328;1197,203;1064,109;921,60;766,53;607,93;455,191;319,351;211,580;131,818;81,1035;61,1231;68,1403;104,1545;168,1652" o:connectangles="0,0,0,0,0,0,0,0,0,0,0,0,0,0,0,0,0,0,0,0,0,0,0,0,0,0,0,0,0,0,0,0,0,0,0,0,0,0,0,0,0,0,0,0,0,0,0,0,0,0,0"/>
                      <o:lock v:ext="edit" verticies="t"/>
                    </v:shape>
                    <v:shape id="Freeform 169" o:spid="_x0000_s1041" style="position:absolute;left:9102;top:3239;width:1224;height:1908;rotation:7920596fd;visibility:visible;mso-wrap-style:square;v-text-anchor:top" coordsize="2687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mbMUA&#10;AADcAAAADwAAAGRycy9kb3ducmV2LnhtbESPQWsCMRSE7wX/Q3iF3jSp0Cpbo4hSqtZDXQteH5vn&#10;7urmZUmibv+9KRR6HGbmG2Yy62wjruRD7VjD80CBIC6cqbnU8L1/749BhIhssHFMGn4owGzae5hg&#10;ZtyNd3TNYykShEOGGqoY20zKUFRkMQxcS5y8o/MWY5K+lMbjLcFtI4dKvUqLNaeFCltaVFSc84vV&#10;MP98UT4/rPEjbLfL0+bruF83Uuunx27+BiJSF//Df+2V0TBUI/g9k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WZsxQAAANwAAAAPAAAAAAAAAAAAAAAAAJgCAABkcnMv&#10;ZG93bnJldi54bWxQSwUGAAAAAAQABAD1AAAAigMAAAAA&#10;" path="m740,3780r-57,-21l628,3730r-53,-34l525,3656r-49,-45l430,3560r-44,-55l345,3445r-39,-64l269,3312r-36,-72l201,3163r-29,-79l143,3000r-25,-85l96,2825,74,2733,56,2640,41,2543,28,2444,17,2345,9,2244,3,2141,1,2038,,1934,2,1830,7,1724r7,-105l23,1515,36,1411,52,1306,70,1203r24,-94l122,1018r29,-88l183,847r35,-79l256,693r39,-71l335,555r44,-64l425,431r48,-55l521,324r53,-48l626,232r55,-40l738,155r59,-31l856,95,918,70,980,49r64,-17l1110,18r66,-9l1244,3,1312,r70,3l1454,7r72,10l1598,29r74,16l1746,66r75,23l1886,114r64,27l2012,171r61,33l2131,241r55,39l2241,322r51,47l2341,416r46,51l2431,521r41,56l2509,636r34,62l2574,763r29,66l2626,899r21,72l2663,1045r12,77l2683,1200r4,82l2686,1364r-5,87l2670,1539r-14,88l2636,1720r-25,93l2580,1909r-35,97l2503,2106r-47,102l2409,2306r-47,97l2315,2497r-50,91l2215,2676r-52,86l2111,2845r-53,80l2005,3002r-55,74l1896,3147r-56,67l1786,3278r-57,62l1673,3396r-57,55l1560,3501r-57,47l1446,3591r-56,39l1334,3665r-57,32l1221,3724r-56,24l1110,3767r-55,15l1001,3793r-54,6l894,3801r-52,-2l789,3792r-49,-12xm845,3544r-50,-20l747,3499r-47,-29l657,3436r-43,-40l574,3354r-40,-48l498,3254r-36,-55l430,3139r-31,-61l370,3012r-27,-69l319,2872r-23,-75l276,2720r-19,-78l240,2560r-13,-82l214,2393r-9,-86l198,2219r-6,-88l189,2041r-1,-90l191,1859r3,-91l200,1677r8,-91l219,1495r14,-91l249,1314r13,-93l278,1132r20,-84l321,967r26,-77l377,815r31,-70l442,679r37,-64l519,556r42,-56l604,448r47,-49l698,354r50,-40l800,276r53,-34l909,212r57,-27l1024,163r60,-19l1144,127r62,-12l1267,107r64,-5l1395,101r64,2l1525,109r65,10l1656,133r67,17l1788,171r58,21l1903,216r56,28l2013,275r54,33l2119,345r51,40l2219,428r47,45l2310,521r43,52l2392,627r36,57l2463,743r31,61l2521,870r25,66l2566,1006r17,71l2594,1151r9,76l2606,1306r,81l2600,1470r-10,85l2574,1642r-21,88l2527,1822r-33,93l2456,2010r-44,96l2361,2204r-40,88l2279,2376r-43,81l2192,2537r-43,77l2103,2688r-46,71l2010,2828r-46,66l1915,2957r-49,61l1818,3076r-49,54l1719,3181r-50,48l1620,3276r-50,41l1519,3356r-50,37l1419,3425r-50,29l1320,3481r-50,22l1220,3522r-49,15l1123,3549r-48,8l1028,3562r-46,1l935,3561r-45,-7l845,3544xe" fillcolor="#c2d69b [1942]" stroked="f">
                      <v:fill opacity="48573f"/>
                      <v:path arrowok="t" o:connecttype="custom" o:connectlocs="239,1835;139,1697;65,1506;19,1277;0,1023;10,760;56,511;134,312;237,163;363,62;506,9;662,4;830,45;971,121;1087,234;1173,383;1219,563;1216,773;1159,1007;1055,1253;937,1468;814,1645;685,1781;556,1869;431,1907;385,1779;280,1705;196,1576;135,1404;97,1201;86,979;100,750;136,526;201,341;297,200;414,106;549,58;695,55;841,96;965,173;1072,288;1148,437;1186,616;1173,824;1099,1057;999,1274;895,1453;783,1597;669,1703;556,1768;447,1789" o:connectangles="0,0,0,0,0,0,0,0,0,0,0,0,0,0,0,0,0,0,0,0,0,0,0,0,0,0,0,0,0,0,0,0,0,0,0,0,0,0,0,0,0,0,0,0,0,0,0,0,0,0,0"/>
                      <o:lock v:ext="edit" verticies="t"/>
                    </v:shape>
                    <v:shape id="Freeform 170" o:spid="_x0000_s1042" style="position:absolute;left:8046;top:8286;width:2251;height:1783;rotation:90;visibility:visible;mso-wrap-style:square;v-text-anchor:top" coordsize="4939,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/UL8A&#10;AADcAAAADwAAAGRycy9kb3ducmV2LnhtbERPy4rCMBTdD/gP4QruxlSRUapRxAe4GBAfH3Btrm0x&#10;uSlN1Pj3ZiG4PJz3bBGtEQ9qfe1YwaCfgSAunK65VHA+bX8nIHxA1mgck4IXeVjMOz8zzLV78oEe&#10;x1CKFMI+RwVVCE0upS8qsuj7riFO3NW1FkOCbSl1i88Ubo0cZtmftFhzaqiwoVVFxe14twos7jej&#10;9Tne5eBfnkw8bHfji1Gq143LKYhAMXzFH/dOKxhmaW06k46A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2r9QvwAAANwAAAAPAAAAAAAAAAAAAAAAAJgCAABkcnMvZG93bnJl&#10;di54bWxQSwUGAAAAAAQABAD1AAAAhAMAAAAA&#10;" path="m21,2662l6,2582,,2502r3,-82l13,2336r18,-85l55,2166r32,-87l126,1992r45,-89l222,1815r58,-89l343,1638r69,-88l487,1462r79,-87l650,1288r88,-86l832,1118r96,-83l1029,952r104,-79l1241,793r111,-76l1466,643r116,-72l1701,502r120,-68l1944,372r124,-62l2193,253r127,-54l2447,148r123,-37l2691,79,2810,52,2925,32,3038,15,3147,6,3253,r105,l3459,6r97,9l3651,31r91,20l3831,74r87,30l3999,138r80,38l4155,219r73,47l4298,317r67,56l4428,433r60,64l4544,565r53,71l4647,712r46,79l4736,874r39,86l4811,1050r32,94l4871,1241r25,99l4914,1430r13,89l4935,1609r4,90l4938,1789r-6,90l4922,1968r-15,89l4885,2144r-25,87l4831,2317r-36,84l4755,2483r-46,81l4658,2643r-56,77l4540,2793r-66,72l4403,2934r-79,66l4243,3063r-89,61l4060,3180r-100,53l3855,3281r-111,45l3628,3366r-122,37l3378,3435r-134,26l3104,3484r-146,16l2816,3516r-140,14l2537,3540r-135,8l2268,3552r-132,1l2008,3552r-125,-4l1759,3540r-120,-9l1523,3518r-114,-15l1300,3485r-107,-20l1090,3441r-99,-26l896,3386r-92,-31l718,3321r-83,-36l557,3246r-74,-42l413,3160r-64,-46l290,3066r-55,-51l185,2961r-43,-54l102,2849,70,2789,42,2726,21,2662xm359,2618r-14,-70l341,2478r1,-72l350,2333r14,-75l385,2183r27,-75l444,2031r38,-77l526,1877r48,-77l629,1723r58,-77l750,1569r68,-76l890,1417r76,-74l1045,1269r83,-72l1215,1125r90,-70l1399,987r95,-67l1592,856r101,-63l1796,732r104,-58l2007,618r108,-53l2225,515r111,-47l2447,423r113,-48l2670,333r109,-36l2886,267r104,-24l3092,225r101,-13l3291,205r97,-3l3480,206r91,8l3660,227r86,19l3829,269r80,27l3986,329r75,37l4133,406r69,45l4267,500r63,53l4388,610r56,60l4496,734r49,68l4590,873r42,73l4670,1023r34,80l4734,1185r27,87l4782,1359r16,78l4809,1518r8,82l4820,1681r-1,84l4813,1848r-9,84l4789,2015r-19,84l4747,2182r-29,82l4685,2346r-38,80l4603,2504r-47,77l4502,2656r-58,72l4380,2799r-69,68l4237,2931r-80,61l4072,3050r-92,55l3884,3156r-103,46l3673,3244r-114,38l3438,3314r-125,27l3180,3364r-139,17l2897,3391r-125,14l2649,3417r-121,9l2409,3431r-116,4l2179,3435r-111,-2l1958,3428r-106,-7l1748,3410r-100,-13l1549,3383r-95,-18l1363,3345r-88,-22l1190,3298r-82,-28l1030,3242r-75,-32l885,3177r-67,-36l755,3103r-60,-40l640,3022r-50,-44l542,2932r-41,-49l463,2835r-33,-52l401,2729r-23,-54l359,2618xe" fillcolor="#facfac [2892]" stroked="f">
                      <v:fill opacity="48573f"/>
                      <v:path arrowok="t" o:connecttype="custom" o:connectlocs="6,1172;78,955;222,734;423,519;668,323;943,156;1226,40;1483,0;1705,26;1894,110;2045,249;2158,439;2231,672;2251,898;2215,1120;2123,1326;1971,1505;1757,1647;1478,1737;1156,1776;858,1780;592,1749;366,1684;188,1586;65,1459;164,1314;166,1133;240,942;373,749;554,565;772,398;1014,258;1267,149;1500,103;1707,123;1884,204;2025,336;2128,513;2187,721;2194,927;2150,1136;2052,1333;1895,1501;1674,1628;1386,1697;1098,1722;844,1717;621,1679;435,1611;292,1517;196,1397" o:connectangles="0,0,0,0,0,0,0,0,0,0,0,0,0,0,0,0,0,0,0,0,0,0,0,0,0,0,0,0,0,0,0,0,0,0,0,0,0,0,0,0,0,0,0,0,0,0,0,0,0,0,0"/>
                      <o:lock v:ext="edit" verticies="t"/>
                    </v:shape>
                    <v:shape id="Freeform 171" o:spid="_x0000_s1043" style="position:absolute;left:4648;top:5826;width:1587;height:2573;rotation:90;visibility:visible;mso-wrap-style:square;v-text-anchor:top" coordsize="3482,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bp8UA&#10;AADcAAAADwAAAGRycy9kb3ducmV2LnhtbESPzWrDMBCE74W8g9hCbo3cUJfEjRJCcElPhTqBXBdr&#10;/UOtlZEU28nTV4VCj8PMfMNsdpPpxEDOt5YVPC8SEMSl1S3XCs6n96cVCB+QNXaWScGNPOy2s4cN&#10;ZtqO/EVDEWoRIewzVNCE0GdS+rIhg35he+LoVdYZDFG6WmqHY4SbTi6T5FUabDkuNNjToaHyu7ga&#10;BWTqiyuO+3N+z1+q1eehOqWpVGr+OO3fQASawn/4r/2hFSyTN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RunxQAAANwAAAAPAAAAAAAAAAAAAAAAAJgCAABkcnMv&#10;ZG93bnJldi54bWxQSwUGAAAAAAQABAD1AAAAigMAAAAA&#10;" path="m1698,5128r81,-8l1860,5102r79,-25l2019,5044r78,-40l2174,4955r76,-56l2325,4838r73,-69l2471,4693r70,-80l2609,4526r68,-91l2742,4338r64,-102l2867,4130r59,-110l2983,3906r54,-118l3090,3667r48,-125l3186,3416r44,-130l3270,3154r38,-133l3342,2885r32,-136l3403,2612r25,-138l3449,2336r18,-139l3480,2059r2,-132l3480,1801r-7,-122l3461,1560r-16,-113l3424,1336r-25,-105l3371,1130r-34,-97l3301,940r-42,-88l3214,768r-48,-79l3113,613r-57,-71l2997,474r-63,-61l2868,355r-70,-55l2724,252r-76,-45l2569,167r-82,-37l2402,98,2314,71,2224,48,2131,29,2035,15,1937,5,1837,1,1734,,1630,3r-93,8l1446,23r-90,17l1267,61r-88,26l1092,118r-84,36l926,194r-80,44l767,286r-74,53l620,397r-70,63l485,528r-63,71l363,675r-56,80l255,840r-47,90l165,1024r-39,98l93,1225,63,1333,39,1444,22,1560,8,1681,1,1805,,1934r5,134l16,2207r17,142l58,2496r24,143l108,2780r29,137l167,3052r32,132l235,3313r37,124l311,3559r41,117l395,3791r45,110l488,4008r48,102l586,4208r51,94l690,4391r55,85l801,4556r58,76l917,4702r60,66l1038,4828r63,56l1164,4934r64,44l1293,5017r65,33l1426,5078r66,22l1561,5115r69,9l1698,5128xm1647,4786r72,-7l1789,4764r70,-21l1929,4715r68,-36l2065,4639r66,-47l2197,4538r65,-59l2325,4415r61,-69l2447,4272r59,-78l2563,4111r56,-88l2673,3932r51,-95l2774,3739r49,-102l2868,3533r44,-107l2952,3316r39,-112l3027,3090r33,-115l3091,2858r27,-120l3143,2619r23,-120l3183,2378r16,-121l3212,2136r15,-123l3238,1893r5,-116l3241,1664r-6,-108l3225,1450r-16,-101l3189,1251r-25,-93l3136,1066r-35,-86l3064,898r-42,-79l2976,744r-49,-69l2874,607r-57,-63l2758,486r-65,-54l2627,382r-69,-46l2486,294r-75,-37l2334,223r-79,-28l2173,170r-84,-20l2003,135r-87,-11l1827,118r-92,-2l1643,119r-81,7l1480,137r-82,15l1317,172r-81,25l1155,226r-78,33l999,296r-76,42l848,384r-72,51l705,490r-68,59l573,613r-62,69l452,755r-55,77l346,914r-46,86l258,1090r-38,95l186,1284r-27,105l137,1497r-18,113l108,1727r-5,122l106,1976r8,130l128,2242r23,140l182,2526r20,126l225,2775r25,121l278,3013r29,114l339,3238r34,109l408,3451r37,102l484,3651r40,95l566,3837r44,88l655,4009r46,79l750,4164r48,72l849,4305r51,64l954,4428r53,56l1062,4535r55,47l1173,4624r57,37l1288,4693r59,29l1406,4744r60,18l1525,4775r61,8l1647,4786xe" fillcolor="#b2a1c7 [1943]" stroked="f">
                      <v:fill opacity="48573f"/>
                      <v:path arrowok="t" o:connecttype="custom" o:connectlocs="920,2531;1093,2393;1250,2177;1384,1901;1490,1583;1562,1241;1586,904;1549,618;1465,385;1337,207;1171,84;971,15;743,2;537,44;350,144;192,301;75,514;10,783;7,1107;62,1464;142,1786;244,2062;365,2286;502,2451;650,2548;751,2401;910,2348;1060,2215;1194,2019;1307,1773;1395,1493;1451,1193;1478,892;1453,628;1377,411;1257,244;1099,129;913,68;712,63;526,113;354,218;206,379;100,595;49,867;69,1195;127,1512;203,1783;299,2012;410,2192;535,2320;668,2389" o:connectangles="0,0,0,0,0,0,0,0,0,0,0,0,0,0,0,0,0,0,0,0,0,0,0,0,0,0,0,0,0,0,0,0,0,0,0,0,0,0,0,0,0,0,0,0,0,0,0,0,0,0,0"/>
                      <o:lock v:ext="edit" verticies="t"/>
                    </v:shape>
                    <v:shape id="Freeform 172" o:spid="_x0000_s1044" style="position:absolute;left:6658;top:5878;width:960;height:1223;rotation:-416808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W28AA&#10;AADcAAAADwAAAGRycy9kb3ducmV2LnhtbERPTYvCMBC9L+x/CLPgbZvqoS5dYxFB8aToyp6HZmxr&#10;m0lpYo3/3hwEj4/3vSiC6cRIg2ssK5gmKQji0uqGKwXnv833DwjnkTV2lknBgxwUy8+PBeba3vlI&#10;48lXIoawy1FB7X2fS+nKmgy6xPbEkbvYwaCPcKikHvAew00nZ2maSYMNx4Yae1rXVLanm1Hwv++7&#10;KpuHrcm2+npsN4c0lKNSk6+w+gXhKfi3+OXeaQWzaZwf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4W28AAAADcAAAADwAAAAAAAAAAAAAAAACYAgAAZHJzL2Rvd25y&#10;ZXYueG1sUEsFBgAAAAAEAAQA9QAAAIUDAAAAAA==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abf8f [1945]" stroked="f">
                      <v:fill opacity="48573f"/>
                      <v:path arrowok="t" o:connecttype="custom" o:connectlocs="320,3;437,40;557,118;674,226;780,358;872,506;937,661;960,800;948,921;904,1024;831,1107;730,1170;605,1211;485,1223;365,1205;254,1157;156,1075;79,959;29,808;5,633;0,471;16,326;49,203;99,105;167,36;245,89;342,90;445,128;550,200;650,298;741,415;818,546;878,683;905,809;896,922;854,1019;784,1097;690,1154;578,1187;468,1192;356,1170;250,1117;158,1033;88,913;50,757;34,601;35,463;54,341;88,240;138,161;202,108" o:connectangles="0,0,0,0,0,0,0,0,0,0,0,0,0,0,0,0,0,0,0,0,0,0,0,0,0,0,0,0,0,0,0,0,0,0,0,0,0,0,0,0,0,0,0,0,0,0,0,0,0,0,0"/>
                      <o:lock v:ext="edit" verticies="t"/>
                    </v:shape>
                  </v:group>
                </v:group>
                <v:group id="Group 291" o:spid="_x0000_s1045" style="position:absolute;left:3233;top:7418;width:3629;height:3492" coordorigin="3233,7418" coordsize="3629,3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group id="Group 114" o:spid="_x0000_s1046" style="position:absolute;left:4901;top:7418;width:1961;height:1450;rotation:1303420fd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Q19GxgAAANwA&#10;AAAPAAAAAAAAAAAAAAAAAKoCAABkcnMvZG93bnJldi54bWxQSwUGAAAAAAQABAD6AAAAnQMAAAAA&#10;">
                    <v:shape id="Freeform 115" o:spid="_x0000_s1047" style="position:absolute;left:7108;top:9678;width:4398;height:3246;visibility:visible;mso-wrap-style:square;v-text-anchor:top" coordsize="4398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1e8QA&#10;AADcAAAADwAAAGRycy9kb3ducmV2LnhtbESP0YrCMBRE3xf8h3CFfVk0ValINYqIwurLousHXJpr&#10;W21uYhO1/r0RFvZxmJkzzGzRmlrcqfGVZQWDfgKCOLe64kLB8XfTm4DwAVljbZkUPMnDYt75mGGm&#10;7YP3dD+EQkQI+wwVlCG4TEqfl2TQ960jjt7JNgZDlE0hdYOPCDe1HCbJWBqsOC6U6GhVUn453IyC&#10;9fXsqnQ3Tifb/Ce9OG75a71X6rPbLqcgArXhP/zX/tYKhoMRvM/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E9XvEAAAA3AAAAA8AAAAAAAAAAAAAAAAAmAIAAGRycy9k&#10;b3ducmV2LnhtbFBLBQYAAAAABAAEAPUAAACJAwAAAAA=&#10;" path="m2239,1860c1893,1501,1548,1143,1548,1143l517,845,141,1127,,1503r266,203l751,1831r797,63l1910,1925v,,177,82,266,173c2102,2115,1681,2027,1637,2237v14,173,29,346,29,346l2220,3183r465,63c2897,3188,3332,2973,3491,2836v139,-128,179,-310,149,-412c3606,2090,3155,1934,3028,1885v-5,-284,42,-389,128,-562c3245,1124,3335,1027,3542,846l4398,235,4227,,3782,9,3322,342,2984,987r-69,276c2915,1263,2920,1505,2925,1748,2807,1566,2778,1424,2432,1409v-49,19,380,69,150,471c2514,1640,2278,1562,2144,1596v71,34,306,73,286,392c2376,1939,2386,1895,2239,1860xe" stroked="f">
                      <v:path arrowok="t" o:connecttype="custom" o:connectlocs="2239,1860;1548,1143;517,845;141,1127;0,1503;266,1706;751,1831;1548,1894;1910,1925;2176,2098;1637,2237;1666,2583;2220,3183;2685,3246;3491,2836;3640,2424;3028,1885;3156,1323;3542,846;4398,235;4227,0;3782,9;3322,342;2984,987;2915,1263;2925,1748;2432,1409;2582,1880;2144,1596;2430,1988;2239,1860" o:connectangles="0,0,0,0,0,0,0,0,0,0,0,0,0,0,0,0,0,0,0,0,0,0,0,0,0,0,0,0,0,0,0"/>
                    </v:shape>
                    <v:shape id="Freeform 116" o:spid="_x0000_s1048" style="position:absolute;left:9780;top:11556;width:1045;height:1365;visibility:visible;mso-wrap-style:square;v-text-anchor:top" coordsize="104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F98YA&#10;AADcAAAADwAAAGRycy9kb3ducmV2LnhtbESPQWvCQBSE74L/YXlCb7pRpEjqKqVGsIei1R7a2yP7&#10;moRm34bsM6b99a4g9DjMzDfMct27WnXUhsqzgekkAUWce1txYeDjtB0vQAVBtlh7JgO/FGC9Gg6W&#10;mFp/4XfqjlKoCOGQooFSpEm1DnlJDsPEN8TR+/atQ4myLbRt8RLhrtazJHnUDiuOCyU29FJS/nM8&#10;OwNOf+XdOZPsUzaHej9//ct2bydjHkb98xMooV7+w/f2zhqYTedwOxOPgF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5F98YAAADcAAAADwAAAAAAAAAAAAAAAACYAgAAZHJz&#10;L2Rvd25yZXYueG1sUEsFBgAAAAAEAAQA9QAAAIsDAAAAAA==&#10;" path="m352,8c382,,923,220,973,492v72,195,-11,335,-239,556c483,1194,711,1076,244,1309,128,1348,94,1365,,1365,817,1020,912,692,839,470,778,270,453,104,352,8xe" fillcolor="silver" stroked="f">
                      <v:path arrowok="t" o:connecttype="custom" o:connectlocs="352,8;973,492;734,1048;244,1309;0,1365;839,470;352,8" o:connectangles="0,0,0,0,0,0,0"/>
                    </v:shape>
                    <v:group id="Group 117" o:spid="_x0000_s1049" style="position:absolute;left:6989;top:9560;width:4640;height:3377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<v:shape id="Freeform 118" o:spid="_x0000_s1050" style="position:absolute;left:6989;top:9560;width:4640;height:3377;visibility:visible;mso-wrap-style:square;v-text-anchor:top" coordsize="19610,1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cncIA&#10;AADcAAAADwAAAGRycy9kb3ducmV2LnhtbESPQYvCMBSE74L/IbwFb5pWXJGuURZBFG+6PXh8NG+b&#10;avNSkqj13xthYY/DzHzDLNe9bcWdfGgcK8gnGQjiyumGawXlz3a8ABEissbWMSl4UoD1ajhYYqHd&#10;g490P8VaJAiHAhWYGLtCylAZshgmriNO3q/zFmOSvpba4yPBbSunWTaXFhtOCwY72hiqrqebVXA5&#10;z46HvnS63O4/883uUHmzCEqNPvrvLxCR+vgf/mvvtYJpPof3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VydwgAAANwAAAAPAAAAAAAAAAAAAAAAAJgCAABkcnMvZG93&#10;bnJldi54bWxQSwUGAAAAAAQABAD1AAAAhwMAAAAA&#10;" path="m9946,8316l9814,8108,9680,7905,9548,7704,9413,7509,9278,7317,9142,7129,9003,6946,8864,6767,8723,6593,8578,6422,8431,6256,8281,6094,8129,5936,7973,5782,7814,5634,7650,5489,7483,5349,7311,5215,7136,5084,6955,4957,6768,4835,6578,4719,6381,4606,6178,4499,5971,4396r-216,-99l5534,4204r-228,-89l5071,4031r-242,-79l4579,3878r-258,-70l4160,3771r-168,-32l3818,3712r-178,-21l3460,3676r-185,-9l3089,3665r-188,4l2713,3678r-188,18l2338,3719r-186,30l1969,3787r-179,45l1614,3885r-171,59l1278,4012r-159,76l969,4171r-144,91l690,4362,565,4471,451,4588,348,4714r-92,135l177,4992r-66,152l61,5306,25,5478,4,5660,,5850r14,202l58,6328r73,253l228,6815r122,213l494,7222r165,177l845,7559r204,142l1270,7829r238,113l1759,8042r265,88l2299,8205r286,66l2881,8327r303,45l3492,8411r314,32l4123,8468r319,19l4761,8504r318,12l5395,8526r313,7l6016,8541r301,8l6611,8558r285,11l7169,8583r262,17l7680,8623r235,29l7962,8659r51,9l8063,8679r54,13l8171,8706r56,16l8284,8740r58,18l8400,8778r59,20l8520,8820r59,24l8640,8867r60,24l8761,8917r61,24l8942,8995r116,53l9172,9102r107,55l9381,9209r94,50l9560,9309r76,44l9632,9356r-3,2l9195,9299r-388,-25l8463,9283r-299,39l7905,9390r-218,96l7509,9606r-139,142l7264,9910r-68,180l7160,10287r-2,210l7186,10719r59,231l7331,11189r113,243l7582,11680r164,247l7931,12173r207,243l8365,12652r245,229l8874,13100r278,208l9445,13499r307,177l10071,13833r329,136l10738,14083r345,89l11435,14233r356,32l11821,14267r31,3l11884,14270r32,-1l11951,14267r35,-3l12022,14260r35,-5l12095,14249r38,-6l12171,14234r39,-7l12286,14207r79,-21l12442,14163r77,-24l12594,14114r73,-26l12736,14063r66,-24l12863,14015r55,-21l13325,13826r378,-173l14050,13476r320,-180l14661,13115r264,-186l15161,12742r209,-189l15553,12361r156,-191l15839,11978r105,-193l16024,11591r56,-192l16111,11206r7,-190l16103,10825r-39,-188l16003,10452r-84,-185l15814,10087r-126,-178l15541,9735r-167,-170l15186,9399r-208,-162l14751,9080r-244,-151l14242,8783r-282,-140l13660,8511r-316,-127l13366,7875r72,-481l13553,6940r156,-427l13900,6110r226,-378l14380,5375r280,-335l14960,4726r318,-296l15610,4152r341,-261l16298,3646r350,-231l16994,3197r341,-205l17668,2797r318,-186l18287,2434r280,-169l18822,2101r225,-158l19241,1790r156,-152l19514,1487r72,-150l19610,1186r-28,-152l19497,877,19354,717,19146,550,18872,378,18428,216,18000,101,17590,30,17198,r-374,11l16467,59r-340,84l15803,262r-306,150l15207,591r-273,207l14677,1030r-240,256l14213,1563r-207,297l13814,2173r-176,329l13479,2844r-145,352l13205,3557r-114,368l12993,4298r-83,375l12840,5049r-53,375l12749,5794r-25,364l12714,6516r5,347l12738,7199r33,321l12818,7826r-36,-109l12744,7613r-42,-99l12656,7421r-49,-89l12555,7247r-56,-79l12441,7092r-62,-70l12316,6956r-67,-62l12180,6836r-72,-53l12035,6734r-77,-45l11881,6648r-81,-37l11719,6578r-85,-29l11549,6523r-87,-21l11373,6484r-89,-14l11193,6459r-92,-7l11007,6447r-94,l10819,6449r-96,6l10626,6464r-96,11l10433,6490r86,11l10603,6515r80,16l10762,6550r75,23l10910,6597r69,29l11044,6656r63,34l11167,6726r57,40l11276,6809r49,46l11370,6903r42,51l11449,7008r33,58l11512,7127r25,63l11558,7257r16,69l11586,7399r8,75l11597,7554r-2,81l11589,7719r-13,89l11560,7899r-22,94l11511,8090r-32,101l11441,8294r-48,-105l11344,8090r-51,-92l11241,7911r-53,-82l11133,7753r-54,-71l11022,7617r-58,-61l10905,7500r-61,-50l10782,7404r-63,-42l10655,7325r-66,-34l10522,7263r-68,-26l10386,7216r-70,-17l10244,7185r-73,-11l10097,7166r-76,-4l9945,7160r-78,2l9788,7166r-81,7l9626,7181r-83,13l9459,7206r-86,16l9287,7239r107,15l9498,7274r99,22l9691,7322r89,30l9864,7384r80,35l10019,7457r72,40l10158,7540r61,45l10278,7632r54,48l10383,7730r47,54l10473,7837r38,55l10547,7948r32,57l10609,8063r25,60l10657,8182r19,59l10693,8301r14,60l10717,8422r8,59l10730,8541r4,59l10734,8658r-1,58l10728,8772r-24,-33l10681,8706r-24,-31l10632,8646r-23,-29l10584,8591r-24,-26l10535,8542r-24,-22l10487,8499r-25,-20l10436,8460r-25,-17l10386,8426r-24,-15l10337,8397r-25,-12l10287,8374r-26,-11l10237,8354r-25,-9l10187,8338r-25,-6l10138,8327r-24,-5l10089,8319r-24,-2l10041,8314r-24,l9993,8314r-23,l9946,8316xm9737,9260r-16,-28l9700,9202r-26,-31l9644,9139r-33,-32l9572,9074r-42,-35l9485,9004r-51,-34l9381,8935r-56,-36l9264,8865r-61,-35l9137,8795r-69,-33l8997,8729r-74,-33l8848,8666r-78,-30l8691,8606r-82,-27l8525,8553r-84,-25l8354,8506r-88,-21l8178,8466r-89,-16l7999,8435r-90,-11l7817,8416r-91,-6l7634,8406r-495,-11l6661,8377r-462,-23l5754,8325r-425,-33l4920,8252r-389,-44l4161,8158r-350,-55l3481,8043r-311,-65l2882,7909r-267,-76l2370,7754r-223,-85l1947,7580r-176,-94l1618,7388,1489,7285,1385,7178r-78,-112l1254,6950r-27,-120l1226,6705r27,-129l1306,6444r82,-136l1498,6167r140,-145l1806,5875r197,-152l2231,5567r135,-83l2505,5409r140,-69l2787,5279r143,-54l3076,5178r149,-41l3374,5102r151,-27l3677,5055r154,-15l3985,5032r156,-2l4298,5034r157,11l4614,5060r158,22l4930,5110r160,33l5249,5181r160,44l5567,5274r160,53l5885,5387r159,64l6201,5519r155,74l6512,5671r156,82l6822,5841r152,90l7125,6026r50,33l7233,6100r65,47l7368,6199r76,57l7525,6319r87,67l7702,6456r192,154l8097,6774r210,172l8521,7123r213,178l8944,7479r203,172l9337,7815r176,152l9669,8104r134,119l9910,8320r-27,4l9857,8329r-26,5l9806,8340r-26,8l9756,8356r-25,9l9707,8374r-23,10l9660,8395r-23,10l9615,8417r-44,23l9529,8466r-38,28l9452,8522r-34,29l9386,8580r-30,29l9329,8638r-25,29l9283,8694r45,-14l9371,8669r41,-7l9452,8657r40,-1l9529,8656r36,3l9600,8666r32,7l9663,8684r29,12l9720,8710r24,17l9767,8746r21,20l9806,8787r16,23l9836,8835r11,26l9857,8887r6,28l9866,8944r1,30l9864,9004r-5,31l9852,9068r-11,30l9826,9132r-17,32l9788,9196r-24,32l9737,9260xm12915,7201r-19,-314l12903,6564r31,-328l12989,5904r75,-336l13161,5231r115,-337l13409,4560r149,-330l13722,3904r178,-318l14091,3275r202,-299l14504,2689r220,-275l14952,2156r232,-243l15423,1690r241,-203l15907,1305r245,-158l16395,1013r241,-106l16875,829r234,-49l17337,764r221,18l17771,834r203,89l18165,1049r180,167l18512,1424r7,76l18504,1578r-33,79l18418,1739r-72,84l18258,1910r-104,89l18037,2090r-133,96l17761,2285r-156,102l17440,2492r-356,225l16701,2961r-199,129l16300,3225r-205,139l15889,3510r-205,152l15480,3819r-202,166l15080,4156r-194,178l14698,4520r-182,192l14343,4913r-164,209l14025,5338r-143,225l13752,5797r-27,56l13699,5909r-25,56l13651,6024r-23,58l13607,6141r-21,59l13568,6261r-20,59l13531,6381r-18,62l13496,6503r-31,124l13435,6750r-28,122l13381,6993r-27,122l13328,7232r-26,116l13275,7462r-14,56l13246,7572r-15,53l13216,7677r-6,47l13204,7774r-5,52l13197,7878r-3,54l13194,7988r1,55l13199,8098r4,55l13209,8207r9,53l13228,8311r6,24l13240,8360r7,24l13255,8406r8,22l13272,8450r9,20l13291,8490r120,47l13568,8602r90,39l13756,8684r102,48l13965,8784r112,56l14192,8901r117,64l14427,9034r120,73l14666,9184r119,81l14901,9351r114,90l15124,9535r106,98l15330,9734r94,105l15512,9949r79,114l15662,10181r62,122l15774,10429r41,129l15842,10692r15,137l15858,10971r-13,145l15816,11264r-16,102l15776,11468r-36,104l15694,11676r-54,104l15578,11885r-72,104l15427,12094r-88,104l15245,12302r-101,103l15036,12507r-114,100l14803,12708r-126,97l14547,12902r-135,95l14274,13090r-142,89l13985,13267r-150,85l13683,13434r-155,79l13371,13590r-158,71l13053,13731r-161,64l12732,13855r-163,57l12409,13964r-161,47l12088,14053r-165,24l11747,14082r-183,-14l11373,14037r-195,-47l10976,13928r-204,-76l10566,13761r-209,-102l10148,13545r-208,-125l9732,13285r-204,-142l9328,12992r-196,-158l8943,12671r-183,-169l8585,12330r-164,-175l8265,11978r-143,-179l7989,11620r-119,-178l7767,11265r-88,-173l7607,10922r-54,-166l7517,10595r-15,-153l7507,10296r27,-139l7584,10027r9,-37l7608,9952r19,-37l7649,9879r26,-37l7705,9806r33,-35l7775,9738r41,-33l7859,9672r49,-29l7960,9613r54,-27l8072,9560r62,-25l8199,9512r69,-20l8339,9473r76,-17l8493,9442r81,-12l8658,9421r88,-7l8838,9410r93,l9028,9411r99,5l9230,9425r105,11l9444,9451r111,20l9669,9493r22,-15l9716,9461r26,-19l9768,9421r27,-22l9822,9374r28,-26l9876,9321r27,-28l9927,9262r24,-31l9974,9199r20,-34l10013,9131r16,-35l10042,9060r12,-36l10060,8988r4,-35l10064,8915r-4,-35l10050,8842r-14,-35l10018,8771r-24,-36l9965,8700r-36,-34l9888,8632r-48,-32l9784,8569r-62,-31l9653,8510r115,-5l9874,8500r51,-1l9972,8497r46,l10061,8497r42,3l10143,8501r38,4l10218,8510r36,6l10287,8523r34,9l10352,8543r31,12l10412,8570r29,16l10469,8605r27,21l10524,8648r26,26l10576,8703r26,31l10628,8767r24,36l10678,8842r26,44l10730,8931r26,49l10783,9033r26,-63l10830,8906r15,-66l10856,8774r5,-68l10863,8640r-4,-68l10851,8502r-11,-68l10824,8366r-18,-67l10782,8233r-26,-67l10728,8100r-32,-63l10662,7974r-37,-60l10587,7854r-41,-57l10503,7742r-45,-54l10412,7639r-45,-47l10318,7547r-48,-42l10221,7468r-50,-34l10122,7403r-50,-26l10023,7354r-50,-18l9925,7322r89,18l10097,7357r79,18l10252,7394r69,21l10388,7436r63,22l10510,7482r56,25l10619,7531r49,28l10715,7587r45,28l10803,7646r41,33l10882,7712r37,35l10955,7782r35,38l11025,7859r32,41l11090,7942r32,45l11154,8032r66,97l11289,8233r72,112l11440,8465r57,-79l11548,8307r46,-77l11634,8153r36,-75l11701,8004r26,-73l11748,7859r18,-72l11778,7718r7,-68l11788,7583r,-65l11782,7452r-9,-62l11759,7328r-17,-59l11721,7210r-25,-57l11667,7098r-33,-53l11599,6993r-40,-50l11517,6894r-46,-45l11422,6804r-52,-42l11315,6721r-58,-38l11197,6646r-65,-35l11067,6579r112,11l11289,6609r105,23l11497,6661r98,34l11690,6734r90,43l11868,6825r83,52l12031,6933r77,58l12181,7053r69,63l12316,7183r63,68l12438,7321r56,71l12547,7463r50,73l12642,7609r44,73l12725,7755r37,72l12796,7897r31,70l12854,8035r25,67l12900,8165r18,60l12934,8283r13,55l12957,8390r,-3l12954,8375r-2,-25l12947,8314r-4,-47l12938,8210r-5,-65l12928,8069r-5,-82l12918,7895r-3,-100l12912,7688r-2,-112l12910,7456r1,-125l12915,7201xe" fillcolor="#622423 [1605]" stroked="f">
                        <v:path arrowok="t" o:connecttype="custom" o:connectlocs="1810,1299;984,892;265,967;54,1613;1051,2008;1933,2060;2242,2191;1700,2537;2622,3354;2944,3352;3717,2880;3490,2149;3774,921;4613,208;3363,370;3022,1780;2811,1573;2489,1538;2724,1687;2672,1893;2424,1700;2314,1740;2522,1936;2499,2027;2399,1971;2244,2131;1956,2008;824,1903;328,1493;943,1191;1578,1361;2116,1770;2280,1989;2255,2048;2335,2124;3141,1158;3993,196;4236,517;3394,1163;3186,1568;3122,1890;3232,2045;3670,2354;3669,2837;3164,3216;2451,3232;1800,2585;1871,2282;2184,2230;2365,2169;2315,2028;2457,2025;2563,2108;2495,1845;2426,1750;2616,1870;2787,1826;2690,1600;2882,1669;3057,1946;3055,1764" o:connectangles="0,0,0,0,0,0,0,0,0,0,0,0,0,0,0,0,0,0,0,0,0,0,0,0,0,0,0,0,0,0,0,0,0,0,0,0,0,0,0,0,0,0,0,0,0,0,0,0,0,0,0,0,0,0,0,0,0,0,0,0,0"/>
                        <o:lock v:ext="edit" verticies="t"/>
                      </v:shape>
                      <v:group id="Group 119" o:spid="_x0000_s1051" style="position:absolute;left:9540;top:11776;width:724;height:777" coordorigin="9540,11776" coordsize="724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shape id="Freeform 120" o:spid="_x0000_s1052" style="position:absolute;left:9669;top:11976;width:122;height:91;visibility:visible;mso-wrap-style:square;v-text-anchor:top" coordsize="51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42sEA&#10;AADcAAAADwAAAGRycy9kb3ducmV2LnhtbERPTYvCMBC9C/6HMII3TRVXdrtGEUHRo+0e9jjbjE2x&#10;mdQmavXXbw6Cx8f7Xqw6W4sbtb5yrGAyTkAQF05XXCr4ybejTxA+IGusHZOCB3lYLfu9Baba3flI&#10;tyyUIoawT1GBCaFJpfSFIYt+7BriyJ1cazFE2JZSt3iP4baW0ySZS4sVxwaDDW0MFefsahU8D5nJ&#10;fy91cZw/mmr255Pd18dZqeGgW3+DCNSFt/jl3msF00l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PuNrBAAAA3AAAAA8AAAAAAAAAAAAAAAAAmAIAAGRycy9kb3du&#10;cmV2LnhtbFBLBQYAAAAABAAEAPUAAACGAwAAAAA=&#10;" path="m74,51l53,70,34,90,21,110,11,129,3,148,,167r,17l2,202r5,17l13,235r10,16l34,266r14,15l62,294r16,13l95,319r17,11l131,341r18,9l168,359r20,7l206,372r19,5l242,382r16,3l274,387r15,l301,386r13,-1l323,381r7,-5l335,370r4,-8l344,355r6,-8l357,341r15,-15l389,312r40,-31l466,249r16,-18l497,213r5,-10l507,194r4,-10l514,174r1,-11l515,153r-1,-11l512,131r-4,-11l502,108,494,95,485,83,473,72,462,61,450,51,438,42,424,33,410,26,397,21,382,15,368,11,353,7,337,5,323,2,293,,262,,232,2,204,6r-27,5l151,18r-24,8l107,33,89,42,74,51xe" fillcolor="#622423 [1605]" stroked="f">
                          <v:path arrowok="t" o:connecttype="custom" o:connectlocs="13,16;5,26;1,35;0,43;2,51;5,59;11,66;18,72;27,78;35,82;45,86;53,89;61,91;68,91;74,91;78,88;80,85;83,82;88,77;102,66;114,54;119,48;121,43;122,38;122,33;120,28;117,22;112,17;107,12;100,8;94,5;87,3;80,1;69,0;55,0;42,3;30,6;21,10" o:connectangles="0,0,0,0,0,0,0,0,0,0,0,0,0,0,0,0,0,0,0,0,0,0,0,0,0,0,0,0,0,0,0,0,0,0,0,0,0,0"/>
                        </v:shape>
                        <v:shape id="Freeform 121" o:spid="_x0000_s1053" style="position:absolute;left:9540;top:11790;width:47;height:127;visibility:visible;mso-wrap-style:square;v-text-anchor:top" coordsize="1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uyNMMA&#10;AADcAAAADwAAAGRycy9kb3ducmV2LnhtbESPQWvCQBSE7wX/w/KE3uomHsREVxFBrLQIVQ8eH9ln&#10;Es2+DbvbGP+9WxB6HGbmG2a+7E0jOnK+tqwgHSUgiAuray4VnI6bjykIH5A1NpZJwYM8LBeDtznm&#10;2t75h7pDKEWEsM9RQRVCm0vpi4oM+pFtiaN3sc5giNKVUju8R7hp5DhJJtJgzXGhwpbWFRW3w69R&#10;cOWs2dfT9Lw1vS/1rnOZ+f5S6n3Yr2YgAvXhP/xqf2oF4zSDv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uyNMMAAADcAAAADwAAAAAAAAAAAAAAAACYAgAAZHJzL2Rv&#10;d25yZXYueG1sUEsFBgAAAAAEAAQA9QAAAIgDAAAAAA==&#10;" path="m52,r4,1l61,1r5,2l71,6r8,6l89,21,99,32r10,14l118,62r10,17l136,97r9,21l154,141r7,22l168,188r8,26l182,241r5,27l192,295r4,26l198,347r1,25l199,396r,22l198,438r-2,19l193,475r-4,15l184,503r-6,11l172,523r-7,7l161,533r-4,1l154,535r-5,l144,535r-4,-1l135,533r-5,-3l120,523r-9,-9l102,503,92,490,82,475,73,457,63,438,55,418,47,396,39,372,31,347,25,321,19,295,14,268,9,241,5,214,3,188,1,163,,141,1,118,3,97,4,79,8,62,11,46,16,32,21,21r8,-9l35,6,39,3,43,1r4,l52,xe" fillcolor="#622423 [1605]" stroked="f" strokecolor="#1f1a17" strokeweight="0">
                          <v:path arrowok="t" o:connecttype="custom" o:connectlocs="13,0;16,1;19,3;23,8;28,15;32,23;36,33;40,45;43,57;45,70;47,82;47,94;47,104;46,113;43,119;41,124;38,127;36,127;34,127;32,127;28,124;24,119;19,113;15,104;11,94;7,82;4,70;2,57;1,45;0,33;1,23;2,15;4,8;7,3;9,1;11,0" o:connectangles="0,0,0,0,0,0,0,0,0,0,0,0,0,0,0,0,0,0,0,0,0,0,0,0,0,0,0,0,0,0,0,0,0,0,0,0"/>
                        </v:shape>
                        <v:shape id="Freeform 122" o:spid="_x0000_s1054" style="position:absolute;left:9775;top:11776;width:43;height:139;visibility:visible;mso-wrap-style:square;v-text-anchor:top" coordsize="181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Bj8IA&#10;AADcAAAADwAAAGRycy9kb3ducmV2LnhtbERP3WrCMBS+H/gO4QjerakFh3SNMuYmCtuFPw9waM7a&#10;YnNSk2hrn365GOzy4/sv1oNpxZ2cbywrmCcpCOLS6oYrBefT5/MShA/IGlvLpOBBHtaryVOBubY9&#10;H+h+DJWIIexzVFCH0OVS+rImgz6xHXHkfqwzGCJ0ldQO+xhuWpml6Ys02HBsqLGj95rKy/FmFHx/&#10;7X27+FhuRvJkaXTXy2J7VWo2Hd5eQQQawr/4z73TCrIszo9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wGPwgAAANwAAAAPAAAAAAAAAAAAAAAAAJgCAABkcnMvZG93&#10;bnJldi54bWxQSwUGAAAAAAQABAD1AAAAhwMAAAAA&#10;" path="m127,2l131,r4,l140,2r3,1l150,8r6,7l162,25r5,14l172,54r2,17l178,89r1,21l181,134r,25l181,185r-2,27l177,240r-4,30l169,300r-5,29l158,358r-6,27l146,412r-8,25l131,462r-7,21l115,504r-9,18l98,540r-9,13l80,566r-8,10l63,582r-9,3l51,587r-5,l42,585r-4,-1l31,579r-6,-7l20,562,15,550,10,535,6,517,4,498,1,477,,454,,430,1,404,2,376,5,347,7,317r5,-30l17,258r5,-29l28,202r7,-26l42,150r7,-23l58,104,65,83,74,65,83,49,91,34r9,-13l110,13r9,-8l127,2xe" fillcolor="#622423 [1605]" stroked="f" strokecolor="#1f1a17" strokeweight="0">
                          <v:path arrowok="t" o:connecttype="custom" o:connectlocs="31,0;33,0;36,2;38,6;41,13;42,21;43,32;43,44;42,57;40,71;38,85;35,98;31,109;27,119;23,128;19,134;15,138;12,139;10,139;7,137;5,133;2,127;1,118;0,108;0,96;1,82;3,68;5,54;8,42;12,30;15,20;20,12;24,5;28,1" o:connectangles="0,0,0,0,0,0,0,0,0,0,0,0,0,0,0,0,0,0,0,0,0,0,0,0,0,0,0,0,0,0,0,0,0,0"/>
                        </v:shape>
                        <v:group id="Group 123" o:spid="_x0000_s1055" style="position:absolute;left:9802;top:12119;width:462;height:434" coordorigin="8834,3389" coordsize="39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  <v:shape id="Freeform 124" o:spid="_x0000_s1056" style="position:absolute;left:8834;top:3389;width:390;height:366;visibility:visible;mso-wrap-style:square;v-text-anchor:top" coordsize="1951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7isIA&#10;AADcAAAADwAAAGRycy9kb3ducmV2LnhtbESPT4vCMBTE7wt+h/AEL4um28Mi1bRIwT+nZa3i+dE8&#10;22LzUppsrd/eLAgeh5n5DbPORtOKgXrXWFbwtYhAEJdWN1wpOJ+28yUI55E1tpZJwYMcZOnkY42J&#10;tnc+0lD4SgQIuwQV1N53iZSurMmgW9iOOHhX2xv0QfaV1D3eA9y0Mo6ib2mw4bBQY0d5TeWt+DMK&#10;aP9b5PTjo53GfGgPuLOf+UWp2XTcrEB4Gv07/GoftII4juH/TD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nuKwgAAANwAAAAPAAAAAAAAAAAAAAAAAJgCAABkcnMvZG93&#10;bnJldi54bWxQSwUGAAAAAAQABAD1AAAAhwMAAAAA&#10;" path="m1948,r3,55l1951,114r-3,67l1942,252r-9,76l1923,407r-14,83l1892,577r-18,86l1853,752r-24,91l1803,932r-29,89l1743,1109r-34,86l1674,1278r-39,79l1596,1434r-44,71l1508,1571r-47,60l1413,1684r-52,47l1307,1769r-54,30l1195,1820r-58,11l1075,1831r-63,-11l947,1798r-66,-36l813,1714r-55,4l706,1721r-48,l613,1718r-19,-1l574,1715r-17,-3l539,1709r-15,-5l511,1699r-13,-5l489,1686r-23,-17l443,1646r-24,-28l393,1586r-26,-37l340,1508r-27,-43l286,1418r-28,-51l232,1314r-27,-56l179,1201r-24,-59l131,1082r-22,-62l88,957,69,893,52,830,36,767,23,704,14,642,6,581,1,521,,463,1,407,7,353r9,-52l30,253,47,207,69,165,95,127,126,93r47,11l221,114r51,9l324,130r54,8l433,144r57,5l548,153r59,3l667,159r60,1l789,161r62,-1l913,159r63,-1l1038,155r63,-4l1163,146r63,-5l1288,135r60,-7l1409,120r60,-8l1528,103r58,-11l1643,82r54,-12l1751,57r52,-12l1853,30r48,-13l1948,xe" fillcolor="#622423 [1605]" stroked="f" strokecolor="#1f1a17" strokeweight="0">
                            <v:path arrowok="t" o:connecttype="custom" o:connectlocs="390,11;389,36;386,66;382,98;375,133;366,169;355,204;342,239;327,271;310,301;292,326;272,346;250,360;227,366;202,364;176,352;152,343;132,344;119,343;111,342;105,341;100,339;93,334;84,323;73,310;63,293;52,273;41,251;31,228;22,204;14,179;7,153;3,128;0,104;0,81;3,60;9,41;19,25;35,21;54,25;76,28;98,30;121,31;145,32;170,32;195,32;220,30;245,28;269,26;294,22;317,18;339,14;360,9;380,3" o:connectangles="0,0,0,0,0,0,0,0,0,0,0,0,0,0,0,0,0,0,0,0,0,0,0,0,0,0,0,0,0,0,0,0,0,0,0,0,0,0,0,0,0,0,0,0,0,0,0,0,0,0,0,0,0,0"/>
                          </v:shape>
                          <v:shape id="Freeform 125" o:spid="_x0000_s1057" style="position:absolute;left:8846;top:3421;width:233;height:301;visibility:visible;mso-wrap-style:square;v-text-anchor:top" coordsize="1161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dXK8YA&#10;AADcAAAADwAAAGRycy9kb3ducmV2LnhtbESPS2vCQBSF9wX/w3AFd83EWEpJM0pRCi4sWBXE3W3m&#10;moRm7oTMNA9/vVModHk4j4+TrQZTi45aV1lWMI9iEMS51RUXCk7H98cXEM4ja6wtk4KRHKyWk4cM&#10;U217/qTu4AsRRtilqKD0vkmldHlJBl1kG+LgXW1r0AfZFlK32IdxU8skjp+lwYoDocSG1iXl34cf&#10;EyC8GeX5cjpen/bjPLl95LeveqfUbDq8vYLwNPj/8F97qxUkyQJ+z4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dXK8YAAADcAAAADwAAAAAAAAAAAAAAAACYAgAAZHJz&#10;L2Rvd25yZXYueG1sUEsFBgAAAAAEAAQA9QAAAIsDAAAAAA==&#10;" path="m115,r62,12l238,25r62,9l359,44r61,8l479,59r59,6l598,69r59,4l716,75r60,1l834,76r59,l953,74r58,-2l1070,68r15,62l1099,195r12,66l1122,329r10,69l1139,466r8,68l1153,601r4,65l1159,730r2,60l1161,847r-3,53l1154,948r-5,43l1142,1028r-17,14l1107,1056r-16,11l1076,1076r-14,9l1049,1091r-13,3l1023,1098r-11,1l1001,1101r-11,l980,1098r-10,-2l961,1092r-8,-4l944,1083r-17,-12l911,1057r-16,-15l878,1026r-16,-16l844,995r-9,-7l825,982r-10,-6l804,970r3,51l810,1073r4,54l818,1179r5,53l827,1284r2,52l831,1388r-7,14l815,1416r-9,12l796,1440r-12,9l772,1459r-13,8l745,1474r-14,6l716,1487r-14,4l687,1495r-15,3l656,1500r-16,1l624,1503r-15,l593,1503r-16,-2l562,1500r-30,-5l504,1488r-26,-9l454,1469r-10,-6l434,1458r-8,-6l418,1446r-21,-30l375,1384r-22,-36l329,1310r-23,-41l282,1226r-23,-45l235,1133r-23,-48l188,1034,166,982,144,929,123,875,103,821,84,767,67,712,52,658,37,603,26,549,16,496,8,444,3,393,,344,,295,3,250,8,206,18,164,30,126,45,89,65,57,88,26,115,xe" stroked="f">
                            <v:path arrowok="t" o:connecttype="custom" o:connectlocs="36,2;60,7;84,10;108,13;132,15;156,15;179,15;203,14;218,26;223,52;227,80;230,107;232,133;233,158;232,180;231,198;226,209;219,214;213,217;208,219;203,220;199,220;195,219;191,218;186,214;180,209;173,202;168,198;164,195;162,204;163,226;165,247;166,268;165,281;162,286;157,290;152,294;147,296;141,299;135,300;128,301;122,301;116,301;107,299;96,296;89,293;85,291;80,284;71,270;61,254;52,237;43,217;33,197;25,175;17,154;10,132;5,110;2,89;0,69;1,50;4,33;9,18;18,5" o:connectangles="0,0,0,0,0,0,0,0,0,0,0,0,0,0,0,0,0,0,0,0,0,0,0,0,0,0,0,0,0,0,0,0,0,0,0,0,0,0,0,0,0,0,0,0,0,0,0,0,0,0,0,0,0,0,0,0,0,0,0,0,0,0,0"/>
                          </v:shape>
                          <v:shape id="Freeform 126" o:spid="_x0000_s1058" style="position:absolute;left:8939;top:3441;width:62;height:164;visibility:visible;mso-wrap-style:square;v-text-anchor:top" coordsize="309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z88UA&#10;AADcAAAADwAAAGRycy9kb3ducmV2LnhtbESPT4vCMBTE7wt+h/AEb2tqkWWpRqkuCyK44J+Dx2fz&#10;TIvNS2mird/eLCzscZiZ3zDzZW9r8aDWV44VTMYJCOLC6YqNgtPx+/0ThA/IGmvHpOBJHpaLwdsc&#10;M+063tPjEIyIEPYZKihDaDIpfVGSRT92DXH0rq61GKJsjdQtdhFua5kmyYe0WHFcKLGhdUnF7XC3&#10;ClZfxhSTy/ZyOt9/gt53+TbfdUqNhn0+AxGoD//hv/ZGK0jTKfyei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fPzxQAAANwAAAAPAAAAAAAAAAAAAAAAAJgCAABkcnMv&#10;ZG93bnJldi54bWxQSwUGAAAAAAQABAD1AAAAigMAAAAA&#10;" path="m,l10,32r28,84l78,236r48,140l152,449r25,70l203,589r23,62l250,706r19,47l279,772r9,16l295,800r6,10l309,819r-1,-3l299,804,283,782,262,751,237,712,209,665,178,611,162,581,146,550,131,518,115,484,100,449,85,413,71,375,59,336,47,297,36,257,26,215,17,173,10,131,5,88,1,45,,xe" fillcolor="#622423 [1605]" stroked="f">
                            <v:path arrowok="t" o:connecttype="custom" o:connectlocs="0,0;2,6;8,23;16,47;25,75;30,90;36,104;41,118;45,130;50,141;54,151;56,155;58,158;59,160;60,162;62,164;62,163;60,161;57,157;53,150;48,143;42,133;36,122;33,116;29,110;26,104;23,97;20,90;17,83;14,75;12,67;9,59;7,51;5,43;3,35;2,26;1,18;0,9;0,0" o:connectangles="0,0,0,0,0,0,0,0,0,0,0,0,0,0,0,0,0,0,0,0,0,0,0,0,0,0,0,0,0,0,0,0,0,0,0,0,0,0,0"/>
                          </v:shape>
                        </v:group>
                      </v:group>
                    </v:group>
                  </v:group>
                  <v:group id="Group 127" o:spid="_x0000_s1059" style="position:absolute;left:4635;top:9979;width:1117;height:931;rotation:-407021fd" coordorigin="9422,9791" coordsize="2108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FTJnFAAAA3AAA&#10;AA8AAAAAAAAAAAAAAAAAqgIAAGRycy9kb3ducmV2LnhtbFBLBQYAAAAABAAEAPoAAACcAwAAAAA=&#10;">
                    <v:shape id="Freeform 128" o:spid="_x0000_s1060" style="position:absolute;left:9473;top:9847;width:1979;height:1319;visibility:visible;mso-wrap-style:square;v-text-anchor:top" coordsize="6414,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STMUA&#10;AADcAAAADwAAAGRycy9kb3ducmV2LnhtbESPwW7CMBBE75X4B2uReisOOVCUYlCFQEJqeyBAz9t4&#10;SdzGaxO7EP4eI1XqcTQ7b3Zmi9624kxdMI4VjEcZCOLKacO1gv1u/TQFESKyxtYxKbhSgMV88DDD&#10;QrsLb+lcxlokCIcCFTQx+kLKUDVkMYycJ07e0XUWY5JdLXWHlwS3rcyzbCItGk4NDXpaNlT9lL82&#10;veG/jV/x2+njuP481V8H8zx9L5V6HPavLyAi9fH/+C+90QryfAL3MYkA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xJMxQAAANwAAAAPAAAAAAAAAAAAAAAAAJgCAABkcnMv&#10;ZG93bnJldi54bWxQSwUGAAAAAAQABAD1AAAAigMAAAAA&#10;" path="m1064,1659r-5,47l1057,1754r-1,51l1054,1858r2,55l1057,1968r1,57l1062,2083r7,119l1079,2321r12,118l1106,2556r15,112l1136,2775r16,100l1168,2964r15,79l1197,3109r11,52l1218,3195r-41,5l1132,3206r-48,8l1035,3222r-51,10l929,3243r-54,13l819,3269r-55,15l707,3300r-57,19l593,3337r-56,21l483,3381r-55,23l377,3429r-50,27l279,3485r-45,29l192,3545r-38,34l118,3613r-31,36l60,3687r-22,40l20,3769,8,3812,,3857r,47l5,3953r13,51l36,4057r24,32l97,4119r53,27l216,4170r78,21l383,4208r100,14l592,4234r117,9l834,4249r131,4l1101,4254r140,-3l1385,4248r146,-8l1678,4232r146,-11l1970,4207r144,-15l2255,4174r138,-20l2526,4133r126,-24l2771,4083r113,-27l2986,4028r92,-31l3160,3965r70,-34l3286,3897r42,-38l3355,3822r28,44l3428,3906r59,38l3560,3979r86,33l3743,4041r108,27l3967,4093r125,21l4223,4134r136,16l4500,4162r145,12l4791,4181r146,5l5084,4188r145,l5370,4186r138,-6l5641,4171r126,-12l5884,4145r111,-17l6094,4108r89,-22l6258,4060r63,-29l6368,4000r32,-33l6414,3930r-4,-38l6387,3848r-37,-55l6311,3741r-37,-50l6237,3645r-38,-43l6162,3561r-39,-37l6086,3488r-37,-32l6011,3427r-37,-28l5936,3375r-37,-24l5862,3331r-37,-18l5789,3297r-37,-15l5716,3269r-36,-11l5645,3250r-36,-8l5573,3236r-35,-5l5504,3229r-35,-3l5434,3226r-33,l5367,3227r-33,3l5302,3232r-32,4l5238,3241r115,-346l5432,2568r42,-305l5484,1976r-23,-268l5411,1462r-78,-227l5230,1027,5105,838,4961,668,4797,519,4618,387,4426,276,4221,183,4008,109,3787,55,3562,18,3333,,3104,2,2876,20,2652,58r-217,56l2224,188r-199,92l1839,391,1667,519,1511,665,1375,829r-115,181l1168,1209r-67,216l1064,1659xe" stroked="f">
                      <v:path arrowok="t" o:connecttype="custom" o:connectlocs="326,544;326,593;328,646;337,756;351,860;365,944;376,991;334,997;287,1006;236,1018;183,1035;132,1055;86,1081;48,1110;19,1143;2,1182;2,1226;19,1268;67,1293;149,1309;257,1317;383,1318;518,1312;652,1300;779,1281;890,1258;975,1229;1027,1197;1058,1211;1125,1244;1224,1269;1345,1287;1478,1296;1613,1299;1740,1293;1850,1280;1931,1259;1975,1230;1971,1193;1936,1144;1901,1104;1866,1072;1832,1046;1797,1027;1764,1014;1731,1005;1698,1001;1666,1000;1636,1002;1652,898;1692,613;1645,383;1531,207;1366,86;1168,17;958,1;751,35;567,121;424,257;340,442" o:connectangles="0,0,0,0,0,0,0,0,0,0,0,0,0,0,0,0,0,0,0,0,0,0,0,0,0,0,0,0,0,0,0,0,0,0,0,0,0,0,0,0,0,0,0,0,0,0,0,0,0,0,0,0,0,0,0,0,0,0,0,0"/>
                    </v:shape>
                    <v:shape id="Freeform 129" o:spid="_x0000_s1061" style="position:absolute;left:9868;top:10814;width:1191;height:203;visibility:visible;mso-wrap-style:square;v-text-anchor:top" coordsize="3853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M18QA&#10;AADcAAAADwAAAGRycy9kb3ducmV2LnhtbESPQWsCMRSE74X+h/AKvRRNXLDK1igqrXh168Hjc/Pc&#10;LN28rJtU139vhEKPw8x8w8wWvWvEhbpQe9YwGioQxKU3NVca9t9fgymIEJENNp5Jw40CLObPTzPM&#10;jb/yji5FrESCcMhRg42xzaUMpSWHYehb4uSdfOcwJtlV0nR4TXDXyEypd+mw5rRgsaW1pfKn+HUa&#10;1qfNQX3SeTzZNcXqWJOa2jel9etLv/wAEamP/+G/9tZoyLIJ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cjNfEAAAA3AAAAA8AAAAAAAAAAAAAAAAAmAIAAGRycy9k&#10;b3ducmV2LnhtbFBLBQYAAAAABAAEAPUAAACJAwAAAAA=&#10;" path="m,l74,34r90,37l267,112r115,43l507,199r135,46l711,267r72,24l856,313r74,23l1005,357r76,21l1157,397r78,20l1312,436r78,17l1467,469r77,15l1620,499r77,12l1771,521r74,9l1917,537r70,5l2057,546r66,1l2177,547r53,-2l2283,542r54,-4l2392,535r54,-7l2502,522r56,-7l2613,506r56,-10l2724,486r57,-11l2837,463r57,-12l2950,437r55,-15l3061,406r56,-16l3172,374r55,-19l3282,337r54,-19l3390,297r52,-20l3495,255r52,-22l3598,211r49,-24l3697,162r48,-24l3793,113r47,-26l3848,98r3,11l3853,122r-3,12l3845,146r-7,14l3828,173r-13,14l3801,201r-16,15l3766,230r-20,15l3724,259r-24,15l3676,289r-25,14l3597,332r-56,28l3484,387r-57,25l3371,436r-52,21l3270,474r-42,15l3181,504r-50,16l3076,535r-60,16l2953,566r-66,14l2816,594r-74,14l2665,619r-79,10l2503,637r-84,5l2376,645r-44,1l2289,647r-44,l2199,646r-45,-1l2109,642r-46,-2l1971,632r-91,-10l1787,611r-93,-12l1601,587r-92,-15l1417,556r-91,-18l1235,521r-89,-20l1058,481,973,462,889,439,807,418,728,395,651,373,577,349,508,326,441,301,378,277,319,253,263,229,212,204,168,180,126,156,91,133,60,109,37,87,18,63,6,42,,21,,xe" fillcolor="#622423 [1605]" stroked="f">
                      <v:path arrowok="t" o:connecttype="custom" o:connectlocs="51,22;157,62;242,91;311,112;382,131;453,147;525,160;593,168;656,172;706,170;756,166;808,159;860,149;912,137;963,122;1014,106;1064,87;1112,66;1158,43;1189,31;1190,42;1183,54;1170,68;1151,81;1129,95;1077,121;1026,143;983,158;932,173;870,186;799,197;734,202;694,203;652,201;581,195;495,184;410,169;327,151;249,131;178,110;117,87;66,64;28,42;6,20;0,0" o:connectangles="0,0,0,0,0,0,0,0,0,0,0,0,0,0,0,0,0,0,0,0,0,0,0,0,0,0,0,0,0,0,0,0,0,0,0,0,0,0,0,0,0,0,0,0,0"/>
                    </v:shape>
                    <v:shape id="Freeform 130" o:spid="_x0000_s1062" style="position:absolute;left:9422;top:9791;width:2108;height:1411;visibility:visible;mso-wrap-style:square;v-text-anchor:top" coordsize="6829,4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4yb8A&#10;AADcAAAADwAAAGRycy9kb3ducmV2LnhtbERPTYvCMBC9L/gfwgje1tQiItUourDgRcHai7ehGdti&#10;M6lNqtVfbw6Cx8f7Xq57U4s7ta6yrGAyjkAQ51ZXXCjITv+/cxDOI2usLZOCJzlYrwY/S0y0ffCR&#10;7qkvRAhhl6CC0vsmkdLlJRl0Y9sQB+5iW4M+wLaQusVHCDe1jKNoJg1WHBpKbOivpPyadkbB5TU7&#10;11NzPGzzbNvdXOqJur1So2G/WYDw1Puv+OPeaQVxHNaGM+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9DjJvwAAANwAAAAPAAAAAAAAAAAAAAAAAJgCAABkcnMvZG93bnJl&#10;di54bWxQSwUGAAAAAAQABAD1AAAAhAMAAAAA&#10;" path="m1199,3256r-44,6l1108,3269r-50,10l1007,3290r-53,14l900,3320r-56,17l788,3357r-55,21l676,3400r-57,25l563,3452r-54,29l456,3511r-54,30l353,3575r-48,36l258,3647r-44,38l175,3725r-37,42l104,3809r-28,44l51,3899r-21,48l15,3995,5,4046,,4097r2,53l9,4204r14,56l44,4317r23,36l108,4385r55,30l232,4442r81,23l406,4485r104,19l624,4519r122,12l876,4540r136,7l1155,4551r145,1l1450,4551r151,-4l1754,4541r153,-9l2060,4521r150,-14l2357,4491r143,-17l2638,4453r132,-22l2895,4406r116,-27l3118,4350r96,-31l3299,4287r73,-36l3432,4216r44,-39l3505,4136r32,47l3585,4227r66,39l3730,4303r94,35l3930,4369r118,27l4174,4421r135,21l4452,4460r149,17l4753,4489r157,9l5068,4504r160,3l5386,4507r157,-2l5696,4499r150,-9l5990,4479r136,-15l6254,4447r119,-20l6481,4404r96,-26l6659,4349r68,-32l6779,4282r34,-37l6829,4206r-4,-42l6800,4118r-39,-67l6722,3987r-40,-61l6644,3869r-40,-54l6565,3763r-40,-48l6486,3668r-40,-44l6406,3585r-39,-39l6327,3511r-38,-33l6249,3447r-39,-27l6171,3394r-39,-23l6094,3350r-39,-19l6017,3315r-39,-15l5941,3288r-38,-11l5866,3268r-37,-6l5793,3256r-37,-3l5720,3251r-35,l5649,3253r-34,3l5581,3261r108,-353l5760,2578r33,-312l5792,1976r-34,-270l5696,1455r-90,-230l5490,1015,5351,825,5192,655,5015,504,4821,374,4613,263,4394,171,4165,99,3929,47,3689,14,3445,,3202,6,2960,32,2723,76r-230,64l2270,222,2060,323,1862,444,1680,583,1516,741,1372,918r-121,195l1153,1327r-69,233l1043,1811r-5,50l1036,1911r-3,52l1033,2016r,54l1035,2124r1,56l1038,2235r4,56l1047,2345r5,56l1057,2457r12,109l1083,2672r15,101l1114,2870r16,89l1146,3039r16,72l1176,3172r12,48l1199,3256xm1359,3378r-41,5l1273,3389r-48,8l1176,3405r-51,10l1070,3426r-54,13l960,3452r-55,15l848,3483r-57,19l734,3520r-56,21l624,3564r-55,23l518,3612r-50,27l420,3668r-45,29l333,3728r-38,34l259,3796r-31,36l201,3870r-22,40l161,3952r-12,43l141,4040r,47l146,4136r13,51l177,4240r24,32l238,4302r53,27l357,4353r78,21l524,4391r100,14l733,4417r117,9l975,4432r131,4l1242,4437r140,-3l1526,4431r146,-8l1819,4415r146,-11l2111,4390r144,-15l2396,4357r138,-20l2667,4316r126,-24l2912,4266r113,-27l3127,4211r92,-31l3301,4148r70,-34l3427,4080r42,-38l3496,4005r28,44l3569,4089r59,38l3701,4162r86,33l3884,4224r108,27l4108,4276r125,21l4364,4317r136,16l4641,4345r145,12l4932,4364r146,5l5225,4371r145,l5511,4369r138,-6l5782,4354r126,-12l6025,4328r111,-17l6235,4291r89,-22l6399,4243r63,-29l6509,4183r32,-33l6555,4113r-4,-38l6528,4031r-37,-55l6452,3924r-37,-50l6378,3828r-38,-43l6303,3744r-39,-37l6227,3671r-37,-32l6152,3610r-37,-28l6077,3558r-37,-24l6003,3514r-37,-18l5930,3480r-37,-15l5857,3452r-36,-11l5786,3433r-36,-8l5714,3419r-35,-5l5645,3412r-35,-3l5575,3409r-33,l5508,3410r-33,3l5443,3415r-32,4l5379,3424r115,-346l5573,2751r42,-305l5625,2159r-23,-268l5552,1645r-78,-227l5371,1210,5246,1021,5102,851,4938,702,4759,570,4567,459,4362,366,4149,292,3928,238,3703,201,3474,183r-229,2l3017,203r-224,38l2576,297r-211,74l2166,463,1980,574,1808,702,1652,848r-136,164l1401,1193r-92,199l1242,1608r-37,234l1200,1889r-2,48l1197,1988r-2,53l1197,2096r1,55l1199,2208r4,58l1210,2385r10,119l1232,2622r15,117l1262,2851r15,107l1293,3058r16,89l1324,3226r14,66l1349,3344r10,34xe" fillcolor="#622423 [1605]" stroked="f">
                      <v:path arrowok="t" o:connecttype="custom" o:connectlocs="294,1024;191,1062;94,1119;23,1194;1,1286;50,1369;230,1404;494,1409;772,1387;992,1339;1092,1297;1250,1363;1516,1394;1805,1392;2030,1357;2107,1291;2039,1183;1965,1099;1893,1045;1822,1016;1755,1008;1788,702;1652,256;1286,31;841,24;468,230;320,577;320,676;330,795;359,964;393,1051;296,1070;193,1105;103,1156;50,1225;55,1314;162,1361;383,1375;652,1361;899,1322;1058,1265;1142,1290;1347,1338;1613,1355;1860,1342;2009,1297;1992,1216;1922,1138;1853,1089;1786,1064;1721,1057;1660,1061;1714,510;1469,177;1072,57;669,144;404,431;369,633;377,776;404,975" o:connectangles="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89" o:spid="_x0000_s1063" style="position:absolute;left:3233;top:8332;width:3110;height:2415" coordorigin="6595,4080" coordsize="3110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group id="Group 132" o:spid="_x0000_s1064" style="position:absolute;left:6683;top:4080;width:3022;height:2415;rotation:1047217fd" coordorigin="10324,8313" coordsize="4144,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E+GVDCAAAA3AAAAA8A&#10;AAAAAAAAAAAAAAAAqgIAAGRycy9kb3ducmV2LnhtbFBLBQYAAAAABAAEAPoAAACZAwAAAAA=&#10;">
                      <v:shape id="Freeform 133" o:spid="_x0000_s1065" style="position:absolute;left:10364;top:8363;width:4066;height:3079;rotation:-1461932fd;visibility:visible;mso-wrap-style:square;v-text-anchor:top" coordsize="7543,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SQsYA&#10;AADcAAAADwAAAGRycy9kb3ducmV2LnhtbESPT2vCQBTE7wW/w/KE3upGi9pGV9GA4EHqn0ro8ZF9&#10;JsHs25BdNX57tyB4HGbmN8x03ppKXKlxpWUF/V4EgjizuuRcwfF39fEFwnlkjZVlUnAnB/NZ522K&#10;sbY33tP14HMRIOxiVFB4X8dSuqwgg65na+LgnWxj0AfZ5FI3eAtwU8lBFI2kwZLDQoE1JQVl58PF&#10;KODdOU3S/Tj1drw8/vxtN9/JcKPUe7ddTEB4av0r/GyvtYLBZx/+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dSQsYAAADcAAAADwAAAAAAAAAAAAAAAACYAgAAZHJz&#10;L2Rvd25yZXYueG1sUEsFBgAAAAAEAAQA9QAAAIsDAAAAAA==&#10;" path="m134,896l200,794r75,-95l361,610r96,-83l561,451,675,380,797,316,927,258r139,-52l1210,160r151,-41l1520,84,1683,56,1851,34,2026,16,2204,5,2387,r185,l2762,7r193,11l3149,34r196,22l3543,84r199,33l3943,156r199,44l4342,248r199,54l4739,362r197,64l5130,496r192,75l5520,641r188,76l5886,798r169,87l6215,976r150,97l6506,1174r132,105l6761,1389r113,113l6978,1618r97,120l7160,1862r78,126l7307,2117r60,131l7417,2380r44,135l7494,2652r25,139l7535,2929r8,141l7542,3210r-8,142l7516,3493r-26,143l7456,3777r-42,141l7363,4057r-58,140l7238,4336r-75,136l7090,4589r-80,114l6925,4814r-92,108l6735,5025r-106,99l6519,5218r-115,87l6282,5388r-126,77l6023,5535r-136,63l5746,5655r-146,49l5449,5744r-153,33l5138,5800r-162,14l4810,5819r-170,-5l4469,5798r-176,-28l4116,5733r-181,-49l3752,5623r-185,-73l3380,5464r-189,-99l2999,5252,2807,5126,2613,4985,2419,4829,2246,4702,2078,4573,1916,4443,1760,4312,1610,4180,1467,4047,1329,3914,1198,3781,1073,3648,954,3514,843,3381,738,3247,639,3115,548,2982,462,2851,384,2721,314,2592,249,2464,193,2338,143,2213,100,2089,65,1968,37,1849,17,1732,5,1618,,1506,2,1397,13,1290,30,1187,58,1086,91,989r43,-93xe" fillcolor="#fbd4b4 [1305]" stroked="f">
                        <v:fill color2="#ffc [669]" rotate="t" angle="135" focus="100%" type="gradient"/>
                        <v:path arrowok="t" o:connecttype="custom" o:connectlocs="148,370;302,239;500,137;734,63;998,18;1287,0;1593,10;1910,44;2233,106;2555,192;2869,302;3173,422;3431,568;3644,735;3814,920;3939,1120;4022,1331;4062,1550;4061,1774;4019,1999;3938,2221;3822,2428;3683,2604;3514,2761;3318,2892;3097,2992;2855,3057;2593,3079;2314,3053;2022,2975;1720,2839;1409,2638;1120,2420;868,2212;646,2001;454,1789;295,1578;169,1372;77,1171;20,978;0,797;16,628;72,474" o:connectangles="0,0,0,0,0,0,0,0,0,0,0,0,0,0,0,0,0,0,0,0,0,0,0,0,0,0,0,0,0,0,0,0,0,0,0,0,0,0,0,0,0,0,0"/>
                      </v:shape>
                      <v:shape id="AutoShape 134" o:spid="_x0000_s1066" style="position:absolute;left:10915;top:9615;width:295;height:224;rotation:51137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tNsUA&#10;AADcAAAADwAAAGRycy9kb3ducmV2LnhtbESPQWvCQBSE7wX/w/IKXkrdNIJI6iohUqre1B7a2yP7&#10;mg3Nvg27W5P217uFgsdhZr5hVpvRduJCPrSOFTzNMhDEtdMtNwrezi+PSxAhImvsHJOCHwqwWU/u&#10;VlhoN/CRLqfYiAThUKACE2NfSBlqQxbDzPXEyft03mJM0jdSexwS3HYyz7KFtNhyWjDYU2Wo/jp9&#10;WwXVNsP9+PBeH9zva+lNGEz1USo1vR/LZxCRxngL/7d3WkE+z+Hv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e02xQAAANwAAAAPAAAAAAAAAAAAAAAAAJgCAABkcnMv&#10;ZG93bnJldi54bWxQSwUGAAAAAAQABAD1AAAAigMAAAAA&#10;" path="m,3839r3831,l5017,,6169,3839r3831,l6915,6161r1187,3839l5017,7634,1898,10000,3085,6161,,3839xe" fillcolor="#e5dfec [663]" stroked="f">
                        <v:stroke joinstyle="miter"/>
                        <v:path o:connecttype="custom" o:connectlocs="0,86;113,86;148,0;182,86;295,86;204,138;239,224;148,171;56,224;91,138;0,86" o:connectangles="0,0,0,0,0,0,0,0,0,0,0"/>
                      </v:shape>
                      <v:shape id="AutoShape 135" o:spid="_x0000_s1067" style="position:absolute;left:13039;top:8651;width:246;height:264;rotation:-3080043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jTcQA&#10;AADcAAAADwAAAGRycy9kb3ducmV2LnhtbESPQYvCMBSE7wv+h/AEL6KpFspSjSKK6MWVrYLXR/Ns&#10;q81LaaLWf79ZWNjjMDPfMPNlZ2rxpNZVlhVMxhEI4tzqigsF59N29AnCeWSNtWVS8CYHy0XvY46p&#10;ti/+pmfmCxEg7FJUUHrfpFK6vCSDbmwb4uBdbWvQB9kWUrf4CnBTy2kUJdJgxWGhxIbWJeX37GEU&#10;HDbFLanyi92drvHx65wN78mElBr0u9UMhKfO/4f/2nutYBrH8Hs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Y03EAAAA3AAAAA8AAAAAAAAAAAAAAAAAmAIAAGRycy9k&#10;b3ducmV2LnhtbFBLBQYAAAAABAAEAPUAAACJAwAAAAA=&#10;" path="m,3826r3821,l5000,,6179,3826r3821,l6911,6174r1178,3826l5000,7652,1911,10000,3089,6174,,3826xe" fillcolor="#fd98ff [831]" stroked="f">
                        <v:stroke joinstyle="miter"/>
                        <v:path o:connecttype="custom" o:connectlocs="0,101;94,101;123,0;152,101;246,101;170,163;199,264;123,202;47,264;76,163;0,101" o:connectangles="0,0,0,0,0,0,0,0,0,0,0"/>
                      </v:shape>
                      <v:shape id="AutoShape 136" o:spid="_x0000_s1068" style="position:absolute;left:10349;top:9678;width:185;height:161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P0MYA&#10;AADcAAAADwAAAGRycy9kb3ducmV2LnhtbESPT2vCQBTE74V+h+UVems2/kElzUaKqPRatRVvr9ln&#10;Ept9G7Krif30rlDocZiZ3zDpvDe1uFDrKssKBlEMgji3uuJCwW67epmBcB5ZY22ZFFzJwTx7fEgx&#10;0bbjD7psfCEChF2CCkrvm0RKl5dk0EW2IQ7e0bYGfZBtIXWLXYCbWg7jeCINVhwWSmxoUVL+szkb&#10;BV3Bg6/T796f+8P352y1XE8X27VSz0/92ysIT73/D/+137WC4WgM9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OP0MYAAADcAAAADwAAAAAAAAAAAAAAAACYAgAAZHJz&#10;L2Rvd25yZXYueG1sUEsFBgAAAAAEAAQA9QAAAIsDAAAAAA==&#10;" path="m,3789r3838,l5027,,6162,3789r3838,l6919,6211r1189,3789l5027,7640,1892,10000,3081,6211,,3789xe" fillcolor="#fabf8f [1945]" stroked="f">
                        <v:stroke joinstyle="miter"/>
                        <v:path o:connecttype="custom" o:connectlocs="0,61;71,61;93,0;114,61;185,61;128,100;150,161;93,123;35,161;57,100;0,61" o:connectangles="0,0,0,0,0,0,0,0,0,0,0"/>
                      </v:shape>
                      <v:shape id="AutoShape 137" o:spid="_x0000_s1069" style="position:absolute;left:13718;top:9460;width:363;height:315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G8UA&#10;AADcAAAADwAAAGRycy9kb3ducmV2LnhtbESPT2vCQBTE74V+h+UVems2tVYluooEAqU3/+T+zD6T&#10;aPZtyG6T2E/fFQoeh5n5DbPajKYRPXWutqzgPYpBEBdW11wqOB6ytwUI55E1NpZJwY0cbNbPTytM&#10;tB14R/3elyJA2CWooPK+TaR0RUUGXWRb4uCdbWfQB9mVUnc4BLhp5CSOZ9JgzWGhwpbSiorr/sco&#10;mF8X50s+ZLPp7yn9nh7ots1lqtTry7hdgvA0+kf4v/2lFUw+PuF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iQbxQAAANwAAAAPAAAAAAAAAAAAAAAAAJgCAABkcnMv&#10;ZG93bnJldi54bWxQSwUGAAAAAAQABAD1AAAAigMAAAAA&#10;" path="m,3810r3829,l5014,,6171,3810r3829,l6915,6190r1184,3810l5014,7651,1901,10000,3085,6190,,3810xe" fillcolor="#fed6ff [351]" stroked="f">
                        <v:stroke joinstyle="miter"/>
                        <v:path o:connecttype="custom" o:connectlocs="0,120;139,120;182,0;224,120;363,120;251,195;294,315;182,241;69,315;112,195;0,120" o:connectangles="0,0,0,0,0,0,0,0,0,0,0"/>
                      </v:shape>
                      <v:shape id="AutoShape 138" o:spid="_x0000_s1070" style="position:absolute;left:11436;top:8746;width:550;height:479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V5sMA&#10;AADcAAAADwAAAGRycy9kb3ducmV2LnhtbESPS4vCQBCE74L/YegFbzoxikjWiYiL4tUnHptM57Gb&#10;6clmRo3/fmdB8FhU1VfUYtmZWtypdZVlBeNRBII4s7riQsHpuBnOQTiPrLG2TAqe5GCZ9nsLTLR9&#10;8J7uB1+IAGGXoILS+yaR0mUlGXQj2xAHL7etQR9kW0jd4iPATS3jKJpJgxWHhRIbWpeU/RxuRsH1&#10;9xRtv9hMi1XMu3x/Obvb91ipwUe3+gThqfPv8Ku90wriyQz+z4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eV5sMAAADcAAAADwAAAAAAAAAAAAAAAACYAgAAZHJzL2Rv&#10;d25yZXYueG1sUEsFBgAAAAAEAAQA9QAAAIgDAAAAAA==&#10;" path="m,3820r3818,l5000,,6182,3820r3818,l6909,6180r1182,3820l5000,7641,1909,10000,3091,6180,,3820xe" fillcolor="#daeef3 [664]" stroked="f">
                        <v:stroke joinstyle="miter"/>
                        <v:path o:connecttype="custom" o:connectlocs="0,183;210,183;275,0;340,183;550,183;380,296;445,479;275,366;105,479;170,296;0,183" o:connectangles="0,0,0,0,0,0,0,0,0,0,0"/>
                      </v:shape>
                      <v:shape id="AutoShape 139" o:spid="_x0000_s1071" style="position:absolute;left:11426;top:10100;width:361;height:314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l5KsQA&#10;AADcAAAADwAAAGRycy9kb3ducmV2LnhtbESPS2vCQBSF9wX/w3AFN0UnRuojOkoVhEJWjW7cXTLX&#10;JJi5EzNTE/+9Uyh0eTiPj7PZ9aYWD2pdZVnBdBKBIM6trrhQcD4dx0sQziNrrC2Tgic52G0HbxtM&#10;tO34mx6ZL0QYYZeggtL7JpHS5SUZdBPbEAfvaluDPsi2kLrFLoybWsZRNJcGKw6EEhs6lJTfsh8T&#10;uOnt8jGfrvb3fRZxauL3LpWk1GjYf65BeOr9f/iv/aUVxLMF/J4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eSrEAAAA3AAAAA8AAAAAAAAAAAAAAAAAmAIAAGRycy9k&#10;b3ducmV2LnhtbFBLBQYAAAAABAAEAPUAAACJAwAAAAA=&#10;" path="m,3822r3823,l5014,,6177,3822r3823,l6898,6178r1191,3822l5014,7643,1911,10000,3102,6178,,3822xe" fillcolor="#fd98ff [831]" stroked="f">
                        <v:stroke joinstyle="miter"/>
                        <v:path o:connecttype="custom" o:connectlocs="0,120;138,120;181,0;223,120;361,120;249,194;292,314;181,240;69,314;112,194;0,120" o:connectangles="0,0,0,0,0,0,0,0,0,0,0"/>
                      </v:shape>
                      <v:shape id="AutoShape 140" o:spid="_x0000_s1072" style="position:absolute;left:12551;top:10573;width:521;height:454;rotation:188118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xY8IA&#10;AADcAAAADwAAAGRycy9kb3ducmV2LnhtbERPy2rCQBTdF/yH4Qrd1YkplBodxQdi6aYYg7i8ZK5J&#10;NHMnzIya/n1nUXB5OO/ZojetuJPzjWUF41ECgri0uuFKQXHYvn2C8AFZY2uZFPySh8V88DLDTNsH&#10;7+meh0rEEPYZKqhD6DIpfVmTQT+yHXHkztYZDBG6SmqHjxhuWpkmyYc02HBsqLGjdU3lNb8ZBeef&#10;wuhiszq136E85G5yvCx3qVKvw345BRGoD0/xv/tLK0jf49p4Jh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/FjwgAAANwAAAAPAAAAAAAAAAAAAAAAAJgCAABkcnMvZG93&#10;bnJldi54bWxQSwUGAAAAAAQABAD1AAAAhwMAAAAA&#10;" path="m,3811r3820,l5010,,6180,3811r3820,l6910,6189r1171,3811l5010,7643,1919,10000,3090,6189,,3811xe" fillcolor="#e5b8b7 [1301]" stroked="f">
                        <v:stroke joinstyle="miter"/>
                        <v:path o:connecttype="custom" o:connectlocs="0,173;199,173;261,0;322,173;521,173;360,281;421,454;261,347;100,454;161,281;0,173" o:connectangles="0,0,0,0,0,0,0,0,0,0,0"/>
                      </v:shape>
                      <v:group id="Group 141" o:spid="_x0000_s1073" style="position:absolute;left:10324;top:8313;width:4144;height:3180;rotation:-1461932fd" coordorigin="7480,3796" coordsize="1537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jpsQAAADcAAAA&#10;DwAAAAAAAAAAAAAAAACqAgAAZHJzL2Rvd25yZXYueG1sUEsFBgAAAAAEAAQA+gAAAJsDAAAAAA==&#10;">
                        <v:shape id="Freeform 142" o:spid="_x0000_s1074" style="position:absolute;left:7480;top:3796;width:1537;height:1202;visibility:visible;mso-wrap-style:square;v-text-anchor:top" coordsize="7683,6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B1cIA&#10;AADcAAAADwAAAGRycy9kb3ducmV2LnhtbERPS0sDMRC+F/wPYQQvxWZ3Ealr01IUUQQp9oHXYTNu&#10;lm4mYZO26793DoLHj++9WI2+V2caUhfYQDkrQBE3wXbcGtjvXm7noFJGttgHJgM/lGC1vJossLbh&#10;wp903uZWSQinGg24nGOtdWoceUyzEImF+w6DxyxwaLUd8CLhvtdVUdxrjx1Lg8NIT46a4/bkpXcT&#10;Y/XsPzav69O0pPeHw9fRlcbcXI/rR1CZxvwv/nO/WQPVncyXM3I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AHVwgAAANwAAAAPAAAAAAAAAAAAAAAAAJgCAABkcnMvZG93&#10;bnJldi54bWxQSwUGAAAAAAQABAD1AAAAhwMAAAAA&#10;" path="m141,904r1,-4l272,1076r-2,2l141,904xm142,900r18,-28l178,842r20,-28l218,787r21,-28l260,732r22,-26l306,680r24,-26l355,629r26,-24l407,581r27,-23l463,535r28,-22l521,491,640,675r-29,22l584,719r-27,22l529,764r-26,24l479,811r-24,24l432,860r-24,25l386,911r-21,26l345,963r-20,28l307,1019r-18,29l272,1076,142,900xm521,491r29,-21l581,449r31,-21l644,408r34,-20l711,370r34,-19l779,334r36,-17l851,299r36,-17l924,267r38,-16l1001,236r38,-15l1079,208r112,189l1152,411r-39,14l1075,440r-37,15l1001,471r-36,16l930,505r-36,17l861,539r-33,19l794,576r-32,19l730,615r-30,19l669,655r-29,20l521,491xm1079,208r104,-35l1290,142r110,-27l1514,90,1632,68,1752,49,1874,33,1999,21,2126,11,2256,5,2389,1,2522,r136,2l2795,7r139,8l3074,26r141,13l3357,56r144,18l3644,96r143,25l3932,150r144,29l4220,213r145,36l4509,287r143,41l4796,372r141,46l5078,467r139,52l5356,574r74,185l5293,705,5154,654,5014,606,4873,559,4732,516,4590,475,4448,437,4305,402,4162,368,4019,339,3875,312,3733,287,3591,265,3450,246,3309,230,3169,216,3030,206r-137,-8l2757,193r-135,-1l2490,192r-131,5l2230,203r-126,10l1979,225r-121,16l1739,260r-116,21l1510,305r-110,28l1294,364r-103,33l1079,208xm5393,667r-37,-93l5368,580r14,10l5395,602r13,15l5420,633r13,19l5442,670r9,20l5457,707r4,16l5461,731r1,6l5461,743r-1,5l5459,753r-3,4l5454,759r-4,2l5446,762r-5,l5436,761r-6,-2l5393,667xm5353,573r60,19l5470,613r57,21l5583,655r55,21l5692,699r55,23l5800,746r52,23l5903,793r50,24l6004,842r48,26l6101,894r48,26l6196,947r55,177l6207,1098r-47,-26l6113,1048r-47,-25l6018,998r-50,-23l5917,951r-50,-22l5816,905r-53,-22l5710,862r-54,-21l5602,820r-56,-21l5489,779r-56,-18l5353,573xm6196,947r60,36l6316,1020r58,37l6431,1097r55,38l6542,1175r53,41l6646,1257r51,42l6746,1341r48,43l6841,1427r46,45l6932,1516r42,46l7016,1608r41,47l7095,1702r38,47l7170,1797r35,50l7240,1895r33,49l7304,1995r31,49l7363,2096r29,51l7419,2199r25,52l7469,2303r22,53l7513,2409r-115,-45l7379,2319r-18,-43l7340,2232r-21,-43l7297,2147r-24,-43l7248,2062r-26,-42l7195,1978r-28,-41l7137,1896r-30,-41l7075,1814r-32,-39l7008,1734r-34,-38l6937,1656r-37,-38l6861,1579r-39,-37l6781,1504r-42,-37l6695,1431r-44,-36l6605,1359r-47,-34l6510,1290r-50,-35l6410,1222r-51,-33l6306,1156r-55,-32l6196,947xm7513,2409r20,51l7551,2512r18,52l7585,2616r15,52l7613,2720r13,52l7637,2825r10,53l7655,2930r8,53l7669,3036r5,54l7678,3143r3,53l7683,3249r,55l7683,3357r-3,53l7678,3463r-5,55l7668,3571r-8,53l7653,3677r-9,55l7634,3785r-11,53l7611,3891r-14,53l7582,3997r-16,54l7549,4103,7417,3937r16,-51l7447,3837r14,-51l7475,3735r11,-50l7497,3635r10,-51l7516,3534r8,-50l7530,3433r5,-50l7540,3333r4,-50l7545,3233r1,-49l7546,3134r,-51l7544,3034r-4,-48l7537,2936r-7,-49l7524,2839r-7,-49l7508,2741r-10,-48l7487,2646r-12,-49l7461,2550r-14,-47l7431,2456r-16,-47l7398,2364r115,45xm7549,4103r-24,70l7498,4242r-28,70l7440,4381r-32,69l7373,4519r-37,68l7298,4655,7169,4480r37,-67l7242,4346r35,-68l7308,4211r31,-69l7366,4074r26,-68l7417,3937r132,166xm7298,4655r-29,47l7240,4751r-31,47l7178,4843r-34,46l7111,4935r-36,45l7039,5024,6914,4843r35,-43l6984,4756r33,-45l7050,4665r31,-45l7112,4574r29,-47l7169,4480r129,175xm7039,5024r-36,42l6966,5108r-38,41l6888,5190r-39,41l6808,5269r-42,38l6723,5346r-44,37l6635,5419r-46,36l6543,5488r-48,35l6448,5555r-49,32l6349,5618r-51,29l6248,5676r-52,28l6143,5730r-55,26l6035,5781r-56,24l5924,5827r-57,21l5810,5868r-58,19l5694,5905r-60,16l5574,5936r-60,13l5452,5962,5345,5771r60,-12l5465,5745r59,-15l5583,5714r57,-17l5699,5678r55,-19l5811,5638r54,-23l5920,5592r54,-24l6026,5542r53,-26l6130,5488r51,-29l6232,5431r48,-31l6328,5369r48,-33l6422,5304r46,-35l6514,5234r43,-36l6600,5161r44,-37l6684,5086r41,-38l6765,5008r38,-40l6841,4928r38,-42l6914,4843r125,181xm5452,5962r-61,11l5327,5983r-63,8l5201,5998r-65,6l5071,6007r-65,3l4940,6010r-67,l4805,6007r-66,-3l4671,5998r-70,-8l4532,5981r-69,-9l4392,5959r-70,-13l4251,5929r-71,-17l4108,5892r-72,-21l3963,5848r-73,-25l3817,5796r-74,-29l3670,5737r-75,-34l3520,5668r-75,-37l3371,5593r-76,-41l3218,5509r-55,-177l3236,5374r74,40l3383,5452r73,36l3529,5521r72,32l3674,5583r71,29l3817,5638r71,23l3958,5685r71,19l4099,5724r69,16l4238,5756r69,14l4375,5781r69,11l4511,5800r67,7l4645,5812r66,4l4777,5818r66,l4907,5818r64,-2l5036,5812r63,-6l5160,5800r62,-9l5284,5782r61,-11l5452,5962xm3218,5509r-87,-53l3042,5400r-89,-58l2864,5280r-91,-64l2683,5148r-90,-71l2502,5003r-24,-155l2564,4919r86,67l2736,5051r85,62l2907,5171r85,57l3077,5281r86,51l3218,5509xm2490,4925r12,78l2489,4991r-14,-16l2463,4959r-11,-18l2442,4923r-9,-19l2427,4887r-4,-18l2422,4862r,-7l2422,4848r1,-5l2424,4840r3,-4l2429,4834r4,-3l2437,4830r5,l2447,4831r5,1l2464,4839r14,9l2490,4925xm2511,5009r,l2469,4841r42,168xm2490,4925r21,84l2497,4998r-13,-13l2470,4970r-11,-18l2448,4934r-10,-19l2431,4898r-7,-19l2422,4863r,-12l2422,4845r2,-4l2426,4836r2,-2l2432,4831r4,-1l2440,4830r4,l2450,4831r5,3l2462,4837r7,4l2490,4925xm2510,5008r-100,-72l2312,4863r-95,-74l2123,4716r-92,-74l1941,4568r-88,-75l1768,4419r-19,-149l1832,4343r87,71l2005,4487r90,72l2186,4631r92,70l2374,4772r96,70l2510,5008xm1768,4419r-86,-75l1599,4267r-80,-75l1440,4115r-78,-77l1288,3962r-73,-77l1143,3808r11,-119l1222,3761r69,73l1362,3907r74,73l1512,4052r76,73l1667,4197r82,73l1768,4419xm1143,3808r-92,-101l965,3605,881,3504,800,3403,724,3301,651,3201,581,3101,517,3001r-62,-99l397,2803r-54,-98l292,2607r-46,-96l203,2416r-38,-96l130,2226r-30,-92l73,2042,51,1952,32,1861,17,1774,7,1687,1,1602,,1518r3,-83l9,1354r11,-79l35,1197r19,-75l79,1048r27,-72l140,905r131,173l240,1142r-26,65l193,1275r-19,68l161,1414r-11,71l144,1558r-3,75l142,1709r5,77l156,1865r12,79l184,2025r20,81l228,2189r26,83l285,2357r34,86l356,2528r41,87l442,2702r48,88l542,2878r54,89l654,3056r62,91l782,3237r68,90l922,3417r74,91l1074,3598r80,91l1143,3808xm205,992l140,905r2,-3l146,899r2,-2l153,895r5,l163,897r5,2l174,902r13,7l199,920r14,14l226,951r13,17l250,987r10,18l266,1024r5,16l273,1055r,7l273,1069r-1,5l271,1078,205,992xe" fillcolor="#622423 [1605]" stroked="f">
                          <v:path arrowok="t" o:connecttype="custom" o:connectlocs="52,146;122,139;65,198;149,70;223,85;140,127;400,4;729,19;1071,115;775,62;446,41;1071,115;1093,147;1071,115;1201,168;1184,190;1252,197;1378,294;1467,409;1464,438;1395,339;1292,251;1523,544;1537,671;1517,799;1505,697;1506,577;1503,482;1449,869;1436,969;1429,905;1336,1077;1218,1151;1069,1154;1206,1108;1320,1032;1066,1197;907,1196;734,1147;706,1104;875,1156;1032,1160;519,1015;498,985;485,970;498,985;490,987;488,966;406,928;494,968;244,752;176,701;33,464;4,255;30,297;64,489;199,702;34,180;55,212" o:connectangles="0,0,0,0,0,0,0,0,0,0,0,0,0,0,0,0,0,0,0,0,0,0,0,0,0,0,0,0,0,0,0,0,0,0,0,0,0,0,0,0,0,0,0,0,0,0,0,0,0,0,0,0,0,0,0,0,0,0,0"/>
                          <o:lock v:ext="edit" verticies="t"/>
                        </v:shape>
                        <v:shape id="Freeform 143" o:spid="_x0000_s1075" style="position:absolute;left:8505;top:3895;width:107;height:61;visibility:visible;mso-wrap-style:square;v-text-anchor:top" coordsize="10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1A8cA&#10;AADcAAAADwAAAGRycy9kb3ducmV2LnhtbESPQWvCQBSE74X+h+UJvZS6USRodA3BUhAp1aSC10f2&#10;mQSzb0N21bS/vlso9DjMzDfMKh1MK27Uu8aygsk4AkFcWt1wpeD4+fYyB+E8ssbWMin4Igfp+vFh&#10;hYm2d87pVvhKBAi7BBXU3neJlK6syaAb2444eGfbG/RB9pXUPd4D3LRyGkWxNNhwWKixo01N5aW4&#10;GgXxIV9cYv2+35yy6iN63n2Xi9OrUk+jIVuC8DT4//Bfe6sVTGcT+D0Tj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9QPHAAAA3AAAAA8AAAAAAAAAAAAAAAAAmAIAAGRy&#10;cy9kb3ducmV2LnhtbFBLBQYAAAAABAAEAPUAAACMAwAAAAA=&#10;" path="m,l107,35,87,61,6,32,,xe" fillcolor="#622423 [1605]" stroked="f">
                          <v:path arrowok="t" o:connecttype="custom" o:connectlocs="0,0;107,35;87,61;6,32;0,0" o:connectangles="0,0,0,0,0"/>
                        </v:shape>
                        <v:shape id="Freeform 144" o:spid="_x0000_s1076" style="position:absolute;left:7506;top:3918;width:54;height:123;visibility:visible;mso-wrap-style:square;v-text-anchor:top" coordsize="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ttsIA&#10;AADcAAAADwAAAGRycy9kb3ducmV2LnhtbESPQYvCMBSE78L+h/AW9qZpi4hUo4iw0Kut6PXZPJvu&#10;Ni+liVr//WZB8DjMzDfMejvaTtxp8K1jBeksAUFcO91yo+BYfU+XIHxA1tg5JgVP8rDdfEzWmGv3&#10;4APdy9CICGGfowITQp9L6WtDFv3M9cTRu7rBYohyaKQe8BHhtpNZkiykxZbjgsGe9obq3/JmFVRn&#10;Paanw/lSmdQXP8Wt7Jv5U6mvz3G3AhFoDO/wq11oBdk8g/8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G22wgAAANwAAAAPAAAAAAAAAAAAAAAAAJgCAABkcnMvZG93&#10;bnJldi54bWxQSwUGAAAAAAQABAD1AAAAhwMAAAAA&#10;" path="m30,30l54,,18,123,,66,30,30xe" fillcolor="#622423 [1605]" stroked="f">
                          <v:path arrowok="t" o:connecttype="custom" o:connectlocs="30,30;54,0;18,123;0,66;30,30" o:connectangles="0,0,0,0,0"/>
                        </v:shape>
                      </v:group>
                    </v:group>
                    <v:shape id="Freeform 145" o:spid="_x0000_s1077" style="position:absolute;left:6595;top:4359;width:389;height:897;visibility:visible;mso-wrap-style:square;v-text-anchor:top" coordsize="38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pW8cA&#10;AADcAAAADwAAAGRycy9kb3ducmV2LnhtbESPS2vDMBCE74X8B7GBXEIiJw11ca2E0BAI9FCaB/S4&#10;WOsHtVZGUmOnv74qBHocZuYbJt8MphVXcr6xrGAxT0AQF1Y3XCk4n/azZxA+IGtsLZOCG3nYrEcP&#10;OWba9vxB12OoRISwz1BBHUKXSemLmgz6ue2Io1daZzBE6SqpHfYRblq5TJInabDhuFBjR681FV/H&#10;b6MA339Ol10qU+/S8+rwVlbT4bNXajIeti8gAg3hP3xvH7SC5eoR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n6VvHAAAA3AAAAA8AAAAAAAAAAAAAAAAAmAIAAGRy&#10;cy9kb3ducmV2LnhtbFBLBQYAAAAABAAEAPUAAACMAwAAAAA=&#10;" path="m257,52c195,87,118,115,37,286,,409,29,662,134,791v52,88,22,106,32,48c44,488,107,431,119,337,116,324,211,115,389,26,355,,285,50,257,52xe" fillcolor="#622423 [1605]" stroked="f">
                      <v:path arrowok="t" o:connecttype="custom" o:connectlocs="257,52;37,286;134,791;166,839;119,337;389,26;257,52" o:connectangles="0,0,0,0,0,0,0"/>
                    </v:shape>
                  </v:group>
                  <v:rect id="Rectangle 174" o:spid="_x0000_s1078" style="position:absolute;left:3649;top:8953;width:2302;height:1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2tsQA&#10;AADcAAAADwAAAGRycy9kb3ducmV2LnhtbESPQWvCQBSE7wX/w/KE3urG1IaSuooKilAQjNLzI/vM&#10;hmbfhuwa4793hUKPw8x8w8yXg21ET52vHSuYThIQxKXTNVcKzqft2ycIH5A1No5JwZ08LBejlznm&#10;2t34SH0RKhEh7HNUYEJocyl9aciin7iWOHoX11kMUXaV1B3eItw2Mk2STFqsOS4YbGljqPwtrlbB&#10;5X3Xfzfyo5L7gxlOB50W2fpHqdfxsPoCEWgI/+G/9l4rSGcz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2drbEAAAA3AAAAA8AAAAAAAAAAAAAAAAAmAIAAGRycy9k&#10;b3ducmV2LnhtbFBLBQYAAAAABAAEAPUAAACJAwAAAAA=&#10;" filled="f" fillcolor="#460047 [2415]" stroked="f">
                    <v:textbox inset=",10.8pt">
                      <w:txbxContent>
                        <w:sdt>
                          <w:sdtPr>
                            <w:rPr>
                              <w:rStyle w:val="InvitationTitleChar"/>
                            </w:rPr>
                            <w:id w:val="89988776"/>
                            <w:placeholder>
                              <w:docPart w:val="E43AE83244C54E74BAA9265DD43E7A7B"/>
                            </w:placeholder>
                            <w:temporary/>
                            <w:showingPlcHdr/>
                            <w:text w:multiLine="1"/>
                          </w:sdtPr>
                          <w:sdtEndPr>
                            <w:rPr>
                              <w:rStyle w:val="DefaultParagraphFont"/>
                              <w:b/>
                            </w:rPr>
                          </w:sdtEndPr>
                          <w:sdtContent>
                            <w:p w:rsidR="0071734C" w:rsidRPr="00753247" w:rsidRDefault="0071734C" w:rsidP="00753247">
                              <w:pPr>
                                <w:pStyle w:val="InvitationTitle"/>
                              </w:pPr>
                              <w:r w:rsidRPr="00753247">
                                <w:t>You’re Invited</w:t>
                              </w:r>
                            </w:p>
                          </w:sdtContent>
                        </w:sdt>
                      </w:txbxContent>
                    </v:textbox>
                  </v:rect>
                  <v:group id="Group 146" o:spid="_x0000_s1079" style="position:absolute;left:3946;top:9451;width:2793;height:732;rotation:-1868953fd" coordorigin="7635,4393" coordsize="14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Qki7FAAAA3AAA&#10;AA8AAAAAAAAAAAAAAAAAqgIAAGRycy9kb3ducmV2LnhtbFBLBQYAAAAABAAEAPoAAACcAwAAAAA=&#10;">
                    <v:shape id="Freeform 147" o:spid="_x0000_s1080" style="position:absolute;left:7635;top:4471;width:323;height:325;visibility:visible;mso-wrap-style:square;v-text-anchor:top" coordsize="1615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WDsYA&#10;AADcAAAADwAAAGRycy9kb3ducmV2LnhtbESPQWvCQBSE74X+h+UVeil1YwxSo6tIaYu9qRXR2yP7&#10;zAazb0N2G+O/d4VCj8PMfMPMFr2tRUetrxwrGA4SEMSF0xWXCnY/n69vIHxA1lg7JgVX8rCYPz7M&#10;MNfuwhvqtqEUEcI+RwUmhCaX0heGLPqBa4ijd3KtxRBlW0rd4iXCbS3TJBlLixXHBYMNvRsqzttf&#10;q+Bj1DVfabH6NseXbLPW+2xyPh2Uen7ql1MQgfrwH/5rr7SCNBvD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MWDsYAAADcAAAADwAAAAAAAAAAAAAAAACYAgAAZHJz&#10;L2Rvd25yZXYueG1sUEsFBgAAAAAEAAQA9QAAAIsDAAAAAA==&#10;" path="m783,500r-5,-1l773,496r-4,-3l766,489r-2,-5l762,478r-1,-6l761,464r1,-16l763,430r4,-19l772,390r8,-45l788,301r2,-22l790,259r-1,-10l788,239r-1,-9l783,222,770,187,756,154r-9,-18l738,120,728,103,719,88,707,73,695,60,681,46,668,35,652,25,634,16,617,9,597,4,576,2,555,,533,,511,3,487,5r-23,5l440,16r-25,8l392,32r-24,9l346,52,323,63,302,75,281,87,260,99r-19,14l223,126r-18,17l189,159r-15,17l158,195r-13,18l131,233r-12,18l95,292,74,332,56,371,39,407,26,441,16,473r-5,16l7,504,5,519,2,533,1,548,,563r,15l,593r1,15l4,624r2,15l9,655r3,26l17,703r5,22l28,745r8,18l43,781r9,16l60,812r10,12l82,836r9,12l104,857r11,9l127,874r13,7l152,887r12,5l177,897r13,4l203,904r26,7l253,914r46,4l339,922r5,5l349,933r3,6l356,945r6,15l366,976r6,35l377,1048r3,19l382,1085r5,19l393,1122r8,16l411,1156r6,7l423,1170r7,7l438,1183r18,12l477,1206r24,10l526,1224r27,7l580,1237r28,4l638,1245r29,1l695,1246r28,-1l749,1242r26,-4l799,1233r22,-7l840,1219r-6,12l829,1247r-3,17l825,1285r1,21l830,1330r5,23l842,1378r10,25l862,1429r14,25l889,1478r18,24l924,1524r20,21l966,1565r22,16l1014,1596r26,12l1069,1617r29,5l1129,1624r34,-2l1196,1614r36,-11l1270,1587r39,-21l1349,1539r41,-33l1433,1466r45,-46l1524,1367r24,-32l1570,1303r16,-30l1599,1243r9,-27l1613,1190r2,-26l1614,1141r-4,-24l1604,1095r-8,-20l1584,1055r-12,-18l1557,1020r-16,-17l1524,989r-20,-14l1484,963r-20,-13l1443,940r-21,-10l1401,922r-21,-6l1359,908r-20,-5l1320,900r-18,-4l1285,893r-15,-1l1255,892r-11,1l1234,895r3,-45l1237,810r-3,-38l1229,738r-7,-31l1213,678r-11,-26l1190,629r-14,-21l1161,589r-17,-16l1127,558r-19,-12l1088,535r-19,-9l1049,519r-21,-7l1007,507r-21,-3l966,501r-41,-2l887,498r-65,2l783,500xe" fillcolor="#622423 [1605]" stroked="f">
                      <v:path arrowok="t" o:connecttype="custom" o:connectlocs="154,99;152,94;153,82;158,56;157,46;149,27;141,15;130,5;115,0;97,1;78,6;60,15;45,25;32,39;19,58;5,88;1,104;0,116;1,128;4,145;10,159;18,170;28,176;38,180;60,184;70,188;74,202;77,221;83,233;91,239;111,246;133,249;155,248;167,246;165,261;170,281;181,301;198,316;220,325;246,321;278,301;310,267;322,243;322,224;314,208;301,195;284,186;268,181;254,179;247,170;244,141;235,122;222,109;206,102;185,100" o:connectangles="0,0,0,0,0,0,0,0,0,0,0,0,0,0,0,0,0,0,0,0,0,0,0,0,0,0,0,0,0,0,0,0,0,0,0,0,0,0,0,0,0,0,0,0,0,0,0,0,0,0,0,0,0,0,0"/>
                    </v:shape>
                    <v:shape id="Freeform 148" o:spid="_x0000_s1081" style="position:absolute;left:7662;top:4502;width:116;height:128;visibility:visible;mso-wrap-style:square;v-text-anchor:top" coordsize="578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Mt8gA&#10;AADcAAAADwAAAGRycy9kb3ducmV2LnhtbESPT2vCQBTE7wW/w/KEXopuKvUP0VVsQSgtrWg8eHxk&#10;n0k0+zZkt0nsp+8WBI/DzPyGWaw6U4qGaldYVvA8jEAQp1YXnCk4JJvBDITzyBpLy6TgSg5Wy97D&#10;AmNtW95Rs/eZCBB2MSrIva9iKV2ak0E3tBVx8E62NuiDrDOpa2wD3JRyFEUTabDgsJBjRW85pZf9&#10;j1GQfF+P2836Y/c63v62xyY9P31+JUo99rv1HISnzt/Dt/a7VjB6mcL/mXAE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Dwy3yAAAANwAAAAPAAAAAAAAAAAAAAAAAJgCAABk&#10;cnMvZG93bnJldi54bWxQSwUGAAAAAAQABAD1AAAAjQMAAAAA&#10;" path="m135,639r24,-2l184,635r26,-6l239,620r14,-6l266,608r15,-6l295,594r13,-9l322,577r13,-10l349,556r15,-11l377,532r15,-15l406,503r30,-34l464,435r26,-36l515,364r21,-32l552,303r6,-13l564,277r4,-11l572,255r5,-21l578,214r,-17l577,179r-3,-17l570,145r-2,-17l565,112,562,97,557,83,549,70,541,57r-6,-5l528,47r-6,-5l514,38,497,28,480,19,462,10,441,4,431,2,418,,407,,395,,381,2,368,4,353,7r-16,5l304,24,274,38,243,52,213,68,184,87r-27,20l131,128r-23,22l95,161r-9,13l74,187r-8,13l56,213r-8,14l40,242r-8,13l26,270r-6,16l15,301r-4,16l8,334,5,350,3,368,1,385,,430r1,42l3,491r3,20l9,521r4,10l16,541r5,9l31,568r10,16l52,599r13,14l71,618r7,6l86,628r8,3l103,634r10,2l124,637r11,2xe" stroked="f">
                      <v:path arrowok="t" o:connecttype="custom" o:connectlocs="32,128;42,126;51,123;56,121;62,117;67,114;73,109;79,104;88,94;98,80;108,67;112,58;114,53;116,47;116,39;115,32;114,26;113,19;110,14;107,10;105,8;100,6;93,2;86,0;82,0;76,0;71,1;61,5;49,10;37,17;26,26;19,32;15,37;11,43;8,48;5,54;3,60;2,67;1,74;0,86;1,98;2,104;3,108;6,114;10,120;14,124;17,126;21,127;25,128" o:connectangles="0,0,0,0,0,0,0,0,0,0,0,0,0,0,0,0,0,0,0,0,0,0,0,0,0,0,0,0,0,0,0,0,0,0,0,0,0,0,0,0,0,0,0,0,0,0,0,0,0"/>
                    </v:shape>
                    <v:shape id="Freeform 149" o:spid="_x0000_s1082" style="position:absolute;left:7733;top:4594;width:133;height:108;visibility:visible;mso-wrap-style:square;v-text-anchor:top" coordsize="66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488IA&#10;AADcAAAADwAAAGRycy9kb3ducmV2LnhtbERPy4rCMBTdD/gP4QpuBk1H6iDVKI4gKLrxgW6vzbUp&#10;NjeliVr/frIYmOXhvKfz1lbiSY0vHSv4GiQgiHOnSy4UnI6r/hiED8gaK8ek4E0e5rPOxxQz7V68&#10;p+chFCKGsM9QgQmhzqT0uSGLfuBq4sjdXGMxRNgUUjf4iuG2ksMk+ZYWS44NBmtaGsrvh4dV8JlW&#10;dMnf120a1pvN6GdnzuftXqlet11MQARqw7/4z73WCoZpXBvPxCM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jjzwgAAANwAAAAPAAAAAAAAAAAAAAAAAJgCAABkcnMvZG93&#10;bnJldi54bWxQSwUGAAAAAAQABAD1AAAAhwMAAAAA&#10;" path="m78,521r11,3l102,528r12,3l126,533r28,4l183,538r15,l213,537r15,-1l244,533r16,-4l276,526r16,-4l308,516r17,-6l343,502r18,-8l380,485r38,-21l457,440r37,-24l528,392r31,-23l585,346r10,-10l605,327r9,-9l620,308r11,-17l640,272r6,-17l650,239r3,-18l657,204r2,-16l663,172r1,-16l664,141r-2,-15l657,113r-2,-8l651,98r-5,-8l640,84,627,69,614,54,599,41,582,29r-9,-7l563,17,552,12,539,9,527,5,513,3,497,,481,,448,,413,3,380,6r-35,5l313,19r-32,8l249,38,219,52r-15,7l189,67r-13,9l162,84,150,94r-14,10l125,115r-12,11l102,137,92,150,81,163r-9,14l62,191r-7,14l47,221r-7,17l24,278,10,318,5,338,1,358,,367r,12l,388r1,10l5,419r4,19l14,455r7,18l26,480r5,7l36,494r7,6l51,506r7,5l68,516r10,5xe" stroked="f">
                      <v:path arrowok="t" o:connecttype="custom" o:connectlocs="18,105;23,107;31,108;40,108;46,108;52,106;58,105;65,102;72,99;84,93;99,84;112,74;119,67;123,64;126,58;129,51;131,44;132,38;133,31;133,25;131,21;129,18;126,14;120,8;115,4;111,2;106,1;100,0;90,0;76,1;63,4;50,8;41,12;35,15;30,19;25,23;20,28;16,33;12,38;9,44;5,56;1,68;0,74;0,78;1,84;3,91;5,96;7,99;10,102;14,104" o:connectangles="0,0,0,0,0,0,0,0,0,0,0,0,0,0,0,0,0,0,0,0,0,0,0,0,0,0,0,0,0,0,0,0,0,0,0,0,0,0,0,0,0,0,0,0,0,0,0,0,0,0"/>
                    </v:shape>
                    <v:shape id="Freeform 150" o:spid="_x0000_s1083" style="position:absolute;left:7819;top:4675;width:122;height:99;visibility:visible;mso-wrap-style:square;v-text-anchor:top" coordsize="60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3T9sQA&#10;AADcAAAADwAAAGRycy9kb3ducmV2LnhtbESPQWvCQBSE7wX/w/IKXopuIlI0dRVRFG9SbWmPj+xr&#10;Epp9G7JPjf/eFQSPw8x8w8wWnavVmdpQeTaQDhNQxLm3FRcGvo6bwQRUEGSLtWcycKUAi3nvZYaZ&#10;9Rf+pPNBChUhHDI0UIo0mdYhL8lhGPqGOHp/vnUoUbaFti1eItzVepQk79phxXGhxIZWJeX/h5Mz&#10;UFfX9a9I+rakvd0l/J1utz8bY/qv3fIDlFAnz/CjvbMGRuMp3M/EI6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0/bEAAAA3AAAAA8AAAAAAAAAAAAAAAAAmAIAAGRycy9k&#10;b3ducmV2LnhtbFBLBQYAAAAABAAEAPUAAACJAwAAAAA=&#10;" path="m535,16l514,9,491,4,466,1,440,,412,1,383,5r-28,6l325,20r-16,5l293,32r-18,8l259,48,224,68,189,89r-35,22l123,134,95,155,71,174,61,184r-8,9l45,202r-6,8l29,226r-7,16l16,258r-4,15l10,289,6,304,3,320,1,335,,349r,13l1,376r5,14l8,396r4,6l17,408r5,8l33,428r12,14l59,454r15,12l82,471r10,5l102,480r11,4l125,487r13,3l152,491r15,1l198,492r30,-2l259,486r31,-5l321,475r29,-9l379,456r28,-12l433,430r26,-16l470,406r12,-9l493,387r10,-10l514,366r9,-11l533,343r8,-13l549,317r8,-14l564,289r6,-14l586,237r12,-35l602,183r4,-19l607,146r-1,-19l602,109,598,92,593,75,587,59r-4,-6l578,47r-4,-6l567,35r-7,-5l553,25r-9,-5l535,16xe" stroked="f">
                      <v:path arrowok="t" o:connecttype="custom" o:connectlocs="103,2;94,0;83,0;71,2;62,5;55,8;45,14;31,22;19,31;12,37;9,41;6,45;3,52;2,58;1,64;0,70;0,76;2,80;3,82;7,86;12,91;16,95;21,97;25,98;31,99;40,99;52,98;65,96;76,92;87,87;94,82;99,78;103,74;107,69;110,64;113,58;118,48;121,37;122,29;121,22;119,15;117,11;115,8;113,6;109,4" o:connectangles="0,0,0,0,0,0,0,0,0,0,0,0,0,0,0,0,0,0,0,0,0,0,0,0,0,0,0,0,0,0,0,0,0,0,0,0,0,0,0,0,0,0,0,0,0"/>
                    </v:shape>
                    <v:shape id="Freeform 151" o:spid="_x0000_s1084" style="position:absolute;left:8837;top:4393;width:276;height:352;visibility:visible;mso-wrap-style:square;v-text-anchor:top" coordsize="1378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WxMAA&#10;AADcAAAADwAAAGRycy9kb3ducmV2LnhtbERPy4rCMBTdC/MP4QruNLXgqxplZkAYFy7amQ+4Nte2&#10;2NyUJNb695OF4PJw3rvDYFrRk/ONZQXzWQKCuLS64UrB3+9xugbhA7LG1jIpeJKHw/5jtMNM2wfn&#10;1BehEjGEfYYK6hC6TEpf1mTQz2xHHLmrdQZDhK6S2uEjhptWpkmylAYbjg01dvRdU3kr7kbB+jQv&#10;843Epl8V9pLf3Tm9fm2UmoyHzy2IQEN4i1/uH60gXcT58Uw8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SWxMAAAADcAAAADwAAAAAAAAAAAAAAAACYAgAAZHJzL2Rvd25y&#10;ZXYueG1sUEsFBgAAAAAEAAQA9QAAAIUDAAAAAA==&#10;" path="m601,18l558,34,517,51,499,61r-19,9l462,81,444,92r-17,13l411,119r-16,16l378,152r-17,20l345,194r-16,25l313,246r-11,23l291,292r-9,25l275,342r-5,24l266,391r-2,25l264,441r1,24l270,490r6,24l284,536r6,11l295,558r6,11l308,579r8,10l323,599r9,10l342,617r-19,9l305,636r-19,11l270,659r-17,13l237,687r-15,16l207,719r-14,17l180,753r-13,19l156,792r-11,20l136,831r-8,20l120,872r-7,21l108,914r-5,21l100,956r-2,21l98,997r,20l100,1037r3,20l108,1075r6,17l121,1110r10,17l141,1142r13,15l168,1170r-19,11l130,1194r-17,16l97,1227r-15,20l68,1267r-13,22l44,1313r-12,24l24,1362r-8,26l10,1415r-5,26l2,1468,,1496r,26l3,1548r3,26l11,1598r8,24l29,1644r11,21l53,1685r15,17l87,1718r20,14l129,1743r25,10l180,1759r29,4l241,1763r35,-3l296,1757r22,-4l339,1748r22,-5l384,1736r21,-8l427,1719r22,-8l470,1701r21,-11l512,1677r20,-12l551,1653r18,-15l587,1623r16,-15l617,1592r14,-16l643,1559r12,-19l663,1522r9,-20l677,1482r4,-20l683,1441r-1,-21l679,1398r-5,-22l667,1352r-10,-23l645,1305r-16,-25l663,1274r32,-7l725,1258r30,-10l781,1237r26,-12l830,1210r23,-16l862,1185r10,-8l882,1167r9,-10l900,1146r8,-12l916,1122r7,-12l929,1096r8,-13l942,1068r6,-16l958,1018r7,-36l972,941r4,-34l977,892r,-14l976,865r,-13l974,840r-3,-11l968,817r-4,-13l954,779,942,750r18,-6l981,737r20,-7l1022,721r21,-10l1064,702r21,-12l1106,679r21,-12l1148,653r21,-13l1189,625r20,-15l1227,595r19,-16l1263,562r17,-16l1295,527r15,-17l1324,491r12,-18l1347,454r9,-18l1365,416r6,-20l1374,376r3,-20l1378,337r-1,-20l1373,297r-5,-20l1361,256r-9,-15l1341,225r-12,-14l1314,196r-17,-15l1278,166r-21,-14l1235,139r-24,-13l1186,113r-26,-13l1135,89,1106,78,1078,67,1049,57r-30,-9l990,40,959,32,929,25,900,19,870,14,840,9,812,5,784,3,757,,731,,705,,682,1,660,4,639,6r-20,5l601,18xe" fillcolor="#622423 [1605]" stroked="f">
                      <v:path arrowok="t" o:connecttype="custom" o:connectlocs="100,12;86,21;72,34;60,54;54,73;53,93;58,109;63,118;65,125;51,134;39,147;29,162;23,178;20,195;21,211;26,225;30,236;16,249;6,267;1,288;1,309;6,328;17,343;36,351;59,351;77,347;94,340;110,330;124,318;133,304;137,288;134,270;133,254;156,247;173,237;180,229;186,219;192,203;196,178;195,168;191,156;200,146;217,138;234,128;250,116;262,102;272,87;276,71;274,55;266,42;252,30;232,20;210,11;186,5;163,1;141,0;124,2" o:connectangles="0,0,0,0,0,0,0,0,0,0,0,0,0,0,0,0,0,0,0,0,0,0,0,0,0,0,0,0,0,0,0,0,0,0,0,0,0,0,0,0,0,0,0,0,0,0,0,0,0,0,0,0,0,0,0,0,0"/>
                    </v:shape>
                    <v:shape id="Freeform 152" o:spid="_x0000_s1085" style="position:absolute;left:8918;top:4420;width:161;height:104;visibility:visible;mso-wrap-style:square;v-text-anchor:top" coordsize="802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Fp8UA&#10;AADcAAAADwAAAGRycy9kb3ducmV2LnhtbESPQWsCMRSE7wX/Q3iCt5pdoaWuRhFB9GChVS/enpvn&#10;7mLysiTpuu2vbwoFj8PMfMPMl701oiMfGscK8nEGgrh0uuFKwem4eX4DESKyRuOYFHxTgOVi8DTH&#10;Qrs7f1J3iJVIEA4FKqhjbAspQ1mTxTB2LXHyrs5bjEn6SmqP9wS3Rk6y7FVabDgt1NjSuqbydviy&#10;CqbbrGz3t2q3zX338fN+NtPLxSg1GvarGYhIfXyE/9s7rWDyks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AWnxQAAANwAAAAPAAAAAAAAAAAAAAAAAJgCAABkcnMv&#10;ZG93bnJldi54bWxQSwUGAAAAAAQABAD1AAAAigMAAAAA&#10;" path="m213,1l198,3,184,6r-15,5l157,16r-14,6l131,29r-12,9l108,47,96,58,85,68,75,79,66,91r-9,12l48,117r-7,14l33,144r-6,14l21,173r-5,13l12,201,9,216,5,230,2,244,1,259,,273r,13l1,300r3,12l6,325r3,12l14,348r5,10l26,371r7,11l42,393r10,11l62,414r10,10l83,432r11,9l119,457r26,15l172,484r28,10l230,503r30,7l289,515r30,4l348,521r29,l404,520r28,-2l447,515r17,-3l482,508r20,-5l543,489r42,-15l606,466r20,-10l646,447r18,-10l683,427r16,-9l712,406r14,-9l738,385r12,-11l759,364r8,-11l774,343r6,-10l785,324r5,-10l794,304r3,-11l799,282r1,-13l802,243r,-31l802,200r-2,-11l799,178r-4,-10l793,158r-5,-10l784,139r-6,-8l773,123r-6,-7l759,108r-7,-6l737,90,720,80,701,70,682,63,662,55,641,49,600,38,559,28,536,24,494,21,439,14,380,9,320,4,268,1,230,,213,1xe" stroked="f">
                      <v:path arrowok="t" o:connecttype="custom" o:connectlocs="40,1;34,2;29,4;24,8;19,12;15,16;11,21;8,26;5,32;3,37;2,43;0,49;0,54;0,60;1,65;3,69;5,74;8,78;12,83;17,86;24,91;35,97;46,100;58,103;70,104;81,104;90,103;97,101;109,98;122,93;130,89;137,85;143,81;148,77;152,73;155,68;158,65;159,61;160,56;161,49;161,40;160,36;159,32;157,28;155,25;152,22;148,18;141,14;133,11;120,8;108,5;88,3;64,1;46,0" o:connectangles="0,0,0,0,0,0,0,0,0,0,0,0,0,0,0,0,0,0,0,0,0,0,0,0,0,0,0,0,0,0,0,0,0,0,0,0,0,0,0,0,0,0,0,0,0,0,0,0,0,0,0,0,0,0"/>
                    </v:shape>
                    <v:shape id="Freeform 153" o:spid="_x0000_s1086" style="position:absolute;left:8879;top:4536;width:129;height:95;visibility:visible;mso-wrap-style:square;v-text-anchor:top" coordsize="64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iAccA&#10;AADcAAAADwAAAGRycy9kb3ducmV2LnhtbESPW2vCQBSE3wv+h+UIvtVNo5aSuop4w7Yv9YLYt0P2&#10;NAlmz4bsauK/dwtCH4eZ+YYZT1tTiivVrrCs4KUfgSBOrS44U3DYr57fQDiPrLG0TApu5GA66TyN&#10;MdG24S1ddz4TAcIuQQW591UipUtzMuj6tiIO3q+tDfog60zqGpsAN6WMo+hVGiw4LORY0Tyn9Ly7&#10;GAXpp18tB1+L0/dwv22aj4s5/ayPSvW67ewdhKfW/4cf7Y1WEI9i+DsTjo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6ogHHAAAA3AAAAA8AAAAAAAAAAAAAAAAAmAIAAGRy&#10;cy9kb3ducmV2LnhtbFBLBQYAAAAABAAEAPUAAACMAwAAAAA=&#10;" path="m151,30l130,49,110,66,93,86,75,104,60,124,47,144,34,165,23,185r-8,21l7,227,2,247,,268r,21l1,310r1,10l5,329r3,10l11,349r6,13l23,373r8,11l39,394r10,10l59,412r11,9l83,428r12,8l109,443r13,6l137,454r15,5l168,464r16,4l200,470r16,3l234,475r17,2l268,477r18,l303,477r17,-2l337,474r18,-2l371,468r17,-4l404,461r16,-5l436,449r15,-6l466,437r26,-15l516,406r23,-17l559,370r18,-18l595,331r13,-21l621,287r5,-12l629,264r4,-11l637,240r2,-11l641,217r1,-13l642,192r,-11l641,169r-2,-13l637,144r-4,-11l629,120r-5,-12l618,97r-8,-9l600,81,589,73,577,66,550,54,519,41,486,30,451,21,414,14,377,8,341,3,305,,271,,239,2,224,3,210,5,198,8r-13,4l174,15r-8,4l157,25r-6,5xe" stroked="f">
                      <v:path arrowok="t" o:connecttype="custom" o:connectlocs="26,10;19,17;12,25;7,33;3,41;0,49;0,58;0,64;2,68;3,72;6,76;10,80;14,84;19,87;25,89;31,91;37,93;43,94;50,95;57,95;64,95;71,94;78,92;84,91;91,88;99,84;108,77;116,70;122,62;126,55;127,50;128,46;129,41;129,36;128,31;127,26;125,22;123,18;118,15;111,11;98,6;83,3;69,1;54,0;45,1;40,2;35,3;32,5" o:connectangles="0,0,0,0,0,0,0,0,0,0,0,0,0,0,0,0,0,0,0,0,0,0,0,0,0,0,0,0,0,0,0,0,0,0,0,0,0,0,0,0,0,0,0,0,0,0,0,0"/>
                    </v:shape>
                    <v:shape id="Freeform 154" o:spid="_x0000_s1087" style="position:absolute;left:8855;top:4649;width:100;height:78;visibility:visible;mso-wrap-style:square;v-text-anchor:top" coordsize="50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YxMUA&#10;AADcAAAADwAAAGRycy9kb3ducmV2LnhtbESPT2vCQBTE7wW/w/IEb7pRq0jqKlIQxIrgn0OPj+xr&#10;kmb3bZrdxvjtu4LQ4zAzv2GW684a0VLjS8cKxqMEBHHmdMm5gutlO1yA8AFZo3FMCu7kYb3qvSwx&#10;1e7GJ2rPIRcRwj5FBUUIdSqlzwqy6EeuJo7el2sshiibXOoGbxFujZwkyVxaLDkuFFjTe0FZdf61&#10;Co573v+88q41Rt6nycd3dfjUlVKDfrd5AxGoC//hZ3unFUxmU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tjExQAAANwAAAAPAAAAAAAAAAAAAAAAAJgCAABkcnMv&#10;ZG93bnJldi54bWxQSwUGAAAAAAQABAD1AAAAigMAAAAA&#10;" path="m34,338r5,7l45,352r6,6l57,363r8,5l72,373r9,3l89,380r18,6l126,390r20,2l167,394r21,l208,391r21,-2l249,386r19,-5l285,376r16,-5l315,365r29,-18l370,328r25,-18l416,291r20,-17l452,255r13,-17l478,221r8,-18l494,186r5,-16l501,154r,-15l500,124r-4,-14l491,97,484,83,475,72,464,60,451,50,437,40,421,31,402,24,384,16,363,12,340,7,317,3,292,,265,,238,,209,2,180,4r-4,l167,4,155,5,138,9r-19,6l99,24,89,29,78,35,68,41,58,50r-9,9l40,68,31,80,24,91r-8,13l11,118,7,134,3,150,,169r,19l,209r4,23l8,256r7,25l23,308r11,30xe" stroked="f">
                      <v:path arrowok="t" o:connecttype="custom" o:connectlocs="8,68;10,71;13,73;16,74;21,76;29,78;38,78;46,77;53,75;60,73;69,69;79,61;87,54;93,47;97,40;100,34;100,28;99,22;97,16;93,12;87,8;80,5;72,2;63,1;53,0;42,0;35,1;31,1;24,3;18,6;14,8;10,12;6,16;3,21;1,27;0,33;0,41;2,51;5,61" o:connectangles="0,0,0,0,0,0,0,0,0,0,0,0,0,0,0,0,0,0,0,0,0,0,0,0,0,0,0,0,0,0,0,0,0,0,0,0,0,0,0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3613150</wp:posOffset>
                </wp:positionV>
                <wp:extent cx="3877310" cy="2597150"/>
                <wp:effectExtent l="9525" t="10795" r="8890" b="11430"/>
                <wp:wrapNone/>
                <wp:docPr id="191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310" cy="2597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88C7D" id="Rectangle 294" o:spid="_x0000_s1026" style="position:absolute;margin-left:384.75pt;margin-top:284.5pt;width:305.3pt;height:20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" fillcolor="#c2d69b [1942]" strokecolor="#c2d69b [1942]">
                <v:fill color2="#c2d69b [1942]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6320155</wp:posOffset>
                </wp:positionH>
                <wp:positionV relativeFrom="paragraph">
                  <wp:posOffset>3851910</wp:posOffset>
                </wp:positionV>
                <wp:extent cx="2304415" cy="2217420"/>
                <wp:effectExtent l="5080" t="0" r="100330" b="28575"/>
                <wp:wrapNone/>
                <wp:docPr id="148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2217420"/>
                          <a:chOff x="3233" y="7418"/>
                          <a:chExt cx="3629" cy="3492"/>
                        </a:xfrm>
                      </wpg:grpSpPr>
                      <wpg:grpSp>
                        <wpg:cNvPr id="149" name="Group 313"/>
                        <wpg:cNvGrpSpPr>
                          <a:grpSpLocks/>
                        </wpg:cNvGrpSpPr>
                        <wpg:grpSpPr bwMode="auto">
                          <a:xfrm rot="1193317">
                            <a:off x="4901" y="7418"/>
                            <a:ext cx="1961" cy="1450"/>
                            <a:chOff x="6989" y="9560"/>
                            <a:chExt cx="4640" cy="3377"/>
                          </a:xfrm>
                        </wpg:grpSpPr>
                        <wps:wsp>
                          <wps:cNvPr id="150" name="Freeform 314"/>
                          <wps:cNvSpPr>
                            <a:spLocks/>
                          </wps:cNvSpPr>
                          <wps:spPr bwMode="auto">
                            <a:xfrm>
                              <a:off x="7108" y="9678"/>
                              <a:ext cx="4398" cy="3246"/>
                            </a:xfrm>
                            <a:custGeom>
                              <a:avLst/>
                              <a:gdLst>
                                <a:gd name="T0" fmla="*/ 2239 w 4398"/>
                                <a:gd name="T1" fmla="*/ 1860 h 3246"/>
                                <a:gd name="T2" fmla="*/ 1548 w 4398"/>
                                <a:gd name="T3" fmla="*/ 1143 h 3246"/>
                                <a:gd name="T4" fmla="*/ 517 w 4398"/>
                                <a:gd name="T5" fmla="*/ 845 h 3246"/>
                                <a:gd name="T6" fmla="*/ 141 w 4398"/>
                                <a:gd name="T7" fmla="*/ 1127 h 3246"/>
                                <a:gd name="T8" fmla="*/ 0 w 4398"/>
                                <a:gd name="T9" fmla="*/ 1503 h 3246"/>
                                <a:gd name="T10" fmla="*/ 266 w 4398"/>
                                <a:gd name="T11" fmla="*/ 1706 h 3246"/>
                                <a:gd name="T12" fmla="*/ 751 w 4398"/>
                                <a:gd name="T13" fmla="*/ 1831 h 3246"/>
                                <a:gd name="T14" fmla="*/ 1548 w 4398"/>
                                <a:gd name="T15" fmla="*/ 1894 h 3246"/>
                                <a:gd name="T16" fmla="*/ 1910 w 4398"/>
                                <a:gd name="T17" fmla="*/ 1925 h 3246"/>
                                <a:gd name="T18" fmla="*/ 2176 w 4398"/>
                                <a:gd name="T19" fmla="*/ 2098 h 3246"/>
                                <a:gd name="T20" fmla="*/ 1637 w 4398"/>
                                <a:gd name="T21" fmla="*/ 2237 h 3246"/>
                                <a:gd name="T22" fmla="*/ 1666 w 4398"/>
                                <a:gd name="T23" fmla="*/ 2583 h 3246"/>
                                <a:gd name="T24" fmla="*/ 2220 w 4398"/>
                                <a:gd name="T25" fmla="*/ 3183 h 3246"/>
                                <a:gd name="T26" fmla="*/ 2685 w 4398"/>
                                <a:gd name="T27" fmla="*/ 3246 h 3246"/>
                                <a:gd name="T28" fmla="*/ 3491 w 4398"/>
                                <a:gd name="T29" fmla="*/ 2836 h 3246"/>
                                <a:gd name="T30" fmla="*/ 3640 w 4398"/>
                                <a:gd name="T31" fmla="*/ 2424 h 3246"/>
                                <a:gd name="T32" fmla="*/ 3028 w 4398"/>
                                <a:gd name="T33" fmla="*/ 1885 h 3246"/>
                                <a:gd name="T34" fmla="*/ 3156 w 4398"/>
                                <a:gd name="T35" fmla="*/ 1323 h 3246"/>
                                <a:gd name="T36" fmla="*/ 3542 w 4398"/>
                                <a:gd name="T37" fmla="*/ 846 h 3246"/>
                                <a:gd name="T38" fmla="*/ 4398 w 4398"/>
                                <a:gd name="T39" fmla="*/ 235 h 3246"/>
                                <a:gd name="T40" fmla="*/ 4227 w 4398"/>
                                <a:gd name="T41" fmla="*/ 0 h 3246"/>
                                <a:gd name="T42" fmla="*/ 3782 w 4398"/>
                                <a:gd name="T43" fmla="*/ 9 h 3246"/>
                                <a:gd name="T44" fmla="*/ 3322 w 4398"/>
                                <a:gd name="T45" fmla="*/ 342 h 3246"/>
                                <a:gd name="T46" fmla="*/ 2984 w 4398"/>
                                <a:gd name="T47" fmla="*/ 987 h 3246"/>
                                <a:gd name="T48" fmla="*/ 2915 w 4398"/>
                                <a:gd name="T49" fmla="*/ 1263 h 3246"/>
                                <a:gd name="T50" fmla="*/ 2925 w 4398"/>
                                <a:gd name="T51" fmla="*/ 1748 h 3246"/>
                                <a:gd name="T52" fmla="*/ 2432 w 4398"/>
                                <a:gd name="T53" fmla="*/ 1409 h 3246"/>
                                <a:gd name="T54" fmla="*/ 2582 w 4398"/>
                                <a:gd name="T55" fmla="*/ 1880 h 3246"/>
                                <a:gd name="T56" fmla="*/ 2144 w 4398"/>
                                <a:gd name="T57" fmla="*/ 1596 h 3246"/>
                                <a:gd name="T58" fmla="*/ 2430 w 4398"/>
                                <a:gd name="T59" fmla="*/ 1988 h 3246"/>
                                <a:gd name="T60" fmla="*/ 2239 w 4398"/>
                                <a:gd name="T61" fmla="*/ 1860 h 3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398" h="3246">
                                  <a:moveTo>
                                    <a:pt x="2239" y="1860"/>
                                  </a:moveTo>
                                  <a:cubicBezTo>
                                    <a:pt x="1893" y="1501"/>
                                    <a:pt x="1548" y="1143"/>
                                    <a:pt x="1548" y="1143"/>
                                  </a:cubicBezTo>
                                  <a:lnTo>
                                    <a:pt x="517" y="845"/>
                                  </a:lnTo>
                                  <a:lnTo>
                                    <a:pt x="141" y="1127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266" y="1706"/>
                                  </a:lnTo>
                                  <a:lnTo>
                                    <a:pt x="751" y="1831"/>
                                  </a:lnTo>
                                  <a:lnTo>
                                    <a:pt x="1548" y="1894"/>
                                  </a:lnTo>
                                  <a:lnTo>
                                    <a:pt x="1910" y="1925"/>
                                  </a:lnTo>
                                  <a:cubicBezTo>
                                    <a:pt x="1910" y="1925"/>
                                    <a:pt x="2087" y="2007"/>
                                    <a:pt x="2176" y="2098"/>
                                  </a:cubicBezTo>
                                  <a:cubicBezTo>
                                    <a:pt x="2102" y="2115"/>
                                    <a:pt x="1681" y="2027"/>
                                    <a:pt x="1637" y="2237"/>
                                  </a:cubicBezTo>
                                  <a:cubicBezTo>
                                    <a:pt x="1651" y="2410"/>
                                    <a:pt x="1666" y="2583"/>
                                    <a:pt x="1666" y="2583"/>
                                  </a:cubicBezTo>
                                  <a:lnTo>
                                    <a:pt x="2220" y="3183"/>
                                  </a:lnTo>
                                  <a:lnTo>
                                    <a:pt x="2685" y="3246"/>
                                  </a:lnTo>
                                  <a:cubicBezTo>
                                    <a:pt x="2897" y="3188"/>
                                    <a:pt x="3332" y="2973"/>
                                    <a:pt x="3491" y="2836"/>
                                  </a:cubicBezTo>
                                  <a:cubicBezTo>
                                    <a:pt x="3630" y="2708"/>
                                    <a:pt x="3670" y="2526"/>
                                    <a:pt x="3640" y="2424"/>
                                  </a:cubicBezTo>
                                  <a:cubicBezTo>
                                    <a:pt x="3606" y="2090"/>
                                    <a:pt x="3155" y="1934"/>
                                    <a:pt x="3028" y="1885"/>
                                  </a:cubicBezTo>
                                  <a:cubicBezTo>
                                    <a:pt x="3023" y="1601"/>
                                    <a:pt x="3070" y="1496"/>
                                    <a:pt x="3156" y="1323"/>
                                  </a:cubicBezTo>
                                  <a:cubicBezTo>
                                    <a:pt x="3245" y="1124"/>
                                    <a:pt x="3335" y="1027"/>
                                    <a:pt x="3542" y="846"/>
                                  </a:cubicBezTo>
                                  <a:lnTo>
                                    <a:pt x="4398" y="235"/>
                                  </a:lnTo>
                                  <a:lnTo>
                                    <a:pt x="4227" y="0"/>
                                  </a:lnTo>
                                  <a:lnTo>
                                    <a:pt x="3782" y="9"/>
                                  </a:lnTo>
                                  <a:lnTo>
                                    <a:pt x="3322" y="342"/>
                                  </a:lnTo>
                                  <a:lnTo>
                                    <a:pt x="2984" y="987"/>
                                  </a:lnTo>
                                  <a:lnTo>
                                    <a:pt x="2915" y="1263"/>
                                  </a:lnTo>
                                  <a:cubicBezTo>
                                    <a:pt x="2915" y="1263"/>
                                    <a:pt x="2920" y="1505"/>
                                    <a:pt x="2925" y="1748"/>
                                  </a:cubicBezTo>
                                  <a:cubicBezTo>
                                    <a:pt x="2807" y="1566"/>
                                    <a:pt x="2778" y="1424"/>
                                    <a:pt x="2432" y="1409"/>
                                  </a:cubicBezTo>
                                  <a:cubicBezTo>
                                    <a:pt x="2383" y="1428"/>
                                    <a:pt x="2812" y="1478"/>
                                    <a:pt x="2582" y="1880"/>
                                  </a:cubicBezTo>
                                  <a:cubicBezTo>
                                    <a:pt x="2514" y="1640"/>
                                    <a:pt x="2278" y="1562"/>
                                    <a:pt x="2144" y="1596"/>
                                  </a:cubicBezTo>
                                  <a:cubicBezTo>
                                    <a:pt x="2215" y="1630"/>
                                    <a:pt x="2450" y="1669"/>
                                    <a:pt x="2430" y="1988"/>
                                  </a:cubicBezTo>
                                  <a:cubicBezTo>
                                    <a:pt x="2376" y="1939"/>
                                    <a:pt x="2386" y="1895"/>
                                    <a:pt x="2239" y="18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315"/>
                          <wps:cNvSpPr>
                            <a:spLocks/>
                          </wps:cNvSpPr>
                          <wps:spPr bwMode="auto">
                            <a:xfrm>
                              <a:off x="9780" y="11556"/>
                              <a:ext cx="1045" cy="1365"/>
                            </a:xfrm>
                            <a:custGeom>
                              <a:avLst/>
                              <a:gdLst>
                                <a:gd name="T0" fmla="*/ 352 w 1045"/>
                                <a:gd name="T1" fmla="*/ 8 h 1365"/>
                                <a:gd name="T2" fmla="*/ 973 w 1045"/>
                                <a:gd name="T3" fmla="*/ 492 h 1365"/>
                                <a:gd name="T4" fmla="*/ 734 w 1045"/>
                                <a:gd name="T5" fmla="*/ 1048 h 1365"/>
                                <a:gd name="T6" fmla="*/ 244 w 1045"/>
                                <a:gd name="T7" fmla="*/ 1309 h 1365"/>
                                <a:gd name="T8" fmla="*/ 0 w 1045"/>
                                <a:gd name="T9" fmla="*/ 1365 h 1365"/>
                                <a:gd name="T10" fmla="*/ 839 w 1045"/>
                                <a:gd name="T11" fmla="*/ 470 h 1365"/>
                                <a:gd name="T12" fmla="*/ 352 w 1045"/>
                                <a:gd name="T13" fmla="*/ 8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5" h="1365">
                                  <a:moveTo>
                                    <a:pt x="352" y="8"/>
                                  </a:moveTo>
                                  <a:cubicBezTo>
                                    <a:pt x="382" y="0"/>
                                    <a:pt x="923" y="220"/>
                                    <a:pt x="973" y="492"/>
                                  </a:cubicBezTo>
                                  <a:cubicBezTo>
                                    <a:pt x="1045" y="687"/>
                                    <a:pt x="962" y="827"/>
                                    <a:pt x="734" y="1048"/>
                                  </a:cubicBezTo>
                                  <a:cubicBezTo>
                                    <a:pt x="483" y="1194"/>
                                    <a:pt x="711" y="1076"/>
                                    <a:pt x="244" y="1309"/>
                                  </a:cubicBezTo>
                                  <a:cubicBezTo>
                                    <a:pt x="128" y="1348"/>
                                    <a:pt x="94" y="1365"/>
                                    <a:pt x="0" y="1365"/>
                                  </a:cubicBezTo>
                                  <a:cubicBezTo>
                                    <a:pt x="817" y="1020"/>
                                    <a:pt x="912" y="692"/>
                                    <a:pt x="839" y="470"/>
                                  </a:cubicBezTo>
                                  <a:cubicBezTo>
                                    <a:pt x="778" y="270"/>
                                    <a:pt x="453" y="104"/>
                                    <a:pt x="35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2" name="Group 316"/>
                          <wpg:cNvGrpSpPr>
                            <a:grpSpLocks/>
                          </wpg:cNvGrpSpPr>
                          <wpg:grpSpPr bwMode="auto">
                            <a:xfrm>
                              <a:off x="6989" y="9560"/>
                              <a:ext cx="4640" cy="3377"/>
                              <a:chOff x="6989" y="9560"/>
                              <a:chExt cx="4640" cy="3377"/>
                            </a:xfrm>
                          </wpg:grpSpPr>
                          <wps:wsp>
                            <wps:cNvPr id="153" name="Freeform 3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989" y="9560"/>
                                <a:ext cx="4640" cy="3377"/>
                              </a:xfrm>
                              <a:custGeom>
                                <a:avLst/>
                                <a:gdLst>
                                  <a:gd name="T0" fmla="*/ 7650 w 19610"/>
                                  <a:gd name="T1" fmla="*/ 5489 h 14270"/>
                                  <a:gd name="T2" fmla="*/ 4160 w 19610"/>
                                  <a:gd name="T3" fmla="*/ 3771 h 14270"/>
                                  <a:gd name="T4" fmla="*/ 1119 w 19610"/>
                                  <a:gd name="T5" fmla="*/ 4088 h 14270"/>
                                  <a:gd name="T6" fmla="*/ 228 w 19610"/>
                                  <a:gd name="T7" fmla="*/ 6815 h 14270"/>
                                  <a:gd name="T8" fmla="*/ 4442 w 19610"/>
                                  <a:gd name="T9" fmla="*/ 8487 h 14270"/>
                                  <a:gd name="T10" fmla="*/ 8171 w 19610"/>
                                  <a:gd name="T11" fmla="*/ 8706 h 14270"/>
                                  <a:gd name="T12" fmla="*/ 9475 w 19610"/>
                                  <a:gd name="T13" fmla="*/ 9259 h 14270"/>
                                  <a:gd name="T14" fmla="*/ 7186 w 19610"/>
                                  <a:gd name="T15" fmla="*/ 10719 h 14270"/>
                                  <a:gd name="T16" fmla="*/ 11083 w 19610"/>
                                  <a:gd name="T17" fmla="*/ 14172 h 14270"/>
                                  <a:gd name="T18" fmla="*/ 12442 w 19610"/>
                                  <a:gd name="T19" fmla="*/ 14163 h 14270"/>
                                  <a:gd name="T20" fmla="*/ 15709 w 19610"/>
                                  <a:gd name="T21" fmla="*/ 12170 h 14270"/>
                                  <a:gd name="T22" fmla="*/ 14751 w 19610"/>
                                  <a:gd name="T23" fmla="*/ 9080 h 14270"/>
                                  <a:gd name="T24" fmla="*/ 15951 w 19610"/>
                                  <a:gd name="T25" fmla="*/ 3891 h 14270"/>
                                  <a:gd name="T26" fmla="*/ 19497 w 19610"/>
                                  <a:gd name="T27" fmla="*/ 877 h 14270"/>
                                  <a:gd name="T28" fmla="*/ 14213 w 19610"/>
                                  <a:gd name="T29" fmla="*/ 1563 h 14270"/>
                                  <a:gd name="T30" fmla="*/ 12771 w 19610"/>
                                  <a:gd name="T31" fmla="*/ 7520 h 14270"/>
                                  <a:gd name="T32" fmla="*/ 11881 w 19610"/>
                                  <a:gd name="T33" fmla="*/ 6648 h 14270"/>
                                  <a:gd name="T34" fmla="*/ 10519 w 19610"/>
                                  <a:gd name="T35" fmla="*/ 6501 h 14270"/>
                                  <a:gd name="T36" fmla="*/ 11512 w 19610"/>
                                  <a:gd name="T37" fmla="*/ 7127 h 14270"/>
                                  <a:gd name="T38" fmla="*/ 11293 w 19610"/>
                                  <a:gd name="T39" fmla="*/ 7998 h 14270"/>
                                  <a:gd name="T40" fmla="*/ 10244 w 19610"/>
                                  <a:gd name="T41" fmla="*/ 7185 h 14270"/>
                                  <a:gd name="T42" fmla="*/ 9780 w 19610"/>
                                  <a:gd name="T43" fmla="*/ 7352 h 14270"/>
                                  <a:gd name="T44" fmla="*/ 10657 w 19610"/>
                                  <a:gd name="T45" fmla="*/ 8182 h 14270"/>
                                  <a:gd name="T46" fmla="*/ 10560 w 19610"/>
                                  <a:gd name="T47" fmla="*/ 8565 h 14270"/>
                                  <a:gd name="T48" fmla="*/ 10138 w 19610"/>
                                  <a:gd name="T49" fmla="*/ 8327 h 14270"/>
                                  <a:gd name="T50" fmla="*/ 9485 w 19610"/>
                                  <a:gd name="T51" fmla="*/ 9004 h 14270"/>
                                  <a:gd name="T52" fmla="*/ 8266 w 19610"/>
                                  <a:gd name="T53" fmla="*/ 8485 h 14270"/>
                                  <a:gd name="T54" fmla="*/ 3481 w 19610"/>
                                  <a:gd name="T55" fmla="*/ 8043 h 14270"/>
                                  <a:gd name="T56" fmla="*/ 1388 w 19610"/>
                                  <a:gd name="T57" fmla="*/ 6308 h 14270"/>
                                  <a:gd name="T58" fmla="*/ 3985 w 19610"/>
                                  <a:gd name="T59" fmla="*/ 5032 h 14270"/>
                                  <a:gd name="T60" fmla="*/ 6668 w 19610"/>
                                  <a:gd name="T61" fmla="*/ 5753 h 14270"/>
                                  <a:gd name="T62" fmla="*/ 8944 w 19610"/>
                                  <a:gd name="T63" fmla="*/ 7479 h 14270"/>
                                  <a:gd name="T64" fmla="*/ 9637 w 19610"/>
                                  <a:gd name="T65" fmla="*/ 8405 h 14270"/>
                                  <a:gd name="T66" fmla="*/ 9529 w 19610"/>
                                  <a:gd name="T67" fmla="*/ 8656 h 14270"/>
                                  <a:gd name="T68" fmla="*/ 9867 w 19610"/>
                                  <a:gd name="T69" fmla="*/ 8974 h 14270"/>
                                  <a:gd name="T70" fmla="*/ 13276 w 19610"/>
                                  <a:gd name="T71" fmla="*/ 4894 h 14270"/>
                                  <a:gd name="T72" fmla="*/ 16875 w 19610"/>
                                  <a:gd name="T73" fmla="*/ 829 h 14270"/>
                                  <a:gd name="T74" fmla="*/ 17904 w 19610"/>
                                  <a:gd name="T75" fmla="*/ 2186 h 14270"/>
                                  <a:gd name="T76" fmla="*/ 14343 w 19610"/>
                                  <a:gd name="T77" fmla="*/ 4913 h 14270"/>
                                  <a:gd name="T78" fmla="*/ 13465 w 19610"/>
                                  <a:gd name="T79" fmla="*/ 6627 h 14270"/>
                                  <a:gd name="T80" fmla="*/ 13194 w 19610"/>
                                  <a:gd name="T81" fmla="*/ 7988 h 14270"/>
                                  <a:gd name="T82" fmla="*/ 13658 w 19610"/>
                                  <a:gd name="T83" fmla="*/ 8641 h 14270"/>
                                  <a:gd name="T84" fmla="*/ 15512 w 19610"/>
                                  <a:gd name="T85" fmla="*/ 9949 h 14270"/>
                                  <a:gd name="T86" fmla="*/ 15506 w 19610"/>
                                  <a:gd name="T87" fmla="*/ 11989 h 14270"/>
                                  <a:gd name="T88" fmla="*/ 13371 w 19610"/>
                                  <a:gd name="T89" fmla="*/ 13590 h 14270"/>
                                  <a:gd name="T90" fmla="*/ 10357 w 19610"/>
                                  <a:gd name="T91" fmla="*/ 13659 h 14270"/>
                                  <a:gd name="T92" fmla="*/ 7607 w 19610"/>
                                  <a:gd name="T93" fmla="*/ 10922 h 14270"/>
                                  <a:gd name="T94" fmla="*/ 7908 w 19610"/>
                                  <a:gd name="T95" fmla="*/ 9643 h 14270"/>
                                  <a:gd name="T96" fmla="*/ 9230 w 19610"/>
                                  <a:gd name="T97" fmla="*/ 9425 h 14270"/>
                                  <a:gd name="T98" fmla="*/ 9994 w 19610"/>
                                  <a:gd name="T99" fmla="*/ 9165 h 14270"/>
                                  <a:gd name="T100" fmla="*/ 9784 w 19610"/>
                                  <a:gd name="T101" fmla="*/ 8569 h 14270"/>
                                  <a:gd name="T102" fmla="*/ 10383 w 19610"/>
                                  <a:gd name="T103" fmla="*/ 8555 h 14270"/>
                                  <a:gd name="T104" fmla="*/ 10830 w 19610"/>
                                  <a:gd name="T105" fmla="*/ 8906 h 14270"/>
                                  <a:gd name="T106" fmla="*/ 10546 w 19610"/>
                                  <a:gd name="T107" fmla="*/ 7797 h 14270"/>
                                  <a:gd name="T108" fmla="*/ 10252 w 19610"/>
                                  <a:gd name="T109" fmla="*/ 7394 h 14270"/>
                                  <a:gd name="T110" fmla="*/ 11057 w 19610"/>
                                  <a:gd name="T111" fmla="*/ 7900 h 14270"/>
                                  <a:gd name="T112" fmla="*/ 11778 w 19610"/>
                                  <a:gd name="T113" fmla="*/ 7718 h 14270"/>
                                  <a:gd name="T114" fmla="*/ 11370 w 19610"/>
                                  <a:gd name="T115" fmla="*/ 6762 h 14270"/>
                                  <a:gd name="T116" fmla="*/ 12181 w 19610"/>
                                  <a:gd name="T117" fmla="*/ 7053 h 14270"/>
                                  <a:gd name="T118" fmla="*/ 12918 w 19610"/>
                                  <a:gd name="T119" fmla="*/ 8225 h 14270"/>
                                  <a:gd name="T120" fmla="*/ 12910 w 19610"/>
                                  <a:gd name="T121" fmla="*/ 7456 h 14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9610" h="14270">
                                    <a:moveTo>
                                      <a:pt x="9946" y="8316"/>
                                    </a:moveTo>
                                    <a:lnTo>
                                      <a:pt x="9814" y="8108"/>
                                    </a:lnTo>
                                    <a:lnTo>
                                      <a:pt x="9680" y="7905"/>
                                    </a:lnTo>
                                    <a:lnTo>
                                      <a:pt x="9548" y="7704"/>
                                    </a:lnTo>
                                    <a:lnTo>
                                      <a:pt x="9413" y="7509"/>
                                    </a:lnTo>
                                    <a:lnTo>
                                      <a:pt x="9278" y="7317"/>
                                    </a:lnTo>
                                    <a:lnTo>
                                      <a:pt x="9142" y="7129"/>
                                    </a:lnTo>
                                    <a:lnTo>
                                      <a:pt x="9003" y="6946"/>
                                    </a:lnTo>
                                    <a:lnTo>
                                      <a:pt x="8864" y="6767"/>
                                    </a:lnTo>
                                    <a:lnTo>
                                      <a:pt x="8723" y="6593"/>
                                    </a:lnTo>
                                    <a:lnTo>
                                      <a:pt x="8578" y="6422"/>
                                    </a:lnTo>
                                    <a:lnTo>
                                      <a:pt x="8431" y="6256"/>
                                    </a:lnTo>
                                    <a:lnTo>
                                      <a:pt x="8281" y="6094"/>
                                    </a:lnTo>
                                    <a:lnTo>
                                      <a:pt x="8129" y="5936"/>
                                    </a:lnTo>
                                    <a:lnTo>
                                      <a:pt x="7973" y="5782"/>
                                    </a:lnTo>
                                    <a:lnTo>
                                      <a:pt x="7814" y="5634"/>
                                    </a:lnTo>
                                    <a:lnTo>
                                      <a:pt x="7650" y="5489"/>
                                    </a:lnTo>
                                    <a:lnTo>
                                      <a:pt x="7483" y="5349"/>
                                    </a:lnTo>
                                    <a:lnTo>
                                      <a:pt x="7311" y="5215"/>
                                    </a:lnTo>
                                    <a:lnTo>
                                      <a:pt x="7136" y="5084"/>
                                    </a:lnTo>
                                    <a:lnTo>
                                      <a:pt x="6955" y="4957"/>
                                    </a:lnTo>
                                    <a:lnTo>
                                      <a:pt x="6768" y="4835"/>
                                    </a:lnTo>
                                    <a:lnTo>
                                      <a:pt x="6578" y="4719"/>
                                    </a:lnTo>
                                    <a:lnTo>
                                      <a:pt x="6381" y="4606"/>
                                    </a:lnTo>
                                    <a:lnTo>
                                      <a:pt x="6178" y="4499"/>
                                    </a:lnTo>
                                    <a:lnTo>
                                      <a:pt x="5971" y="4396"/>
                                    </a:lnTo>
                                    <a:lnTo>
                                      <a:pt x="5755" y="4297"/>
                                    </a:lnTo>
                                    <a:lnTo>
                                      <a:pt x="5534" y="4204"/>
                                    </a:lnTo>
                                    <a:lnTo>
                                      <a:pt x="5306" y="4115"/>
                                    </a:lnTo>
                                    <a:lnTo>
                                      <a:pt x="5071" y="4031"/>
                                    </a:lnTo>
                                    <a:lnTo>
                                      <a:pt x="4829" y="3952"/>
                                    </a:lnTo>
                                    <a:lnTo>
                                      <a:pt x="4579" y="3878"/>
                                    </a:lnTo>
                                    <a:lnTo>
                                      <a:pt x="4321" y="3808"/>
                                    </a:lnTo>
                                    <a:lnTo>
                                      <a:pt x="4160" y="3771"/>
                                    </a:lnTo>
                                    <a:lnTo>
                                      <a:pt x="3992" y="3739"/>
                                    </a:lnTo>
                                    <a:lnTo>
                                      <a:pt x="3818" y="3712"/>
                                    </a:lnTo>
                                    <a:lnTo>
                                      <a:pt x="3640" y="3691"/>
                                    </a:lnTo>
                                    <a:lnTo>
                                      <a:pt x="3460" y="3676"/>
                                    </a:lnTo>
                                    <a:lnTo>
                                      <a:pt x="3275" y="3667"/>
                                    </a:lnTo>
                                    <a:lnTo>
                                      <a:pt x="3089" y="3665"/>
                                    </a:lnTo>
                                    <a:lnTo>
                                      <a:pt x="2901" y="3669"/>
                                    </a:lnTo>
                                    <a:lnTo>
                                      <a:pt x="2713" y="3678"/>
                                    </a:lnTo>
                                    <a:lnTo>
                                      <a:pt x="2525" y="3696"/>
                                    </a:lnTo>
                                    <a:lnTo>
                                      <a:pt x="2338" y="3719"/>
                                    </a:lnTo>
                                    <a:lnTo>
                                      <a:pt x="2152" y="3749"/>
                                    </a:lnTo>
                                    <a:lnTo>
                                      <a:pt x="1969" y="3787"/>
                                    </a:lnTo>
                                    <a:lnTo>
                                      <a:pt x="1790" y="3832"/>
                                    </a:lnTo>
                                    <a:lnTo>
                                      <a:pt x="1614" y="3885"/>
                                    </a:lnTo>
                                    <a:lnTo>
                                      <a:pt x="1443" y="3944"/>
                                    </a:lnTo>
                                    <a:lnTo>
                                      <a:pt x="1278" y="4012"/>
                                    </a:lnTo>
                                    <a:lnTo>
                                      <a:pt x="1119" y="4088"/>
                                    </a:lnTo>
                                    <a:lnTo>
                                      <a:pt x="969" y="4171"/>
                                    </a:lnTo>
                                    <a:lnTo>
                                      <a:pt x="825" y="4262"/>
                                    </a:lnTo>
                                    <a:lnTo>
                                      <a:pt x="690" y="4362"/>
                                    </a:lnTo>
                                    <a:lnTo>
                                      <a:pt x="565" y="4471"/>
                                    </a:lnTo>
                                    <a:lnTo>
                                      <a:pt x="451" y="4588"/>
                                    </a:lnTo>
                                    <a:lnTo>
                                      <a:pt x="348" y="4714"/>
                                    </a:lnTo>
                                    <a:lnTo>
                                      <a:pt x="256" y="4849"/>
                                    </a:lnTo>
                                    <a:lnTo>
                                      <a:pt x="177" y="4992"/>
                                    </a:lnTo>
                                    <a:lnTo>
                                      <a:pt x="111" y="5144"/>
                                    </a:lnTo>
                                    <a:lnTo>
                                      <a:pt x="61" y="5306"/>
                                    </a:lnTo>
                                    <a:lnTo>
                                      <a:pt x="25" y="5478"/>
                                    </a:lnTo>
                                    <a:lnTo>
                                      <a:pt x="4" y="5660"/>
                                    </a:lnTo>
                                    <a:lnTo>
                                      <a:pt x="0" y="5850"/>
                                    </a:lnTo>
                                    <a:lnTo>
                                      <a:pt x="14" y="6052"/>
                                    </a:lnTo>
                                    <a:lnTo>
                                      <a:pt x="58" y="6328"/>
                                    </a:lnTo>
                                    <a:lnTo>
                                      <a:pt x="131" y="6581"/>
                                    </a:lnTo>
                                    <a:lnTo>
                                      <a:pt x="228" y="6815"/>
                                    </a:lnTo>
                                    <a:lnTo>
                                      <a:pt x="350" y="7028"/>
                                    </a:lnTo>
                                    <a:lnTo>
                                      <a:pt x="494" y="7222"/>
                                    </a:lnTo>
                                    <a:lnTo>
                                      <a:pt x="659" y="7399"/>
                                    </a:lnTo>
                                    <a:lnTo>
                                      <a:pt x="845" y="7559"/>
                                    </a:lnTo>
                                    <a:lnTo>
                                      <a:pt x="1049" y="7701"/>
                                    </a:lnTo>
                                    <a:lnTo>
                                      <a:pt x="1270" y="7829"/>
                                    </a:lnTo>
                                    <a:lnTo>
                                      <a:pt x="1508" y="7942"/>
                                    </a:lnTo>
                                    <a:lnTo>
                                      <a:pt x="1759" y="8042"/>
                                    </a:lnTo>
                                    <a:lnTo>
                                      <a:pt x="2024" y="8130"/>
                                    </a:lnTo>
                                    <a:lnTo>
                                      <a:pt x="2299" y="8205"/>
                                    </a:lnTo>
                                    <a:lnTo>
                                      <a:pt x="2585" y="8271"/>
                                    </a:lnTo>
                                    <a:lnTo>
                                      <a:pt x="2881" y="8327"/>
                                    </a:lnTo>
                                    <a:lnTo>
                                      <a:pt x="3184" y="8372"/>
                                    </a:lnTo>
                                    <a:lnTo>
                                      <a:pt x="3492" y="8411"/>
                                    </a:lnTo>
                                    <a:lnTo>
                                      <a:pt x="3806" y="8443"/>
                                    </a:lnTo>
                                    <a:lnTo>
                                      <a:pt x="4123" y="8468"/>
                                    </a:lnTo>
                                    <a:lnTo>
                                      <a:pt x="4442" y="8487"/>
                                    </a:lnTo>
                                    <a:lnTo>
                                      <a:pt x="4761" y="8504"/>
                                    </a:lnTo>
                                    <a:lnTo>
                                      <a:pt x="5079" y="8516"/>
                                    </a:lnTo>
                                    <a:lnTo>
                                      <a:pt x="5395" y="8526"/>
                                    </a:lnTo>
                                    <a:lnTo>
                                      <a:pt x="5708" y="8533"/>
                                    </a:lnTo>
                                    <a:lnTo>
                                      <a:pt x="6016" y="8541"/>
                                    </a:lnTo>
                                    <a:lnTo>
                                      <a:pt x="6317" y="8549"/>
                                    </a:lnTo>
                                    <a:lnTo>
                                      <a:pt x="6611" y="8558"/>
                                    </a:lnTo>
                                    <a:lnTo>
                                      <a:pt x="6896" y="8569"/>
                                    </a:lnTo>
                                    <a:lnTo>
                                      <a:pt x="7169" y="8583"/>
                                    </a:lnTo>
                                    <a:lnTo>
                                      <a:pt x="7431" y="8600"/>
                                    </a:lnTo>
                                    <a:lnTo>
                                      <a:pt x="7680" y="8623"/>
                                    </a:lnTo>
                                    <a:lnTo>
                                      <a:pt x="7915" y="8652"/>
                                    </a:lnTo>
                                    <a:lnTo>
                                      <a:pt x="7962" y="8659"/>
                                    </a:lnTo>
                                    <a:lnTo>
                                      <a:pt x="8013" y="8668"/>
                                    </a:lnTo>
                                    <a:lnTo>
                                      <a:pt x="8063" y="8679"/>
                                    </a:lnTo>
                                    <a:lnTo>
                                      <a:pt x="8117" y="8692"/>
                                    </a:lnTo>
                                    <a:lnTo>
                                      <a:pt x="8171" y="8706"/>
                                    </a:lnTo>
                                    <a:lnTo>
                                      <a:pt x="8227" y="8722"/>
                                    </a:lnTo>
                                    <a:lnTo>
                                      <a:pt x="8284" y="8740"/>
                                    </a:lnTo>
                                    <a:lnTo>
                                      <a:pt x="8342" y="8758"/>
                                    </a:lnTo>
                                    <a:lnTo>
                                      <a:pt x="8400" y="8778"/>
                                    </a:lnTo>
                                    <a:lnTo>
                                      <a:pt x="8459" y="8798"/>
                                    </a:lnTo>
                                    <a:lnTo>
                                      <a:pt x="8520" y="8820"/>
                                    </a:lnTo>
                                    <a:lnTo>
                                      <a:pt x="8579" y="8844"/>
                                    </a:lnTo>
                                    <a:lnTo>
                                      <a:pt x="8640" y="8867"/>
                                    </a:lnTo>
                                    <a:lnTo>
                                      <a:pt x="8700" y="8891"/>
                                    </a:lnTo>
                                    <a:lnTo>
                                      <a:pt x="8761" y="8917"/>
                                    </a:lnTo>
                                    <a:lnTo>
                                      <a:pt x="8822" y="8941"/>
                                    </a:lnTo>
                                    <a:lnTo>
                                      <a:pt x="8942" y="8995"/>
                                    </a:lnTo>
                                    <a:lnTo>
                                      <a:pt x="9058" y="9048"/>
                                    </a:lnTo>
                                    <a:lnTo>
                                      <a:pt x="9172" y="9102"/>
                                    </a:lnTo>
                                    <a:lnTo>
                                      <a:pt x="9279" y="9157"/>
                                    </a:lnTo>
                                    <a:lnTo>
                                      <a:pt x="9381" y="9209"/>
                                    </a:lnTo>
                                    <a:lnTo>
                                      <a:pt x="9475" y="9259"/>
                                    </a:lnTo>
                                    <a:lnTo>
                                      <a:pt x="9560" y="9309"/>
                                    </a:lnTo>
                                    <a:lnTo>
                                      <a:pt x="9636" y="9353"/>
                                    </a:lnTo>
                                    <a:lnTo>
                                      <a:pt x="9632" y="9356"/>
                                    </a:lnTo>
                                    <a:lnTo>
                                      <a:pt x="9629" y="9358"/>
                                    </a:lnTo>
                                    <a:lnTo>
                                      <a:pt x="9195" y="9299"/>
                                    </a:lnTo>
                                    <a:lnTo>
                                      <a:pt x="8807" y="9274"/>
                                    </a:lnTo>
                                    <a:lnTo>
                                      <a:pt x="8463" y="9283"/>
                                    </a:lnTo>
                                    <a:lnTo>
                                      <a:pt x="8164" y="9322"/>
                                    </a:lnTo>
                                    <a:lnTo>
                                      <a:pt x="7905" y="9390"/>
                                    </a:lnTo>
                                    <a:lnTo>
                                      <a:pt x="7687" y="9486"/>
                                    </a:lnTo>
                                    <a:lnTo>
                                      <a:pt x="7509" y="9606"/>
                                    </a:lnTo>
                                    <a:lnTo>
                                      <a:pt x="7370" y="9748"/>
                                    </a:lnTo>
                                    <a:lnTo>
                                      <a:pt x="7264" y="9910"/>
                                    </a:lnTo>
                                    <a:lnTo>
                                      <a:pt x="7196" y="10090"/>
                                    </a:lnTo>
                                    <a:lnTo>
                                      <a:pt x="7160" y="10287"/>
                                    </a:lnTo>
                                    <a:lnTo>
                                      <a:pt x="7158" y="10497"/>
                                    </a:lnTo>
                                    <a:lnTo>
                                      <a:pt x="7186" y="10719"/>
                                    </a:lnTo>
                                    <a:lnTo>
                                      <a:pt x="7245" y="10950"/>
                                    </a:lnTo>
                                    <a:lnTo>
                                      <a:pt x="7331" y="11189"/>
                                    </a:lnTo>
                                    <a:lnTo>
                                      <a:pt x="7444" y="11432"/>
                                    </a:lnTo>
                                    <a:lnTo>
                                      <a:pt x="7582" y="11680"/>
                                    </a:lnTo>
                                    <a:lnTo>
                                      <a:pt x="7746" y="11927"/>
                                    </a:lnTo>
                                    <a:lnTo>
                                      <a:pt x="7931" y="12173"/>
                                    </a:lnTo>
                                    <a:lnTo>
                                      <a:pt x="8138" y="12416"/>
                                    </a:lnTo>
                                    <a:lnTo>
                                      <a:pt x="8365" y="12652"/>
                                    </a:lnTo>
                                    <a:lnTo>
                                      <a:pt x="8610" y="12881"/>
                                    </a:lnTo>
                                    <a:lnTo>
                                      <a:pt x="8874" y="13100"/>
                                    </a:lnTo>
                                    <a:lnTo>
                                      <a:pt x="9152" y="13308"/>
                                    </a:lnTo>
                                    <a:lnTo>
                                      <a:pt x="9445" y="13499"/>
                                    </a:lnTo>
                                    <a:lnTo>
                                      <a:pt x="9752" y="13676"/>
                                    </a:lnTo>
                                    <a:lnTo>
                                      <a:pt x="10071" y="13833"/>
                                    </a:lnTo>
                                    <a:lnTo>
                                      <a:pt x="10400" y="13969"/>
                                    </a:lnTo>
                                    <a:lnTo>
                                      <a:pt x="10738" y="14083"/>
                                    </a:lnTo>
                                    <a:lnTo>
                                      <a:pt x="11083" y="14172"/>
                                    </a:lnTo>
                                    <a:lnTo>
                                      <a:pt x="11435" y="14233"/>
                                    </a:lnTo>
                                    <a:lnTo>
                                      <a:pt x="11791" y="14265"/>
                                    </a:lnTo>
                                    <a:lnTo>
                                      <a:pt x="11821" y="14267"/>
                                    </a:lnTo>
                                    <a:lnTo>
                                      <a:pt x="11852" y="14270"/>
                                    </a:lnTo>
                                    <a:lnTo>
                                      <a:pt x="11884" y="14270"/>
                                    </a:lnTo>
                                    <a:lnTo>
                                      <a:pt x="11916" y="14269"/>
                                    </a:lnTo>
                                    <a:lnTo>
                                      <a:pt x="11951" y="14267"/>
                                    </a:lnTo>
                                    <a:lnTo>
                                      <a:pt x="11986" y="14264"/>
                                    </a:lnTo>
                                    <a:lnTo>
                                      <a:pt x="12022" y="14260"/>
                                    </a:lnTo>
                                    <a:lnTo>
                                      <a:pt x="12057" y="14255"/>
                                    </a:lnTo>
                                    <a:lnTo>
                                      <a:pt x="12095" y="14249"/>
                                    </a:lnTo>
                                    <a:lnTo>
                                      <a:pt x="12133" y="14243"/>
                                    </a:lnTo>
                                    <a:lnTo>
                                      <a:pt x="12171" y="14234"/>
                                    </a:lnTo>
                                    <a:lnTo>
                                      <a:pt x="12210" y="14227"/>
                                    </a:lnTo>
                                    <a:lnTo>
                                      <a:pt x="12286" y="14207"/>
                                    </a:lnTo>
                                    <a:lnTo>
                                      <a:pt x="12365" y="14186"/>
                                    </a:lnTo>
                                    <a:lnTo>
                                      <a:pt x="12442" y="14163"/>
                                    </a:lnTo>
                                    <a:lnTo>
                                      <a:pt x="12519" y="14139"/>
                                    </a:lnTo>
                                    <a:lnTo>
                                      <a:pt x="12594" y="14114"/>
                                    </a:lnTo>
                                    <a:lnTo>
                                      <a:pt x="12667" y="14088"/>
                                    </a:lnTo>
                                    <a:lnTo>
                                      <a:pt x="12736" y="14063"/>
                                    </a:lnTo>
                                    <a:lnTo>
                                      <a:pt x="12802" y="14039"/>
                                    </a:lnTo>
                                    <a:lnTo>
                                      <a:pt x="12863" y="14015"/>
                                    </a:lnTo>
                                    <a:lnTo>
                                      <a:pt x="12918" y="13994"/>
                                    </a:lnTo>
                                    <a:lnTo>
                                      <a:pt x="13325" y="13826"/>
                                    </a:lnTo>
                                    <a:lnTo>
                                      <a:pt x="13703" y="13653"/>
                                    </a:lnTo>
                                    <a:lnTo>
                                      <a:pt x="14050" y="13476"/>
                                    </a:lnTo>
                                    <a:lnTo>
                                      <a:pt x="14370" y="13296"/>
                                    </a:lnTo>
                                    <a:lnTo>
                                      <a:pt x="14661" y="13115"/>
                                    </a:lnTo>
                                    <a:lnTo>
                                      <a:pt x="14925" y="12929"/>
                                    </a:lnTo>
                                    <a:lnTo>
                                      <a:pt x="15161" y="12742"/>
                                    </a:lnTo>
                                    <a:lnTo>
                                      <a:pt x="15370" y="12553"/>
                                    </a:lnTo>
                                    <a:lnTo>
                                      <a:pt x="15553" y="12361"/>
                                    </a:lnTo>
                                    <a:lnTo>
                                      <a:pt x="15709" y="12170"/>
                                    </a:lnTo>
                                    <a:lnTo>
                                      <a:pt x="15839" y="11978"/>
                                    </a:lnTo>
                                    <a:lnTo>
                                      <a:pt x="15944" y="11785"/>
                                    </a:lnTo>
                                    <a:lnTo>
                                      <a:pt x="16024" y="11591"/>
                                    </a:lnTo>
                                    <a:lnTo>
                                      <a:pt x="16080" y="11399"/>
                                    </a:lnTo>
                                    <a:lnTo>
                                      <a:pt x="16111" y="11206"/>
                                    </a:lnTo>
                                    <a:lnTo>
                                      <a:pt x="16118" y="11016"/>
                                    </a:lnTo>
                                    <a:lnTo>
                                      <a:pt x="16103" y="10825"/>
                                    </a:lnTo>
                                    <a:lnTo>
                                      <a:pt x="16064" y="10637"/>
                                    </a:lnTo>
                                    <a:lnTo>
                                      <a:pt x="16003" y="10452"/>
                                    </a:lnTo>
                                    <a:lnTo>
                                      <a:pt x="15919" y="10267"/>
                                    </a:lnTo>
                                    <a:lnTo>
                                      <a:pt x="15814" y="10087"/>
                                    </a:lnTo>
                                    <a:lnTo>
                                      <a:pt x="15688" y="9909"/>
                                    </a:lnTo>
                                    <a:lnTo>
                                      <a:pt x="15541" y="9735"/>
                                    </a:lnTo>
                                    <a:lnTo>
                                      <a:pt x="15374" y="9565"/>
                                    </a:lnTo>
                                    <a:lnTo>
                                      <a:pt x="15186" y="9399"/>
                                    </a:lnTo>
                                    <a:lnTo>
                                      <a:pt x="14978" y="9237"/>
                                    </a:lnTo>
                                    <a:lnTo>
                                      <a:pt x="14751" y="9080"/>
                                    </a:lnTo>
                                    <a:lnTo>
                                      <a:pt x="14507" y="8929"/>
                                    </a:lnTo>
                                    <a:lnTo>
                                      <a:pt x="14242" y="8783"/>
                                    </a:lnTo>
                                    <a:lnTo>
                                      <a:pt x="13960" y="8643"/>
                                    </a:lnTo>
                                    <a:lnTo>
                                      <a:pt x="13660" y="8511"/>
                                    </a:lnTo>
                                    <a:lnTo>
                                      <a:pt x="13344" y="8384"/>
                                    </a:lnTo>
                                    <a:lnTo>
                                      <a:pt x="13366" y="7875"/>
                                    </a:lnTo>
                                    <a:lnTo>
                                      <a:pt x="13438" y="7394"/>
                                    </a:lnTo>
                                    <a:lnTo>
                                      <a:pt x="13553" y="6940"/>
                                    </a:lnTo>
                                    <a:lnTo>
                                      <a:pt x="13709" y="6513"/>
                                    </a:lnTo>
                                    <a:lnTo>
                                      <a:pt x="13900" y="6110"/>
                                    </a:lnTo>
                                    <a:lnTo>
                                      <a:pt x="14126" y="5732"/>
                                    </a:lnTo>
                                    <a:lnTo>
                                      <a:pt x="14380" y="5375"/>
                                    </a:lnTo>
                                    <a:lnTo>
                                      <a:pt x="14660" y="5040"/>
                                    </a:lnTo>
                                    <a:lnTo>
                                      <a:pt x="14960" y="4726"/>
                                    </a:lnTo>
                                    <a:lnTo>
                                      <a:pt x="15278" y="4430"/>
                                    </a:lnTo>
                                    <a:lnTo>
                                      <a:pt x="15610" y="4152"/>
                                    </a:lnTo>
                                    <a:lnTo>
                                      <a:pt x="15951" y="3891"/>
                                    </a:lnTo>
                                    <a:lnTo>
                                      <a:pt x="16298" y="3646"/>
                                    </a:lnTo>
                                    <a:lnTo>
                                      <a:pt x="16648" y="3415"/>
                                    </a:lnTo>
                                    <a:lnTo>
                                      <a:pt x="16994" y="3197"/>
                                    </a:lnTo>
                                    <a:lnTo>
                                      <a:pt x="17335" y="2992"/>
                                    </a:lnTo>
                                    <a:lnTo>
                                      <a:pt x="17668" y="2797"/>
                                    </a:lnTo>
                                    <a:lnTo>
                                      <a:pt x="17986" y="2611"/>
                                    </a:lnTo>
                                    <a:lnTo>
                                      <a:pt x="18287" y="2434"/>
                                    </a:lnTo>
                                    <a:lnTo>
                                      <a:pt x="18567" y="2265"/>
                                    </a:lnTo>
                                    <a:lnTo>
                                      <a:pt x="18822" y="2101"/>
                                    </a:lnTo>
                                    <a:lnTo>
                                      <a:pt x="19047" y="1943"/>
                                    </a:lnTo>
                                    <a:lnTo>
                                      <a:pt x="19241" y="1790"/>
                                    </a:lnTo>
                                    <a:lnTo>
                                      <a:pt x="19397" y="1638"/>
                                    </a:lnTo>
                                    <a:lnTo>
                                      <a:pt x="19514" y="1487"/>
                                    </a:lnTo>
                                    <a:lnTo>
                                      <a:pt x="19586" y="1337"/>
                                    </a:lnTo>
                                    <a:lnTo>
                                      <a:pt x="19610" y="1186"/>
                                    </a:lnTo>
                                    <a:lnTo>
                                      <a:pt x="19582" y="1034"/>
                                    </a:lnTo>
                                    <a:lnTo>
                                      <a:pt x="19497" y="877"/>
                                    </a:lnTo>
                                    <a:lnTo>
                                      <a:pt x="19354" y="717"/>
                                    </a:lnTo>
                                    <a:lnTo>
                                      <a:pt x="19146" y="550"/>
                                    </a:lnTo>
                                    <a:lnTo>
                                      <a:pt x="18872" y="378"/>
                                    </a:lnTo>
                                    <a:lnTo>
                                      <a:pt x="18428" y="216"/>
                                    </a:lnTo>
                                    <a:lnTo>
                                      <a:pt x="18000" y="101"/>
                                    </a:lnTo>
                                    <a:lnTo>
                                      <a:pt x="17590" y="30"/>
                                    </a:lnTo>
                                    <a:lnTo>
                                      <a:pt x="17198" y="0"/>
                                    </a:lnTo>
                                    <a:lnTo>
                                      <a:pt x="16824" y="11"/>
                                    </a:lnTo>
                                    <a:lnTo>
                                      <a:pt x="16467" y="59"/>
                                    </a:lnTo>
                                    <a:lnTo>
                                      <a:pt x="16127" y="143"/>
                                    </a:lnTo>
                                    <a:lnTo>
                                      <a:pt x="15803" y="262"/>
                                    </a:lnTo>
                                    <a:lnTo>
                                      <a:pt x="15497" y="412"/>
                                    </a:lnTo>
                                    <a:lnTo>
                                      <a:pt x="15207" y="591"/>
                                    </a:lnTo>
                                    <a:lnTo>
                                      <a:pt x="14934" y="798"/>
                                    </a:lnTo>
                                    <a:lnTo>
                                      <a:pt x="14677" y="1030"/>
                                    </a:lnTo>
                                    <a:lnTo>
                                      <a:pt x="14437" y="1286"/>
                                    </a:lnTo>
                                    <a:lnTo>
                                      <a:pt x="14213" y="1563"/>
                                    </a:lnTo>
                                    <a:lnTo>
                                      <a:pt x="14006" y="1860"/>
                                    </a:lnTo>
                                    <a:lnTo>
                                      <a:pt x="13814" y="2173"/>
                                    </a:lnTo>
                                    <a:lnTo>
                                      <a:pt x="13638" y="2502"/>
                                    </a:lnTo>
                                    <a:lnTo>
                                      <a:pt x="13479" y="2844"/>
                                    </a:lnTo>
                                    <a:lnTo>
                                      <a:pt x="13334" y="3196"/>
                                    </a:lnTo>
                                    <a:lnTo>
                                      <a:pt x="13205" y="3557"/>
                                    </a:lnTo>
                                    <a:lnTo>
                                      <a:pt x="13091" y="3925"/>
                                    </a:lnTo>
                                    <a:lnTo>
                                      <a:pt x="12993" y="4298"/>
                                    </a:lnTo>
                                    <a:lnTo>
                                      <a:pt x="12910" y="4673"/>
                                    </a:lnTo>
                                    <a:lnTo>
                                      <a:pt x="12840" y="5049"/>
                                    </a:lnTo>
                                    <a:lnTo>
                                      <a:pt x="12787" y="5424"/>
                                    </a:lnTo>
                                    <a:lnTo>
                                      <a:pt x="12749" y="5794"/>
                                    </a:lnTo>
                                    <a:lnTo>
                                      <a:pt x="12724" y="6158"/>
                                    </a:lnTo>
                                    <a:lnTo>
                                      <a:pt x="12714" y="6516"/>
                                    </a:lnTo>
                                    <a:lnTo>
                                      <a:pt x="12719" y="6863"/>
                                    </a:lnTo>
                                    <a:lnTo>
                                      <a:pt x="12738" y="7199"/>
                                    </a:lnTo>
                                    <a:lnTo>
                                      <a:pt x="12771" y="7520"/>
                                    </a:lnTo>
                                    <a:lnTo>
                                      <a:pt x="12818" y="7826"/>
                                    </a:lnTo>
                                    <a:lnTo>
                                      <a:pt x="12782" y="7717"/>
                                    </a:lnTo>
                                    <a:lnTo>
                                      <a:pt x="12744" y="7613"/>
                                    </a:lnTo>
                                    <a:lnTo>
                                      <a:pt x="12702" y="7514"/>
                                    </a:lnTo>
                                    <a:lnTo>
                                      <a:pt x="12656" y="7421"/>
                                    </a:lnTo>
                                    <a:lnTo>
                                      <a:pt x="12607" y="7332"/>
                                    </a:lnTo>
                                    <a:lnTo>
                                      <a:pt x="12555" y="7247"/>
                                    </a:lnTo>
                                    <a:lnTo>
                                      <a:pt x="12499" y="7168"/>
                                    </a:lnTo>
                                    <a:lnTo>
                                      <a:pt x="12441" y="7092"/>
                                    </a:lnTo>
                                    <a:lnTo>
                                      <a:pt x="12379" y="7022"/>
                                    </a:lnTo>
                                    <a:lnTo>
                                      <a:pt x="12316" y="6956"/>
                                    </a:lnTo>
                                    <a:lnTo>
                                      <a:pt x="12249" y="6894"/>
                                    </a:lnTo>
                                    <a:lnTo>
                                      <a:pt x="12180" y="6836"/>
                                    </a:lnTo>
                                    <a:lnTo>
                                      <a:pt x="12108" y="6783"/>
                                    </a:lnTo>
                                    <a:lnTo>
                                      <a:pt x="12035" y="6734"/>
                                    </a:lnTo>
                                    <a:lnTo>
                                      <a:pt x="11958" y="6689"/>
                                    </a:lnTo>
                                    <a:lnTo>
                                      <a:pt x="11881" y="6648"/>
                                    </a:lnTo>
                                    <a:lnTo>
                                      <a:pt x="11800" y="6611"/>
                                    </a:lnTo>
                                    <a:lnTo>
                                      <a:pt x="11719" y="6578"/>
                                    </a:lnTo>
                                    <a:lnTo>
                                      <a:pt x="11634" y="6549"/>
                                    </a:lnTo>
                                    <a:lnTo>
                                      <a:pt x="11549" y="6523"/>
                                    </a:lnTo>
                                    <a:lnTo>
                                      <a:pt x="11462" y="6502"/>
                                    </a:lnTo>
                                    <a:lnTo>
                                      <a:pt x="11373" y="6484"/>
                                    </a:lnTo>
                                    <a:lnTo>
                                      <a:pt x="11284" y="6470"/>
                                    </a:lnTo>
                                    <a:lnTo>
                                      <a:pt x="11193" y="6459"/>
                                    </a:lnTo>
                                    <a:lnTo>
                                      <a:pt x="11101" y="6452"/>
                                    </a:lnTo>
                                    <a:lnTo>
                                      <a:pt x="11007" y="6447"/>
                                    </a:lnTo>
                                    <a:lnTo>
                                      <a:pt x="10913" y="6447"/>
                                    </a:lnTo>
                                    <a:lnTo>
                                      <a:pt x="10819" y="6449"/>
                                    </a:lnTo>
                                    <a:lnTo>
                                      <a:pt x="10723" y="6455"/>
                                    </a:lnTo>
                                    <a:lnTo>
                                      <a:pt x="10626" y="6464"/>
                                    </a:lnTo>
                                    <a:lnTo>
                                      <a:pt x="10530" y="6475"/>
                                    </a:lnTo>
                                    <a:lnTo>
                                      <a:pt x="10433" y="6490"/>
                                    </a:lnTo>
                                    <a:lnTo>
                                      <a:pt x="10519" y="6501"/>
                                    </a:lnTo>
                                    <a:lnTo>
                                      <a:pt x="10603" y="6515"/>
                                    </a:lnTo>
                                    <a:lnTo>
                                      <a:pt x="10683" y="6531"/>
                                    </a:lnTo>
                                    <a:lnTo>
                                      <a:pt x="10762" y="6550"/>
                                    </a:lnTo>
                                    <a:lnTo>
                                      <a:pt x="10837" y="6573"/>
                                    </a:lnTo>
                                    <a:lnTo>
                                      <a:pt x="10910" y="6597"/>
                                    </a:lnTo>
                                    <a:lnTo>
                                      <a:pt x="10979" y="6626"/>
                                    </a:lnTo>
                                    <a:lnTo>
                                      <a:pt x="11044" y="6656"/>
                                    </a:lnTo>
                                    <a:lnTo>
                                      <a:pt x="11107" y="6690"/>
                                    </a:lnTo>
                                    <a:lnTo>
                                      <a:pt x="11167" y="6726"/>
                                    </a:lnTo>
                                    <a:lnTo>
                                      <a:pt x="11224" y="6766"/>
                                    </a:lnTo>
                                    <a:lnTo>
                                      <a:pt x="11276" y="6809"/>
                                    </a:lnTo>
                                    <a:lnTo>
                                      <a:pt x="11325" y="6855"/>
                                    </a:lnTo>
                                    <a:lnTo>
                                      <a:pt x="11370" y="6903"/>
                                    </a:lnTo>
                                    <a:lnTo>
                                      <a:pt x="11412" y="6954"/>
                                    </a:lnTo>
                                    <a:lnTo>
                                      <a:pt x="11449" y="7008"/>
                                    </a:lnTo>
                                    <a:lnTo>
                                      <a:pt x="11482" y="7066"/>
                                    </a:lnTo>
                                    <a:lnTo>
                                      <a:pt x="11512" y="7127"/>
                                    </a:lnTo>
                                    <a:lnTo>
                                      <a:pt x="11537" y="7190"/>
                                    </a:lnTo>
                                    <a:lnTo>
                                      <a:pt x="11558" y="7257"/>
                                    </a:lnTo>
                                    <a:lnTo>
                                      <a:pt x="11574" y="7326"/>
                                    </a:lnTo>
                                    <a:lnTo>
                                      <a:pt x="11586" y="7399"/>
                                    </a:lnTo>
                                    <a:lnTo>
                                      <a:pt x="11594" y="7474"/>
                                    </a:lnTo>
                                    <a:lnTo>
                                      <a:pt x="11597" y="7554"/>
                                    </a:lnTo>
                                    <a:lnTo>
                                      <a:pt x="11595" y="7635"/>
                                    </a:lnTo>
                                    <a:lnTo>
                                      <a:pt x="11589" y="7719"/>
                                    </a:lnTo>
                                    <a:lnTo>
                                      <a:pt x="11576" y="7808"/>
                                    </a:lnTo>
                                    <a:lnTo>
                                      <a:pt x="11560" y="7899"/>
                                    </a:lnTo>
                                    <a:lnTo>
                                      <a:pt x="11538" y="7993"/>
                                    </a:lnTo>
                                    <a:lnTo>
                                      <a:pt x="11511" y="8090"/>
                                    </a:lnTo>
                                    <a:lnTo>
                                      <a:pt x="11479" y="8191"/>
                                    </a:lnTo>
                                    <a:lnTo>
                                      <a:pt x="11441" y="8294"/>
                                    </a:lnTo>
                                    <a:lnTo>
                                      <a:pt x="11393" y="8189"/>
                                    </a:lnTo>
                                    <a:lnTo>
                                      <a:pt x="11344" y="8090"/>
                                    </a:lnTo>
                                    <a:lnTo>
                                      <a:pt x="11293" y="7998"/>
                                    </a:lnTo>
                                    <a:lnTo>
                                      <a:pt x="11241" y="7911"/>
                                    </a:lnTo>
                                    <a:lnTo>
                                      <a:pt x="11188" y="7829"/>
                                    </a:lnTo>
                                    <a:lnTo>
                                      <a:pt x="11133" y="7753"/>
                                    </a:lnTo>
                                    <a:lnTo>
                                      <a:pt x="11079" y="7682"/>
                                    </a:lnTo>
                                    <a:lnTo>
                                      <a:pt x="11022" y="7617"/>
                                    </a:lnTo>
                                    <a:lnTo>
                                      <a:pt x="10964" y="7556"/>
                                    </a:lnTo>
                                    <a:lnTo>
                                      <a:pt x="10905" y="7500"/>
                                    </a:lnTo>
                                    <a:lnTo>
                                      <a:pt x="10844" y="7450"/>
                                    </a:lnTo>
                                    <a:lnTo>
                                      <a:pt x="10782" y="7404"/>
                                    </a:lnTo>
                                    <a:lnTo>
                                      <a:pt x="10719" y="7362"/>
                                    </a:lnTo>
                                    <a:lnTo>
                                      <a:pt x="10655" y="7325"/>
                                    </a:lnTo>
                                    <a:lnTo>
                                      <a:pt x="10589" y="7291"/>
                                    </a:lnTo>
                                    <a:lnTo>
                                      <a:pt x="10522" y="7263"/>
                                    </a:lnTo>
                                    <a:lnTo>
                                      <a:pt x="10454" y="7237"/>
                                    </a:lnTo>
                                    <a:lnTo>
                                      <a:pt x="10386" y="7216"/>
                                    </a:lnTo>
                                    <a:lnTo>
                                      <a:pt x="10316" y="7199"/>
                                    </a:lnTo>
                                    <a:lnTo>
                                      <a:pt x="10244" y="7185"/>
                                    </a:lnTo>
                                    <a:lnTo>
                                      <a:pt x="10171" y="7174"/>
                                    </a:lnTo>
                                    <a:lnTo>
                                      <a:pt x="10097" y="7166"/>
                                    </a:lnTo>
                                    <a:lnTo>
                                      <a:pt x="10021" y="7162"/>
                                    </a:lnTo>
                                    <a:lnTo>
                                      <a:pt x="9945" y="7160"/>
                                    </a:lnTo>
                                    <a:lnTo>
                                      <a:pt x="9867" y="7162"/>
                                    </a:lnTo>
                                    <a:lnTo>
                                      <a:pt x="9788" y="7166"/>
                                    </a:lnTo>
                                    <a:lnTo>
                                      <a:pt x="9707" y="7173"/>
                                    </a:lnTo>
                                    <a:lnTo>
                                      <a:pt x="9626" y="7181"/>
                                    </a:lnTo>
                                    <a:lnTo>
                                      <a:pt x="9543" y="7194"/>
                                    </a:lnTo>
                                    <a:lnTo>
                                      <a:pt x="9459" y="7206"/>
                                    </a:lnTo>
                                    <a:lnTo>
                                      <a:pt x="9373" y="7222"/>
                                    </a:lnTo>
                                    <a:lnTo>
                                      <a:pt x="9287" y="7239"/>
                                    </a:lnTo>
                                    <a:lnTo>
                                      <a:pt x="9394" y="7254"/>
                                    </a:lnTo>
                                    <a:lnTo>
                                      <a:pt x="9498" y="7274"/>
                                    </a:lnTo>
                                    <a:lnTo>
                                      <a:pt x="9597" y="7296"/>
                                    </a:lnTo>
                                    <a:lnTo>
                                      <a:pt x="9691" y="7322"/>
                                    </a:lnTo>
                                    <a:lnTo>
                                      <a:pt x="9780" y="7352"/>
                                    </a:lnTo>
                                    <a:lnTo>
                                      <a:pt x="9864" y="7384"/>
                                    </a:lnTo>
                                    <a:lnTo>
                                      <a:pt x="9944" y="7419"/>
                                    </a:lnTo>
                                    <a:lnTo>
                                      <a:pt x="10019" y="7457"/>
                                    </a:lnTo>
                                    <a:lnTo>
                                      <a:pt x="10091" y="7497"/>
                                    </a:lnTo>
                                    <a:lnTo>
                                      <a:pt x="10158" y="7540"/>
                                    </a:lnTo>
                                    <a:lnTo>
                                      <a:pt x="10219" y="7585"/>
                                    </a:lnTo>
                                    <a:lnTo>
                                      <a:pt x="10278" y="7632"/>
                                    </a:lnTo>
                                    <a:lnTo>
                                      <a:pt x="10332" y="7680"/>
                                    </a:lnTo>
                                    <a:lnTo>
                                      <a:pt x="10383" y="7730"/>
                                    </a:lnTo>
                                    <a:lnTo>
                                      <a:pt x="10430" y="7784"/>
                                    </a:lnTo>
                                    <a:lnTo>
                                      <a:pt x="10473" y="7837"/>
                                    </a:lnTo>
                                    <a:lnTo>
                                      <a:pt x="10511" y="7892"/>
                                    </a:lnTo>
                                    <a:lnTo>
                                      <a:pt x="10547" y="7948"/>
                                    </a:lnTo>
                                    <a:lnTo>
                                      <a:pt x="10579" y="8005"/>
                                    </a:lnTo>
                                    <a:lnTo>
                                      <a:pt x="10609" y="8063"/>
                                    </a:lnTo>
                                    <a:lnTo>
                                      <a:pt x="10634" y="8123"/>
                                    </a:lnTo>
                                    <a:lnTo>
                                      <a:pt x="10657" y="8182"/>
                                    </a:lnTo>
                                    <a:lnTo>
                                      <a:pt x="10676" y="8241"/>
                                    </a:lnTo>
                                    <a:lnTo>
                                      <a:pt x="10693" y="8301"/>
                                    </a:lnTo>
                                    <a:lnTo>
                                      <a:pt x="10707" y="8361"/>
                                    </a:lnTo>
                                    <a:lnTo>
                                      <a:pt x="10717" y="8422"/>
                                    </a:lnTo>
                                    <a:lnTo>
                                      <a:pt x="10725" y="8481"/>
                                    </a:lnTo>
                                    <a:lnTo>
                                      <a:pt x="10730" y="8541"/>
                                    </a:lnTo>
                                    <a:lnTo>
                                      <a:pt x="10734" y="8600"/>
                                    </a:lnTo>
                                    <a:lnTo>
                                      <a:pt x="10734" y="8658"/>
                                    </a:lnTo>
                                    <a:lnTo>
                                      <a:pt x="10733" y="8716"/>
                                    </a:lnTo>
                                    <a:lnTo>
                                      <a:pt x="10728" y="8772"/>
                                    </a:lnTo>
                                    <a:lnTo>
                                      <a:pt x="10704" y="8739"/>
                                    </a:lnTo>
                                    <a:lnTo>
                                      <a:pt x="10681" y="8706"/>
                                    </a:lnTo>
                                    <a:lnTo>
                                      <a:pt x="10657" y="8675"/>
                                    </a:lnTo>
                                    <a:lnTo>
                                      <a:pt x="10632" y="8646"/>
                                    </a:lnTo>
                                    <a:lnTo>
                                      <a:pt x="10609" y="8617"/>
                                    </a:lnTo>
                                    <a:lnTo>
                                      <a:pt x="10584" y="8591"/>
                                    </a:lnTo>
                                    <a:lnTo>
                                      <a:pt x="10560" y="8565"/>
                                    </a:lnTo>
                                    <a:lnTo>
                                      <a:pt x="10535" y="8542"/>
                                    </a:lnTo>
                                    <a:lnTo>
                                      <a:pt x="10511" y="8520"/>
                                    </a:lnTo>
                                    <a:lnTo>
                                      <a:pt x="10487" y="8499"/>
                                    </a:lnTo>
                                    <a:lnTo>
                                      <a:pt x="10462" y="8479"/>
                                    </a:lnTo>
                                    <a:lnTo>
                                      <a:pt x="10436" y="8460"/>
                                    </a:lnTo>
                                    <a:lnTo>
                                      <a:pt x="10411" y="8443"/>
                                    </a:lnTo>
                                    <a:lnTo>
                                      <a:pt x="10386" y="8426"/>
                                    </a:lnTo>
                                    <a:lnTo>
                                      <a:pt x="10362" y="8411"/>
                                    </a:lnTo>
                                    <a:lnTo>
                                      <a:pt x="10337" y="8397"/>
                                    </a:lnTo>
                                    <a:lnTo>
                                      <a:pt x="10312" y="8385"/>
                                    </a:lnTo>
                                    <a:lnTo>
                                      <a:pt x="10287" y="8374"/>
                                    </a:lnTo>
                                    <a:lnTo>
                                      <a:pt x="10261" y="8363"/>
                                    </a:lnTo>
                                    <a:lnTo>
                                      <a:pt x="10237" y="8354"/>
                                    </a:lnTo>
                                    <a:lnTo>
                                      <a:pt x="10212" y="8345"/>
                                    </a:lnTo>
                                    <a:lnTo>
                                      <a:pt x="10187" y="8338"/>
                                    </a:lnTo>
                                    <a:lnTo>
                                      <a:pt x="10162" y="8332"/>
                                    </a:lnTo>
                                    <a:lnTo>
                                      <a:pt x="10138" y="8327"/>
                                    </a:lnTo>
                                    <a:lnTo>
                                      <a:pt x="10114" y="8322"/>
                                    </a:lnTo>
                                    <a:lnTo>
                                      <a:pt x="10089" y="8319"/>
                                    </a:lnTo>
                                    <a:lnTo>
                                      <a:pt x="10065" y="8317"/>
                                    </a:lnTo>
                                    <a:lnTo>
                                      <a:pt x="10041" y="8314"/>
                                    </a:lnTo>
                                    <a:lnTo>
                                      <a:pt x="10017" y="8314"/>
                                    </a:lnTo>
                                    <a:lnTo>
                                      <a:pt x="9993" y="8314"/>
                                    </a:lnTo>
                                    <a:lnTo>
                                      <a:pt x="9970" y="8314"/>
                                    </a:lnTo>
                                    <a:lnTo>
                                      <a:pt x="9946" y="8316"/>
                                    </a:lnTo>
                                    <a:close/>
                                    <a:moveTo>
                                      <a:pt x="9737" y="9260"/>
                                    </a:moveTo>
                                    <a:lnTo>
                                      <a:pt x="9721" y="9232"/>
                                    </a:lnTo>
                                    <a:lnTo>
                                      <a:pt x="9700" y="9202"/>
                                    </a:lnTo>
                                    <a:lnTo>
                                      <a:pt x="9674" y="9171"/>
                                    </a:lnTo>
                                    <a:lnTo>
                                      <a:pt x="9644" y="9139"/>
                                    </a:lnTo>
                                    <a:lnTo>
                                      <a:pt x="9611" y="9107"/>
                                    </a:lnTo>
                                    <a:lnTo>
                                      <a:pt x="9572" y="9074"/>
                                    </a:lnTo>
                                    <a:lnTo>
                                      <a:pt x="9530" y="9039"/>
                                    </a:lnTo>
                                    <a:lnTo>
                                      <a:pt x="9485" y="9004"/>
                                    </a:lnTo>
                                    <a:lnTo>
                                      <a:pt x="9434" y="8970"/>
                                    </a:lnTo>
                                    <a:lnTo>
                                      <a:pt x="9381" y="8935"/>
                                    </a:lnTo>
                                    <a:lnTo>
                                      <a:pt x="9325" y="8899"/>
                                    </a:lnTo>
                                    <a:lnTo>
                                      <a:pt x="9264" y="8865"/>
                                    </a:lnTo>
                                    <a:lnTo>
                                      <a:pt x="9203" y="8830"/>
                                    </a:lnTo>
                                    <a:lnTo>
                                      <a:pt x="9137" y="8795"/>
                                    </a:lnTo>
                                    <a:lnTo>
                                      <a:pt x="9068" y="8762"/>
                                    </a:lnTo>
                                    <a:lnTo>
                                      <a:pt x="8997" y="8729"/>
                                    </a:lnTo>
                                    <a:lnTo>
                                      <a:pt x="8923" y="8696"/>
                                    </a:lnTo>
                                    <a:lnTo>
                                      <a:pt x="8848" y="8666"/>
                                    </a:lnTo>
                                    <a:lnTo>
                                      <a:pt x="8770" y="8636"/>
                                    </a:lnTo>
                                    <a:lnTo>
                                      <a:pt x="8691" y="8606"/>
                                    </a:lnTo>
                                    <a:lnTo>
                                      <a:pt x="8609" y="8579"/>
                                    </a:lnTo>
                                    <a:lnTo>
                                      <a:pt x="8525" y="8553"/>
                                    </a:lnTo>
                                    <a:lnTo>
                                      <a:pt x="8441" y="8528"/>
                                    </a:lnTo>
                                    <a:lnTo>
                                      <a:pt x="8354" y="8506"/>
                                    </a:lnTo>
                                    <a:lnTo>
                                      <a:pt x="8266" y="8485"/>
                                    </a:lnTo>
                                    <a:lnTo>
                                      <a:pt x="8178" y="8466"/>
                                    </a:lnTo>
                                    <a:lnTo>
                                      <a:pt x="8089" y="8450"/>
                                    </a:lnTo>
                                    <a:lnTo>
                                      <a:pt x="7999" y="8435"/>
                                    </a:lnTo>
                                    <a:lnTo>
                                      <a:pt x="7909" y="8424"/>
                                    </a:lnTo>
                                    <a:lnTo>
                                      <a:pt x="7817" y="8416"/>
                                    </a:lnTo>
                                    <a:lnTo>
                                      <a:pt x="7726" y="8410"/>
                                    </a:lnTo>
                                    <a:lnTo>
                                      <a:pt x="7634" y="8406"/>
                                    </a:lnTo>
                                    <a:lnTo>
                                      <a:pt x="7139" y="8395"/>
                                    </a:lnTo>
                                    <a:lnTo>
                                      <a:pt x="6661" y="8377"/>
                                    </a:lnTo>
                                    <a:lnTo>
                                      <a:pt x="6199" y="8354"/>
                                    </a:lnTo>
                                    <a:lnTo>
                                      <a:pt x="5754" y="8325"/>
                                    </a:lnTo>
                                    <a:lnTo>
                                      <a:pt x="5329" y="8292"/>
                                    </a:lnTo>
                                    <a:lnTo>
                                      <a:pt x="4920" y="8252"/>
                                    </a:lnTo>
                                    <a:lnTo>
                                      <a:pt x="4531" y="8208"/>
                                    </a:lnTo>
                                    <a:lnTo>
                                      <a:pt x="4161" y="8158"/>
                                    </a:lnTo>
                                    <a:lnTo>
                                      <a:pt x="3811" y="8103"/>
                                    </a:lnTo>
                                    <a:lnTo>
                                      <a:pt x="3481" y="8043"/>
                                    </a:lnTo>
                                    <a:lnTo>
                                      <a:pt x="3170" y="7978"/>
                                    </a:lnTo>
                                    <a:lnTo>
                                      <a:pt x="2882" y="7909"/>
                                    </a:lnTo>
                                    <a:lnTo>
                                      <a:pt x="2615" y="7833"/>
                                    </a:lnTo>
                                    <a:lnTo>
                                      <a:pt x="2370" y="7754"/>
                                    </a:lnTo>
                                    <a:lnTo>
                                      <a:pt x="2147" y="7669"/>
                                    </a:lnTo>
                                    <a:lnTo>
                                      <a:pt x="1947" y="7580"/>
                                    </a:lnTo>
                                    <a:lnTo>
                                      <a:pt x="1771" y="7486"/>
                                    </a:lnTo>
                                    <a:lnTo>
                                      <a:pt x="1618" y="7388"/>
                                    </a:lnTo>
                                    <a:lnTo>
                                      <a:pt x="1489" y="7285"/>
                                    </a:lnTo>
                                    <a:lnTo>
                                      <a:pt x="1385" y="7178"/>
                                    </a:lnTo>
                                    <a:lnTo>
                                      <a:pt x="1307" y="7066"/>
                                    </a:lnTo>
                                    <a:lnTo>
                                      <a:pt x="1254" y="6950"/>
                                    </a:lnTo>
                                    <a:lnTo>
                                      <a:pt x="1227" y="6830"/>
                                    </a:lnTo>
                                    <a:lnTo>
                                      <a:pt x="1226" y="6705"/>
                                    </a:lnTo>
                                    <a:lnTo>
                                      <a:pt x="1253" y="6576"/>
                                    </a:lnTo>
                                    <a:lnTo>
                                      <a:pt x="1306" y="6444"/>
                                    </a:lnTo>
                                    <a:lnTo>
                                      <a:pt x="1388" y="6308"/>
                                    </a:lnTo>
                                    <a:lnTo>
                                      <a:pt x="1498" y="6167"/>
                                    </a:lnTo>
                                    <a:lnTo>
                                      <a:pt x="1638" y="6022"/>
                                    </a:lnTo>
                                    <a:lnTo>
                                      <a:pt x="1806" y="5875"/>
                                    </a:lnTo>
                                    <a:lnTo>
                                      <a:pt x="2003" y="5723"/>
                                    </a:lnTo>
                                    <a:lnTo>
                                      <a:pt x="2231" y="5567"/>
                                    </a:lnTo>
                                    <a:lnTo>
                                      <a:pt x="2366" y="5484"/>
                                    </a:lnTo>
                                    <a:lnTo>
                                      <a:pt x="2505" y="5409"/>
                                    </a:lnTo>
                                    <a:lnTo>
                                      <a:pt x="2645" y="5340"/>
                                    </a:lnTo>
                                    <a:lnTo>
                                      <a:pt x="2787" y="5279"/>
                                    </a:lnTo>
                                    <a:lnTo>
                                      <a:pt x="2930" y="5225"/>
                                    </a:lnTo>
                                    <a:lnTo>
                                      <a:pt x="3076" y="5178"/>
                                    </a:lnTo>
                                    <a:lnTo>
                                      <a:pt x="3225" y="5137"/>
                                    </a:lnTo>
                                    <a:lnTo>
                                      <a:pt x="3374" y="5102"/>
                                    </a:lnTo>
                                    <a:lnTo>
                                      <a:pt x="3525" y="5075"/>
                                    </a:lnTo>
                                    <a:lnTo>
                                      <a:pt x="3677" y="5055"/>
                                    </a:lnTo>
                                    <a:lnTo>
                                      <a:pt x="3831" y="5040"/>
                                    </a:lnTo>
                                    <a:lnTo>
                                      <a:pt x="3985" y="5032"/>
                                    </a:lnTo>
                                    <a:lnTo>
                                      <a:pt x="4141" y="5030"/>
                                    </a:lnTo>
                                    <a:lnTo>
                                      <a:pt x="4298" y="5034"/>
                                    </a:lnTo>
                                    <a:lnTo>
                                      <a:pt x="4455" y="5045"/>
                                    </a:lnTo>
                                    <a:lnTo>
                                      <a:pt x="4614" y="5060"/>
                                    </a:lnTo>
                                    <a:lnTo>
                                      <a:pt x="4772" y="5082"/>
                                    </a:lnTo>
                                    <a:lnTo>
                                      <a:pt x="4930" y="5110"/>
                                    </a:lnTo>
                                    <a:lnTo>
                                      <a:pt x="5090" y="5143"/>
                                    </a:lnTo>
                                    <a:lnTo>
                                      <a:pt x="5249" y="5181"/>
                                    </a:lnTo>
                                    <a:lnTo>
                                      <a:pt x="5409" y="5225"/>
                                    </a:lnTo>
                                    <a:lnTo>
                                      <a:pt x="5567" y="5274"/>
                                    </a:lnTo>
                                    <a:lnTo>
                                      <a:pt x="5727" y="5327"/>
                                    </a:lnTo>
                                    <a:lnTo>
                                      <a:pt x="5885" y="5387"/>
                                    </a:lnTo>
                                    <a:lnTo>
                                      <a:pt x="6044" y="5451"/>
                                    </a:lnTo>
                                    <a:lnTo>
                                      <a:pt x="6201" y="5519"/>
                                    </a:lnTo>
                                    <a:lnTo>
                                      <a:pt x="6356" y="5593"/>
                                    </a:lnTo>
                                    <a:lnTo>
                                      <a:pt x="6512" y="5671"/>
                                    </a:lnTo>
                                    <a:lnTo>
                                      <a:pt x="6668" y="5753"/>
                                    </a:lnTo>
                                    <a:lnTo>
                                      <a:pt x="6822" y="5841"/>
                                    </a:lnTo>
                                    <a:lnTo>
                                      <a:pt x="6974" y="5931"/>
                                    </a:lnTo>
                                    <a:lnTo>
                                      <a:pt x="7125" y="6026"/>
                                    </a:lnTo>
                                    <a:lnTo>
                                      <a:pt x="7175" y="6059"/>
                                    </a:lnTo>
                                    <a:lnTo>
                                      <a:pt x="7233" y="6100"/>
                                    </a:lnTo>
                                    <a:lnTo>
                                      <a:pt x="7298" y="6147"/>
                                    </a:lnTo>
                                    <a:lnTo>
                                      <a:pt x="7368" y="6199"/>
                                    </a:lnTo>
                                    <a:lnTo>
                                      <a:pt x="7444" y="6256"/>
                                    </a:lnTo>
                                    <a:lnTo>
                                      <a:pt x="7525" y="6319"/>
                                    </a:lnTo>
                                    <a:lnTo>
                                      <a:pt x="7612" y="6386"/>
                                    </a:lnTo>
                                    <a:lnTo>
                                      <a:pt x="7702" y="6456"/>
                                    </a:lnTo>
                                    <a:lnTo>
                                      <a:pt x="7894" y="6610"/>
                                    </a:lnTo>
                                    <a:lnTo>
                                      <a:pt x="8097" y="6774"/>
                                    </a:lnTo>
                                    <a:lnTo>
                                      <a:pt x="8307" y="6946"/>
                                    </a:lnTo>
                                    <a:lnTo>
                                      <a:pt x="8521" y="7123"/>
                                    </a:lnTo>
                                    <a:lnTo>
                                      <a:pt x="8734" y="7301"/>
                                    </a:lnTo>
                                    <a:lnTo>
                                      <a:pt x="8944" y="7479"/>
                                    </a:lnTo>
                                    <a:lnTo>
                                      <a:pt x="9147" y="7651"/>
                                    </a:lnTo>
                                    <a:lnTo>
                                      <a:pt x="9337" y="7815"/>
                                    </a:lnTo>
                                    <a:lnTo>
                                      <a:pt x="9513" y="7967"/>
                                    </a:lnTo>
                                    <a:lnTo>
                                      <a:pt x="9669" y="8104"/>
                                    </a:lnTo>
                                    <a:lnTo>
                                      <a:pt x="9803" y="8223"/>
                                    </a:lnTo>
                                    <a:lnTo>
                                      <a:pt x="9910" y="8320"/>
                                    </a:lnTo>
                                    <a:lnTo>
                                      <a:pt x="9883" y="8324"/>
                                    </a:lnTo>
                                    <a:lnTo>
                                      <a:pt x="9857" y="8329"/>
                                    </a:lnTo>
                                    <a:lnTo>
                                      <a:pt x="9831" y="8334"/>
                                    </a:lnTo>
                                    <a:lnTo>
                                      <a:pt x="9806" y="8340"/>
                                    </a:lnTo>
                                    <a:lnTo>
                                      <a:pt x="9780" y="8348"/>
                                    </a:lnTo>
                                    <a:lnTo>
                                      <a:pt x="9756" y="8356"/>
                                    </a:lnTo>
                                    <a:lnTo>
                                      <a:pt x="9731" y="8365"/>
                                    </a:lnTo>
                                    <a:lnTo>
                                      <a:pt x="9707" y="8374"/>
                                    </a:lnTo>
                                    <a:lnTo>
                                      <a:pt x="9684" y="8384"/>
                                    </a:lnTo>
                                    <a:lnTo>
                                      <a:pt x="9660" y="8395"/>
                                    </a:lnTo>
                                    <a:lnTo>
                                      <a:pt x="9637" y="8405"/>
                                    </a:lnTo>
                                    <a:lnTo>
                                      <a:pt x="9615" y="8417"/>
                                    </a:lnTo>
                                    <a:lnTo>
                                      <a:pt x="9571" y="8440"/>
                                    </a:lnTo>
                                    <a:lnTo>
                                      <a:pt x="9529" y="8466"/>
                                    </a:lnTo>
                                    <a:lnTo>
                                      <a:pt x="9491" y="8494"/>
                                    </a:lnTo>
                                    <a:lnTo>
                                      <a:pt x="9452" y="8522"/>
                                    </a:lnTo>
                                    <a:lnTo>
                                      <a:pt x="9418" y="8551"/>
                                    </a:lnTo>
                                    <a:lnTo>
                                      <a:pt x="9386" y="8580"/>
                                    </a:lnTo>
                                    <a:lnTo>
                                      <a:pt x="9356" y="8609"/>
                                    </a:lnTo>
                                    <a:lnTo>
                                      <a:pt x="9329" y="8638"/>
                                    </a:lnTo>
                                    <a:lnTo>
                                      <a:pt x="9304" y="8667"/>
                                    </a:lnTo>
                                    <a:lnTo>
                                      <a:pt x="9283" y="8694"/>
                                    </a:lnTo>
                                    <a:lnTo>
                                      <a:pt x="9328" y="8680"/>
                                    </a:lnTo>
                                    <a:lnTo>
                                      <a:pt x="9371" y="8669"/>
                                    </a:lnTo>
                                    <a:lnTo>
                                      <a:pt x="9412" y="8662"/>
                                    </a:lnTo>
                                    <a:lnTo>
                                      <a:pt x="9452" y="8657"/>
                                    </a:lnTo>
                                    <a:lnTo>
                                      <a:pt x="9492" y="8656"/>
                                    </a:lnTo>
                                    <a:lnTo>
                                      <a:pt x="9529" y="8656"/>
                                    </a:lnTo>
                                    <a:lnTo>
                                      <a:pt x="9565" y="8659"/>
                                    </a:lnTo>
                                    <a:lnTo>
                                      <a:pt x="9600" y="8666"/>
                                    </a:lnTo>
                                    <a:lnTo>
                                      <a:pt x="9632" y="8673"/>
                                    </a:lnTo>
                                    <a:lnTo>
                                      <a:pt x="9663" y="8684"/>
                                    </a:lnTo>
                                    <a:lnTo>
                                      <a:pt x="9692" y="8696"/>
                                    </a:lnTo>
                                    <a:lnTo>
                                      <a:pt x="9720" y="8710"/>
                                    </a:lnTo>
                                    <a:lnTo>
                                      <a:pt x="9744" y="8727"/>
                                    </a:lnTo>
                                    <a:lnTo>
                                      <a:pt x="9767" y="8746"/>
                                    </a:lnTo>
                                    <a:lnTo>
                                      <a:pt x="9788" y="8766"/>
                                    </a:lnTo>
                                    <a:lnTo>
                                      <a:pt x="9806" y="8787"/>
                                    </a:lnTo>
                                    <a:lnTo>
                                      <a:pt x="9822" y="8810"/>
                                    </a:lnTo>
                                    <a:lnTo>
                                      <a:pt x="9836" y="8835"/>
                                    </a:lnTo>
                                    <a:lnTo>
                                      <a:pt x="9847" y="8861"/>
                                    </a:lnTo>
                                    <a:lnTo>
                                      <a:pt x="9857" y="8887"/>
                                    </a:lnTo>
                                    <a:lnTo>
                                      <a:pt x="9863" y="8915"/>
                                    </a:lnTo>
                                    <a:lnTo>
                                      <a:pt x="9866" y="8944"/>
                                    </a:lnTo>
                                    <a:lnTo>
                                      <a:pt x="9867" y="8974"/>
                                    </a:lnTo>
                                    <a:lnTo>
                                      <a:pt x="9864" y="9004"/>
                                    </a:lnTo>
                                    <a:lnTo>
                                      <a:pt x="9859" y="9035"/>
                                    </a:lnTo>
                                    <a:lnTo>
                                      <a:pt x="9852" y="9068"/>
                                    </a:lnTo>
                                    <a:lnTo>
                                      <a:pt x="9841" y="9098"/>
                                    </a:lnTo>
                                    <a:lnTo>
                                      <a:pt x="9826" y="9132"/>
                                    </a:lnTo>
                                    <a:lnTo>
                                      <a:pt x="9809" y="9164"/>
                                    </a:lnTo>
                                    <a:lnTo>
                                      <a:pt x="9788" y="9196"/>
                                    </a:lnTo>
                                    <a:lnTo>
                                      <a:pt x="9764" y="9228"/>
                                    </a:lnTo>
                                    <a:lnTo>
                                      <a:pt x="9737" y="9260"/>
                                    </a:lnTo>
                                    <a:close/>
                                    <a:moveTo>
                                      <a:pt x="12915" y="7201"/>
                                    </a:moveTo>
                                    <a:lnTo>
                                      <a:pt x="12896" y="6887"/>
                                    </a:lnTo>
                                    <a:lnTo>
                                      <a:pt x="12903" y="6564"/>
                                    </a:lnTo>
                                    <a:lnTo>
                                      <a:pt x="12934" y="6236"/>
                                    </a:lnTo>
                                    <a:lnTo>
                                      <a:pt x="12989" y="5904"/>
                                    </a:lnTo>
                                    <a:lnTo>
                                      <a:pt x="13064" y="5568"/>
                                    </a:lnTo>
                                    <a:lnTo>
                                      <a:pt x="13161" y="5231"/>
                                    </a:lnTo>
                                    <a:lnTo>
                                      <a:pt x="13276" y="4894"/>
                                    </a:lnTo>
                                    <a:lnTo>
                                      <a:pt x="13409" y="4560"/>
                                    </a:lnTo>
                                    <a:lnTo>
                                      <a:pt x="13558" y="4230"/>
                                    </a:lnTo>
                                    <a:lnTo>
                                      <a:pt x="13722" y="3904"/>
                                    </a:lnTo>
                                    <a:lnTo>
                                      <a:pt x="13900" y="3586"/>
                                    </a:lnTo>
                                    <a:lnTo>
                                      <a:pt x="14091" y="3275"/>
                                    </a:lnTo>
                                    <a:lnTo>
                                      <a:pt x="14293" y="2976"/>
                                    </a:lnTo>
                                    <a:lnTo>
                                      <a:pt x="14504" y="2689"/>
                                    </a:lnTo>
                                    <a:lnTo>
                                      <a:pt x="14724" y="2414"/>
                                    </a:lnTo>
                                    <a:lnTo>
                                      <a:pt x="14952" y="2156"/>
                                    </a:lnTo>
                                    <a:lnTo>
                                      <a:pt x="15184" y="1913"/>
                                    </a:lnTo>
                                    <a:lnTo>
                                      <a:pt x="15423" y="1690"/>
                                    </a:lnTo>
                                    <a:lnTo>
                                      <a:pt x="15664" y="1487"/>
                                    </a:lnTo>
                                    <a:lnTo>
                                      <a:pt x="15907" y="1305"/>
                                    </a:lnTo>
                                    <a:lnTo>
                                      <a:pt x="16152" y="1147"/>
                                    </a:lnTo>
                                    <a:lnTo>
                                      <a:pt x="16395" y="1013"/>
                                    </a:lnTo>
                                    <a:lnTo>
                                      <a:pt x="16636" y="907"/>
                                    </a:lnTo>
                                    <a:lnTo>
                                      <a:pt x="16875" y="829"/>
                                    </a:lnTo>
                                    <a:lnTo>
                                      <a:pt x="17109" y="780"/>
                                    </a:lnTo>
                                    <a:lnTo>
                                      <a:pt x="17337" y="764"/>
                                    </a:lnTo>
                                    <a:lnTo>
                                      <a:pt x="17558" y="782"/>
                                    </a:lnTo>
                                    <a:lnTo>
                                      <a:pt x="17771" y="834"/>
                                    </a:lnTo>
                                    <a:lnTo>
                                      <a:pt x="17974" y="923"/>
                                    </a:lnTo>
                                    <a:lnTo>
                                      <a:pt x="18165" y="1049"/>
                                    </a:lnTo>
                                    <a:lnTo>
                                      <a:pt x="18345" y="1216"/>
                                    </a:lnTo>
                                    <a:lnTo>
                                      <a:pt x="18512" y="1424"/>
                                    </a:lnTo>
                                    <a:lnTo>
                                      <a:pt x="18519" y="1500"/>
                                    </a:lnTo>
                                    <a:lnTo>
                                      <a:pt x="18504" y="1578"/>
                                    </a:lnTo>
                                    <a:lnTo>
                                      <a:pt x="18471" y="1657"/>
                                    </a:lnTo>
                                    <a:lnTo>
                                      <a:pt x="18418" y="1739"/>
                                    </a:lnTo>
                                    <a:lnTo>
                                      <a:pt x="18346" y="1823"/>
                                    </a:lnTo>
                                    <a:lnTo>
                                      <a:pt x="18258" y="1910"/>
                                    </a:lnTo>
                                    <a:lnTo>
                                      <a:pt x="18154" y="1999"/>
                                    </a:lnTo>
                                    <a:lnTo>
                                      <a:pt x="18037" y="2090"/>
                                    </a:lnTo>
                                    <a:lnTo>
                                      <a:pt x="17904" y="2186"/>
                                    </a:lnTo>
                                    <a:lnTo>
                                      <a:pt x="17761" y="2285"/>
                                    </a:lnTo>
                                    <a:lnTo>
                                      <a:pt x="17605" y="2387"/>
                                    </a:lnTo>
                                    <a:lnTo>
                                      <a:pt x="17440" y="2492"/>
                                    </a:lnTo>
                                    <a:lnTo>
                                      <a:pt x="17084" y="2717"/>
                                    </a:lnTo>
                                    <a:lnTo>
                                      <a:pt x="16701" y="2961"/>
                                    </a:lnTo>
                                    <a:lnTo>
                                      <a:pt x="16502" y="3090"/>
                                    </a:lnTo>
                                    <a:lnTo>
                                      <a:pt x="16300" y="3225"/>
                                    </a:lnTo>
                                    <a:lnTo>
                                      <a:pt x="16095" y="3364"/>
                                    </a:lnTo>
                                    <a:lnTo>
                                      <a:pt x="15889" y="3510"/>
                                    </a:lnTo>
                                    <a:lnTo>
                                      <a:pt x="15684" y="3662"/>
                                    </a:lnTo>
                                    <a:lnTo>
                                      <a:pt x="15480" y="3819"/>
                                    </a:lnTo>
                                    <a:lnTo>
                                      <a:pt x="15278" y="3985"/>
                                    </a:lnTo>
                                    <a:lnTo>
                                      <a:pt x="15080" y="4156"/>
                                    </a:lnTo>
                                    <a:lnTo>
                                      <a:pt x="14886" y="4334"/>
                                    </a:lnTo>
                                    <a:lnTo>
                                      <a:pt x="14698" y="4520"/>
                                    </a:lnTo>
                                    <a:lnTo>
                                      <a:pt x="14516" y="4712"/>
                                    </a:lnTo>
                                    <a:lnTo>
                                      <a:pt x="14343" y="4913"/>
                                    </a:lnTo>
                                    <a:lnTo>
                                      <a:pt x="14179" y="5122"/>
                                    </a:lnTo>
                                    <a:lnTo>
                                      <a:pt x="14025" y="5338"/>
                                    </a:lnTo>
                                    <a:lnTo>
                                      <a:pt x="13882" y="5563"/>
                                    </a:lnTo>
                                    <a:lnTo>
                                      <a:pt x="13752" y="5797"/>
                                    </a:lnTo>
                                    <a:lnTo>
                                      <a:pt x="13725" y="5853"/>
                                    </a:lnTo>
                                    <a:lnTo>
                                      <a:pt x="13699" y="5909"/>
                                    </a:lnTo>
                                    <a:lnTo>
                                      <a:pt x="13674" y="5965"/>
                                    </a:lnTo>
                                    <a:lnTo>
                                      <a:pt x="13651" y="6024"/>
                                    </a:lnTo>
                                    <a:lnTo>
                                      <a:pt x="13628" y="6082"/>
                                    </a:lnTo>
                                    <a:lnTo>
                                      <a:pt x="13607" y="6141"/>
                                    </a:lnTo>
                                    <a:lnTo>
                                      <a:pt x="13586" y="6200"/>
                                    </a:lnTo>
                                    <a:lnTo>
                                      <a:pt x="13568" y="6261"/>
                                    </a:lnTo>
                                    <a:lnTo>
                                      <a:pt x="13548" y="6320"/>
                                    </a:lnTo>
                                    <a:lnTo>
                                      <a:pt x="13531" y="6381"/>
                                    </a:lnTo>
                                    <a:lnTo>
                                      <a:pt x="13513" y="6443"/>
                                    </a:lnTo>
                                    <a:lnTo>
                                      <a:pt x="13496" y="6503"/>
                                    </a:lnTo>
                                    <a:lnTo>
                                      <a:pt x="13465" y="6627"/>
                                    </a:lnTo>
                                    <a:lnTo>
                                      <a:pt x="13435" y="6750"/>
                                    </a:lnTo>
                                    <a:lnTo>
                                      <a:pt x="13407" y="6872"/>
                                    </a:lnTo>
                                    <a:lnTo>
                                      <a:pt x="13381" y="6993"/>
                                    </a:lnTo>
                                    <a:lnTo>
                                      <a:pt x="13354" y="7115"/>
                                    </a:lnTo>
                                    <a:lnTo>
                                      <a:pt x="13328" y="7232"/>
                                    </a:lnTo>
                                    <a:lnTo>
                                      <a:pt x="13302" y="7348"/>
                                    </a:lnTo>
                                    <a:lnTo>
                                      <a:pt x="13275" y="7462"/>
                                    </a:lnTo>
                                    <a:lnTo>
                                      <a:pt x="13261" y="7518"/>
                                    </a:lnTo>
                                    <a:lnTo>
                                      <a:pt x="13246" y="7572"/>
                                    </a:lnTo>
                                    <a:lnTo>
                                      <a:pt x="13231" y="7625"/>
                                    </a:lnTo>
                                    <a:lnTo>
                                      <a:pt x="13216" y="7677"/>
                                    </a:lnTo>
                                    <a:lnTo>
                                      <a:pt x="13210" y="7724"/>
                                    </a:lnTo>
                                    <a:lnTo>
                                      <a:pt x="13204" y="7774"/>
                                    </a:lnTo>
                                    <a:lnTo>
                                      <a:pt x="13199" y="7826"/>
                                    </a:lnTo>
                                    <a:lnTo>
                                      <a:pt x="13197" y="7878"/>
                                    </a:lnTo>
                                    <a:lnTo>
                                      <a:pt x="13194" y="7932"/>
                                    </a:lnTo>
                                    <a:lnTo>
                                      <a:pt x="13194" y="7988"/>
                                    </a:lnTo>
                                    <a:lnTo>
                                      <a:pt x="13195" y="8043"/>
                                    </a:lnTo>
                                    <a:lnTo>
                                      <a:pt x="13199" y="8098"/>
                                    </a:lnTo>
                                    <a:lnTo>
                                      <a:pt x="13203" y="8153"/>
                                    </a:lnTo>
                                    <a:lnTo>
                                      <a:pt x="13209" y="8207"/>
                                    </a:lnTo>
                                    <a:lnTo>
                                      <a:pt x="13218" y="8260"/>
                                    </a:lnTo>
                                    <a:lnTo>
                                      <a:pt x="13228" y="8311"/>
                                    </a:lnTo>
                                    <a:lnTo>
                                      <a:pt x="13234" y="8335"/>
                                    </a:lnTo>
                                    <a:lnTo>
                                      <a:pt x="13240" y="8360"/>
                                    </a:lnTo>
                                    <a:lnTo>
                                      <a:pt x="13247" y="8384"/>
                                    </a:lnTo>
                                    <a:lnTo>
                                      <a:pt x="13255" y="8406"/>
                                    </a:lnTo>
                                    <a:lnTo>
                                      <a:pt x="13263" y="8428"/>
                                    </a:lnTo>
                                    <a:lnTo>
                                      <a:pt x="13272" y="8450"/>
                                    </a:lnTo>
                                    <a:lnTo>
                                      <a:pt x="13281" y="8470"/>
                                    </a:lnTo>
                                    <a:lnTo>
                                      <a:pt x="13291" y="8490"/>
                                    </a:lnTo>
                                    <a:lnTo>
                                      <a:pt x="13411" y="8537"/>
                                    </a:lnTo>
                                    <a:lnTo>
                                      <a:pt x="13568" y="8602"/>
                                    </a:lnTo>
                                    <a:lnTo>
                                      <a:pt x="13658" y="8641"/>
                                    </a:lnTo>
                                    <a:lnTo>
                                      <a:pt x="13756" y="8684"/>
                                    </a:lnTo>
                                    <a:lnTo>
                                      <a:pt x="13858" y="8732"/>
                                    </a:lnTo>
                                    <a:lnTo>
                                      <a:pt x="13965" y="8784"/>
                                    </a:lnTo>
                                    <a:lnTo>
                                      <a:pt x="14077" y="8840"/>
                                    </a:lnTo>
                                    <a:lnTo>
                                      <a:pt x="14192" y="8901"/>
                                    </a:lnTo>
                                    <a:lnTo>
                                      <a:pt x="14309" y="8965"/>
                                    </a:lnTo>
                                    <a:lnTo>
                                      <a:pt x="14427" y="9034"/>
                                    </a:lnTo>
                                    <a:lnTo>
                                      <a:pt x="14547" y="9107"/>
                                    </a:lnTo>
                                    <a:lnTo>
                                      <a:pt x="14666" y="9184"/>
                                    </a:lnTo>
                                    <a:lnTo>
                                      <a:pt x="14785" y="9265"/>
                                    </a:lnTo>
                                    <a:lnTo>
                                      <a:pt x="14901" y="9351"/>
                                    </a:lnTo>
                                    <a:lnTo>
                                      <a:pt x="15015" y="9441"/>
                                    </a:lnTo>
                                    <a:lnTo>
                                      <a:pt x="15124" y="9535"/>
                                    </a:lnTo>
                                    <a:lnTo>
                                      <a:pt x="15230" y="9633"/>
                                    </a:lnTo>
                                    <a:lnTo>
                                      <a:pt x="15330" y="9734"/>
                                    </a:lnTo>
                                    <a:lnTo>
                                      <a:pt x="15424" y="9839"/>
                                    </a:lnTo>
                                    <a:lnTo>
                                      <a:pt x="15512" y="9949"/>
                                    </a:lnTo>
                                    <a:lnTo>
                                      <a:pt x="15591" y="10063"/>
                                    </a:lnTo>
                                    <a:lnTo>
                                      <a:pt x="15662" y="10181"/>
                                    </a:lnTo>
                                    <a:lnTo>
                                      <a:pt x="15724" y="10303"/>
                                    </a:lnTo>
                                    <a:lnTo>
                                      <a:pt x="15774" y="10429"/>
                                    </a:lnTo>
                                    <a:lnTo>
                                      <a:pt x="15815" y="10558"/>
                                    </a:lnTo>
                                    <a:lnTo>
                                      <a:pt x="15842" y="10692"/>
                                    </a:lnTo>
                                    <a:lnTo>
                                      <a:pt x="15857" y="10829"/>
                                    </a:lnTo>
                                    <a:lnTo>
                                      <a:pt x="15858" y="10971"/>
                                    </a:lnTo>
                                    <a:lnTo>
                                      <a:pt x="15845" y="11116"/>
                                    </a:lnTo>
                                    <a:lnTo>
                                      <a:pt x="15816" y="11264"/>
                                    </a:lnTo>
                                    <a:lnTo>
                                      <a:pt x="15800" y="11366"/>
                                    </a:lnTo>
                                    <a:lnTo>
                                      <a:pt x="15776" y="11468"/>
                                    </a:lnTo>
                                    <a:lnTo>
                                      <a:pt x="15740" y="11572"/>
                                    </a:lnTo>
                                    <a:lnTo>
                                      <a:pt x="15694" y="11676"/>
                                    </a:lnTo>
                                    <a:lnTo>
                                      <a:pt x="15640" y="11780"/>
                                    </a:lnTo>
                                    <a:lnTo>
                                      <a:pt x="15578" y="11885"/>
                                    </a:lnTo>
                                    <a:lnTo>
                                      <a:pt x="15506" y="11989"/>
                                    </a:lnTo>
                                    <a:lnTo>
                                      <a:pt x="15427" y="12094"/>
                                    </a:lnTo>
                                    <a:lnTo>
                                      <a:pt x="15339" y="12198"/>
                                    </a:lnTo>
                                    <a:lnTo>
                                      <a:pt x="15245" y="12302"/>
                                    </a:lnTo>
                                    <a:lnTo>
                                      <a:pt x="15144" y="12405"/>
                                    </a:lnTo>
                                    <a:lnTo>
                                      <a:pt x="15036" y="12507"/>
                                    </a:lnTo>
                                    <a:lnTo>
                                      <a:pt x="14922" y="12607"/>
                                    </a:lnTo>
                                    <a:lnTo>
                                      <a:pt x="14803" y="12708"/>
                                    </a:lnTo>
                                    <a:lnTo>
                                      <a:pt x="14677" y="12805"/>
                                    </a:lnTo>
                                    <a:lnTo>
                                      <a:pt x="14547" y="12902"/>
                                    </a:lnTo>
                                    <a:lnTo>
                                      <a:pt x="14412" y="12997"/>
                                    </a:lnTo>
                                    <a:lnTo>
                                      <a:pt x="14274" y="13090"/>
                                    </a:lnTo>
                                    <a:lnTo>
                                      <a:pt x="14132" y="13179"/>
                                    </a:lnTo>
                                    <a:lnTo>
                                      <a:pt x="13985" y="13267"/>
                                    </a:lnTo>
                                    <a:lnTo>
                                      <a:pt x="13835" y="13352"/>
                                    </a:lnTo>
                                    <a:lnTo>
                                      <a:pt x="13683" y="13434"/>
                                    </a:lnTo>
                                    <a:lnTo>
                                      <a:pt x="13528" y="13513"/>
                                    </a:lnTo>
                                    <a:lnTo>
                                      <a:pt x="13371" y="13590"/>
                                    </a:lnTo>
                                    <a:lnTo>
                                      <a:pt x="13213" y="13661"/>
                                    </a:lnTo>
                                    <a:lnTo>
                                      <a:pt x="13053" y="13731"/>
                                    </a:lnTo>
                                    <a:lnTo>
                                      <a:pt x="12892" y="13795"/>
                                    </a:lnTo>
                                    <a:lnTo>
                                      <a:pt x="12732" y="13855"/>
                                    </a:lnTo>
                                    <a:lnTo>
                                      <a:pt x="12569" y="13912"/>
                                    </a:lnTo>
                                    <a:lnTo>
                                      <a:pt x="12409" y="13964"/>
                                    </a:lnTo>
                                    <a:lnTo>
                                      <a:pt x="12248" y="14011"/>
                                    </a:lnTo>
                                    <a:lnTo>
                                      <a:pt x="12088" y="14053"/>
                                    </a:lnTo>
                                    <a:lnTo>
                                      <a:pt x="11923" y="14077"/>
                                    </a:lnTo>
                                    <a:lnTo>
                                      <a:pt x="11747" y="14082"/>
                                    </a:lnTo>
                                    <a:lnTo>
                                      <a:pt x="11564" y="14068"/>
                                    </a:lnTo>
                                    <a:lnTo>
                                      <a:pt x="11373" y="14037"/>
                                    </a:lnTo>
                                    <a:lnTo>
                                      <a:pt x="11178" y="13990"/>
                                    </a:lnTo>
                                    <a:lnTo>
                                      <a:pt x="10976" y="13928"/>
                                    </a:lnTo>
                                    <a:lnTo>
                                      <a:pt x="10772" y="13852"/>
                                    </a:lnTo>
                                    <a:lnTo>
                                      <a:pt x="10566" y="13761"/>
                                    </a:lnTo>
                                    <a:lnTo>
                                      <a:pt x="10357" y="13659"/>
                                    </a:lnTo>
                                    <a:lnTo>
                                      <a:pt x="10148" y="13545"/>
                                    </a:lnTo>
                                    <a:lnTo>
                                      <a:pt x="9940" y="13420"/>
                                    </a:lnTo>
                                    <a:lnTo>
                                      <a:pt x="9732" y="13285"/>
                                    </a:lnTo>
                                    <a:lnTo>
                                      <a:pt x="9528" y="13143"/>
                                    </a:lnTo>
                                    <a:lnTo>
                                      <a:pt x="9328" y="12992"/>
                                    </a:lnTo>
                                    <a:lnTo>
                                      <a:pt x="9132" y="12834"/>
                                    </a:lnTo>
                                    <a:lnTo>
                                      <a:pt x="8943" y="12671"/>
                                    </a:lnTo>
                                    <a:lnTo>
                                      <a:pt x="8760" y="12502"/>
                                    </a:lnTo>
                                    <a:lnTo>
                                      <a:pt x="8585" y="12330"/>
                                    </a:lnTo>
                                    <a:lnTo>
                                      <a:pt x="8421" y="12155"/>
                                    </a:lnTo>
                                    <a:lnTo>
                                      <a:pt x="8265" y="11978"/>
                                    </a:lnTo>
                                    <a:lnTo>
                                      <a:pt x="8122" y="11799"/>
                                    </a:lnTo>
                                    <a:lnTo>
                                      <a:pt x="7989" y="11620"/>
                                    </a:lnTo>
                                    <a:lnTo>
                                      <a:pt x="7870" y="11442"/>
                                    </a:lnTo>
                                    <a:lnTo>
                                      <a:pt x="7767" y="11265"/>
                                    </a:lnTo>
                                    <a:lnTo>
                                      <a:pt x="7679" y="11092"/>
                                    </a:lnTo>
                                    <a:lnTo>
                                      <a:pt x="7607" y="10922"/>
                                    </a:lnTo>
                                    <a:lnTo>
                                      <a:pt x="7553" y="10756"/>
                                    </a:lnTo>
                                    <a:lnTo>
                                      <a:pt x="7517" y="10595"/>
                                    </a:lnTo>
                                    <a:lnTo>
                                      <a:pt x="7502" y="10442"/>
                                    </a:lnTo>
                                    <a:lnTo>
                                      <a:pt x="7507" y="10296"/>
                                    </a:lnTo>
                                    <a:lnTo>
                                      <a:pt x="7534" y="10157"/>
                                    </a:lnTo>
                                    <a:lnTo>
                                      <a:pt x="7584" y="10027"/>
                                    </a:lnTo>
                                    <a:lnTo>
                                      <a:pt x="7593" y="9990"/>
                                    </a:lnTo>
                                    <a:lnTo>
                                      <a:pt x="7608" y="9952"/>
                                    </a:lnTo>
                                    <a:lnTo>
                                      <a:pt x="7627" y="9915"/>
                                    </a:lnTo>
                                    <a:lnTo>
                                      <a:pt x="7649" y="9879"/>
                                    </a:lnTo>
                                    <a:lnTo>
                                      <a:pt x="7675" y="9842"/>
                                    </a:lnTo>
                                    <a:lnTo>
                                      <a:pt x="7705" y="9806"/>
                                    </a:lnTo>
                                    <a:lnTo>
                                      <a:pt x="7738" y="9771"/>
                                    </a:lnTo>
                                    <a:lnTo>
                                      <a:pt x="7775" y="9738"/>
                                    </a:lnTo>
                                    <a:lnTo>
                                      <a:pt x="7816" y="9705"/>
                                    </a:lnTo>
                                    <a:lnTo>
                                      <a:pt x="7859" y="9672"/>
                                    </a:lnTo>
                                    <a:lnTo>
                                      <a:pt x="7908" y="9643"/>
                                    </a:lnTo>
                                    <a:lnTo>
                                      <a:pt x="7960" y="9613"/>
                                    </a:lnTo>
                                    <a:lnTo>
                                      <a:pt x="8014" y="9586"/>
                                    </a:lnTo>
                                    <a:lnTo>
                                      <a:pt x="8072" y="9560"/>
                                    </a:lnTo>
                                    <a:lnTo>
                                      <a:pt x="8134" y="9535"/>
                                    </a:lnTo>
                                    <a:lnTo>
                                      <a:pt x="8199" y="9512"/>
                                    </a:lnTo>
                                    <a:lnTo>
                                      <a:pt x="8268" y="9492"/>
                                    </a:lnTo>
                                    <a:lnTo>
                                      <a:pt x="8339" y="9473"/>
                                    </a:lnTo>
                                    <a:lnTo>
                                      <a:pt x="8415" y="9456"/>
                                    </a:lnTo>
                                    <a:lnTo>
                                      <a:pt x="8493" y="9442"/>
                                    </a:lnTo>
                                    <a:lnTo>
                                      <a:pt x="8574" y="9430"/>
                                    </a:lnTo>
                                    <a:lnTo>
                                      <a:pt x="8658" y="9421"/>
                                    </a:lnTo>
                                    <a:lnTo>
                                      <a:pt x="8746" y="9414"/>
                                    </a:lnTo>
                                    <a:lnTo>
                                      <a:pt x="8838" y="9410"/>
                                    </a:lnTo>
                                    <a:lnTo>
                                      <a:pt x="8931" y="9410"/>
                                    </a:lnTo>
                                    <a:lnTo>
                                      <a:pt x="9028" y="9411"/>
                                    </a:lnTo>
                                    <a:lnTo>
                                      <a:pt x="9127" y="9416"/>
                                    </a:lnTo>
                                    <a:lnTo>
                                      <a:pt x="9230" y="9425"/>
                                    </a:lnTo>
                                    <a:lnTo>
                                      <a:pt x="9335" y="9436"/>
                                    </a:lnTo>
                                    <a:lnTo>
                                      <a:pt x="9444" y="9451"/>
                                    </a:lnTo>
                                    <a:lnTo>
                                      <a:pt x="9555" y="9471"/>
                                    </a:lnTo>
                                    <a:lnTo>
                                      <a:pt x="9669" y="9493"/>
                                    </a:lnTo>
                                    <a:lnTo>
                                      <a:pt x="9691" y="9478"/>
                                    </a:lnTo>
                                    <a:lnTo>
                                      <a:pt x="9716" y="9461"/>
                                    </a:lnTo>
                                    <a:lnTo>
                                      <a:pt x="9742" y="9442"/>
                                    </a:lnTo>
                                    <a:lnTo>
                                      <a:pt x="9768" y="9421"/>
                                    </a:lnTo>
                                    <a:lnTo>
                                      <a:pt x="9795" y="9399"/>
                                    </a:lnTo>
                                    <a:lnTo>
                                      <a:pt x="9822" y="9374"/>
                                    </a:lnTo>
                                    <a:lnTo>
                                      <a:pt x="9850" y="9348"/>
                                    </a:lnTo>
                                    <a:lnTo>
                                      <a:pt x="9876" y="9321"/>
                                    </a:lnTo>
                                    <a:lnTo>
                                      <a:pt x="9903" y="9293"/>
                                    </a:lnTo>
                                    <a:lnTo>
                                      <a:pt x="9927" y="9262"/>
                                    </a:lnTo>
                                    <a:lnTo>
                                      <a:pt x="9951" y="9231"/>
                                    </a:lnTo>
                                    <a:lnTo>
                                      <a:pt x="9974" y="9199"/>
                                    </a:lnTo>
                                    <a:lnTo>
                                      <a:pt x="9994" y="9165"/>
                                    </a:lnTo>
                                    <a:lnTo>
                                      <a:pt x="10013" y="9131"/>
                                    </a:lnTo>
                                    <a:lnTo>
                                      <a:pt x="10029" y="9096"/>
                                    </a:lnTo>
                                    <a:lnTo>
                                      <a:pt x="10042" y="9060"/>
                                    </a:lnTo>
                                    <a:lnTo>
                                      <a:pt x="10054" y="9024"/>
                                    </a:lnTo>
                                    <a:lnTo>
                                      <a:pt x="10060" y="8988"/>
                                    </a:lnTo>
                                    <a:lnTo>
                                      <a:pt x="10064" y="8953"/>
                                    </a:lnTo>
                                    <a:lnTo>
                                      <a:pt x="10064" y="8915"/>
                                    </a:lnTo>
                                    <a:lnTo>
                                      <a:pt x="10060" y="8880"/>
                                    </a:lnTo>
                                    <a:lnTo>
                                      <a:pt x="10050" y="8842"/>
                                    </a:lnTo>
                                    <a:lnTo>
                                      <a:pt x="10036" y="8807"/>
                                    </a:lnTo>
                                    <a:lnTo>
                                      <a:pt x="10018" y="8771"/>
                                    </a:lnTo>
                                    <a:lnTo>
                                      <a:pt x="9994" y="8735"/>
                                    </a:lnTo>
                                    <a:lnTo>
                                      <a:pt x="9965" y="8700"/>
                                    </a:lnTo>
                                    <a:lnTo>
                                      <a:pt x="9929" y="8666"/>
                                    </a:lnTo>
                                    <a:lnTo>
                                      <a:pt x="9888" y="8632"/>
                                    </a:lnTo>
                                    <a:lnTo>
                                      <a:pt x="9840" y="8600"/>
                                    </a:lnTo>
                                    <a:lnTo>
                                      <a:pt x="9784" y="8569"/>
                                    </a:lnTo>
                                    <a:lnTo>
                                      <a:pt x="9722" y="8538"/>
                                    </a:lnTo>
                                    <a:lnTo>
                                      <a:pt x="9653" y="8510"/>
                                    </a:lnTo>
                                    <a:lnTo>
                                      <a:pt x="9768" y="8505"/>
                                    </a:lnTo>
                                    <a:lnTo>
                                      <a:pt x="9874" y="8500"/>
                                    </a:lnTo>
                                    <a:lnTo>
                                      <a:pt x="9925" y="8499"/>
                                    </a:lnTo>
                                    <a:lnTo>
                                      <a:pt x="9972" y="8497"/>
                                    </a:lnTo>
                                    <a:lnTo>
                                      <a:pt x="10018" y="8497"/>
                                    </a:lnTo>
                                    <a:lnTo>
                                      <a:pt x="10061" y="8497"/>
                                    </a:lnTo>
                                    <a:lnTo>
                                      <a:pt x="10103" y="8500"/>
                                    </a:lnTo>
                                    <a:lnTo>
                                      <a:pt x="10143" y="8501"/>
                                    </a:lnTo>
                                    <a:lnTo>
                                      <a:pt x="10181" y="8505"/>
                                    </a:lnTo>
                                    <a:lnTo>
                                      <a:pt x="10218" y="8510"/>
                                    </a:lnTo>
                                    <a:lnTo>
                                      <a:pt x="10254" y="8516"/>
                                    </a:lnTo>
                                    <a:lnTo>
                                      <a:pt x="10287" y="8523"/>
                                    </a:lnTo>
                                    <a:lnTo>
                                      <a:pt x="10321" y="8532"/>
                                    </a:lnTo>
                                    <a:lnTo>
                                      <a:pt x="10352" y="8543"/>
                                    </a:lnTo>
                                    <a:lnTo>
                                      <a:pt x="10383" y="8555"/>
                                    </a:lnTo>
                                    <a:lnTo>
                                      <a:pt x="10412" y="8570"/>
                                    </a:lnTo>
                                    <a:lnTo>
                                      <a:pt x="10441" y="8586"/>
                                    </a:lnTo>
                                    <a:lnTo>
                                      <a:pt x="10469" y="8605"/>
                                    </a:lnTo>
                                    <a:lnTo>
                                      <a:pt x="10496" y="8626"/>
                                    </a:lnTo>
                                    <a:lnTo>
                                      <a:pt x="10524" y="8648"/>
                                    </a:lnTo>
                                    <a:lnTo>
                                      <a:pt x="10550" y="8674"/>
                                    </a:lnTo>
                                    <a:lnTo>
                                      <a:pt x="10576" y="8703"/>
                                    </a:lnTo>
                                    <a:lnTo>
                                      <a:pt x="10602" y="8734"/>
                                    </a:lnTo>
                                    <a:lnTo>
                                      <a:pt x="10628" y="8767"/>
                                    </a:lnTo>
                                    <a:lnTo>
                                      <a:pt x="10652" y="8803"/>
                                    </a:lnTo>
                                    <a:lnTo>
                                      <a:pt x="10678" y="8842"/>
                                    </a:lnTo>
                                    <a:lnTo>
                                      <a:pt x="10704" y="8886"/>
                                    </a:lnTo>
                                    <a:lnTo>
                                      <a:pt x="10730" y="8931"/>
                                    </a:lnTo>
                                    <a:lnTo>
                                      <a:pt x="10756" y="8980"/>
                                    </a:lnTo>
                                    <a:lnTo>
                                      <a:pt x="10783" y="9033"/>
                                    </a:lnTo>
                                    <a:lnTo>
                                      <a:pt x="10809" y="8970"/>
                                    </a:lnTo>
                                    <a:lnTo>
                                      <a:pt x="10830" y="8906"/>
                                    </a:lnTo>
                                    <a:lnTo>
                                      <a:pt x="10845" y="8840"/>
                                    </a:lnTo>
                                    <a:lnTo>
                                      <a:pt x="10856" y="8774"/>
                                    </a:lnTo>
                                    <a:lnTo>
                                      <a:pt x="10861" y="8706"/>
                                    </a:lnTo>
                                    <a:lnTo>
                                      <a:pt x="10863" y="8640"/>
                                    </a:lnTo>
                                    <a:lnTo>
                                      <a:pt x="10859" y="8572"/>
                                    </a:lnTo>
                                    <a:lnTo>
                                      <a:pt x="10851" y="8502"/>
                                    </a:lnTo>
                                    <a:lnTo>
                                      <a:pt x="10840" y="8434"/>
                                    </a:lnTo>
                                    <a:lnTo>
                                      <a:pt x="10824" y="8366"/>
                                    </a:lnTo>
                                    <a:lnTo>
                                      <a:pt x="10806" y="8299"/>
                                    </a:lnTo>
                                    <a:lnTo>
                                      <a:pt x="10782" y="8233"/>
                                    </a:lnTo>
                                    <a:lnTo>
                                      <a:pt x="10756" y="8166"/>
                                    </a:lnTo>
                                    <a:lnTo>
                                      <a:pt x="10728" y="8100"/>
                                    </a:lnTo>
                                    <a:lnTo>
                                      <a:pt x="10696" y="8037"/>
                                    </a:lnTo>
                                    <a:lnTo>
                                      <a:pt x="10662" y="7974"/>
                                    </a:lnTo>
                                    <a:lnTo>
                                      <a:pt x="10625" y="7914"/>
                                    </a:lnTo>
                                    <a:lnTo>
                                      <a:pt x="10587" y="7854"/>
                                    </a:lnTo>
                                    <a:lnTo>
                                      <a:pt x="10546" y="7797"/>
                                    </a:lnTo>
                                    <a:lnTo>
                                      <a:pt x="10503" y="7742"/>
                                    </a:lnTo>
                                    <a:lnTo>
                                      <a:pt x="10458" y="7688"/>
                                    </a:lnTo>
                                    <a:lnTo>
                                      <a:pt x="10412" y="7639"/>
                                    </a:lnTo>
                                    <a:lnTo>
                                      <a:pt x="10367" y="7592"/>
                                    </a:lnTo>
                                    <a:lnTo>
                                      <a:pt x="10318" y="7547"/>
                                    </a:lnTo>
                                    <a:lnTo>
                                      <a:pt x="10270" y="7505"/>
                                    </a:lnTo>
                                    <a:lnTo>
                                      <a:pt x="10221" y="7468"/>
                                    </a:lnTo>
                                    <a:lnTo>
                                      <a:pt x="10171" y="7434"/>
                                    </a:lnTo>
                                    <a:lnTo>
                                      <a:pt x="10122" y="7403"/>
                                    </a:lnTo>
                                    <a:lnTo>
                                      <a:pt x="10072" y="7377"/>
                                    </a:lnTo>
                                    <a:lnTo>
                                      <a:pt x="10023" y="7354"/>
                                    </a:lnTo>
                                    <a:lnTo>
                                      <a:pt x="9973" y="7336"/>
                                    </a:lnTo>
                                    <a:lnTo>
                                      <a:pt x="9925" y="7322"/>
                                    </a:lnTo>
                                    <a:lnTo>
                                      <a:pt x="10014" y="7340"/>
                                    </a:lnTo>
                                    <a:lnTo>
                                      <a:pt x="10097" y="7357"/>
                                    </a:lnTo>
                                    <a:lnTo>
                                      <a:pt x="10176" y="7375"/>
                                    </a:lnTo>
                                    <a:lnTo>
                                      <a:pt x="10252" y="7394"/>
                                    </a:lnTo>
                                    <a:lnTo>
                                      <a:pt x="10321" y="7415"/>
                                    </a:lnTo>
                                    <a:lnTo>
                                      <a:pt x="10388" y="7436"/>
                                    </a:lnTo>
                                    <a:lnTo>
                                      <a:pt x="10451" y="7458"/>
                                    </a:lnTo>
                                    <a:lnTo>
                                      <a:pt x="10510" y="7482"/>
                                    </a:lnTo>
                                    <a:lnTo>
                                      <a:pt x="10566" y="7507"/>
                                    </a:lnTo>
                                    <a:lnTo>
                                      <a:pt x="10619" y="7531"/>
                                    </a:lnTo>
                                    <a:lnTo>
                                      <a:pt x="10668" y="7559"/>
                                    </a:lnTo>
                                    <a:lnTo>
                                      <a:pt x="10715" y="7587"/>
                                    </a:lnTo>
                                    <a:lnTo>
                                      <a:pt x="10760" y="7615"/>
                                    </a:lnTo>
                                    <a:lnTo>
                                      <a:pt x="10803" y="7646"/>
                                    </a:lnTo>
                                    <a:lnTo>
                                      <a:pt x="10844" y="7679"/>
                                    </a:lnTo>
                                    <a:lnTo>
                                      <a:pt x="10882" y="7712"/>
                                    </a:lnTo>
                                    <a:lnTo>
                                      <a:pt x="10919" y="7747"/>
                                    </a:lnTo>
                                    <a:lnTo>
                                      <a:pt x="10955" y="7782"/>
                                    </a:lnTo>
                                    <a:lnTo>
                                      <a:pt x="10990" y="7820"/>
                                    </a:lnTo>
                                    <a:lnTo>
                                      <a:pt x="11025" y="7859"/>
                                    </a:lnTo>
                                    <a:lnTo>
                                      <a:pt x="11057" y="7900"/>
                                    </a:lnTo>
                                    <a:lnTo>
                                      <a:pt x="11090" y="7942"/>
                                    </a:lnTo>
                                    <a:lnTo>
                                      <a:pt x="11122" y="7987"/>
                                    </a:lnTo>
                                    <a:lnTo>
                                      <a:pt x="11154" y="8032"/>
                                    </a:lnTo>
                                    <a:lnTo>
                                      <a:pt x="11220" y="8129"/>
                                    </a:lnTo>
                                    <a:lnTo>
                                      <a:pt x="11289" y="8233"/>
                                    </a:lnTo>
                                    <a:lnTo>
                                      <a:pt x="11361" y="8345"/>
                                    </a:lnTo>
                                    <a:lnTo>
                                      <a:pt x="11440" y="8465"/>
                                    </a:lnTo>
                                    <a:lnTo>
                                      <a:pt x="11497" y="8386"/>
                                    </a:lnTo>
                                    <a:lnTo>
                                      <a:pt x="11548" y="8307"/>
                                    </a:lnTo>
                                    <a:lnTo>
                                      <a:pt x="11594" y="8230"/>
                                    </a:lnTo>
                                    <a:lnTo>
                                      <a:pt x="11634" y="8153"/>
                                    </a:lnTo>
                                    <a:lnTo>
                                      <a:pt x="11670" y="8078"/>
                                    </a:lnTo>
                                    <a:lnTo>
                                      <a:pt x="11701" y="8004"/>
                                    </a:lnTo>
                                    <a:lnTo>
                                      <a:pt x="11727" y="7931"/>
                                    </a:lnTo>
                                    <a:lnTo>
                                      <a:pt x="11748" y="7859"/>
                                    </a:lnTo>
                                    <a:lnTo>
                                      <a:pt x="11766" y="7787"/>
                                    </a:lnTo>
                                    <a:lnTo>
                                      <a:pt x="11778" y="7718"/>
                                    </a:lnTo>
                                    <a:lnTo>
                                      <a:pt x="11785" y="7650"/>
                                    </a:lnTo>
                                    <a:lnTo>
                                      <a:pt x="11788" y="7583"/>
                                    </a:lnTo>
                                    <a:lnTo>
                                      <a:pt x="11788" y="7518"/>
                                    </a:lnTo>
                                    <a:lnTo>
                                      <a:pt x="11782" y="7452"/>
                                    </a:lnTo>
                                    <a:lnTo>
                                      <a:pt x="11773" y="7390"/>
                                    </a:lnTo>
                                    <a:lnTo>
                                      <a:pt x="11759" y="7328"/>
                                    </a:lnTo>
                                    <a:lnTo>
                                      <a:pt x="11742" y="7269"/>
                                    </a:lnTo>
                                    <a:lnTo>
                                      <a:pt x="11721" y="7210"/>
                                    </a:lnTo>
                                    <a:lnTo>
                                      <a:pt x="11696" y="7153"/>
                                    </a:lnTo>
                                    <a:lnTo>
                                      <a:pt x="11667" y="7098"/>
                                    </a:lnTo>
                                    <a:lnTo>
                                      <a:pt x="11634" y="7045"/>
                                    </a:lnTo>
                                    <a:lnTo>
                                      <a:pt x="11599" y="6993"/>
                                    </a:lnTo>
                                    <a:lnTo>
                                      <a:pt x="11559" y="6943"/>
                                    </a:lnTo>
                                    <a:lnTo>
                                      <a:pt x="11517" y="6894"/>
                                    </a:lnTo>
                                    <a:lnTo>
                                      <a:pt x="11471" y="6849"/>
                                    </a:lnTo>
                                    <a:lnTo>
                                      <a:pt x="11422" y="6804"/>
                                    </a:lnTo>
                                    <a:lnTo>
                                      <a:pt x="11370" y="6762"/>
                                    </a:lnTo>
                                    <a:lnTo>
                                      <a:pt x="11315" y="6721"/>
                                    </a:lnTo>
                                    <a:lnTo>
                                      <a:pt x="11257" y="6683"/>
                                    </a:lnTo>
                                    <a:lnTo>
                                      <a:pt x="11197" y="6646"/>
                                    </a:lnTo>
                                    <a:lnTo>
                                      <a:pt x="11132" y="6611"/>
                                    </a:lnTo>
                                    <a:lnTo>
                                      <a:pt x="11067" y="6579"/>
                                    </a:lnTo>
                                    <a:lnTo>
                                      <a:pt x="11179" y="6590"/>
                                    </a:lnTo>
                                    <a:lnTo>
                                      <a:pt x="11289" y="6609"/>
                                    </a:lnTo>
                                    <a:lnTo>
                                      <a:pt x="11394" y="6632"/>
                                    </a:lnTo>
                                    <a:lnTo>
                                      <a:pt x="11497" y="6661"/>
                                    </a:lnTo>
                                    <a:lnTo>
                                      <a:pt x="11595" y="6695"/>
                                    </a:lnTo>
                                    <a:lnTo>
                                      <a:pt x="11690" y="6734"/>
                                    </a:lnTo>
                                    <a:lnTo>
                                      <a:pt x="11780" y="6777"/>
                                    </a:lnTo>
                                    <a:lnTo>
                                      <a:pt x="11868" y="6825"/>
                                    </a:lnTo>
                                    <a:lnTo>
                                      <a:pt x="11951" y="6877"/>
                                    </a:lnTo>
                                    <a:lnTo>
                                      <a:pt x="12031" y="6933"/>
                                    </a:lnTo>
                                    <a:lnTo>
                                      <a:pt x="12108" y="6991"/>
                                    </a:lnTo>
                                    <a:lnTo>
                                      <a:pt x="12181" y="7053"/>
                                    </a:lnTo>
                                    <a:lnTo>
                                      <a:pt x="12250" y="7116"/>
                                    </a:lnTo>
                                    <a:lnTo>
                                      <a:pt x="12316" y="7183"/>
                                    </a:lnTo>
                                    <a:lnTo>
                                      <a:pt x="12379" y="7251"/>
                                    </a:lnTo>
                                    <a:lnTo>
                                      <a:pt x="12438" y="7321"/>
                                    </a:lnTo>
                                    <a:lnTo>
                                      <a:pt x="12494" y="7392"/>
                                    </a:lnTo>
                                    <a:lnTo>
                                      <a:pt x="12547" y="7463"/>
                                    </a:lnTo>
                                    <a:lnTo>
                                      <a:pt x="12597" y="7536"/>
                                    </a:lnTo>
                                    <a:lnTo>
                                      <a:pt x="12642" y="7609"/>
                                    </a:lnTo>
                                    <a:lnTo>
                                      <a:pt x="12686" y="7682"/>
                                    </a:lnTo>
                                    <a:lnTo>
                                      <a:pt x="12725" y="7755"/>
                                    </a:lnTo>
                                    <a:lnTo>
                                      <a:pt x="12762" y="7827"/>
                                    </a:lnTo>
                                    <a:lnTo>
                                      <a:pt x="12796" y="7897"/>
                                    </a:lnTo>
                                    <a:lnTo>
                                      <a:pt x="12827" y="7967"/>
                                    </a:lnTo>
                                    <a:lnTo>
                                      <a:pt x="12854" y="8035"/>
                                    </a:lnTo>
                                    <a:lnTo>
                                      <a:pt x="12879" y="8102"/>
                                    </a:lnTo>
                                    <a:lnTo>
                                      <a:pt x="12900" y="8165"/>
                                    </a:lnTo>
                                    <a:lnTo>
                                      <a:pt x="12918" y="8225"/>
                                    </a:lnTo>
                                    <a:lnTo>
                                      <a:pt x="12934" y="8283"/>
                                    </a:lnTo>
                                    <a:lnTo>
                                      <a:pt x="12947" y="8338"/>
                                    </a:lnTo>
                                    <a:lnTo>
                                      <a:pt x="12957" y="8390"/>
                                    </a:lnTo>
                                    <a:lnTo>
                                      <a:pt x="12957" y="8387"/>
                                    </a:lnTo>
                                    <a:lnTo>
                                      <a:pt x="12954" y="8375"/>
                                    </a:lnTo>
                                    <a:lnTo>
                                      <a:pt x="12952" y="8350"/>
                                    </a:lnTo>
                                    <a:lnTo>
                                      <a:pt x="12947" y="8314"/>
                                    </a:lnTo>
                                    <a:lnTo>
                                      <a:pt x="12943" y="8267"/>
                                    </a:lnTo>
                                    <a:lnTo>
                                      <a:pt x="12938" y="8210"/>
                                    </a:lnTo>
                                    <a:lnTo>
                                      <a:pt x="12933" y="8145"/>
                                    </a:lnTo>
                                    <a:lnTo>
                                      <a:pt x="12928" y="8069"/>
                                    </a:lnTo>
                                    <a:lnTo>
                                      <a:pt x="12923" y="7987"/>
                                    </a:lnTo>
                                    <a:lnTo>
                                      <a:pt x="12918" y="7895"/>
                                    </a:lnTo>
                                    <a:lnTo>
                                      <a:pt x="12915" y="7795"/>
                                    </a:lnTo>
                                    <a:lnTo>
                                      <a:pt x="12912" y="7688"/>
                                    </a:lnTo>
                                    <a:lnTo>
                                      <a:pt x="12910" y="7576"/>
                                    </a:lnTo>
                                    <a:lnTo>
                                      <a:pt x="12910" y="7456"/>
                                    </a:lnTo>
                                    <a:lnTo>
                                      <a:pt x="12911" y="7331"/>
                                    </a:lnTo>
                                    <a:lnTo>
                                      <a:pt x="12915" y="72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4" name="Group 3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40" y="11776"/>
                                <a:ext cx="724" cy="777"/>
                                <a:chOff x="9540" y="11776"/>
                                <a:chExt cx="724" cy="777"/>
                              </a:xfrm>
                            </wpg:grpSpPr>
                            <wps:wsp>
                              <wps:cNvPr id="155" name="Freeform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69" y="11976"/>
                                  <a:ext cx="122" cy="91"/>
                                </a:xfrm>
                                <a:custGeom>
                                  <a:avLst/>
                                  <a:gdLst>
                                    <a:gd name="T0" fmla="*/ 53 w 515"/>
                                    <a:gd name="T1" fmla="*/ 70 h 387"/>
                                    <a:gd name="T2" fmla="*/ 21 w 515"/>
                                    <a:gd name="T3" fmla="*/ 110 h 387"/>
                                    <a:gd name="T4" fmla="*/ 3 w 515"/>
                                    <a:gd name="T5" fmla="*/ 148 h 387"/>
                                    <a:gd name="T6" fmla="*/ 0 w 515"/>
                                    <a:gd name="T7" fmla="*/ 184 h 387"/>
                                    <a:gd name="T8" fmla="*/ 7 w 515"/>
                                    <a:gd name="T9" fmla="*/ 219 h 387"/>
                                    <a:gd name="T10" fmla="*/ 23 w 515"/>
                                    <a:gd name="T11" fmla="*/ 251 h 387"/>
                                    <a:gd name="T12" fmla="*/ 48 w 515"/>
                                    <a:gd name="T13" fmla="*/ 281 h 387"/>
                                    <a:gd name="T14" fmla="*/ 78 w 515"/>
                                    <a:gd name="T15" fmla="*/ 307 h 387"/>
                                    <a:gd name="T16" fmla="*/ 112 w 515"/>
                                    <a:gd name="T17" fmla="*/ 330 h 387"/>
                                    <a:gd name="T18" fmla="*/ 149 w 515"/>
                                    <a:gd name="T19" fmla="*/ 350 h 387"/>
                                    <a:gd name="T20" fmla="*/ 188 w 515"/>
                                    <a:gd name="T21" fmla="*/ 366 h 387"/>
                                    <a:gd name="T22" fmla="*/ 225 w 515"/>
                                    <a:gd name="T23" fmla="*/ 377 h 387"/>
                                    <a:gd name="T24" fmla="*/ 258 w 515"/>
                                    <a:gd name="T25" fmla="*/ 385 h 387"/>
                                    <a:gd name="T26" fmla="*/ 289 w 515"/>
                                    <a:gd name="T27" fmla="*/ 387 h 387"/>
                                    <a:gd name="T28" fmla="*/ 314 w 515"/>
                                    <a:gd name="T29" fmla="*/ 385 h 387"/>
                                    <a:gd name="T30" fmla="*/ 330 w 515"/>
                                    <a:gd name="T31" fmla="*/ 376 h 387"/>
                                    <a:gd name="T32" fmla="*/ 339 w 515"/>
                                    <a:gd name="T33" fmla="*/ 362 h 387"/>
                                    <a:gd name="T34" fmla="*/ 350 w 515"/>
                                    <a:gd name="T35" fmla="*/ 347 h 387"/>
                                    <a:gd name="T36" fmla="*/ 372 w 515"/>
                                    <a:gd name="T37" fmla="*/ 326 h 387"/>
                                    <a:gd name="T38" fmla="*/ 429 w 515"/>
                                    <a:gd name="T39" fmla="*/ 281 h 387"/>
                                    <a:gd name="T40" fmla="*/ 482 w 515"/>
                                    <a:gd name="T41" fmla="*/ 231 h 387"/>
                                    <a:gd name="T42" fmla="*/ 502 w 515"/>
                                    <a:gd name="T43" fmla="*/ 203 h 387"/>
                                    <a:gd name="T44" fmla="*/ 511 w 515"/>
                                    <a:gd name="T45" fmla="*/ 184 h 387"/>
                                    <a:gd name="T46" fmla="*/ 515 w 515"/>
                                    <a:gd name="T47" fmla="*/ 163 h 387"/>
                                    <a:gd name="T48" fmla="*/ 514 w 515"/>
                                    <a:gd name="T49" fmla="*/ 142 h 387"/>
                                    <a:gd name="T50" fmla="*/ 508 w 515"/>
                                    <a:gd name="T51" fmla="*/ 120 h 387"/>
                                    <a:gd name="T52" fmla="*/ 494 w 515"/>
                                    <a:gd name="T53" fmla="*/ 95 h 387"/>
                                    <a:gd name="T54" fmla="*/ 473 w 515"/>
                                    <a:gd name="T55" fmla="*/ 72 h 387"/>
                                    <a:gd name="T56" fmla="*/ 450 w 515"/>
                                    <a:gd name="T57" fmla="*/ 51 h 387"/>
                                    <a:gd name="T58" fmla="*/ 424 w 515"/>
                                    <a:gd name="T59" fmla="*/ 33 h 387"/>
                                    <a:gd name="T60" fmla="*/ 397 w 515"/>
                                    <a:gd name="T61" fmla="*/ 21 h 387"/>
                                    <a:gd name="T62" fmla="*/ 368 w 515"/>
                                    <a:gd name="T63" fmla="*/ 11 h 387"/>
                                    <a:gd name="T64" fmla="*/ 337 w 515"/>
                                    <a:gd name="T65" fmla="*/ 5 h 387"/>
                                    <a:gd name="T66" fmla="*/ 293 w 515"/>
                                    <a:gd name="T67" fmla="*/ 0 h 387"/>
                                    <a:gd name="T68" fmla="*/ 232 w 515"/>
                                    <a:gd name="T69" fmla="*/ 2 h 387"/>
                                    <a:gd name="T70" fmla="*/ 177 w 515"/>
                                    <a:gd name="T71" fmla="*/ 11 h 387"/>
                                    <a:gd name="T72" fmla="*/ 127 w 515"/>
                                    <a:gd name="T73" fmla="*/ 26 h 387"/>
                                    <a:gd name="T74" fmla="*/ 89 w 515"/>
                                    <a:gd name="T75" fmla="*/ 42 h 3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15" h="387">
                                      <a:moveTo>
                                        <a:pt x="74" y="51"/>
                                      </a:moveTo>
                                      <a:lnTo>
                                        <a:pt x="53" y="70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11" y="129"/>
                                      </a:lnTo>
                                      <a:lnTo>
                                        <a:pt x="3" y="148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7" y="219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23" y="251"/>
                                      </a:lnTo>
                                      <a:lnTo>
                                        <a:pt x="34" y="266"/>
                                      </a:lnTo>
                                      <a:lnTo>
                                        <a:pt x="48" y="281"/>
                                      </a:lnTo>
                                      <a:lnTo>
                                        <a:pt x="62" y="294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112" y="330"/>
                                      </a:lnTo>
                                      <a:lnTo>
                                        <a:pt x="131" y="341"/>
                                      </a:lnTo>
                                      <a:lnTo>
                                        <a:pt x="149" y="350"/>
                                      </a:lnTo>
                                      <a:lnTo>
                                        <a:pt x="168" y="359"/>
                                      </a:lnTo>
                                      <a:lnTo>
                                        <a:pt x="188" y="366"/>
                                      </a:lnTo>
                                      <a:lnTo>
                                        <a:pt x="206" y="372"/>
                                      </a:lnTo>
                                      <a:lnTo>
                                        <a:pt x="225" y="377"/>
                                      </a:lnTo>
                                      <a:lnTo>
                                        <a:pt x="242" y="382"/>
                                      </a:lnTo>
                                      <a:lnTo>
                                        <a:pt x="258" y="385"/>
                                      </a:lnTo>
                                      <a:lnTo>
                                        <a:pt x="274" y="387"/>
                                      </a:lnTo>
                                      <a:lnTo>
                                        <a:pt x="289" y="387"/>
                                      </a:lnTo>
                                      <a:lnTo>
                                        <a:pt x="301" y="386"/>
                                      </a:lnTo>
                                      <a:lnTo>
                                        <a:pt x="314" y="385"/>
                                      </a:lnTo>
                                      <a:lnTo>
                                        <a:pt x="323" y="381"/>
                                      </a:lnTo>
                                      <a:lnTo>
                                        <a:pt x="330" y="376"/>
                                      </a:lnTo>
                                      <a:lnTo>
                                        <a:pt x="335" y="370"/>
                                      </a:lnTo>
                                      <a:lnTo>
                                        <a:pt x="339" y="362"/>
                                      </a:lnTo>
                                      <a:lnTo>
                                        <a:pt x="344" y="355"/>
                                      </a:lnTo>
                                      <a:lnTo>
                                        <a:pt x="350" y="347"/>
                                      </a:lnTo>
                                      <a:lnTo>
                                        <a:pt x="357" y="341"/>
                                      </a:lnTo>
                                      <a:lnTo>
                                        <a:pt x="372" y="326"/>
                                      </a:lnTo>
                                      <a:lnTo>
                                        <a:pt x="389" y="312"/>
                                      </a:lnTo>
                                      <a:lnTo>
                                        <a:pt x="429" y="281"/>
                                      </a:lnTo>
                                      <a:lnTo>
                                        <a:pt x="466" y="249"/>
                                      </a:lnTo>
                                      <a:lnTo>
                                        <a:pt x="482" y="231"/>
                                      </a:lnTo>
                                      <a:lnTo>
                                        <a:pt x="497" y="213"/>
                                      </a:lnTo>
                                      <a:lnTo>
                                        <a:pt x="502" y="203"/>
                                      </a:lnTo>
                                      <a:lnTo>
                                        <a:pt x="507" y="194"/>
                                      </a:lnTo>
                                      <a:lnTo>
                                        <a:pt x="511" y="184"/>
                                      </a:lnTo>
                                      <a:lnTo>
                                        <a:pt x="514" y="174"/>
                                      </a:lnTo>
                                      <a:lnTo>
                                        <a:pt x="515" y="163"/>
                                      </a:lnTo>
                                      <a:lnTo>
                                        <a:pt x="515" y="153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2" y="131"/>
                                      </a:lnTo>
                                      <a:lnTo>
                                        <a:pt x="508" y="120"/>
                                      </a:lnTo>
                                      <a:lnTo>
                                        <a:pt x="502" y="108"/>
                                      </a:lnTo>
                                      <a:lnTo>
                                        <a:pt x="494" y="95"/>
                                      </a:lnTo>
                                      <a:lnTo>
                                        <a:pt x="485" y="83"/>
                                      </a:lnTo>
                                      <a:lnTo>
                                        <a:pt x="473" y="72"/>
                                      </a:lnTo>
                                      <a:lnTo>
                                        <a:pt x="462" y="61"/>
                                      </a:lnTo>
                                      <a:lnTo>
                                        <a:pt x="450" y="51"/>
                                      </a:lnTo>
                                      <a:lnTo>
                                        <a:pt x="438" y="42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0" y="26"/>
                                      </a:lnTo>
                                      <a:lnTo>
                                        <a:pt x="397" y="21"/>
                                      </a:lnTo>
                                      <a:lnTo>
                                        <a:pt x="382" y="15"/>
                                      </a:lnTo>
                                      <a:lnTo>
                                        <a:pt x="368" y="11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3" y="2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32" y="2"/>
                                      </a:lnTo>
                                      <a:lnTo>
                                        <a:pt x="204" y="6"/>
                                      </a:lnTo>
                                      <a:lnTo>
                                        <a:pt x="177" y="11"/>
                                      </a:lnTo>
                                      <a:lnTo>
                                        <a:pt x="151" y="18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07" y="33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74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0" y="11790"/>
                                  <a:ext cx="47" cy="127"/>
                                </a:xfrm>
                                <a:custGeom>
                                  <a:avLst/>
                                  <a:gdLst>
                                    <a:gd name="T0" fmla="*/ 56 w 199"/>
                                    <a:gd name="T1" fmla="*/ 1 h 535"/>
                                    <a:gd name="T2" fmla="*/ 66 w 199"/>
                                    <a:gd name="T3" fmla="*/ 3 h 535"/>
                                    <a:gd name="T4" fmla="*/ 79 w 199"/>
                                    <a:gd name="T5" fmla="*/ 12 h 535"/>
                                    <a:gd name="T6" fmla="*/ 99 w 199"/>
                                    <a:gd name="T7" fmla="*/ 32 h 535"/>
                                    <a:gd name="T8" fmla="*/ 118 w 199"/>
                                    <a:gd name="T9" fmla="*/ 62 h 535"/>
                                    <a:gd name="T10" fmla="*/ 136 w 199"/>
                                    <a:gd name="T11" fmla="*/ 97 h 535"/>
                                    <a:gd name="T12" fmla="*/ 154 w 199"/>
                                    <a:gd name="T13" fmla="*/ 141 h 535"/>
                                    <a:gd name="T14" fmla="*/ 168 w 199"/>
                                    <a:gd name="T15" fmla="*/ 188 h 535"/>
                                    <a:gd name="T16" fmla="*/ 182 w 199"/>
                                    <a:gd name="T17" fmla="*/ 241 h 535"/>
                                    <a:gd name="T18" fmla="*/ 192 w 199"/>
                                    <a:gd name="T19" fmla="*/ 295 h 535"/>
                                    <a:gd name="T20" fmla="*/ 198 w 199"/>
                                    <a:gd name="T21" fmla="*/ 347 h 535"/>
                                    <a:gd name="T22" fmla="*/ 199 w 199"/>
                                    <a:gd name="T23" fmla="*/ 396 h 535"/>
                                    <a:gd name="T24" fmla="*/ 198 w 199"/>
                                    <a:gd name="T25" fmla="*/ 438 h 535"/>
                                    <a:gd name="T26" fmla="*/ 193 w 199"/>
                                    <a:gd name="T27" fmla="*/ 475 h 535"/>
                                    <a:gd name="T28" fmla="*/ 184 w 199"/>
                                    <a:gd name="T29" fmla="*/ 503 h 535"/>
                                    <a:gd name="T30" fmla="*/ 172 w 199"/>
                                    <a:gd name="T31" fmla="*/ 523 h 535"/>
                                    <a:gd name="T32" fmla="*/ 161 w 199"/>
                                    <a:gd name="T33" fmla="*/ 533 h 535"/>
                                    <a:gd name="T34" fmla="*/ 154 w 199"/>
                                    <a:gd name="T35" fmla="*/ 535 h 535"/>
                                    <a:gd name="T36" fmla="*/ 144 w 199"/>
                                    <a:gd name="T37" fmla="*/ 535 h 535"/>
                                    <a:gd name="T38" fmla="*/ 135 w 199"/>
                                    <a:gd name="T39" fmla="*/ 533 h 535"/>
                                    <a:gd name="T40" fmla="*/ 120 w 199"/>
                                    <a:gd name="T41" fmla="*/ 523 h 535"/>
                                    <a:gd name="T42" fmla="*/ 102 w 199"/>
                                    <a:gd name="T43" fmla="*/ 503 h 535"/>
                                    <a:gd name="T44" fmla="*/ 82 w 199"/>
                                    <a:gd name="T45" fmla="*/ 475 h 535"/>
                                    <a:gd name="T46" fmla="*/ 63 w 199"/>
                                    <a:gd name="T47" fmla="*/ 438 h 535"/>
                                    <a:gd name="T48" fmla="*/ 47 w 199"/>
                                    <a:gd name="T49" fmla="*/ 396 h 535"/>
                                    <a:gd name="T50" fmla="*/ 31 w 199"/>
                                    <a:gd name="T51" fmla="*/ 347 h 535"/>
                                    <a:gd name="T52" fmla="*/ 19 w 199"/>
                                    <a:gd name="T53" fmla="*/ 295 h 535"/>
                                    <a:gd name="T54" fmla="*/ 9 w 199"/>
                                    <a:gd name="T55" fmla="*/ 241 h 535"/>
                                    <a:gd name="T56" fmla="*/ 3 w 199"/>
                                    <a:gd name="T57" fmla="*/ 188 h 535"/>
                                    <a:gd name="T58" fmla="*/ 0 w 199"/>
                                    <a:gd name="T59" fmla="*/ 141 h 535"/>
                                    <a:gd name="T60" fmla="*/ 3 w 199"/>
                                    <a:gd name="T61" fmla="*/ 97 h 535"/>
                                    <a:gd name="T62" fmla="*/ 8 w 199"/>
                                    <a:gd name="T63" fmla="*/ 62 h 535"/>
                                    <a:gd name="T64" fmla="*/ 16 w 199"/>
                                    <a:gd name="T65" fmla="*/ 32 h 535"/>
                                    <a:gd name="T66" fmla="*/ 29 w 199"/>
                                    <a:gd name="T67" fmla="*/ 12 h 535"/>
                                    <a:gd name="T68" fmla="*/ 39 w 199"/>
                                    <a:gd name="T69" fmla="*/ 3 h 535"/>
                                    <a:gd name="T70" fmla="*/ 47 w 199"/>
                                    <a:gd name="T71" fmla="*/ 1 h 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99" h="535">
                                      <a:moveTo>
                                        <a:pt x="52" y="0"/>
                                      </a:moveTo>
                                      <a:lnTo>
                                        <a:pt x="56" y="1"/>
                                      </a:lnTo>
                                      <a:lnTo>
                                        <a:pt x="61" y="1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9" y="46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45" y="118"/>
                                      </a:lnTo>
                                      <a:lnTo>
                                        <a:pt x="154" y="141"/>
                                      </a:lnTo>
                                      <a:lnTo>
                                        <a:pt x="161" y="163"/>
                                      </a:lnTo>
                                      <a:lnTo>
                                        <a:pt x="168" y="188"/>
                                      </a:lnTo>
                                      <a:lnTo>
                                        <a:pt x="176" y="214"/>
                                      </a:lnTo>
                                      <a:lnTo>
                                        <a:pt x="182" y="241"/>
                                      </a:lnTo>
                                      <a:lnTo>
                                        <a:pt x="187" y="268"/>
                                      </a:lnTo>
                                      <a:lnTo>
                                        <a:pt x="192" y="295"/>
                                      </a:lnTo>
                                      <a:lnTo>
                                        <a:pt x="196" y="321"/>
                                      </a:lnTo>
                                      <a:lnTo>
                                        <a:pt x="198" y="347"/>
                                      </a:lnTo>
                                      <a:lnTo>
                                        <a:pt x="199" y="372"/>
                                      </a:lnTo>
                                      <a:lnTo>
                                        <a:pt x="199" y="396"/>
                                      </a:lnTo>
                                      <a:lnTo>
                                        <a:pt x="199" y="418"/>
                                      </a:lnTo>
                                      <a:lnTo>
                                        <a:pt x="198" y="438"/>
                                      </a:lnTo>
                                      <a:lnTo>
                                        <a:pt x="196" y="457"/>
                                      </a:lnTo>
                                      <a:lnTo>
                                        <a:pt x="193" y="475"/>
                                      </a:lnTo>
                                      <a:lnTo>
                                        <a:pt x="189" y="490"/>
                                      </a:lnTo>
                                      <a:lnTo>
                                        <a:pt x="184" y="503"/>
                                      </a:lnTo>
                                      <a:lnTo>
                                        <a:pt x="178" y="514"/>
                                      </a:lnTo>
                                      <a:lnTo>
                                        <a:pt x="172" y="523"/>
                                      </a:lnTo>
                                      <a:lnTo>
                                        <a:pt x="165" y="530"/>
                                      </a:lnTo>
                                      <a:lnTo>
                                        <a:pt x="161" y="533"/>
                                      </a:lnTo>
                                      <a:lnTo>
                                        <a:pt x="157" y="534"/>
                                      </a:lnTo>
                                      <a:lnTo>
                                        <a:pt x="154" y="535"/>
                                      </a:lnTo>
                                      <a:lnTo>
                                        <a:pt x="149" y="535"/>
                                      </a:lnTo>
                                      <a:lnTo>
                                        <a:pt x="144" y="535"/>
                                      </a:lnTo>
                                      <a:lnTo>
                                        <a:pt x="140" y="534"/>
                                      </a:lnTo>
                                      <a:lnTo>
                                        <a:pt x="135" y="533"/>
                                      </a:lnTo>
                                      <a:lnTo>
                                        <a:pt x="130" y="530"/>
                                      </a:lnTo>
                                      <a:lnTo>
                                        <a:pt x="120" y="523"/>
                                      </a:lnTo>
                                      <a:lnTo>
                                        <a:pt x="111" y="514"/>
                                      </a:lnTo>
                                      <a:lnTo>
                                        <a:pt x="102" y="503"/>
                                      </a:lnTo>
                                      <a:lnTo>
                                        <a:pt x="92" y="490"/>
                                      </a:lnTo>
                                      <a:lnTo>
                                        <a:pt x="82" y="475"/>
                                      </a:lnTo>
                                      <a:lnTo>
                                        <a:pt x="73" y="457"/>
                                      </a:lnTo>
                                      <a:lnTo>
                                        <a:pt x="63" y="438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47" y="396"/>
                                      </a:lnTo>
                                      <a:lnTo>
                                        <a:pt x="39" y="372"/>
                                      </a:lnTo>
                                      <a:lnTo>
                                        <a:pt x="31" y="347"/>
                                      </a:lnTo>
                                      <a:lnTo>
                                        <a:pt x="25" y="321"/>
                                      </a:lnTo>
                                      <a:lnTo>
                                        <a:pt x="19" y="295"/>
                                      </a:lnTo>
                                      <a:lnTo>
                                        <a:pt x="14" y="268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3" y="188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" y="118"/>
                                      </a:lnTo>
                                      <a:lnTo>
                                        <a:pt x="3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9" y="3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75" y="11776"/>
                                  <a:ext cx="43" cy="139"/>
                                </a:xfrm>
                                <a:custGeom>
                                  <a:avLst/>
                                  <a:gdLst>
                                    <a:gd name="T0" fmla="*/ 131 w 181"/>
                                    <a:gd name="T1" fmla="*/ 0 h 587"/>
                                    <a:gd name="T2" fmla="*/ 140 w 181"/>
                                    <a:gd name="T3" fmla="*/ 2 h 587"/>
                                    <a:gd name="T4" fmla="*/ 150 w 181"/>
                                    <a:gd name="T5" fmla="*/ 8 h 587"/>
                                    <a:gd name="T6" fmla="*/ 162 w 181"/>
                                    <a:gd name="T7" fmla="*/ 25 h 587"/>
                                    <a:gd name="T8" fmla="*/ 172 w 181"/>
                                    <a:gd name="T9" fmla="*/ 54 h 587"/>
                                    <a:gd name="T10" fmla="*/ 178 w 181"/>
                                    <a:gd name="T11" fmla="*/ 89 h 587"/>
                                    <a:gd name="T12" fmla="*/ 181 w 181"/>
                                    <a:gd name="T13" fmla="*/ 134 h 587"/>
                                    <a:gd name="T14" fmla="*/ 181 w 181"/>
                                    <a:gd name="T15" fmla="*/ 185 h 587"/>
                                    <a:gd name="T16" fmla="*/ 177 w 181"/>
                                    <a:gd name="T17" fmla="*/ 240 h 587"/>
                                    <a:gd name="T18" fmla="*/ 169 w 181"/>
                                    <a:gd name="T19" fmla="*/ 300 h 587"/>
                                    <a:gd name="T20" fmla="*/ 158 w 181"/>
                                    <a:gd name="T21" fmla="*/ 358 h 587"/>
                                    <a:gd name="T22" fmla="*/ 146 w 181"/>
                                    <a:gd name="T23" fmla="*/ 412 h 587"/>
                                    <a:gd name="T24" fmla="*/ 131 w 181"/>
                                    <a:gd name="T25" fmla="*/ 462 h 587"/>
                                    <a:gd name="T26" fmla="*/ 115 w 181"/>
                                    <a:gd name="T27" fmla="*/ 504 h 587"/>
                                    <a:gd name="T28" fmla="*/ 98 w 181"/>
                                    <a:gd name="T29" fmla="*/ 540 h 587"/>
                                    <a:gd name="T30" fmla="*/ 80 w 181"/>
                                    <a:gd name="T31" fmla="*/ 566 h 587"/>
                                    <a:gd name="T32" fmla="*/ 63 w 181"/>
                                    <a:gd name="T33" fmla="*/ 582 h 587"/>
                                    <a:gd name="T34" fmla="*/ 51 w 181"/>
                                    <a:gd name="T35" fmla="*/ 587 h 587"/>
                                    <a:gd name="T36" fmla="*/ 42 w 181"/>
                                    <a:gd name="T37" fmla="*/ 585 h 587"/>
                                    <a:gd name="T38" fmla="*/ 31 w 181"/>
                                    <a:gd name="T39" fmla="*/ 579 h 587"/>
                                    <a:gd name="T40" fmla="*/ 20 w 181"/>
                                    <a:gd name="T41" fmla="*/ 562 h 587"/>
                                    <a:gd name="T42" fmla="*/ 10 w 181"/>
                                    <a:gd name="T43" fmla="*/ 535 h 587"/>
                                    <a:gd name="T44" fmla="*/ 4 w 181"/>
                                    <a:gd name="T45" fmla="*/ 498 h 587"/>
                                    <a:gd name="T46" fmla="*/ 0 w 181"/>
                                    <a:gd name="T47" fmla="*/ 454 h 587"/>
                                    <a:gd name="T48" fmla="*/ 1 w 181"/>
                                    <a:gd name="T49" fmla="*/ 404 h 587"/>
                                    <a:gd name="T50" fmla="*/ 5 w 181"/>
                                    <a:gd name="T51" fmla="*/ 347 h 587"/>
                                    <a:gd name="T52" fmla="*/ 12 w 181"/>
                                    <a:gd name="T53" fmla="*/ 287 h 587"/>
                                    <a:gd name="T54" fmla="*/ 22 w 181"/>
                                    <a:gd name="T55" fmla="*/ 229 h 587"/>
                                    <a:gd name="T56" fmla="*/ 35 w 181"/>
                                    <a:gd name="T57" fmla="*/ 176 h 587"/>
                                    <a:gd name="T58" fmla="*/ 49 w 181"/>
                                    <a:gd name="T59" fmla="*/ 127 h 587"/>
                                    <a:gd name="T60" fmla="*/ 65 w 181"/>
                                    <a:gd name="T61" fmla="*/ 83 h 587"/>
                                    <a:gd name="T62" fmla="*/ 83 w 181"/>
                                    <a:gd name="T63" fmla="*/ 49 h 587"/>
                                    <a:gd name="T64" fmla="*/ 100 w 181"/>
                                    <a:gd name="T65" fmla="*/ 21 h 587"/>
                                    <a:gd name="T66" fmla="*/ 119 w 181"/>
                                    <a:gd name="T67" fmla="*/ 5 h 5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81" h="587">
                                      <a:moveTo>
                                        <a:pt x="127" y="2"/>
                                      </a:moveTo>
                                      <a:lnTo>
                                        <a:pt x="131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43" y="3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172" y="54"/>
                                      </a:lnTo>
                                      <a:lnTo>
                                        <a:pt x="174" y="71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181" y="159"/>
                                      </a:lnTo>
                                      <a:lnTo>
                                        <a:pt x="181" y="18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77" y="240"/>
                                      </a:lnTo>
                                      <a:lnTo>
                                        <a:pt x="173" y="270"/>
                                      </a:lnTo>
                                      <a:lnTo>
                                        <a:pt x="169" y="300"/>
                                      </a:lnTo>
                                      <a:lnTo>
                                        <a:pt x="164" y="329"/>
                                      </a:lnTo>
                                      <a:lnTo>
                                        <a:pt x="158" y="358"/>
                                      </a:lnTo>
                                      <a:lnTo>
                                        <a:pt x="152" y="385"/>
                                      </a:lnTo>
                                      <a:lnTo>
                                        <a:pt x="146" y="412"/>
                                      </a:lnTo>
                                      <a:lnTo>
                                        <a:pt x="138" y="437"/>
                                      </a:lnTo>
                                      <a:lnTo>
                                        <a:pt x="131" y="462"/>
                                      </a:lnTo>
                                      <a:lnTo>
                                        <a:pt x="124" y="483"/>
                                      </a:lnTo>
                                      <a:lnTo>
                                        <a:pt x="115" y="504"/>
                                      </a:lnTo>
                                      <a:lnTo>
                                        <a:pt x="106" y="522"/>
                                      </a:lnTo>
                                      <a:lnTo>
                                        <a:pt x="98" y="540"/>
                                      </a:lnTo>
                                      <a:lnTo>
                                        <a:pt x="89" y="553"/>
                                      </a:lnTo>
                                      <a:lnTo>
                                        <a:pt x="80" y="566"/>
                                      </a:lnTo>
                                      <a:lnTo>
                                        <a:pt x="72" y="576"/>
                                      </a:lnTo>
                                      <a:lnTo>
                                        <a:pt x="63" y="582"/>
                                      </a:lnTo>
                                      <a:lnTo>
                                        <a:pt x="54" y="585"/>
                                      </a:lnTo>
                                      <a:lnTo>
                                        <a:pt x="51" y="587"/>
                                      </a:lnTo>
                                      <a:lnTo>
                                        <a:pt x="46" y="587"/>
                                      </a:lnTo>
                                      <a:lnTo>
                                        <a:pt x="42" y="585"/>
                                      </a:lnTo>
                                      <a:lnTo>
                                        <a:pt x="38" y="584"/>
                                      </a:lnTo>
                                      <a:lnTo>
                                        <a:pt x="31" y="579"/>
                                      </a:lnTo>
                                      <a:lnTo>
                                        <a:pt x="25" y="572"/>
                                      </a:lnTo>
                                      <a:lnTo>
                                        <a:pt x="20" y="562"/>
                                      </a:lnTo>
                                      <a:lnTo>
                                        <a:pt x="15" y="550"/>
                                      </a:lnTo>
                                      <a:lnTo>
                                        <a:pt x="10" y="535"/>
                                      </a:lnTo>
                                      <a:lnTo>
                                        <a:pt x="6" y="517"/>
                                      </a:lnTo>
                                      <a:lnTo>
                                        <a:pt x="4" y="498"/>
                                      </a:lnTo>
                                      <a:lnTo>
                                        <a:pt x="1" y="477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" y="404"/>
                                      </a:lnTo>
                                      <a:lnTo>
                                        <a:pt x="2" y="376"/>
                                      </a:lnTo>
                                      <a:lnTo>
                                        <a:pt x="5" y="347"/>
                                      </a:lnTo>
                                      <a:lnTo>
                                        <a:pt x="7" y="317"/>
                                      </a:lnTo>
                                      <a:lnTo>
                                        <a:pt x="12" y="287"/>
                                      </a:lnTo>
                                      <a:lnTo>
                                        <a:pt x="17" y="258"/>
                                      </a:lnTo>
                                      <a:lnTo>
                                        <a:pt x="22" y="229"/>
                                      </a:lnTo>
                                      <a:lnTo>
                                        <a:pt x="28" y="202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42" y="150"/>
                                      </a:lnTo>
                                      <a:lnTo>
                                        <a:pt x="49" y="127"/>
                                      </a:lnTo>
                                      <a:lnTo>
                                        <a:pt x="58" y="104"/>
                                      </a:lnTo>
                                      <a:lnTo>
                                        <a:pt x="65" y="83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83" y="49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100" y="21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2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8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2" y="12119"/>
                                  <a:ext cx="462" cy="434"/>
                                  <a:chOff x="8834" y="3389"/>
                                  <a:chExt cx="390" cy="366"/>
                                </a:xfrm>
                              </wpg:grpSpPr>
                              <wps:wsp>
                                <wps:cNvPr id="159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34" y="3389"/>
                                    <a:ext cx="390" cy="366"/>
                                  </a:xfrm>
                                  <a:custGeom>
                                    <a:avLst/>
                                    <a:gdLst>
                                      <a:gd name="T0" fmla="*/ 1951 w 1951"/>
                                      <a:gd name="T1" fmla="*/ 55 h 1831"/>
                                      <a:gd name="T2" fmla="*/ 1948 w 1951"/>
                                      <a:gd name="T3" fmla="*/ 181 h 1831"/>
                                      <a:gd name="T4" fmla="*/ 1933 w 1951"/>
                                      <a:gd name="T5" fmla="*/ 328 h 1831"/>
                                      <a:gd name="T6" fmla="*/ 1909 w 1951"/>
                                      <a:gd name="T7" fmla="*/ 490 h 1831"/>
                                      <a:gd name="T8" fmla="*/ 1874 w 1951"/>
                                      <a:gd name="T9" fmla="*/ 663 h 1831"/>
                                      <a:gd name="T10" fmla="*/ 1829 w 1951"/>
                                      <a:gd name="T11" fmla="*/ 843 h 1831"/>
                                      <a:gd name="T12" fmla="*/ 1774 w 1951"/>
                                      <a:gd name="T13" fmla="*/ 1021 h 1831"/>
                                      <a:gd name="T14" fmla="*/ 1709 w 1951"/>
                                      <a:gd name="T15" fmla="*/ 1195 h 1831"/>
                                      <a:gd name="T16" fmla="*/ 1635 w 1951"/>
                                      <a:gd name="T17" fmla="*/ 1357 h 1831"/>
                                      <a:gd name="T18" fmla="*/ 1552 w 1951"/>
                                      <a:gd name="T19" fmla="*/ 1505 h 1831"/>
                                      <a:gd name="T20" fmla="*/ 1461 w 1951"/>
                                      <a:gd name="T21" fmla="*/ 1631 h 1831"/>
                                      <a:gd name="T22" fmla="*/ 1361 w 1951"/>
                                      <a:gd name="T23" fmla="*/ 1731 h 1831"/>
                                      <a:gd name="T24" fmla="*/ 1253 w 1951"/>
                                      <a:gd name="T25" fmla="*/ 1799 h 1831"/>
                                      <a:gd name="T26" fmla="*/ 1137 w 1951"/>
                                      <a:gd name="T27" fmla="*/ 1831 h 1831"/>
                                      <a:gd name="T28" fmla="*/ 1012 w 1951"/>
                                      <a:gd name="T29" fmla="*/ 1820 h 1831"/>
                                      <a:gd name="T30" fmla="*/ 881 w 1951"/>
                                      <a:gd name="T31" fmla="*/ 1762 h 1831"/>
                                      <a:gd name="T32" fmla="*/ 758 w 1951"/>
                                      <a:gd name="T33" fmla="*/ 1718 h 1831"/>
                                      <a:gd name="T34" fmla="*/ 658 w 1951"/>
                                      <a:gd name="T35" fmla="*/ 1721 h 1831"/>
                                      <a:gd name="T36" fmla="*/ 594 w 1951"/>
                                      <a:gd name="T37" fmla="*/ 1717 h 1831"/>
                                      <a:gd name="T38" fmla="*/ 557 w 1951"/>
                                      <a:gd name="T39" fmla="*/ 1712 h 1831"/>
                                      <a:gd name="T40" fmla="*/ 524 w 1951"/>
                                      <a:gd name="T41" fmla="*/ 1704 h 1831"/>
                                      <a:gd name="T42" fmla="*/ 498 w 1951"/>
                                      <a:gd name="T43" fmla="*/ 1694 h 1831"/>
                                      <a:gd name="T44" fmla="*/ 466 w 1951"/>
                                      <a:gd name="T45" fmla="*/ 1669 h 1831"/>
                                      <a:gd name="T46" fmla="*/ 419 w 1951"/>
                                      <a:gd name="T47" fmla="*/ 1618 h 1831"/>
                                      <a:gd name="T48" fmla="*/ 367 w 1951"/>
                                      <a:gd name="T49" fmla="*/ 1549 h 1831"/>
                                      <a:gd name="T50" fmla="*/ 313 w 1951"/>
                                      <a:gd name="T51" fmla="*/ 1465 h 1831"/>
                                      <a:gd name="T52" fmla="*/ 258 w 1951"/>
                                      <a:gd name="T53" fmla="*/ 1367 h 1831"/>
                                      <a:gd name="T54" fmla="*/ 205 w 1951"/>
                                      <a:gd name="T55" fmla="*/ 1258 h 1831"/>
                                      <a:gd name="T56" fmla="*/ 155 w 1951"/>
                                      <a:gd name="T57" fmla="*/ 1142 h 1831"/>
                                      <a:gd name="T58" fmla="*/ 109 w 1951"/>
                                      <a:gd name="T59" fmla="*/ 1020 h 1831"/>
                                      <a:gd name="T60" fmla="*/ 69 w 1951"/>
                                      <a:gd name="T61" fmla="*/ 893 h 1831"/>
                                      <a:gd name="T62" fmla="*/ 36 w 1951"/>
                                      <a:gd name="T63" fmla="*/ 767 h 1831"/>
                                      <a:gd name="T64" fmla="*/ 14 w 1951"/>
                                      <a:gd name="T65" fmla="*/ 642 h 1831"/>
                                      <a:gd name="T66" fmla="*/ 1 w 1951"/>
                                      <a:gd name="T67" fmla="*/ 521 h 1831"/>
                                      <a:gd name="T68" fmla="*/ 1 w 1951"/>
                                      <a:gd name="T69" fmla="*/ 407 h 1831"/>
                                      <a:gd name="T70" fmla="*/ 16 w 1951"/>
                                      <a:gd name="T71" fmla="*/ 301 h 1831"/>
                                      <a:gd name="T72" fmla="*/ 47 w 1951"/>
                                      <a:gd name="T73" fmla="*/ 207 h 1831"/>
                                      <a:gd name="T74" fmla="*/ 95 w 1951"/>
                                      <a:gd name="T75" fmla="*/ 127 h 1831"/>
                                      <a:gd name="T76" fmla="*/ 173 w 1951"/>
                                      <a:gd name="T77" fmla="*/ 104 h 1831"/>
                                      <a:gd name="T78" fmla="*/ 272 w 1951"/>
                                      <a:gd name="T79" fmla="*/ 123 h 1831"/>
                                      <a:gd name="T80" fmla="*/ 378 w 1951"/>
                                      <a:gd name="T81" fmla="*/ 138 h 1831"/>
                                      <a:gd name="T82" fmla="*/ 490 w 1951"/>
                                      <a:gd name="T83" fmla="*/ 149 h 1831"/>
                                      <a:gd name="T84" fmla="*/ 607 w 1951"/>
                                      <a:gd name="T85" fmla="*/ 156 h 1831"/>
                                      <a:gd name="T86" fmla="*/ 727 w 1951"/>
                                      <a:gd name="T87" fmla="*/ 160 h 1831"/>
                                      <a:gd name="T88" fmla="*/ 851 w 1951"/>
                                      <a:gd name="T89" fmla="*/ 160 h 1831"/>
                                      <a:gd name="T90" fmla="*/ 976 w 1951"/>
                                      <a:gd name="T91" fmla="*/ 158 h 1831"/>
                                      <a:gd name="T92" fmla="*/ 1101 w 1951"/>
                                      <a:gd name="T93" fmla="*/ 151 h 1831"/>
                                      <a:gd name="T94" fmla="*/ 1226 w 1951"/>
                                      <a:gd name="T95" fmla="*/ 141 h 1831"/>
                                      <a:gd name="T96" fmla="*/ 1348 w 1951"/>
                                      <a:gd name="T97" fmla="*/ 128 h 1831"/>
                                      <a:gd name="T98" fmla="*/ 1469 w 1951"/>
                                      <a:gd name="T99" fmla="*/ 112 h 1831"/>
                                      <a:gd name="T100" fmla="*/ 1586 w 1951"/>
                                      <a:gd name="T101" fmla="*/ 92 h 1831"/>
                                      <a:gd name="T102" fmla="*/ 1697 w 1951"/>
                                      <a:gd name="T103" fmla="*/ 70 h 1831"/>
                                      <a:gd name="T104" fmla="*/ 1803 w 1951"/>
                                      <a:gd name="T105" fmla="*/ 45 h 1831"/>
                                      <a:gd name="T106" fmla="*/ 1901 w 1951"/>
                                      <a:gd name="T107" fmla="*/ 17 h 18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951" h="1831">
                                        <a:moveTo>
                                          <a:pt x="1948" y="0"/>
                                        </a:moveTo>
                                        <a:lnTo>
                                          <a:pt x="1951" y="55"/>
                                        </a:lnTo>
                                        <a:lnTo>
                                          <a:pt x="1951" y="114"/>
                                        </a:lnTo>
                                        <a:lnTo>
                                          <a:pt x="1948" y="181"/>
                                        </a:lnTo>
                                        <a:lnTo>
                                          <a:pt x="1942" y="252"/>
                                        </a:lnTo>
                                        <a:lnTo>
                                          <a:pt x="1933" y="328"/>
                                        </a:lnTo>
                                        <a:lnTo>
                                          <a:pt x="1923" y="407"/>
                                        </a:lnTo>
                                        <a:lnTo>
                                          <a:pt x="1909" y="490"/>
                                        </a:lnTo>
                                        <a:lnTo>
                                          <a:pt x="1892" y="577"/>
                                        </a:lnTo>
                                        <a:lnTo>
                                          <a:pt x="1874" y="663"/>
                                        </a:lnTo>
                                        <a:lnTo>
                                          <a:pt x="1853" y="752"/>
                                        </a:lnTo>
                                        <a:lnTo>
                                          <a:pt x="1829" y="843"/>
                                        </a:lnTo>
                                        <a:lnTo>
                                          <a:pt x="1803" y="932"/>
                                        </a:lnTo>
                                        <a:lnTo>
                                          <a:pt x="1774" y="1021"/>
                                        </a:lnTo>
                                        <a:lnTo>
                                          <a:pt x="1743" y="1109"/>
                                        </a:lnTo>
                                        <a:lnTo>
                                          <a:pt x="1709" y="1195"/>
                                        </a:lnTo>
                                        <a:lnTo>
                                          <a:pt x="1674" y="1278"/>
                                        </a:lnTo>
                                        <a:lnTo>
                                          <a:pt x="1635" y="1357"/>
                                        </a:lnTo>
                                        <a:lnTo>
                                          <a:pt x="1596" y="1434"/>
                                        </a:lnTo>
                                        <a:lnTo>
                                          <a:pt x="1552" y="1505"/>
                                        </a:lnTo>
                                        <a:lnTo>
                                          <a:pt x="1508" y="1571"/>
                                        </a:lnTo>
                                        <a:lnTo>
                                          <a:pt x="1461" y="1631"/>
                                        </a:lnTo>
                                        <a:lnTo>
                                          <a:pt x="1413" y="1684"/>
                                        </a:lnTo>
                                        <a:lnTo>
                                          <a:pt x="1361" y="1731"/>
                                        </a:lnTo>
                                        <a:lnTo>
                                          <a:pt x="1307" y="1769"/>
                                        </a:lnTo>
                                        <a:lnTo>
                                          <a:pt x="1253" y="1799"/>
                                        </a:lnTo>
                                        <a:lnTo>
                                          <a:pt x="1195" y="1820"/>
                                        </a:lnTo>
                                        <a:lnTo>
                                          <a:pt x="1137" y="1831"/>
                                        </a:lnTo>
                                        <a:lnTo>
                                          <a:pt x="1075" y="1831"/>
                                        </a:lnTo>
                                        <a:lnTo>
                                          <a:pt x="1012" y="1820"/>
                                        </a:lnTo>
                                        <a:lnTo>
                                          <a:pt x="947" y="1798"/>
                                        </a:lnTo>
                                        <a:lnTo>
                                          <a:pt x="881" y="1762"/>
                                        </a:lnTo>
                                        <a:lnTo>
                                          <a:pt x="813" y="1714"/>
                                        </a:lnTo>
                                        <a:lnTo>
                                          <a:pt x="758" y="1718"/>
                                        </a:lnTo>
                                        <a:lnTo>
                                          <a:pt x="706" y="1721"/>
                                        </a:lnTo>
                                        <a:lnTo>
                                          <a:pt x="658" y="1721"/>
                                        </a:lnTo>
                                        <a:lnTo>
                                          <a:pt x="613" y="1718"/>
                                        </a:lnTo>
                                        <a:lnTo>
                                          <a:pt x="594" y="1717"/>
                                        </a:lnTo>
                                        <a:lnTo>
                                          <a:pt x="574" y="1715"/>
                                        </a:lnTo>
                                        <a:lnTo>
                                          <a:pt x="557" y="1712"/>
                                        </a:lnTo>
                                        <a:lnTo>
                                          <a:pt x="539" y="1709"/>
                                        </a:lnTo>
                                        <a:lnTo>
                                          <a:pt x="524" y="1704"/>
                                        </a:lnTo>
                                        <a:lnTo>
                                          <a:pt x="511" y="1699"/>
                                        </a:lnTo>
                                        <a:lnTo>
                                          <a:pt x="498" y="1694"/>
                                        </a:lnTo>
                                        <a:lnTo>
                                          <a:pt x="489" y="1686"/>
                                        </a:lnTo>
                                        <a:lnTo>
                                          <a:pt x="466" y="1669"/>
                                        </a:lnTo>
                                        <a:lnTo>
                                          <a:pt x="443" y="1646"/>
                                        </a:lnTo>
                                        <a:lnTo>
                                          <a:pt x="419" y="1618"/>
                                        </a:lnTo>
                                        <a:lnTo>
                                          <a:pt x="393" y="1586"/>
                                        </a:lnTo>
                                        <a:lnTo>
                                          <a:pt x="367" y="1549"/>
                                        </a:lnTo>
                                        <a:lnTo>
                                          <a:pt x="340" y="1508"/>
                                        </a:lnTo>
                                        <a:lnTo>
                                          <a:pt x="313" y="1465"/>
                                        </a:lnTo>
                                        <a:lnTo>
                                          <a:pt x="286" y="1418"/>
                                        </a:lnTo>
                                        <a:lnTo>
                                          <a:pt x="258" y="1367"/>
                                        </a:lnTo>
                                        <a:lnTo>
                                          <a:pt x="232" y="1314"/>
                                        </a:lnTo>
                                        <a:lnTo>
                                          <a:pt x="205" y="1258"/>
                                        </a:lnTo>
                                        <a:lnTo>
                                          <a:pt x="179" y="1201"/>
                                        </a:lnTo>
                                        <a:lnTo>
                                          <a:pt x="155" y="1142"/>
                                        </a:lnTo>
                                        <a:lnTo>
                                          <a:pt x="131" y="1082"/>
                                        </a:lnTo>
                                        <a:lnTo>
                                          <a:pt x="109" y="1020"/>
                                        </a:lnTo>
                                        <a:lnTo>
                                          <a:pt x="88" y="957"/>
                                        </a:lnTo>
                                        <a:lnTo>
                                          <a:pt x="69" y="893"/>
                                        </a:lnTo>
                                        <a:lnTo>
                                          <a:pt x="52" y="830"/>
                                        </a:lnTo>
                                        <a:lnTo>
                                          <a:pt x="36" y="767"/>
                                        </a:lnTo>
                                        <a:lnTo>
                                          <a:pt x="23" y="704"/>
                                        </a:lnTo>
                                        <a:lnTo>
                                          <a:pt x="14" y="642"/>
                                        </a:lnTo>
                                        <a:lnTo>
                                          <a:pt x="6" y="581"/>
                                        </a:lnTo>
                                        <a:lnTo>
                                          <a:pt x="1" y="521"/>
                                        </a:lnTo>
                                        <a:lnTo>
                                          <a:pt x="0" y="463"/>
                                        </a:lnTo>
                                        <a:lnTo>
                                          <a:pt x="1" y="407"/>
                                        </a:lnTo>
                                        <a:lnTo>
                                          <a:pt x="7" y="353"/>
                                        </a:lnTo>
                                        <a:lnTo>
                                          <a:pt x="16" y="301"/>
                                        </a:lnTo>
                                        <a:lnTo>
                                          <a:pt x="30" y="253"/>
                                        </a:lnTo>
                                        <a:lnTo>
                                          <a:pt x="47" y="207"/>
                                        </a:lnTo>
                                        <a:lnTo>
                                          <a:pt x="69" y="165"/>
                                        </a:lnTo>
                                        <a:lnTo>
                                          <a:pt x="95" y="127"/>
                                        </a:lnTo>
                                        <a:lnTo>
                                          <a:pt x="126" y="93"/>
                                        </a:lnTo>
                                        <a:lnTo>
                                          <a:pt x="173" y="104"/>
                                        </a:lnTo>
                                        <a:lnTo>
                                          <a:pt x="221" y="114"/>
                                        </a:lnTo>
                                        <a:lnTo>
                                          <a:pt x="272" y="123"/>
                                        </a:lnTo>
                                        <a:lnTo>
                                          <a:pt x="324" y="130"/>
                                        </a:lnTo>
                                        <a:lnTo>
                                          <a:pt x="378" y="138"/>
                                        </a:lnTo>
                                        <a:lnTo>
                                          <a:pt x="433" y="144"/>
                                        </a:lnTo>
                                        <a:lnTo>
                                          <a:pt x="490" y="149"/>
                                        </a:lnTo>
                                        <a:lnTo>
                                          <a:pt x="548" y="153"/>
                                        </a:lnTo>
                                        <a:lnTo>
                                          <a:pt x="607" y="156"/>
                                        </a:lnTo>
                                        <a:lnTo>
                                          <a:pt x="667" y="159"/>
                                        </a:lnTo>
                                        <a:lnTo>
                                          <a:pt x="727" y="160"/>
                                        </a:lnTo>
                                        <a:lnTo>
                                          <a:pt x="789" y="161"/>
                                        </a:lnTo>
                                        <a:lnTo>
                                          <a:pt x="851" y="160"/>
                                        </a:lnTo>
                                        <a:lnTo>
                                          <a:pt x="913" y="159"/>
                                        </a:lnTo>
                                        <a:lnTo>
                                          <a:pt x="976" y="158"/>
                                        </a:lnTo>
                                        <a:lnTo>
                                          <a:pt x="1038" y="155"/>
                                        </a:lnTo>
                                        <a:lnTo>
                                          <a:pt x="1101" y="151"/>
                                        </a:lnTo>
                                        <a:lnTo>
                                          <a:pt x="1163" y="146"/>
                                        </a:lnTo>
                                        <a:lnTo>
                                          <a:pt x="1226" y="141"/>
                                        </a:lnTo>
                                        <a:lnTo>
                                          <a:pt x="1288" y="135"/>
                                        </a:lnTo>
                                        <a:lnTo>
                                          <a:pt x="1348" y="128"/>
                                        </a:lnTo>
                                        <a:lnTo>
                                          <a:pt x="1409" y="120"/>
                                        </a:lnTo>
                                        <a:lnTo>
                                          <a:pt x="1469" y="112"/>
                                        </a:lnTo>
                                        <a:lnTo>
                                          <a:pt x="1528" y="103"/>
                                        </a:lnTo>
                                        <a:lnTo>
                                          <a:pt x="1586" y="92"/>
                                        </a:lnTo>
                                        <a:lnTo>
                                          <a:pt x="1643" y="82"/>
                                        </a:lnTo>
                                        <a:lnTo>
                                          <a:pt x="1697" y="70"/>
                                        </a:lnTo>
                                        <a:lnTo>
                                          <a:pt x="1751" y="57"/>
                                        </a:lnTo>
                                        <a:lnTo>
                                          <a:pt x="1803" y="45"/>
                                        </a:lnTo>
                                        <a:lnTo>
                                          <a:pt x="1853" y="30"/>
                                        </a:lnTo>
                                        <a:lnTo>
                                          <a:pt x="1901" y="17"/>
                                        </a:lnTo>
                                        <a:lnTo>
                                          <a:pt x="19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0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Freeform 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6" y="3421"/>
                                    <a:ext cx="233" cy="301"/>
                                  </a:xfrm>
                                  <a:custGeom>
                                    <a:avLst/>
                                    <a:gdLst>
                                      <a:gd name="T0" fmla="*/ 177 w 1161"/>
                                      <a:gd name="T1" fmla="*/ 12 h 1503"/>
                                      <a:gd name="T2" fmla="*/ 300 w 1161"/>
                                      <a:gd name="T3" fmla="*/ 34 h 1503"/>
                                      <a:gd name="T4" fmla="*/ 420 w 1161"/>
                                      <a:gd name="T5" fmla="*/ 52 h 1503"/>
                                      <a:gd name="T6" fmla="*/ 538 w 1161"/>
                                      <a:gd name="T7" fmla="*/ 65 h 1503"/>
                                      <a:gd name="T8" fmla="*/ 657 w 1161"/>
                                      <a:gd name="T9" fmla="*/ 73 h 1503"/>
                                      <a:gd name="T10" fmla="*/ 776 w 1161"/>
                                      <a:gd name="T11" fmla="*/ 76 h 1503"/>
                                      <a:gd name="T12" fmla="*/ 893 w 1161"/>
                                      <a:gd name="T13" fmla="*/ 76 h 1503"/>
                                      <a:gd name="T14" fmla="*/ 1011 w 1161"/>
                                      <a:gd name="T15" fmla="*/ 72 h 1503"/>
                                      <a:gd name="T16" fmla="*/ 1085 w 1161"/>
                                      <a:gd name="T17" fmla="*/ 130 h 1503"/>
                                      <a:gd name="T18" fmla="*/ 1111 w 1161"/>
                                      <a:gd name="T19" fmla="*/ 261 h 1503"/>
                                      <a:gd name="T20" fmla="*/ 1132 w 1161"/>
                                      <a:gd name="T21" fmla="*/ 398 h 1503"/>
                                      <a:gd name="T22" fmla="*/ 1147 w 1161"/>
                                      <a:gd name="T23" fmla="*/ 534 h 1503"/>
                                      <a:gd name="T24" fmla="*/ 1157 w 1161"/>
                                      <a:gd name="T25" fmla="*/ 666 h 1503"/>
                                      <a:gd name="T26" fmla="*/ 1161 w 1161"/>
                                      <a:gd name="T27" fmla="*/ 790 h 1503"/>
                                      <a:gd name="T28" fmla="*/ 1158 w 1161"/>
                                      <a:gd name="T29" fmla="*/ 900 h 1503"/>
                                      <a:gd name="T30" fmla="*/ 1149 w 1161"/>
                                      <a:gd name="T31" fmla="*/ 991 h 1503"/>
                                      <a:gd name="T32" fmla="*/ 1125 w 1161"/>
                                      <a:gd name="T33" fmla="*/ 1042 h 1503"/>
                                      <a:gd name="T34" fmla="*/ 1091 w 1161"/>
                                      <a:gd name="T35" fmla="*/ 1067 h 1503"/>
                                      <a:gd name="T36" fmla="*/ 1062 w 1161"/>
                                      <a:gd name="T37" fmla="*/ 1085 h 1503"/>
                                      <a:gd name="T38" fmla="*/ 1036 w 1161"/>
                                      <a:gd name="T39" fmla="*/ 1094 h 1503"/>
                                      <a:gd name="T40" fmla="*/ 1012 w 1161"/>
                                      <a:gd name="T41" fmla="*/ 1099 h 1503"/>
                                      <a:gd name="T42" fmla="*/ 990 w 1161"/>
                                      <a:gd name="T43" fmla="*/ 1101 h 1503"/>
                                      <a:gd name="T44" fmla="*/ 970 w 1161"/>
                                      <a:gd name="T45" fmla="*/ 1096 h 1503"/>
                                      <a:gd name="T46" fmla="*/ 953 w 1161"/>
                                      <a:gd name="T47" fmla="*/ 1088 h 1503"/>
                                      <a:gd name="T48" fmla="*/ 927 w 1161"/>
                                      <a:gd name="T49" fmla="*/ 1071 h 1503"/>
                                      <a:gd name="T50" fmla="*/ 895 w 1161"/>
                                      <a:gd name="T51" fmla="*/ 1042 h 1503"/>
                                      <a:gd name="T52" fmla="*/ 862 w 1161"/>
                                      <a:gd name="T53" fmla="*/ 1010 h 1503"/>
                                      <a:gd name="T54" fmla="*/ 835 w 1161"/>
                                      <a:gd name="T55" fmla="*/ 988 h 1503"/>
                                      <a:gd name="T56" fmla="*/ 815 w 1161"/>
                                      <a:gd name="T57" fmla="*/ 976 h 1503"/>
                                      <a:gd name="T58" fmla="*/ 807 w 1161"/>
                                      <a:gd name="T59" fmla="*/ 1021 h 1503"/>
                                      <a:gd name="T60" fmla="*/ 814 w 1161"/>
                                      <a:gd name="T61" fmla="*/ 1127 h 1503"/>
                                      <a:gd name="T62" fmla="*/ 823 w 1161"/>
                                      <a:gd name="T63" fmla="*/ 1232 h 1503"/>
                                      <a:gd name="T64" fmla="*/ 829 w 1161"/>
                                      <a:gd name="T65" fmla="*/ 1336 h 1503"/>
                                      <a:gd name="T66" fmla="*/ 824 w 1161"/>
                                      <a:gd name="T67" fmla="*/ 1402 h 1503"/>
                                      <a:gd name="T68" fmla="*/ 806 w 1161"/>
                                      <a:gd name="T69" fmla="*/ 1428 h 1503"/>
                                      <a:gd name="T70" fmla="*/ 784 w 1161"/>
                                      <a:gd name="T71" fmla="*/ 1449 h 1503"/>
                                      <a:gd name="T72" fmla="*/ 759 w 1161"/>
                                      <a:gd name="T73" fmla="*/ 1467 h 1503"/>
                                      <a:gd name="T74" fmla="*/ 731 w 1161"/>
                                      <a:gd name="T75" fmla="*/ 1480 h 1503"/>
                                      <a:gd name="T76" fmla="*/ 702 w 1161"/>
                                      <a:gd name="T77" fmla="*/ 1491 h 1503"/>
                                      <a:gd name="T78" fmla="*/ 672 w 1161"/>
                                      <a:gd name="T79" fmla="*/ 1498 h 1503"/>
                                      <a:gd name="T80" fmla="*/ 640 w 1161"/>
                                      <a:gd name="T81" fmla="*/ 1501 h 1503"/>
                                      <a:gd name="T82" fmla="*/ 609 w 1161"/>
                                      <a:gd name="T83" fmla="*/ 1503 h 1503"/>
                                      <a:gd name="T84" fmla="*/ 577 w 1161"/>
                                      <a:gd name="T85" fmla="*/ 1501 h 1503"/>
                                      <a:gd name="T86" fmla="*/ 532 w 1161"/>
                                      <a:gd name="T87" fmla="*/ 1495 h 1503"/>
                                      <a:gd name="T88" fmla="*/ 478 w 1161"/>
                                      <a:gd name="T89" fmla="*/ 1479 h 1503"/>
                                      <a:gd name="T90" fmla="*/ 444 w 1161"/>
                                      <a:gd name="T91" fmla="*/ 1463 h 1503"/>
                                      <a:gd name="T92" fmla="*/ 426 w 1161"/>
                                      <a:gd name="T93" fmla="*/ 1452 h 1503"/>
                                      <a:gd name="T94" fmla="*/ 397 w 1161"/>
                                      <a:gd name="T95" fmla="*/ 1416 h 1503"/>
                                      <a:gd name="T96" fmla="*/ 353 w 1161"/>
                                      <a:gd name="T97" fmla="*/ 1348 h 1503"/>
                                      <a:gd name="T98" fmla="*/ 306 w 1161"/>
                                      <a:gd name="T99" fmla="*/ 1269 h 1503"/>
                                      <a:gd name="T100" fmla="*/ 259 w 1161"/>
                                      <a:gd name="T101" fmla="*/ 1181 h 1503"/>
                                      <a:gd name="T102" fmla="*/ 212 w 1161"/>
                                      <a:gd name="T103" fmla="*/ 1085 h 1503"/>
                                      <a:gd name="T104" fmla="*/ 166 w 1161"/>
                                      <a:gd name="T105" fmla="*/ 982 h 1503"/>
                                      <a:gd name="T106" fmla="*/ 123 w 1161"/>
                                      <a:gd name="T107" fmla="*/ 875 h 1503"/>
                                      <a:gd name="T108" fmla="*/ 84 w 1161"/>
                                      <a:gd name="T109" fmla="*/ 767 h 1503"/>
                                      <a:gd name="T110" fmla="*/ 52 w 1161"/>
                                      <a:gd name="T111" fmla="*/ 658 h 1503"/>
                                      <a:gd name="T112" fmla="*/ 26 w 1161"/>
                                      <a:gd name="T113" fmla="*/ 549 h 1503"/>
                                      <a:gd name="T114" fmla="*/ 8 w 1161"/>
                                      <a:gd name="T115" fmla="*/ 444 h 1503"/>
                                      <a:gd name="T116" fmla="*/ 0 w 1161"/>
                                      <a:gd name="T117" fmla="*/ 344 h 1503"/>
                                      <a:gd name="T118" fmla="*/ 3 w 1161"/>
                                      <a:gd name="T119" fmla="*/ 250 h 1503"/>
                                      <a:gd name="T120" fmla="*/ 18 w 1161"/>
                                      <a:gd name="T121" fmla="*/ 164 h 1503"/>
                                      <a:gd name="T122" fmla="*/ 45 w 1161"/>
                                      <a:gd name="T123" fmla="*/ 89 h 1503"/>
                                      <a:gd name="T124" fmla="*/ 88 w 1161"/>
                                      <a:gd name="T125" fmla="*/ 26 h 15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161" h="1503">
                                        <a:moveTo>
                                          <a:pt x="115" y="0"/>
                                        </a:moveTo>
                                        <a:lnTo>
                                          <a:pt x="177" y="12"/>
                                        </a:lnTo>
                                        <a:lnTo>
                                          <a:pt x="238" y="25"/>
                                        </a:lnTo>
                                        <a:lnTo>
                                          <a:pt x="300" y="34"/>
                                        </a:lnTo>
                                        <a:lnTo>
                                          <a:pt x="359" y="44"/>
                                        </a:lnTo>
                                        <a:lnTo>
                                          <a:pt x="420" y="52"/>
                                        </a:lnTo>
                                        <a:lnTo>
                                          <a:pt x="479" y="59"/>
                                        </a:lnTo>
                                        <a:lnTo>
                                          <a:pt x="538" y="65"/>
                                        </a:lnTo>
                                        <a:lnTo>
                                          <a:pt x="598" y="69"/>
                                        </a:lnTo>
                                        <a:lnTo>
                                          <a:pt x="657" y="73"/>
                                        </a:lnTo>
                                        <a:lnTo>
                                          <a:pt x="716" y="75"/>
                                        </a:lnTo>
                                        <a:lnTo>
                                          <a:pt x="776" y="76"/>
                                        </a:lnTo>
                                        <a:lnTo>
                                          <a:pt x="834" y="76"/>
                                        </a:lnTo>
                                        <a:lnTo>
                                          <a:pt x="893" y="76"/>
                                        </a:lnTo>
                                        <a:lnTo>
                                          <a:pt x="953" y="74"/>
                                        </a:lnTo>
                                        <a:lnTo>
                                          <a:pt x="1011" y="72"/>
                                        </a:lnTo>
                                        <a:lnTo>
                                          <a:pt x="1070" y="68"/>
                                        </a:lnTo>
                                        <a:lnTo>
                                          <a:pt x="1085" y="130"/>
                                        </a:lnTo>
                                        <a:lnTo>
                                          <a:pt x="1099" y="195"/>
                                        </a:lnTo>
                                        <a:lnTo>
                                          <a:pt x="1111" y="261"/>
                                        </a:lnTo>
                                        <a:lnTo>
                                          <a:pt x="1122" y="329"/>
                                        </a:lnTo>
                                        <a:lnTo>
                                          <a:pt x="1132" y="398"/>
                                        </a:lnTo>
                                        <a:lnTo>
                                          <a:pt x="1139" y="466"/>
                                        </a:lnTo>
                                        <a:lnTo>
                                          <a:pt x="1147" y="534"/>
                                        </a:lnTo>
                                        <a:lnTo>
                                          <a:pt x="1153" y="601"/>
                                        </a:lnTo>
                                        <a:lnTo>
                                          <a:pt x="1157" y="666"/>
                                        </a:lnTo>
                                        <a:lnTo>
                                          <a:pt x="1159" y="730"/>
                                        </a:lnTo>
                                        <a:lnTo>
                                          <a:pt x="1161" y="790"/>
                                        </a:lnTo>
                                        <a:lnTo>
                                          <a:pt x="1161" y="847"/>
                                        </a:lnTo>
                                        <a:lnTo>
                                          <a:pt x="1158" y="900"/>
                                        </a:lnTo>
                                        <a:lnTo>
                                          <a:pt x="1154" y="948"/>
                                        </a:lnTo>
                                        <a:lnTo>
                                          <a:pt x="1149" y="991"/>
                                        </a:lnTo>
                                        <a:lnTo>
                                          <a:pt x="1142" y="1028"/>
                                        </a:lnTo>
                                        <a:lnTo>
                                          <a:pt x="1125" y="1042"/>
                                        </a:lnTo>
                                        <a:lnTo>
                                          <a:pt x="1107" y="1056"/>
                                        </a:lnTo>
                                        <a:lnTo>
                                          <a:pt x="1091" y="1067"/>
                                        </a:lnTo>
                                        <a:lnTo>
                                          <a:pt x="1076" y="1076"/>
                                        </a:lnTo>
                                        <a:lnTo>
                                          <a:pt x="1062" y="1085"/>
                                        </a:lnTo>
                                        <a:lnTo>
                                          <a:pt x="1049" y="1091"/>
                                        </a:lnTo>
                                        <a:lnTo>
                                          <a:pt x="1036" y="1094"/>
                                        </a:lnTo>
                                        <a:lnTo>
                                          <a:pt x="1023" y="1098"/>
                                        </a:lnTo>
                                        <a:lnTo>
                                          <a:pt x="1012" y="1099"/>
                                        </a:lnTo>
                                        <a:lnTo>
                                          <a:pt x="1001" y="1101"/>
                                        </a:lnTo>
                                        <a:lnTo>
                                          <a:pt x="990" y="1101"/>
                                        </a:lnTo>
                                        <a:lnTo>
                                          <a:pt x="980" y="1098"/>
                                        </a:lnTo>
                                        <a:lnTo>
                                          <a:pt x="970" y="1096"/>
                                        </a:lnTo>
                                        <a:lnTo>
                                          <a:pt x="961" y="1092"/>
                                        </a:lnTo>
                                        <a:lnTo>
                                          <a:pt x="953" y="1088"/>
                                        </a:lnTo>
                                        <a:lnTo>
                                          <a:pt x="944" y="1083"/>
                                        </a:lnTo>
                                        <a:lnTo>
                                          <a:pt x="927" y="1071"/>
                                        </a:lnTo>
                                        <a:lnTo>
                                          <a:pt x="911" y="1057"/>
                                        </a:lnTo>
                                        <a:lnTo>
                                          <a:pt x="895" y="1042"/>
                                        </a:lnTo>
                                        <a:lnTo>
                                          <a:pt x="878" y="1026"/>
                                        </a:lnTo>
                                        <a:lnTo>
                                          <a:pt x="862" y="1010"/>
                                        </a:lnTo>
                                        <a:lnTo>
                                          <a:pt x="844" y="995"/>
                                        </a:lnTo>
                                        <a:lnTo>
                                          <a:pt x="835" y="988"/>
                                        </a:lnTo>
                                        <a:lnTo>
                                          <a:pt x="825" y="982"/>
                                        </a:lnTo>
                                        <a:lnTo>
                                          <a:pt x="815" y="976"/>
                                        </a:lnTo>
                                        <a:lnTo>
                                          <a:pt x="804" y="970"/>
                                        </a:lnTo>
                                        <a:lnTo>
                                          <a:pt x="807" y="1021"/>
                                        </a:lnTo>
                                        <a:lnTo>
                                          <a:pt x="810" y="1073"/>
                                        </a:lnTo>
                                        <a:lnTo>
                                          <a:pt x="814" y="1127"/>
                                        </a:lnTo>
                                        <a:lnTo>
                                          <a:pt x="818" y="1179"/>
                                        </a:lnTo>
                                        <a:lnTo>
                                          <a:pt x="823" y="1232"/>
                                        </a:lnTo>
                                        <a:lnTo>
                                          <a:pt x="827" y="1284"/>
                                        </a:lnTo>
                                        <a:lnTo>
                                          <a:pt x="829" y="1336"/>
                                        </a:lnTo>
                                        <a:lnTo>
                                          <a:pt x="831" y="1388"/>
                                        </a:lnTo>
                                        <a:lnTo>
                                          <a:pt x="824" y="1402"/>
                                        </a:lnTo>
                                        <a:lnTo>
                                          <a:pt x="815" y="1416"/>
                                        </a:lnTo>
                                        <a:lnTo>
                                          <a:pt x="806" y="1428"/>
                                        </a:lnTo>
                                        <a:lnTo>
                                          <a:pt x="796" y="1440"/>
                                        </a:lnTo>
                                        <a:lnTo>
                                          <a:pt x="784" y="1449"/>
                                        </a:lnTo>
                                        <a:lnTo>
                                          <a:pt x="772" y="1459"/>
                                        </a:lnTo>
                                        <a:lnTo>
                                          <a:pt x="759" y="1467"/>
                                        </a:lnTo>
                                        <a:lnTo>
                                          <a:pt x="745" y="1474"/>
                                        </a:lnTo>
                                        <a:lnTo>
                                          <a:pt x="731" y="1480"/>
                                        </a:lnTo>
                                        <a:lnTo>
                                          <a:pt x="716" y="1487"/>
                                        </a:lnTo>
                                        <a:lnTo>
                                          <a:pt x="702" y="1491"/>
                                        </a:lnTo>
                                        <a:lnTo>
                                          <a:pt x="687" y="1495"/>
                                        </a:lnTo>
                                        <a:lnTo>
                                          <a:pt x="672" y="1498"/>
                                        </a:lnTo>
                                        <a:lnTo>
                                          <a:pt x="656" y="1500"/>
                                        </a:lnTo>
                                        <a:lnTo>
                                          <a:pt x="640" y="1501"/>
                                        </a:lnTo>
                                        <a:lnTo>
                                          <a:pt x="624" y="1503"/>
                                        </a:lnTo>
                                        <a:lnTo>
                                          <a:pt x="609" y="1503"/>
                                        </a:lnTo>
                                        <a:lnTo>
                                          <a:pt x="593" y="1503"/>
                                        </a:lnTo>
                                        <a:lnTo>
                                          <a:pt x="577" y="1501"/>
                                        </a:lnTo>
                                        <a:lnTo>
                                          <a:pt x="562" y="1500"/>
                                        </a:lnTo>
                                        <a:lnTo>
                                          <a:pt x="532" y="1495"/>
                                        </a:lnTo>
                                        <a:lnTo>
                                          <a:pt x="504" y="1488"/>
                                        </a:lnTo>
                                        <a:lnTo>
                                          <a:pt x="478" y="1479"/>
                                        </a:lnTo>
                                        <a:lnTo>
                                          <a:pt x="454" y="1469"/>
                                        </a:lnTo>
                                        <a:lnTo>
                                          <a:pt x="444" y="1463"/>
                                        </a:lnTo>
                                        <a:lnTo>
                                          <a:pt x="434" y="1458"/>
                                        </a:lnTo>
                                        <a:lnTo>
                                          <a:pt x="426" y="1452"/>
                                        </a:lnTo>
                                        <a:lnTo>
                                          <a:pt x="418" y="1446"/>
                                        </a:lnTo>
                                        <a:lnTo>
                                          <a:pt x="397" y="1416"/>
                                        </a:lnTo>
                                        <a:lnTo>
                                          <a:pt x="375" y="1384"/>
                                        </a:lnTo>
                                        <a:lnTo>
                                          <a:pt x="353" y="1348"/>
                                        </a:lnTo>
                                        <a:lnTo>
                                          <a:pt x="329" y="1310"/>
                                        </a:lnTo>
                                        <a:lnTo>
                                          <a:pt x="306" y="1269"/>
                                        </a:lnTo>
                                        <a:lnTo>
                                          <a:pt x="282" y="1226"/>
                                        </a:lnTo>
                                        <a:lnTo>
                                          <a:pt x="259" y="1181"/>
                                        </a:lnTo>
                                        <a:lnTo>
                                          <a:pt x="235" y="1133"/>
                                        </a:lnTo>
                                        <a:lnTo>
                                          <a:pt x="212" y="1085"/>
                                        </a:lnTo>
                                        <a:lnTo>
                                          <a:pt x="188" y="1034"/>
                                        </a:lnTo>
                                        <a:lnTo>
                                          <a:pt x="166" y="982"/>
                                        </a:lnTo>
                                        <a:lnTo>
                                          <a:pt x="144" y="929"/>
                                        </a:lnTo>
                                        <a:lnTo>
                                          <a:pt x="123" y="875"/>
                                        </a:lnTo>
                                        <a:lnTo>
                                          <a:pt x="103" y="821"/>
                                        </a:lnTo>
                                        <a:lnTo>
                                          <a:pt x="84" y="767"/>
                                        </a:lnTo>
                                        <a:lnTo>
                                          <a:pt x="67" y="712"/>
                                        </a:lnTo>
                                        <a:lnTo>
                                          <a:pt x="52" y="658"/>
                                        </a:lnTo>
                                        <a:lnTo>
                                          <a:pt x="37" y="603"/>
                                        </a:lnTo>
                                        <a:lnTo>
                                          <a:pt x="26" y="549"/>
                                        </a:lnTo>
                                        <a:lnTo>
                                          <a:pt x="16" y="496"/>
                                        </a:lnTo>
                                        <a:lnTo>
                                          <a:pt x="8" y="444"/>
                                        </a:lnTo>
                                        <a:lnTo>
                                          <a:pt x="3" y="393"/>
                                        </a:lnTo>
                                        <a:lnTo>
                                          <a:pt x="0" y="344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3" y="250"/>
                                        </a:lnTo>
                                        <a:lnTo>
                                          <a:pt x="8" y="206"/>
                                        </a:lnTo>
                                        <a:lnTo>
                                          <a:pt x="18" y="164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45" y="89"/>
                                        </a:lnTo>
                                        <a:lnTo>
                                          <a:pt x="65" y="57"/>
                                        </a:lnTo>
                                        <a:lnTo>
                                          <a:pt x="88" y="26"/>
                                        </a:lnTo>
                                        <a:lnTo>
                                          <a:pt x="1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39" y="3441"/>
                                    <a:ext cx="62" cy="164"/>
                                  </a:xfrm>
                                  <a:custGeom>
                                    <a:avLst/>
                                    <a:gdLst>
                                      <a:gd name="T0" fmla="*/ 0 w 309"/>
                                      <a:gd name="T1" fmla="*/ 0 h 819"/>
                                      <a:gd name="T2" fmla="*/ 10 w 309"/>
                                      <a:gd name="T3" fmla="*/ 32 h 819"/>
                                      <a:gd name="T4" fmla="*/ 38 w 309"/>
                                      <a:gd name="T5" fmla="*/ 116 h 819"/>
                                      <a:gd name="T6" fmla="*/ 78 w 309"/>
                                      <a:gd name="T7" fmla="*/ 236 h 819"/>
                                      <a:gd name="T8" fmla="*/ 126 w 309"/>
                                      <a:gd name="T9" fmla="*/ 376 h 819"/>
                                      <a:gd name="T10" fmla="*/ 152 w 309"/>
                                      <a:gd name="T11" fmla="*/ 449 h 819"/>
                                      <a:gd name="T12" fmla="*/ 177 w 309"/>
                                      <a:gd name="T13" fmla="*/ 519 h 819"/>
                                      <a:gd name="T14" fmla="*/ 203 w 309"/>
                                      <a:gd name="T15" fmla="*/ 589 h 819"/>
                                      <a:gd name="T16" fmla="*/ 226 w 309"/>
                                      <a:gd name="T17" fmla="*/ 651 h 819"/>
                                      <a:gd name="T18" fmla="*/ 250 w 309"/>
                                      <a:gd name="T19" fmla="*/ 706 h 819"/>
                                      <a:gd name="T20" fmla="*/ 269 w 309"/>
                                      <a:gd name="T21" fmla="*/ 753 h 819"/>
                                      <a:gd name="T22" fmla="*/ 279 w 309"/>
                                      <a:gd name="T23" fmla="*/ 772 h 819"/>
                                      <a:gd name="T24" fmla="*/ 288 w 309"/>
                                      <a:gd name="T25" fmla="*/ 788 h 819"/>
                                      <a:gd name="T26" fmla="*/ 295 w 309"/>
                                      <a:gd name="T27" fmla="*/ 800 h 819"/>
                                      <a:gd name="T28" fmla="*/ 301 w 309"/>
                                      <a:gd name="T29" fmla="*/ 810 h 819"/>
                                      <a:gd name="T30" fmla="*/ 309 w 309"/>
                                      <a:gd name="T31" fmla="*/ 819 h 819"/>
                                      <a:gd name="T32" fmla="*/ 308 w 309"/>
                                      <a:gd name="T33" fmla="*/ 816 h 819"/>
                                      <a:gd name="T34" fmla="*/ 299 w 309"/>
                                      <a:gd name="T35" fmla="*/ 804 h 819"/>
                                      <a:gd name="T36" fmla="*/ 283 w 309"/>
                                      <a:gd name="T37" fmla="*/ 782 h 819"/>
                                      <a:gd name="T38" fmla="*/ 262 w 309"/>
                                      <a:gd name="T39" fmla="*/ 751 h 819"/>
                                      <a:gd name="T40" fmla="*/ 237 w 309"/>
                                      <a:gd name="T41" fmla="*/ 712 h 819"/>
                                      <a:gd name="T42" fmla="*/ 209 w 309"/>
                                      <a:gd name="T43" fmla="*/ 665 h 819"/>
                                      <a:gd name="T44" fmla="*/ 178 w 309"/>
                                      <a:gd name="T45" fmla="*/ 611 h 819"/>
                                      <a:gd name="T46" fmla="*/ 162 w 309"/>
                                      <a:gd name="T47" fmla="*/ 581 h 819"/>
                                      <a:gd name="T48" fmla="*/ 146 w 309"/>
                                      <a:gd name="T49" fmla="*/ 550 h 819"/>
                                      <a:gd name="T50" fmla="*/ 131 w 309"/>
                                      <a:gd name="T51" fmla="*/ 518 h 819"/>
                                      <a:gd name="T52" fmla="*/ 115 w 309"/>
                                      <a:gd name="T53" fmla="*/ 484 h 819"/>
                                      <a:gd name="T54" fmla="*/ 100 w 309"/>
                                      <a:gd name="T55" fmla="*/ 449 h 819"/>
                                      <a:gd name="T56" fmla="*/ 85 w 309"/>
                                      <a:gd name="T57" fmla="*/ 413 h 819"/>
                                      <a:gd name="T58" fmla="*/ 71 w 309"/>
                                      <a:gd name="T59" fmla="*/ 375 h 819"/>
                                      <a:gd name="T60" fmla="*/ 59 w 309"/>
                                      <a:gd name="T61" fmla="*/ 336 h 819"/>
                                      <a:gd name="T62" fmla="*/ 47 w 309"/>
                                      <a:gd name="T63" fmla="*/ 297 h 819"/>
                                      <a:gd name="T64" fmla="*/ 36 w 309"/>
                                      <a:gd name="T65" fmla="*/ 257 h 819"/>
                                      <a:gd name="T66" fmla="*/ 26 w 309"/>
                                      <a:gd name="T67" fmla="*/ 215 h 819"/>
                                      <a:gd name="T68" fmla="*/ 17 w 309"/>
                                      <a:gd name="T69" fmla="*/ 173 h 819"/>
                                      <a:gd name="T70" fmla="*/ 10 w 309"/>
                                      <a:gd name="T71" fmla="*/ 131 h 819"/>
                                      <a:gd name="T72" fmla="*/ 5 w 309"/>
                                      <a:gd name="T73" fmla="*/ 88 h 819"/>
                                      <a:gd name="T74" fmla="*/ 1 w 309"/>
                                      <a:gd name="T75" fmla="*/ 45 h 819"/>
                                      <a:gd name="T76" fmla="*/ 0 w 309"/>
                                      <a:gd name="T77" fmla="*/ 0 h 8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09" h="819">
                                        <a:moveTo>
                                          <a:pt x="0" y="0"/>
                                        </a:moveTo>
                                        <a:lnTo>
                                          <a:pt x="10" y="32"/>
                                        </a:lnTo>
                                        <a:lnTo>
                                          <a:pt x="38" y="116"/>
                                        </a:lnTo>
                                        <a:lnTo>
                                          <a:pt x="78" y="236"/>
                                        </a:lnTo>
                                        <a:lnTo>
                                          <a:pt x="126" y="376"/>
                                        </a:lnTo>
                                        <a:lnTo>
                                          <a:pt x="152" y="449"/>
                                        </a:lnTo>
                                        <a:lnTo>
                                          <a:pt x="177" y="519"/>
                                        </a:lnTo>
                                        <a:lnTo>
                                          <a:pt x="203" y="589"/>
                                        </a:lnTo>
                                        <a:lnTo>
                                          <a:pt x="226" y="651"/>
                                        </a:lnTo>
                                        <a:lnTo>
                                          <a:pt x="250" y="706"/>
                                        </a:lnTo>
                                        <a:lnTo>
                                          <a:pt x="269" y="753"/>
                                        </a:lnTo>
                                        <a:lnTo>
                                          <a:pt x="279" y="772"/>
                                        </a:lnTo>
                                        <a:lnTo>
                                          <a:pt x="288" y="788"/>
                                        </a:lnTo>
                                        <a:lnTo>
                                          <a:pt x="295" y="800"/>
                                        </a:lnTo>
                                        <a:lnTo>
                                          <a:pt x="301" y="810"/>
                                        </a:lnTo>
                                        <a:lnTo>
                                          <a:pt x="309" y="819"/>
                                        </a:lnTo>
                                        <a:lnTo>
                                          <a:pt x="308" y="816"/>
                                        </a:lnTo>
                                        <a:lnTo>
                                          <a:pt x="299" y="804"/>
                                        </a:lnTo>
                                        <a:lnTo>
                                          <a:pt x="283" y="782"/>
                                        </a:lnTo>
                                        <a:lnTo>
                                          <a:pt x="262" y="751"/>
                                        </a:lnTo>
                                        <a:lnTo>
                                          <a:pt x="237" y="712"/>
                                        </a:lnTo>
                                        <a:lnTo>
                                          <a:pt x="209" y="665"/>
                                        </a:lnTo>
                                        <a:lnTo>
                                          <a:pt x="178" y="611"/>
                                        </a:lnTo>
                                        <a:lnTo>
                                          <a:pt x="162" y="581"/>
                                        </a:lnTo>
                                        <a:lnTo>
                                          <a:pt x="146" y="550"/>
                                        </a:lnTo>
                                        <a:lnTo>
                                          <a:pt x="131" y="518"/>
                                        </a:lnTo>
                                        <a:lnTo>
                                          <a:pt x="115" y="484"/>
                                        </a:lnTo>
                                        <a:lnTo>
                                          <a:pt x="100" y="449"/>
                                        </a:lnTo>
                                        <a:lnTo>
                                          <a:pt x="85" y="413"/>
                                        </a:lnTo>
                                        <a:lnTo>
                                          <a:pt x="71" y="375"/>
                                        </a:lnTo>
                                        <a:lnTo>
                                          <a:pt x="59" y="336"/>
                                        </a:lnTo>
                                        <a:lnTo>
                                          <a:pt x="47" y="297"/>
                                        </a:lnTo>
                                        <a:lnTo>
                                          <a:pt x="36" y="257"/>
                                        </a:lnTo>
                                        <a:lnTo>
                                          <a:pt x="26" y="215"/>
                                        </a:lnTo>
                                        <a:lnTo>
                                          <a:pt x="17" y="173"/>
                                        </a:lnTo>
                                        <a:lnTo>
                                          <a:pt x="10" y="131"/>
                                        </a:lnTo>
                                        <a:lnTo>
                                          <a:pt x="5" y="88"/>
                                        </a:lnTo>
                                        <a:lnTo>
                                          <a:pt x="1" y="4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62" name="Group 326"/>
                        <wpg:cNvGrpSpPr>
                          <a:grpSpLocks/>
                        </wpg:cNvGrpSpPr>
                        <wpg:grpSpPr bwMode="auto">
                          <a:xfrm rot="-372639">
                            <a:off x="4635" y="9979"/>
                            <a:ext cx="1117" cy="931"/>
                            <a:chOff x="9422" y="9791"/>
                            <a:chExt cx="2108" cy="1411"/>
                          </a:xfrm>
                        </wpg:grpSpPr>
                        <wps:wsp>
                          <wps:cNvPr id="163" name="Freeform 327"/>
                          <wps:cNvSpPr>
                            <a:spLocks/>
                          </wps:cNvSpPr>
                          <wps:spPr bwMode="auto">
                            <a:xfrm>
                              <a:off x="9473" y="9847"/>
                              <a:ext cx="1979" cy="1319"/>
                            </a:xfrm>
                            <a:custGeom>
                              <a:avLst/>
                              <a:gdLst>
                                <a:gd name="T0" fmla="*/ 1057 w 6414"/>
                                <a:gd name="T1" fmla="*/ 1754 h 4254"/>
                                <a:gd name="T2" fmla="*/ 1056 w 6414"/>
                                <a:gd name="T3" fmla="*/ 1913 h 4254"/>
                                <a:gd name="T4" fmla="*/ 1062 w 6414"/>
                                <a:gd name="T5" fmla="*/ 2083 h 4254"/>
                                <a:gd name="T6" fmla="*/ 1091 w 6414"/>
                                <a:gd name="T7" fmla="*/ 2439 h 4254"/>
                                <a:gd name="T8" fmla="*/ 1136 w 6414"/>
                                <a:gd name="T9" fmla="*/ 2775 h 4254"/>
                                <a:gd name="T10" fmla="*/ 1183 w 6414"/>
                                <a:gd name="T11" fmla="*/ 3043 h 4254"/>
                                <a:gd name="T12" fmla="*/ 1218 w 6414"/>
                                <a:gd name="T13" fmla="*/ 3195 h 4254"/>
                                <a:gd name="T14" fmla="*/ 1084 w 6414"/>
                                <a:gd name="T15" fmla="*/ 3214 h 4254"/>
                                <a:gd name="T16" fmla="*/ 929 w 6414"/>
                                <a:gd name="T17" fmla="*/ 3243 h 4254"/>
                                <a:gd name="T18" fmla="*/ 764 w 6414"/>
                                <a:gd name="T19" fmla="*/ 3284 h 4254"/>
                                <a:gd name="T20" fmla="*/ 593 w 6414"/>
                                <a:gd name="T21" fmla="*/ 3337 h 4254"/>
                                <a:gd name="T22" fmla="*/ 428 w 6414"/>
                                <a:gd name="T23" fmla="*/ 3404 h 4254"/>
                                <a:gd name="T24" fmla="*/ 279 w 6414"/>
                                <a:gd name="T25" fmla="*/ 3485 h 4254"/>
                                <a:gd name="T26" fmla="*/ 154 w 6414"/>
                                <a:gd name="T27" fmla="*/ 3579 h 4254"/>
                                <a:gd name="T28" fmla="*/ 60 w 6414"/>
                                <a:gd name="T29" fmla="*/ 3687 h 4254"/>
                                <a:gd name="T30" fmla="*/ 8 w 6414"/>
                                <a:gd name="T31" fmla="*/ 3812 h 4254"/>
                                <a:gd name="T32" fmla="*/ 5 w 6414"/>
                                <a:gd name="T33" fmla="*/ 3953 h 4254"/>
                                <a:gd name="T34" fmla="*/ 60 w 6414"/>
                                <a:gd name="T35" fmla="*/ 4089 h 4254"/>
                                <a:gd name="T36" fmla="*/ 216 w 6414"/>
                                <a:gd name="T37" fmla="*/ 4170 h 4254"/>
                                <a:gd name="T38" fmla="*/ 483 w 6414"/>
                                <a:gd name="T39" fmla="*/ 4222 h 4254"/>
                                <a:gd name="T40" fmla="*/ 834 w 6414"/>
                                <a:gd name="T41" fmla="*/ 4249 h 4254"/>
                                <a:gd name="T42" fmla="*/ 1241 w 6414"/>
                                <a:gd name="T43" fmla="*/ 4251 h 4254"/>
                                <a:gd name="T44" fmla="*/ 1678 w 6414"/>
                                <a:gd name="T45" fmla="*/ 4232 h 4254"/>
                                <a:gd name="T46" fmla="*/ 2114 w 6414"/>
                                <a:gd name="T47" fmla="*/ 4192 h 4254"/>
                                <a:gd name="T48" fmla="*/ 2526 w 6414"/>
                                <a:gd name="T49" fmla="*/ 4133 h 4254"/>
                                <a:gd name="T50" fmla="*/ 2884 w 6414"/>
                                <a:gd name="T51" fmla="*/ 4056 h 4254"/>
                                <a:gd name="T52" fmla="*/ 3160 w 6414"/>
                                <a:gd name="T53" fmla="*/ 3965 h 4254"/>
                                <a:gd name="T54" fmla="*/ 3328 w 6414"/>
                                <a:gd name="T55" fmla="*/ 3859 h 4254"/>
                                <a:gd name="T56" fmla="*/ 3428 w 6414"/>
                                <a:gd name="T57" fmla="*/ 3906 h 4254"/>
                                <a:gd name="T58" fmla="*/ 3646 w 6414"/>
                                <a:gd name="T59" fmla="*/ 4012 h 4254"/>
                                <a:gd name="T60" fmla="*/ 3967 w 6414"/>
                                <a:gd name="T61" fmla="*/ 4093 h 4254"/>
                                <a:gd name="T62" fmla="*/ 4359 w 6414"/>
                                <a:gd name="T63" fmla="*/ 4150 h 4254"/>
                                <a:gd name="T64" fmla="*/ 4791 w 6414"/>
                                <a:gd name="T65" fmla="*/ 4181 h 4254"/>
                                <a:gd name="T66" fmla="*/ 5229 w 6414"/>
                                <a:gd name="T67" fmla="*/ 4188 h 4254"/>
                                <a:gd name="T68" fmla="*/ 5641 w 6414"/>
                                <a:gd name="T69" fmla="*/ 4171 h 4254"/>
                                <a:gd name="T70" fmla="*/ 5995 w 6414"/>
                                <a:gd name="T71" fmla="*/ 4128 h 4254"/>
                                <a:gd name="T72" fmla="*/ 6258 w 6414"/>
                                <a:gd name="T73" fmla="*/ 4060 h 4254"/>
                                <a:gd name="T74" fmla="*/ 6400 w 6414"/>
                                <a:gd name="T75" fmla="*/ 3967 h 4254"/>
                                <a:gd name="T76" fmla="*/ 6387 w 6414"/>
                                <a:gd name="T77" fmla="*/ 3848 h 4254"/>
                                <a:gd name="T78" fmla="*/ 6274 w 6414"/>
                                <a:gd name="T79" fmla="*/ 3691 h 4254"/>
                                <a:gd name="T80" fmla="*/ 6162 w 6414"/>
                                <a:gd name="T81" fmla="*/ 3561 h 4254"/>
                                <a:gd name="T82" fmla="*/ 6049 w 6414"/>
                                <a:gd name="T83" fmla="*/ 3456 h 4254"/>
                                <a:gd name="T84" fmla="*/ 5936 w 6414"/>
                                <a:gd name="T85" fmla="*/ 3375 h 4254"/>
                                <a:gd name="T86" fmla="*/ 5825 w 6414"/>
                                <a:gd name="T87" fmla="*/ 3313 h 4254"/>
                                <a:gd name="T88" fmla="*/ 5716 w 6414"/>
                                <a:gd name="T89" fmla="*/ 3269 h 4254"/>
                                <a:gd name="T90" fmla="*/ 5609 w 6414"/>
                                <a:gd name="T91" fmla="*/ 3242 h 4254"/>
                                <a:gd name="T92" fmla="*/ 5504 w 6414"/>
                                <a:gd name="T93" fmla="*/ 3229 h 4254"/>
                                <a:gd name="T94" fmla="*/ 5401 w 6414"/>
                                <a:gd name="T95" fmla="*/ 3226 h 4254"/>
                                <a:gd name="T96" fmla="*/ 5302 w 6414"/>
                                <a:gd name="T97" fmla="*/ 3232 h 4254"/>
                                <a:gd name="T98" fmla="*/ 5353 w 6414"/>
                                <a:gd name="T99" fmla="*/ 2895 h 4254"/>
                                <a:gd name="T100" fmla="*/ 5484 w 6414"/>
                                <a:gd name="T101" fmla="*/ 1976 h 4254"/>
                                <a:gd name="T102" fmla="*/ 5333 w 6414"/>
                                <a:gd name="T103" fmla="*/ 1235 h 4254"/>
                                <a:gd name="T104" fmla="*/ 4961 w 6414"/>
                                <a:gd name="T105" fmla="*/ 668 h 4254"/>
                                <a:gd name="T106" fmla="*/ 4426 w 6414"/>
                                <a:gd name="T107" fmla="*/ 276 h 4254"/>
                                <a:gd name="T108" fmla="*/ 3787 w 6414"/>
                                <a:gd name="T109" fmla="*/ 55 h 4254"/>
                                <a:gd name="T110" fmla="*/ 3104 w 6414"/>
                                <a:gd name="T111" fmla="*/ 2 h 4254"/>
                                <a:gd name="T112" fmla="*/ 2435 w 6414"/>
                                <a:gd name="T113" fmla="*/ 114 h 4254"/>
                                <a:gd name="T114" fmla="*/ 1839 w 6414"/>
                                <a:gd name="T115" fmla="*/ 391 h 4254"/>
                                <a:gd name="T116" fmla="*/ 1375 w 6414"/>
                                <a:gd name="T117" fmla="*/ 829 h 4254"/>
                                <a:gd name="T118" fmla="*/ 1101 w 6414"/>
                                <a:gd name="T119" fmla="*/ 1425 h 4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14" h="4254">
                                  <a:moveTo>
                                    <a:pt x="1064" y="1659"/>
                                  </a:moveTo>
                                  <a:lnTo>
                                    <a:pt x="1059" y="1706"/>
                                  </a:lnTo>
                                  <a:lnTo>
                                    <a:pt x="1057" y="1754"/>
                                  </a:lnTo>
                                  <a:lnTo>
                                    <a:pt x="1056" y="1805"/>
                                  </a:lnTo>
                                  <a:lnTo>
                                    <a:pt x="1054" y="1858"/>
                                  </a:lnTo>
                                  <a:lnTo>
                                    <a:pt x="1056" y="1913"/>
                                  </a:lnTo>
                                  <a:lnTo>
                                    <a:pt x="1057" y="1968"/>
                                  </a:lnTo>
                                  <a:lnTo>
                                    <a:pt x="1058" y="2025"/>
                                  </a:lnTo>
                                  <a:lnTo>
                                    <a:pt x="1062" y="2083"/>
                                  </a:lnTo>
                                  <a:lnTo>
                                    <a:pt x="1069" y="2202"/>
                                  </a:lnTo>
                                  <a:lnTo>
                                    <a:pt x="1079" y="2321"/>
                                  </a:lnTo>
                                  <a:lnTo>
                                    <a:pt x="1091" y="2439"/>
                                  </a:lnTo>
                                  <a:lnTo>
                                    <a:pt x="1106" y="2556"/>
                                  </a:lnTo>
                                  <a:lnTo>
                                    <a:pt x="1121" y="2668"/>
                                  </a:lnTo>
                                  <a:lnTo>
                                    <a:pt x="1136" y="2775"/>
                                  </a:lnTo>
                                  <a:lnTo>
                                    <a:pt x="1152" y="2875"/>
                                  </a:lnTo>
                                  <a:lnTo>
                                    <a:pt x="1168" y="2964"/>
                                  </a:lnTo>
                                  <a:lnTo>
                                    <a:pt x="1183" y="3043"/>
                                  </a:lnTo>
                                  <a:lnTo>
                                    <a:pt x="1197" y="3109"/>
                                  </a:lnTo>
                                  <a:lnTo>
                                    <a:pt x="1208" y="3161"/>
                                  </a:lnTo>
                                  <a:lnTo>
                                    <a:pt x="1218" y="3195"/>
                                  </a:lnTo>
                                  <a:lnTo>
                                    <a:pt x="1177" y="3200"/>
                                  </a:lnTo>
                                  <a:lnTo>
                                    <a:pt x="1132" y="3206"/>
                                  </a:lnTo>
                                  <a:lnTo>
                                    <a:pt x="1084" y="3214"/>
                                  </a:lnTo>
                                  <a:lnTo>
                                    <a:pt x="1035" y="3222"/>
                                  </a:lnTo>
                                  <a:lnTo>
                                    <a:pt x="984" y="3232"/>
                                  </a:lnTo>
                                  <a:lnTo>
                                    <a:pt x="929" y="3243"/>
                                  </a:lnTo>
                                  <a:lnTo>
                                    <a:pt x="875" y="3256"/>
                                  </a:lnTo>
                                  <a:lnTo>
                                    <a:pt x="819" y="3269"/>
                                  </a:lnTo>
                                  <a:lnTo>
                                    <a:pt x="764" y="3284"/>
                                  </a:lnTo>
                                  <a:lnTo>
                                    <a:pt x="707" y="3300"/>
                                  </a:lnTo>
                                  <a:lnTo>
                                    <a:pt x="650" y="3319"/>
                                  </a:lnTo>
                                  <a:lnTo>
                                    <a:pt x="593" y="3337"/>
                                  </a:lnTo>
                                  <a:lnTo>
                                    <a:pt x="537" y="3358"/>
                                  </a:lnTo>
                                  <a:lnTo>
                                    <a:pt x="483" y="3381"/>
                                  </a:lnTo>
                                  <a:lnTo>
                                    <a:pt x="428" y="3404"/>
                                  </a:lnTo>
                                  <a:lnTo>
                                    <a:pt x="377" y="3429"/>
                                  </a:lnTo>
                                  <a:lnTo>
                                    <a:pt x="327" y="3456"/>
                                  </a:lnTo>
                                  <a:lnTo>
                                    <a:pt x="279" y="3485"/>
                                  </a:lnTo>
                                  <a:lnTo>
                                    <a:pt x="234" y="3514"/>
                                  </a:lnTo>
                                  <a:lnTo>
                                    <a:pt x="192" y="3545"/>
                                  </a:lnTo>
                                  <a:lnTo>
                                    <a:pt x="154" y="3579"/>
                                  </a:lnTo>
                                  <a:lnTo>
                                    <a:pt x="118" y="3613"/>
                                  </a:lnTo>
                                  <a:lnTo>
                                    <a:pt x="87" y="3649"/>
                                  </a:lnTo>
                                  <a:lnTo>
                                    <a:pt x="60" y="3687"/>
                                  </a:lnTo>
                                  <a:lnTo>
                                    <a:pt x="38" y="3727"/>
                                  </a:lnTo>
                                  <a:lnTo>
                                    <a:pt x="20" y="3769"/>
                                  </a:lnTo>
                                  <a:lnTo>
                                    <a:pt x="8" y="3812"/>
                                  </a:lnTo>
                                  <a:lnTo>
                                    <a:pt x="0" y="3857"/>
                                  </a:lnTo>
                                  <a:lnTo>
                                    <a:pt x="0" y="3904"/>
                                  </a:lnTo>
                                  <a:lnTo>
                                    <a:pt x="5" y="3953"/>
                                  </a:lnTo>
                                  <a:lnTo>
                                    <a:pt x="18" y="4004"/>
                                  </a:lnTo>
                                  <a:lnTo>
                                    <a:pt x="36" y="4057"/>
                                  </a:lnTo>
                                  <a:lnTo>
                                    <a:pt x="60" y="4089"/>
                                  </a:lnTo>
                                  <a:lnTo>
                                    <a:pt x="97" y="4119"/>
                                  </a:lnTo>
                                  <a:lnTo>
                                    <a:pt x="150" y="4146"/>
                                  </a:lnTo>
                                  <a:lnTo>
                                    <a:pt x="216" y="4170"/>
                                  </a:lnTo>
                                  <a:lnTo>
                                    <a:pt x="294" y="4191"/>
                                  </a:lnTo>
                                  <a:lnTo>
                                    <a:pt x="383" y="4208"/>
                                  </a:lnTo>
                                  <a:lnTo>
                                    <a:pt x="483" y="4222"/>
                                  </a:lnTo>
                                  <a:lnTo>
                                    <a:pt x="592" y="4234"/>
                                  </a:lnTo>
                                  <a:lnTo>
                                    <a:pt x="709" y="4243"/>
                                  </a:lnTo>
                                  <a:lnTo>
                                    <a:pt x="834" y="4249"/>
                                  </a:lnTo>
                                  <a:lnTo>
                                    <a:pt x="965" y="4253"/>
                                  </a:lnTo>
                                  <a:lnTo>
                                    <a:pt x="1101" y="4254"/>
                                  </a:lnTo>
                                  <a:lnTo>
                                    <a:pt x="1241" y="4251"/>
                                  </a:lnTo>
                                  <a:lnTo>
                                    <a:pt x="1385" y="4248"/>
                                  </a:lnTo>
                                  <a:lnTo>
                                    <a:pt x="1531" y="4240"/>
                                  </a:lnTo>
                                  <a:lnTo>
                                    <a:pt x="1678" y="4232"/>
                                  </a:lnTo>
                                  <a:lnTo>
                                    <a:pt x="1824" y="4221"/>
                                  </a:lnTo>
                                  <a:lnTo>
                                    <a:pt x="1970" y="4207"/>
                                  </a:lnTo>
                                  <a:lnTo>
                                    <a:pt x="2114" y="4192"/>
                                  </a:lnTo>
                                  <a:lnTo>
                                    <a:pt x="2255" y="4174"/>
                                  </a:lnTo>
                                  <a:lnTo>
                                    <a:pt x="2393" y="4154"/>
                                  </a:lnTo>
                                  <a:lnTo>
                                    <a:pt x="2526" y="4133"/>
                                  </a:lnTo>
                                  <a:lnTo>
                                    <a:pt x="2652" y="4109"/>
                                  </a:lnTo>
                                  <a:lnTo>
                                    <a:pt x="2771" y="4083"/>
                                  </a:lnTo>
                                  <a:lnTo>
                                    <a:pt x="2884" y="4056"/>
                                  </a:lnTo>
                                  <a:lnTo>
                                    <a:pt x="2986" y="4028"/>
                                  </a:lnTo>
                                  <a:lnTo>
                                    <a:pt x="3078" y="3997"/>
                                  </a:lnTo>
                                  <a:lnTo>
                                    <a:pt x="3160" y="3965"/>
                                  </a:lnTo>
                                  <a:lnTo>
                                    <a:pt x="3230" y="3931"/>
                                  </a:lnTo>
                                  <a:lnTo>
                                    <a:pt x="3286" y="3897"/>
                                  </a:lnTo>
                                  <a:lnTo>
                                    <a:pt x="3328" y="3859"/>
                                  </a:lnTo>
                                  <a:lnTo>
                                    <a:pt x="3355" y="3822"/>
                                  </a:lnTo>
                                  <a:lnTo>
                                    <a:pt x="3383" y="3866"/>
                                  </a:lnTo>
                                  <a:lnTo>
                                    <a:pt x="3428" y="3906"/>
                                  </a:lnTo>
                                  <a:lnTo>
                                    <a:pt x="3487" y="3944"/>
                                  </a:lnTo>
                                  <a:lnTo>
                                    <a:pt x="3560" y="3979"/>
                                  </a:lnTo>
                                  <a:lnTo>
                                    <a:pt x="3646" y="4012"/>
                                  </a:lnTo>
                                  <a:lnTo>
                                    <a:pt x="3743" y="4041"/>
                                  </a:lnTo>
                                  <a:lnTo>
                                    <a:pt x="3851" y="4068"/>
                                  </a:lnTo>
                                  <a:lnTo>
                                    <a:pt x="3967" y="4093"/>
                                  </a:lnTo>
                                  <a:lnTo>
                                    <a:pt x="4092" y="4114"/>
                                  </a:lnTo>
                                  <a:lnTo>
                                    <a:pt x="4223" y="4134"/>
                                  </a:lnTo>
                                  <a:lnTo>
                                    <a:pt x="4359" y="4150"/>
                                  </a:lnTo>
                                  <a:lnTo>
                                    <a:pt x="4500" y="4162"/>
                                  </a:lnTo>
                                  <a:lnTo>
                                    <a:pt x="4645" y="4174"/>
                                  </a:lnTo>
                                  <a:lnTo>
                                    <a:pt x="4791" y="4181"/>
                                  </a:lnTo>
                                  <a:lnTo>
                                    <a:pt x="4937" y="4186"/>
                                  </a:lnTo>
                                  <a:lnTo>
                                    <a:pt x="5084" y="4188"/>
                                  </a:lnTo>
                                  <a:lnTo>
                                    <a:pt x="5229" y="4188"/>
                                  </a:lnTo>
                                  <a:lnTo>
                                    <a:pt x="5370" y="4186"/>
                                  </a:lnTo>
                                  <a:lnTo>
                                    <a:pt x="5508" y="4180"/>
                                  </a:lnTo>
                                  <a:lnTo>
                                    <a:pt x="5641" y="4171"/>
                                  </a:lnTo>
                                  <a:lnTo>
                                    <a:pt x="5767" y="4159"/>
                                  </a:lnTo>
                                  <a:lnTo>
                                    <a:pt x="5884" y="4145"/>
                                  </a:lnTo>
                                  <a:lnTo>
                                    <a:pt x="5995" y="4128"/>
                                  </a:lnTo>
                                  <a:lnTo>
                                    <a:pt x="6094" y="4108"/>
                                  </a:lnTo>
                                  <a:lnTo>
                                    <a:pt x="6183" y="4086"/>
                                  </a:lnTo>
                                  <a:lnTo>
                                    <a:pt x="6258" y="4060"/>
                                  </a:lnTo>
                                  <a:lnTo>
                                    <a:pt x="6321" y="4031"/>
                                  </a:lnTo>
                                  <a:lnTo>
                                    <a:pt x="6368" y="4000"/>
                                  </a:lnTo>
                                  <a:lnTo>
                                    <a:pt x="6400" y="3967"/>
                                  </a:lnTo>
                                  <a:lnTo>
                                    <a:pt x="6414" y="3930"/>
                                  </a:lnTo>
                                  <a:lnTo>
                                    <a:pt x="6410" y="3892"/>
                                  </a:lnTo>
                                  <a:lnTo>
                                    <a:pt x="6387" y="3848"/>
                                  </a:lnTo>
                                  <a:lnTo>
                                    <a:pt x="6350" y="3793"/>
                                  </a:lnTo>
                                  <a:lnTo>
                                    <a:pt x="6311" y="3741"/>
                                  </a:lnTo>
                                  <a:lnTo>
                                    <a:pt x="6274" y="3691"/>
                                  </a:lnTo>
                                  <a:lnTo>
                                    <a:pt x="6237" y="3645"/>
                                  </a:lnTo>
                                  <a:lnTo>
                                    <a:pt x="6199" y="3602"/>
                                  </a:lnTo>
                                  <a:lnTo>
                                    <a:pt x="6162" y="3561"/>
                                  </a:lnTo>
                                  <a:lnTo>
                                    <a:pt x="6123" y="3524"/>
                                  </a:lnTo>
                                  <a:lnTo>
                                    <a:pt x="6086" y="3488"/>
                                  </a:lnTo>
                                  <a:lnTo>
                                    <a:pt x="6049" y="3456"/>
                                  </a:lnTo>
                                  <a:lnTo>
                                    <a:pt x="6011" y="3427"/>
                                  </a:lnTo>
                                  <a:lnTo>
                                    <a:pt x="5974" y="3399"/>
                                  </a:lnTo>
                                  <a:lnTo>
                                    <a:pt x="5936" y="3375"/>
                                  </a:lnTo>
                                  <a:lnTo>
                                    <a:pt x="5899" y="3351"/>
                                  </a:lnTo>
                                  <a:lnTo>
                                    <a:pt x="5862" y="3331"/>
                                  </a:lnTo>
                                  <a:lnTo>
                                    <a:pt x="5825" y="3313"/>
                                  </a:lnTo>
                                  <a:lnTo>
                                    <a:pt x="5789" y="3297"/>
                                  </a:lnTo>
                                  <a:lnTo>
                                    <a:pt x="5752" y="3282"/>
                                  </a:lnTo>
                                  <a:lnTo>
                                    <a:pt x="5716" y="3269"/>
                                  </a:lnTo>
                                  <a:lnTo>
                                    <a:pt x="5680" y="3258"/>
                                  </a:lnTo>
                                  <a:lnTo>
                                    <a:pt x="5645" y="3250"/>
                                  </a:lnTo>
                                  <a:lnTo>
                                    <a:pt x="5609" y="3242"/>
                                  </a:lnTo>
                                  <a:lnTo>
                                    <a:pt x="5573" y="3236"/>
                                  </a:lnTo>
                                  <a:lnTo>
                                    <a:pt x="5538" y="3231"/>
                                  </a:lnTo>
                                  <a:lnTo>
                                    <a:pt x="5504" y="3229"/>
                                  </a:lnTo>
                                  <a:lnTo>
                                    <a:pt x="5469" y="3226"/>
                                  </a:lnTo>
                                  <a:lnTo>
                                    <a:pt x="5434" y="3226"/>
                                  </a:lnTo>
                                  <a:lnTo>
                                    <a:pt x="5401" y="3226"/>
                                  </a:lnTo>
                                  <a:lnTo>
                                    <a:pt x="5367" y="3227"/>
                                  </a:lnTo>
                                  <a:lnTo>
                                    <a:pt x="5334" y="3230"/>
                                  </a:lnTo>
                                  <a:lnTo>
                                    <a:pt x="5302" y="3232"/>
                                  </a:lnTo>
                                  <a:lnTo>
                                    <a:pt x="5270" y="3236"/>
                                  </a:lnTo>
                                  <a:lnTo>
                                    <a:pt x="5238" y="3241"/>
                                  </a:lnTo>
                                  <a:lnTo>
                                    <a:pt x="5353" y="2895"/>
                                  </a:lnTo>
                                  <a:lnTo>
                                    <a:pt x="5432" y="2568"/>
                                  </a:lnTo>
                                  <a:lnTo>
                                    <a:pt x="5474" y="2263"/>
                                  </a:lnTo>
                                  <a:lnTo>
                                    <a:pt x="5484" y="1976"/>
                                  </a:lnTo>
                                  <a:lnTo>
                                    <a:pt x="5461" y="1708"/>
                                  </a:lnTo>
                                  <a:lnTo>
                                    <a:pt x="5411" y="1462"/>
                                  </a:lnTo>
                                  <a:lnTo>
                                    <a:pt x="5333" y="1235"/>
                                  </a:lnTo>
                                  <a:lnTo>
                                    <a:pt x="5230" y="1027"/>
                                  </a:lnTo>
                                  <a:lnTo>
                                    <a:pt x="5105" y="838"/>
                                  </a:lnTo>
                                  <a:lnTo>
                                    <a:pt x="4961" y="668"/>
                                  </a:lnTo>
                                  <a:lnTo>
                                    <a:pt x="4797" y="519"/>
                                  </a:lnTo>
                                  <a:lnTo>
                                    <a:pt x="4618" y="387"/>
                                  </a:lnTo>
                                  <a:lnTo>
                                    <a:pt x="4426" y="276"/>
                                  </a:lnTo>
                                  <a:lnTo>
                                    <a:pt x="4221" y="183"/>
                                  </a:lnTo>
                                  <a:lnTo>
                                    <a:pt x="4008" y="109"/>
                                  </a:lnTo>
                                  <a:lnTo>
                                    <a:pt x="3787" y="55"/>
                                  </a:lnTo>
                                  <a:lnTo>
                                    <a:pt x="3562" y="18"/>
                                  </a:lnTo>
                                  <a:lnTo>
                                    <a:pt x="3333" y="0"/>
                                  </a:lnTo>
                                  <a:lnTo>
                                    <a:pt x="3104" y="2"/>
                                  </a:lnTo>
                                  <a:lnTo>
                                    <a:pt x="2876" y="20"/>
                                  </a:lnTo>
                                  <a:lnTo>
                                    <a:pt x="2652" y="58"/>
                                  </a:lnTo>
                                  <a:lnTo>
                                    <a:pt x="2435" y="114"/>
                                  </a:lnTo>
                                  <a:lnTo>
                                    <a:pt x="2224" y="188"/>
                                  </a:lnTo>
                                  <a:lnTo>
                                    <a:pt x="2025" y="280"/>
                                  </a:lnTo>
                                  <a:lnTo>
                                    <a:pt x="1839" y="391"/>
                                  </a:lnTo>
                                  <a:lnTo>
                                    <a:pt x="1667" y="519"/>
                                  </a:lnTo>
                                  <a:lnTo>
                                    <a:pt x="1511" y="665"/>
                                  </a:lnTo>
                                  <a:lnTo>
                                    <a:pt x="1375" y="829"/>
                                  </a:lnTo>
                                  <a:lnTo>
                                    <a:pt x="1260" y="1010"/>
                                  </a:lnTo>
                                  <a:lnTo>
                                    <a:pt x="1168" y="1209"/>
                                  </a:lnTo>
                                  <a:lnTo>
                                    <a:pt x="1101" y="1425"/>
                                  </a:lnTo>
                                  <a:lnTo>
                                    <a:pt x="1064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28"/>
                          <wps:cNvSpPr>
                            <a:spLocks/>
                          </wps:cNvSpPr>
                          <wps:spPr bwMode="auto">
                            <a:xfrm>
                              <a:off x="9868" y="10814"/>
                              <a:ext cx="1191" cy="203"/>
                            </a:xfrm>
                            <a:custGeom>
                              <a:avLst/>
                              <a:gdLst>
                                <a:gd name="T0" fmla="*/ 164 w 3853"/>
                                <a:gd name="T1" fmla="*/ 71 h 647"/>
                                <a:gd name="T2" fmla="*/ 507 w 3853"/>
                                <a:gd name="T3" fmla="*/ 199 h 647"/>
                                <a:gd name="T4" fmla="*/ 783 w 3853"/>
                                <a:gd name="T5" fmla="*/ 291 h 647"/>
                                <a:gd name="T6" fmla="*/ 1005 w 3853"/>
                                <a:gd name="T7" fmla="*/ 357 h 647"/>
                                <a:gd name="T8" fmla="*/ 1235 w 3853"/>
                                <a:gd name="T9" fmla="*/ 417 h 647"/>
                                <a:gd name="T10" fmla="*/ 1467 w 3853"/>
                                <a:gd name="T11" fmla="*/ 469 h 647"/>
                                <a:gd name="T12" fmla="*/ 1697 w 3853"/>
                                <a:gd name="T13" fmla="*/ 511 h 647"/>
                                <a:gd name="T14" fmla="*/ 1917 w 3853"/>
                                <a:gd name="T15" fmla="*/ 537 h 647"/>
                                <a:gd name="T16" fmla="*/ 2123 w 3853"/>
                                <a:gd name="T17" fmla="*/ 547 h 647"/>
                                <a:gd name="T18" fmla="*/ 2283 w 3853"/>
                                <a:gd name="T19" fmla="*/ 542 h 647"/>
                                <a:gd name="T20" fmla="*/ 2446 w 3853"/>
                                <a:gd name="T21" fmla="*/ 528 h 647"/>
                                <a:gd name="T22" fmla="*/ 2613 w 3853"/>
                                <a:gd name="T23" fmla="*/ 506 h 647"/>
                                <a:gd name="T24" fmla="*/ 2781 w 3853"/>
                                <a:gd name="T25" fmla="*/ 475 h 647"/>
                                <a:gd name="T26" fmla="*/ 2950 w 3853"/>
                                <a:gd name="T27" fmla="*/ 437 h 647"/>
                                <a:gd name="T28" fmla="*/ 3117 w 3853"/>
                                <a:gd name="T29" fmla="*/ 390 h 647"/>
                                <a:gd name="T30" fmla="*/ 3282 w 3853"/>
                                <a:gd name="T31" fmla="*/ 337 h 647"/>
                                <a:gd name="T32" fmla="*/ 3442 w 3853"/>
                                <a:gd name="T33" fmla="*/ 277 h 647"/>
                                <a:gd name="T34" fmla="*/ 3598 w 3853"/>
                                <a:gd name="T35" fmla="*/ 211 h 647"/>
                                <a:gd name="T36" fmla="*/ 3745 w 3853"/>
                                <a:gd name="T37" fmla="*/ 138 h 647"/>
                                <a:gd name="T38" fmla="*/ 3848 w 3853"/>
                                <a:gd name="T39" fmla="*/ 98 h 647"/>
                                <a:gd name="T40" fmla="*/ 3850 w 3853"/>
                                <a:gd name="T41" fmla="*/ 134 h 647"/>
                                <a:gd name="T42" fmla="*/ 3828 w 3853"/>
                                <a:gd name="T43" fmla="*/ 173 h 647"/>
                                <a:gd name="T44" fmla="*/ 3785 w 3853"/>
                                <a:gd name="T45" fmla="*/ 216 h 647"/>
                                <a:gd name="T46" fmla="*/ 3724 w 3853"/>
                                <a:gd name="T47" fmla="*/ 259 h 647"/>
                                <a:gd name="T48" fmla="*/ 3651 w 3853"/>
                                <a:gd name="T49" fmla="*/ 303 h 647"/>
                                <a:gd name="T50" fmla="*/ 3484 w 3853"/>
                                <a:gd name="T51" fmla="*/ 387 h 647"/>
                                <a:gd name="T52" fmla="*/ 3319 w 3853"/>
                                <a:gd name="T53" fmla="*/ 457 h 647"/>
                                <a:gd name="T54" fmla="*/ 3181 w 3853"/>
                                <a:gd name="T55" fmla="*/ 504 h 647"/>
                                <a:gd name="T56" fmla="*/ 3016 w 3853"/>
                                <a:gd name="T57" fmla="*/ 551 h 647"/>
                                <a:gd name="T58" fmla="*/ 2816 w 3853"/>
                                <a:gd name="T59" fmla="*/ 594 h 647"/>
                                <a:gd name="T60" fmla="*/ 2586 w 3853"/>
                                <a:gd name="T61" fmla="*/ 629 h 647"/>
                                <a:gd name="T62" fmla="*/ 2376 w 3853"/>
                                <a:gd name="T63" fmla="*/ 645 h 647"/>
                                <a:gd name="T64" fmla="*/ 2245 w 3853"/>
                                <a:gd name="T65" fmla="*/ 647 h 647"/>
                                <a:gd name="T66" fmla="*/ 2109 w 3853"/>
                                <a:gd name="T67" fmla="*/ 642 h 647"/>
                                <a:gd name="T68" fmla="*/ 1880 w 3853"/>
                                <a:gd name="T69" fmla="*/ 622 h 647"/>
                                <a:gd name="T70" fmla="*/ 1601 w 3853"/>
                                <a:gd name="T71" fmla="*/ 587 h 647"/>
                                <a:gd name="T72" fmla="*/ 1326 w 3853"/>
                                <a:gd name="T73" fmla="*/ 538 h 647"/>
                                <a:gd name="T74" fmla="*/ 1058 w 3853"/>
                                <a:gd name="T75" fmla="*/ 481 h 647"/>
                                <a:gd name="T76" fmla="*/ 807 w 3853"/>
                                <a:gd name="T77" fmla="*/ 418 h 647"/>
                                <a:gd name="T78" fmla="*/ 577 w 3853"/>
                                <a:gd name="T79" fmla="*/ 349 h 647"/>
                                <a:gd name="T80" fmla="*/ 378 w 3853"/>
                                <a:gd name="T81" fmla="*/ 277 h 647"/>
                                <a:gd name="T82" fmla="*/ 212 w 3853"/>
                                <a:gd name="T83" fmla="*/ 204 h 647"/>
                                <a:gd name="T84" fmla="*/ 91 w 3853"/>
                                <a:gd name="T85" fmla="*/ 133 h 647"/>
                                <a:gd name="T86" fmla="*/ 18 w 3853"/>
                                <a:gd name="T87" fmla="*/ 63 h 647"/>
                                <a:gd name="T88" fmla="*/ 0 w 3853"/>
                                <a:gd name="T89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853" h="647">
                                  <a:moveTo>
                                    <a:pt x="0" y="0"/>
                                  </a:moveTo>
                                  <a:lnTo>
                                    <a:pt x="74" y="34"/>
                                  </a:lnTo>
                                  <a:lnTo>
                                    <a:pt x="164" y="71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382" y="155"/>
                                  </a:lnTo>
                                  <a:lnTo>
                                    <a:pt x="507" y="199"/>
                                  </a:lnTo>
                                  <a:lnTo>
                                    <a:pt x="642" y="245"/>
                                  </a:lnTo>
                                  <a:lnTo>
                                    <a:pt x="711" y="267"/>
                                  </a:lnTo>
                                  <a:lnTo>
                                    <a:pt x="783" y="291"/>
                                  </a:lnTo>
                                  <a:lnTo>
                                    <a:pt x="856" y="313"/>
                                  </a:lnTo>
                                  <a:lnTo>
                                    <a:pt x="930" y="336"/>
                                  </a:lnTo>
                                  <a:lnTo>
                                    <a:pt x="1005" y="357"/>
                                  </a:lnTo>
                                  <a:lnTo>
                                    <a:pt x="1081" y="378"/>
                                  </a:lnTo>
                                  <a:lnTo>
                                    <a:pt x="1157" y="397"/>
                                  </a:lnTo>
                                  <a:lnTo>
                                    <a:pt x="1235" y="417"/>
                                  </a:lnTo>
                                  <a:lnTo>
                                    <a:pt x="1312" y="436"/>
                                  </a:lnTo>
                                  <a:lnTo>
                                    <a:pt x="1390" y="453"/>
                                  </a:lnTo>
                                  <a:lnTo>
                                    <a:pt x="1467" y="469"/>
                                  </a:lnTo>
                                  <a:lnTo>
                                    <a:pt x="1544" y="484"/>
                                  </a:lnTo>
                                  <a:lnTo>
                                    <a:pt x="1620" y="499"/>
                                  </a:lnTo>
                                  <a:lnTo>
                                    <a:pt x="1697" y="511"/>
                                  </a:lnTo>
                                  <a:lnTo>
                                    <a:pt x="1771" y="521"/>
                                  </a:lnTo>
                                  <a:lnTo>
                                    <a:pt x="1845" y="530"/>
                                  </a:lnTo>
                                  <a:lnTo>
                                    <a:pt x="1917" y="537"/>
                                  </a:lnTo>
                                  <a:lnTo>
                                    <a:pt x="1987" y="542"/>
                                  </a:lnTo>
                                  <a:lnTo>
                                    <a:pt x="2057" y="546"/>
                                  </a:lnTo>
                                  <a:lnTo>
                                    <a:pt x="2123" y="547"/>
                                  </a:lnTo>
                                  <a:lnTo>
                                    <a:pt x="2177" y="547"/>
                                  </a:lnTo>
                                  <a:lnTo>
                                    <a:pt x="2230" y="545"/>
                                  </a:lnTo>
                                  <a:lnTo>
                                    <a:pt x="2283" y="542"/>
                                  </a:lnTo>
                                  <a:lnTo>
                                    <a:pt x="2337" y="538"/>
                                  </a:lnTo>
                                  <a:lnTo>
                                    <a:pt x="2392" y="535"/>
                                  </a:lnTo>
                                  <a:lnTo>
                                    <a:pt x="2446" y="528"/>
                                  </a:lnTo>
                                  <a:lnTo>
                                    <a:pt x="2502" y="522"/>
                                  </a:lnTo>
                                  <a:lnTo>
                                    <a:pt x="2558" y="515"/>
                                  </a:lnTo>
                                  <a:lnTo>
                                    <a:pt x="2613" y="506"/>
                                  </a:lnTo>
                                  <a:lnTo>
                                    <a:pt x="2669" y="496"/>
                                  </a:lnTo>
                                  <a:lnTo>
                                    <a:pt x="2724" y="486"/>
                                  </a:lnTo>
                                  <a:lnTo>
                                    <a:pt x="2781" y="475"/>
                                  </a:lnTo>
                                  <a:lnTo>
                                    <a:pt x="2837" y="463"/>
                                  </a:lnTo>
                                  <a:lnTo>
                                    <a:pt x="2894" y="451"/>
                                  </a:lnTo>
                                  <a:lnTo>
                                    <a:pt x="2950" y="437"/>
                                  </a:lnTo>
                                  <a:lnTo>
                                    <a:pt x="3005" y="422"/>
                                  </a:lnTo>
                                  <a:lnTo>
                                    <a:pt x="3061" y="406"/>
                                  </a:lnTo>
                                  <a:lnTo>
                                    <a:pt x="3117" y="390"/>
                                  </a:lnTo>
                                  <a:lnTo>
                                    <a:pt x="3172" y="374"/>
                                  </a:lnTo>
                                  <a:lnTo>
                                    <a:pt x="3227" y="355"/>
                                  </a:lnTo>
                                  <a:lnTo>
                                    <a:pt x="3282" y="337"/>
                                  </a:lnTo>
                                  <a:lnTo>
                                    <a:pt x="3336" y="318"/>
                                  </a:lnTo>
                                  <a:lnTo>
                                    <a:pt x="3390" y="297"/>
                                  </a:lnTo>
                                  <a:lnTo>
                                    <a:pt x="3442" y="277"/>
                                  </a:lnTo>
                                  <a:lnTo>
                                    <a:pt x="3495" y="255"/>
                                  </a:lnTo>
                                  <a:lnTo>
                                    <a:pt x="3547" y="233"/>
                                  </a:lnTo>
                                  <a:lnTo>
                                    <a:pt x="3598" y="211"/>
                                  </a:lnTo>
                                  <a:lnTo>
                                    <a:pt x="3647" y="187"/>
                                  </a:lnTo>
                                  <a:lnTo>
                                    <a:pt x="3697" y="162"/>
                                  </a:lnTo>
                                  <a:lnTo>
                                    <a:pt x="3745" y="138"/>
                                  </a:lnTo>
                                  <a:lnTo>
                                    <a:pt x="3793" y="113"/>
                                  </a:lnTo>
                                  <a:lnTo>
                                    <a:pt x="3840" y="87"/>
                                  </a:lnTo>
                                  <a:lnTo>
                                    <a:pt x="3848" y="98"/>
                                  </a:lnTo>
                                  <a:lnTo>
                                    <a:pt x="3851" y="109"/>
                                  </a:lnTo>
                                  <a:lnTo>
                                    <a:pt x="3853" y="122"/>
                                  </a:lnTo>
                                  <a:lnTo>
                                    <a:pt x="3850" y="134"/>
                                  </a:lnTo>
                                  <a:lnTo>
                                    <a:pt x="3845" y="146"/>
                                  </a:lnTo>
                                  <a:lnTo>
                                    <a:pt x="3838" y="160"/>
                                  </a:lnTo>
                                  <a:lnTo>
                                    <a:pt x="3828" y="173"/>
                                  </a:lnTo>
                                  <a:lnTo>
                                    <a:pt x="3815" y="187"/>
                                  </a:lnTo>
                                  <a:lnTo>
                                    <a:pt x="3801" y="201"/>
                                  </a:lnTo>
                                  <a:lnTo>
                                    <a:pt x="3785" y="216"/>
                                  </a:lnTo>
                                  <a:lnTo>
                                    <a:pt x="3766" y="230"/>
                                  </a:lnTo>
                                  <a:lnTo>
                                    <a:pt x="3746" y="245"/>
                                  </a:lnTo>
                                  <a:lnTo>
                                    <a:pt x="3724" y="259"/>
                                  </a:lnTo>
                                  <a:lnTo>
                                    <a:pt x="3700" y="274"/>
                                  </a:lnTo>
                                  <a:lnTo>
                                    <a:pt x="3676" y="289"/>
                                  </a:lnTo>
                                  <a:lnTo>
                                    <a:pt x="3651" y="303"/>
                                  </a:lnTo>
                                  <a:lnTo>
                                    <a:pt x="3597" y="332"/>
                                  </a:lnTo>
                                  <a:lnTo>
                                    <a:pt x="3541" y="360"/>
                                  </a:lnTo>
                                  <a:lnTo>
                                    <a:pt x="3484" y="387"/>
                                  </a:lnTo>
                                  <a:lnTo>
                                    <a:pt x="3427" y="412"/>
                                  </a:lnTo>
                                  <a:lnTo>
                                    <a:pt x="3371" y="436"/>
                                  </a:lnTo>
                                  <a:lnTo>
                                    <a:pt x="3319" y="457"/>
                                  </a:lnTo>
                                  <a:lnTo>
                                    <a:pt x="3270" y="474"/>
                                  </a:lnTo>
                                  <a:lnTo>
                                    <a:pt x="3228" y="489"/>
                                  </a:lnTo>
                                  <a:lnTo>
                                    <a:pt x="3181" y="504"/>
                                  </a:lnTo>
                                  <a:lnTo>
                                    <a:pt x="3131" y="520"/>
                                  </a:lnTo>
                                  <a:lnTo>
                                    <a:pt x="3076" y="535"/>
                                  </a:lnTo>
                                  <a:lnTo>
                                    <a:pt x="3016" y="551"/>
                                  </a:lnTo>
                                  <a:lnTo>
                                    <a:pt x="2953" y="566"/>
                                  </a:lnTo>
                                  <a:lnTo>
                                    <a:pt x="2887" y="580"/>
                                  </a:lnTo>
                                  <a:lnTo>
                                    <a:pt x="2816" y="594"/>
                                  </a:lnTo>
                                  <a:lnTo>
                                    <a:pt x="2742" y="608"/>
                                  </a:lnTo>
                                  <a:lnTo>
                                    <a:pt x="2665" y="619"/>
                                  </a:lnTo>
                                  <a:lnTo>
                                    <a:pt x="2586" y="629"/>
                                  </a:lnTo>
                                  <a:lnTo>
                                    <a:pt x="2503" y="637"/>
                                  </a:lnTo>
                                  <a:lnTo>
                                    <a:pt x="2419" y="642"/>
                                  </a:lnTo>
                                  <a:lnTo>
                                    <a:pt x="2376" y="645"/>
                                  </a:lnTo>
                                  <a:lnTo>
                                    <a:pt x="2332" y="646"/>
                                  </a:lnTo>
                                  <a:lnTo>
                                    <a:pt x="2289" y="647"/>
                                  </a:lnTo>
                                  <a:lnTo>
                                    <a:pt x="2245" y="647"/>
                                  </a:lnTo>
                                  <a:lnTo>
                                    <a:pt x="2199" y="646"/>
                                  </a:lnTo>
                                  <a:lnTo>
                                    <a:pt x="2154" y="645"/>
                                  </a:lnTo>
                                  <a:lnTo>
                                    <a:pt x="2109" y="642"/>
                                  </a:lnTo>
                                  <a:lnTo>
                                    <a:pt x="2063" y="640"/>
                                  </a:lnTo>
                                  <a:lnTo>
                                    <a:pt x="1971" y="632"/>
                                  </a:lnTo>
                                  <a:lnTo>
                                    <a:pt x="1880" y="622"/>
                                  </a:lnTo>
                                  <a:lnTo>
                                    <a:pt x="1787" y="611"/>
                                  </a:lnTo>
                                  <a:lnTo>
                                    <a:pt x="1694" y="599"/>
                                  </a:lnTo>
                                  <a:lnTo>
                                    <a:pt x="1601" y="587"/>
                                  </a:lnTo>
                                  <a:lnTo>
                                    <a:pt x="1509" y="572"/>
                                  </a:lnTo>
                                  <a:lnTo>
                                    <a:pt x="1417" y="556"/>
                                  </a:lnTo>
                                  <a:lnTo>
                                    <a:pt x="1326" y="538"/>
                                  </a:lnTo>
                                  <a:lnTo>
                                    <a:pt x="1235" y="521"/>
                                  </a:lnTo>
                                  <a:lnTo>
                                    <a:pt x="1146" y="501"/>
                                  </a:lnTo>
                                  <a:lnTo>
                                    <a:pt x="1058" y="481"/>
                                  </a:lnTo>
                                  <a:lnTo>
                                    <a:pt x="973" y="462"/>
                                  </a:lnTo>
                                  <a:lnTo>
                                    <a:pt x="889" y="439"/>
                                  </a:lnTo>
                                  <a:lnTo>
                                    <a:pt x="807" y="418"/>
                                  </a:lnTo>
                                  <a:lnTo>
                                    <a:pt x="728" y="395"/>
                                  </a:lnTo>
                                  <a:lnTo>
                                    <a:pt x="651" y="373"/>
                                  </a:lnTo>
                                  <a:lnTo>
                                    <a:pt x="577" y="349"/>
                                  </a:lnTo>
                                  <a:lnTo>
                                    <a:pt x="508" y="326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319" y="253"/>
                                  </a:lnTo>
                                  <a:lnTo>
                                    <a:pt x="263" y="229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126" y="156"/>
                                  </a:lnTo>
                                  <a:lnTo>
                                    <a:pt x="91" y="133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329"/>
                          <wps:cNvSpPr>
                            <a:spLocks noEditPoints="1"/>
                          </wps:cNvSpPr>
                          <wps:spPr bwMode="auto">
                            <a:xfrm>
                              <a:off x="9422" y="9791"/>
                              <a:ext cx="2108" cy="1411"/>
                            </a:xfrm>
                            <a:custGeom>
                              <a:avLst/>
                              <a:gdLst>
                                <a:gd name="T0" fmla="*/ 954 w 6829"/>
                                <a:gd name="T1" fmla="*/ 3304 h 4552"/>
                                <a:gd name="T2" fmla="*/ 619 w 6829"/>
                                <a:gd name="T3" fmla="*/ 3425 h 4552"/>
                                <a:gd name="T4" fmla="*/ 305 w 6829"/>
                                <a:gd name="T5" fmla="*/ 3611 h 4552"/>
                                <a:gd name="T6" fmla="*/ 76 w 6829"/>
                                <a:gd name="T7" fmla="*/ 3853 h 4552"/>
                                <a:gd name="T8" fmla="*/ 2 w 6829"/>
                                <a:gd name="T9" fmla="*/ 4150 h 4552"/>
                                <a:gd name="T10" fmla="*/ 163 w 6829"/>
                                <a:gd name="T11" fmla="*/ 4415 h 4552"/>
                                <a:gd name="T12" fmla="*/ 746 w 6829"/>
                                <a:gd name="T13" fmla="*/ 4531 h 4552"/>
                                <a:gd name="T14" fmla="*/ 1601 w 6829"/>
                                <a:gd name="T15" fmla="*/ 4547 h 4552"/>
                                <a:gd name="T16" fmla="*/ 2500 w 6829"/>
                                <a:gd name="T17" fmla="*/ 4474 h 4552"/>
                                <a:gd name="T18" fmla="*/ 3214 w 6829"/>
                                <a:gd name="T19" fmla="*/ 4319 h 4552"/>
                                <a:gd name="T20" fmla="*/ 3537 w 6829"/>
                                <a:gd name="T21" fmla="*/ 4183 h 4552"/>
                                <a:gd name="T22" fmla="*/ 4048 w 6829"/>
                                <a:gd name="T23" fmla="*/ 4396 h 4552"/>
                                <a:gd name="T24" fmla="*/ 4910 w 6829"/>
                                <a:gd name="T25" fmla="*/ 4498 h 4552"/>
                                <a:gd name="T26" fmla="*/ 5846 w 6829"/>
                                <a:gd name="T27" fmla="*/ 4490 h 4552"/>
                                <a:gd name="T28" fmla="*/ 6577 w 6829"/>
                                <a:gd name="T29" fmla="*/ 4378 h 4552"/>
                                <a:gd name="T30" fmla="*/ 6825 w 6829"/>
                                <a:gd name="T31" fmla="*/ 4164 h 4552"/>
                                <a:gd name="T32" fmla="*/ 6604 w 6829"/>
                                <a:gd name="T33" fmla="*/ 3815 h 4552"/>
                                <a:gd name="T34" fmla="*/ 6367 w 6829"/>
                                <a:gd name="T35" fmla="*/ 3546 h 4552"/>
                                <a:gd name="T36" fmla="*/ 6132 w 6829"/>
                                <a:gd name="T37" fmla="*/ 3371 h 4552"/>
                                <a:gd name="T38" fmla="*/ 5903 w 6829"/>
                                <a:gd name="T39" fmla="*/ 3277 h 4552"/>
                                <a:gd name="T40" fmla="*/ 5685 w 6829"/>
                                <a:gd name="T41" fmla="*/ 3251 h 4552"/>
                                <a:gd name="T42" fmla="*/ 5793 w 6829"/>
                                <a:gd name="T43" fmla="*/ 2266 h 4552"/>
                                <a:gd name="T44" fmla="*/ 5351 w 6829"/>
                                <a:gd name="T45" fmla="*/ 825 h 4552"/>
                                <a:gd name="T46" fmla="*/ 4165 w 6829"/>
                                <a:gd name="T47" fmla="*/ 99 h 4552"/>
                                <a:gd name="T48" fmla="*/ 2723 w 6829"/>
                                <a:gd name="T49" fmla="*/ 76 h 4552"/>
                                <a:gd name="T50" fmla="*/ 1516 w 6829"/>
                                <a:gd name="T51" fmla="*/ 741 h 4552"/>
                                <a:gd name="T52" fmla="*/ 1038 w 6829"/>
                                <a:gd name="T53" fmla="*/ 1861 h 4552"/>
                                <a:gd name="T54" fmla="*/ 1036 w 6829"/>
                                <a:gd name="T55" fmla="*/ 2180 h 4552"/>
                                <a:gd name="T56" fmla="*/ 1069 w 6829"/>
                                <a:gd name="T57" fmla="*/ 2566 h 4552"/>
                                <a:gd name="T58" fmla="*/ 1162 w 6829"/>
                                <a:gd name="T59" fmla="*/ 3111 h 4552"/>
                                <a:gd name="T60" fmla="*/ 1273 w 6829"/>
                                <a:gd name="T61" fmla="*/ 3389 h 4552"/>
                                <a:gd name="T62" fmla="*/ 960 w 6829"/>
                                <a:gd name="T63" fmla="*/ 3452 h 4552"/>
                                <a:gd name="T64" fmla="*/ 624 w 6829"/>
                                <a:gd name="T65" fmla="*/ 3564 h 4552"/>
                                <a:gd name="T66" fmla="*/ 333 w 6829"/>
                                <a:gd name="T67" fmla="*/ 3728 h 4552"/>
                                <a:gd name="T68" fmla="*/ 161 w 6829"/>
                                <a:gd name="T69" fmla="*/ 3952 h 4552"/>
                                <a:gd name="T70" fmla="*/ 177 w 6829"/>
                                <a:gd name="T71" fmla="*/ 4240 h 4552"/>
                                <a:gd name="T72" fmla="*/ 524 w 6829"/>
                                <a:gd name="T73" fmla="*/ 4391 h 4552"/>
                                <a:gd name="T74" fmla="*/ 1242 w 6829"/>
                                <a:gd name="T75" fmla="*/ 4437 h 4552"/>
                                <a:gd name="T76" fmla="*/ 2111 w 6829"/>
                                <a:gd name="T77" fmla="*/ 4390 h 4552"/>
                                <a:gd name="T78" fmla="*/ 2912 w 6829"/>
                                <a:gd name="T79" fmla="*/ 4266 h 4552"/>
                                <a:gd name="T80" fmla="*/ 3427 w 6829"/>
                                <a:gd name="T81" fmla="*/ 4080 h 4552"/>
                                <a:gd name="T82" fmla="*/ 3701 w 6829"/>
                                <a:gd name="T83" fmla="*/ 4162 h 4552"/>
                                <a:gd name="T84" fmla="*/ 4364 w 6829"/>
                                <a:gd name="T85" fmla="*/ 4317 h 4552"/>
                                <a:gd name="T86" fmla="*/ 5225 w 6829"/>
                                <a:gd name="T87" fmla="*/ 4371 h 4552"/>
                                <a:gd name="T88" fmla="*/ 6025 w 6829"/>
                                <a:gd name="T89" fmla="*/ 4328 h 4552"/>
                                <a:gd name="T90" fmla="*/ 6509 w 6829"/>
                                <a:gd name="T91" fmla="*/ 4183 h 4552"/>
                                <a:gd name="T92" fmla="*/ 6452 w 6829"/>
                                <a:gd name="T93" fmla="*/ 3924 h 4552"/>
                                <a:gd name="T94" fmla="*/ 6227 w 6829"/>
                                <a:gd name="T95" fmla="*/ 3671 h 4552"/>
                                <a:gd name="T96" fmla="*/ 6003 w 6829"/>
                                <a:gd name="T97" fmla="*/ 3514 h 4552"/>
                                <a:gd name="T98" fmla="*/ 5786 w 6829"/>
                                <a:gd name="T99" fmla="*/ 3433 h 4552"/>
                                <a:gd name="T100" fmla="*/ 5575 w 6829"/>
                                <a:gd name="T101" fmla="*/ 3409 h 4552"/>
                                <a:gd name="T102" fmla="*/ 5379 w 6829"/>
                                <a:gd name="T103" fmla="*/ 3424 h 4552"/>
                                <a:gd name="T104" fmla="*/ 5552 w 6829"/>
                                <a:gd name="T105" fmla="*/ 1645 h 4552"/>
                                <a:gd name="T106" fmla="*/ 4759 w 6829"/>
                                <a:gd name="T107" fmla="*/ 570 h 4552"/>
                                <a:gd name="T108" fmla="*/ 3474 w 6829"/>
                                <a:gd name="T109" fmla="*/ 183 h 4552"/>
                                <a:gd name="T110" fmla="*/ 2166 w 6829"/>
                                <a:gd name="T111" fmla="*/ 463 h 4552"/>
                                <a:gd name="T112" fmla="*/ 1309 w 6829"/>
                                <a:gd name="T113" fmla="*/ 1392 h 4552"/>
                                <a:gd name="T114" fmla="*/ 1195 w 6829"/>
                                <a:gd name="T115" fmla="*/ 2041 h 4552"/>
                                <a:gd name="T116" fmla="*/ 1220 w 6829"/>
                                <a:gd name="T117" fmla="*/ 2504 h 4552"/>
                                <a:gd name="T118" fmla="*/ 1309 w 6829"/>
                                <a:gd name="T119" fmla="*/ 3147 h 4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829" h="4552">
                                  <a:moveTo>
                                    <a:pt x="1199" y="3256"/>
                                  </a:moveTo>
                                  <a:lnTo>
                                    <a:pt x="1155" y="3262"/>
                                  </a:lnTo>
                                  <a:lnTo>
                                    <a:pt x="1108" y="3269"/>
                                  </a:lnTo>
                                  <a:lnTo>
                                    <a:pt x="1058" y="3279"/>
                                  </a:lnTo>
                                  <a:lnTo>
                                    <a:pt x="1007" y="3290"/>
                                  </a:lnTo>
                                  <a:lnTo>
                                    <a:pt x="954" y="3304"/>
                                  </a:lnTo>
                                  <a:lnTo>
                                    <a:pt x="900" y="3320"/>
                                  </a:lnTo>
                                  <a:lnTo>
                                    <a:pt x="844" y="3337"/>
                                  </a:lnTo>
                                  <a:lnTo>
                                    <a:pt x="788" y="3357"/>
                                  </a:lnTo>
                                  <a:lnTo>
                                    <a:pt x="733" y="3378"/>
                                  </a:lnTo>
                                  <a:lnTo>
                                    <a:pt x="676" y="3400"/>
                                  </a:lnTo>
                                  <a:lnTo>
                                    <a:pt x="619" y="3425"/>
                                  </a:lnTo>
                                  <a:lnTo>
                                    <a:pt x="563" y="3452"/>
                                  </a:lnTo>
                                  <a:lnTo>
                                    <a:pt x="509" y="3481"/>
                                  </a:lnTo>
                                  <a:lnTo>
                                    <a:pt x="456" y="3511"/>
                                  </a:lnTo>
                                  <a:lnTo>
                                    <a:pt x="402" y="3541"/>
                                  </a:lnTo>
                                  <a:lnTo>
                                    <a:pt x="353" y="3575"/>
                                  </a:lnTo>
                                  <a:lnTo>
                                    <a:pt x="305" y="3611"/>
                                  </a:lnTo>
                                  <a:lnTo>
                                    <a:pt x="258" y="3647"/>
                                  </a:lnTo>
                                  <a:lnTo>
                                    <a:pt x="214" y="3685"/>
                                  </a:lnTo>
                                  <a:lnTo>
                                    <a:pt x="175" y="3725"/>
                                  </a:lnTo>
                                  <a:lnTo>
                                    <a:pt x="138" y="3767"/>
                                  </a:lnTo>
                                  <a:lnTo>
                                    <a:pt x="104" y="3809"/>
                                  </a:lnTo>
                                  <a:lnTo>
                                    <a:pt x="76" y="3853"/>
                                  </a:lnTo>
                                  <a:lnTo>
                                    <a:pt x="51" y="3899"/>
                                  </a:lnTo>
                                  <a:lnTo>
                                    <a:pt x="30" y="3947"/>
                                  </a:lnTo>
                                  <a:lnTo>
                                    <a:pt x="15" y="3995"/>
                                  </a:lnTo>
                                  <a:lnTo>
                                    <a:pt x="5" y="4046"/>
                                  </a:lnTo>
                                  <a:lnTo>
                                    <a:pt x="0" y="4097"/>
                                  </a:lnTo>
                                  <a:lnTo>
                                    <a:pt x="2" y="4150"/>
                                  </a:lnTo>
                                  <a:lnTo>
                                    <a:pt x="9" y="4204"/>
                                  </a:lnTo>
                                  <a:lnTo>
                                    <a:pt x="23" y="4260"/>
                                  </a:lnTo>
                                  <a:lnTo>
                                    <a:pt x="44" y="4317"/>
                                  </a:lnTo>
                                  <a:lnTo>
                                    <a:pt x="67" y="4353"/>
                                  </a:lnTo>
                                  <a:lnTo>
                                    <a:pt x="108" y="4385"/>
                                  </a:lnTo>
                                  <a:lnTo>
                                    <a:pt x="163" y="4415"/>
                                  </a:lnTo>
                                  <a:lnTo>
                                    <a:pt x="232" y="4442"/>
                                  </a:lnTo>
                                  <a:lnTo>
                                    <a:pt x="313" y="4465"/>
                                  </a:lnTo>
                                  <a:lnTo>
                                    <a:pt x="406" y="4485"/>
                                  </a:lnTo>
                                  <a:lnTo>
                                    <a:pt x="510" y="4504"/>
                                  </a:lnTo>
                                  <a:lnTo>
                                    <a:pt x="624" y="4519"/>
                                  </a:lnTo>
                                  <a:lnTo>
                                    <a:pt x="746" y="4531"/>
                                  </a:lnTo>
                                  <a:lnTo>
                                    <a:pt x="876" y="4540"/>
                                  </a:lnTo>
                                  <a:lnTo>
                                    <a:pt x="1012" y="4547"/>
                                  </a:lnTo>
                                  <a:lnTo>
                                    <a:pt x="1155" y="4551"/>
                                  </a:lnTo>
                                  <a:lnTo>
                                    <a:pt x="1300" y="4552"/>
                                  </a:lnTo>
                                  <a:lnTo>
                                    <a:pt x="1450" y="4551"/>
                                  </a:lnTo>
                                  <a:lnTo>
                                    <a:pt x="1601" y="4547"/>
                                  </a:lnTo>
                                  <a:lnTo>
                                    <a:pt x="1754" y="4541"/>
                                  </a:lnTo>
                                  <a:lnTo>
                                    <a:pt x="1907" y="4532"/>
                                  </a:lnTo>
                                  <a:lnTo>
                                    <a:pt x="2060" y="4521"/>
                                  </a:lnTo>
                                  <a:lnTo>
                                    <a:pt x="2210" y="4507"/>
                                  </a:lnTo>
                                  <a:lnTo>
                                    <a:pt x="2357" y="4491"/>
                                  </a:lnTo>
                                  <a:lnTo>
                                    <a:pt x="2500" y="4474"/>
                                  </a:lnTo>
                                  <a:lnTo>
                                    <a:pt x="2638" y="4453"/>
                                  </a:lnTo>
                                  <a:lnTo>
                                    <a:pt x="2770" y="4431"/>
                                  </a:lnTo>
                                  <a:lnTo>
                                    <a:pt x="2895" y="4406"/>
                                  </a:lnTo>
                                  <a:lnTo>
                                    <a:pt x="3011" y="4379"/>
                                  </a:lnTo>
                                  <a:lnTo>
                                    <a:pt x="3118" y="4350"/>
                                  </a:lnTo>
                                  <a:lnTo>
                                    <a:pt x="3214" y="4319"/>
                                  </a:lnTo>
                                  <a:lnTo>
                                    <a:pt x="3299" y="4287"/>
                                  </a:lnTo>
                                  <a:lnTo>
                                    <a:pt x="3372" y="4251"/>
                                  </a:lnTo>
                                  <a:lnTo>
                                    <a:pt x="3432" y="4216"/>
                                  </a:lnTo>
                                  <a:lnTo>
                                    <a:pt x="3476" y="4177"/>
                                  </a:lnTo>
                                  <a:lnTo>
                                    <a:pt x="3505" y="4136"/>
                                  </a:lnTo>
                                  <a:lnTo>
                                    <a:pt x="3537" y="4183"/>
                                  </a:lnTo>
                                  <a:lnTo>
                                    <a:pt x="3585" y="4227"/>
                                  </a:lnTo>
                                  <a:lnTo>
                                    <a:pt x="3651" y="4266"/>
                                  </a:lnTo>
                                  <a:lnTo>
                                    <a:pt x="3730" y="4303"/>
                                  </a:lnTo>
                                  <a:lnTo>
                                    <a:pt x="3824" y="4338"/>
                                  </a:lnTo>
                                  <a:lnTo>
                                    <a:pt x="3930" y="4369"/>
                                  </a:lnTo>
                                  <a:lnTo>
                                    <a:pt x="4048" y="4396"/>
                                  </a:lnTo>
                                  <a:lnTo>
                                    <a:pt x="4174" y="4421"/>
                                  </a:lnTo>
                                  <a:lnTo>
                                    <a:pt x="4309" y="4442"/>
                                  </a:lnTo>
                                  <a:lnTo>
                                    <a:pt x="4452" y="4460"/>
                                  </a:lnTo>
                                  <a:lnTo>
                                    <a:pt x="4601" y="4477"/>
                                  </a:lnTo>
                                  <a:lnTo>
                                    <a:pt x="4753" y="4489"/>
                                  </a:lnTo>
                                  <a:lnTo>
                                    <a:pt x="4910" y="4498"/>
                                  </a:lnTo>
                                  <a:lnTo>
                                    <a:pt x="5068" y="4504"/>
                                  </a:lnTo>
                                  <a:lnTo>
                                    <a:pt x="5228" y="4507"/>
                                  </a:lnTo>
                                  <a:lnTo>
                                    <a:pt x="5386" y="4507"/>
                                  </a:lnTo>
                                  <a:lnTo>
                                    <a:pt x="5543" y="4505"/>
                                  </a:lnTo>
                                  <a:lnTo>
                                    <a:pt x="5696" y="4499"/>
                                  </a:lnTo>
                                  <a:lnTo>
                                    <a:pt x="5846" y="4490"/>
                                  </a:lnTo>
                                  <a:lnTo>
                                    <a:pt x="5990" y="4479"/>
                                  </a:lnTo>
                                  <a:lnTo>
                                    <a:pt x="6126" y="4464"/>
                                  </a:lnTo>
                                  <a:lnTo>
                                    <a:pt x="6254" y="4447"/>
                                  </a:lnTo>
                                  <a:lnTo>
                                    <a:pt x="6373" y="4427"/>
                                  </a:lnTo>
                                  <a:lnTo>
                                    <a:pt x="6481" y="4404"/>
                                  </a:lnTo>
                                  <a:lnTo>
                                    <a:pt x="6577" y="4378"/>
                                  </a:lnTo>
                                  <a:lnTo>
                                    <a:pt x="6659" y="4349"/>
                                  </a:lnTo>
                                  <a:lnTo>
                                    <a:pt x="6727" y="4317"/>
                                  </a:lnTo>
                                  <a:lnTo>
                                    <a:pt x="6779" y="4282"/>
                                  </a:lnTo>
                                  <a:lnTo>
                                    <a:pt x="6813" y="4245"/>
                                  </a:lnTo>
                                  <a:lnTo>
                                    <a:pt x="6829" y="4206"/>
                                  </a:lnTo>
                                  <a:lnTo>
                                    <a:pt x="6825" y="4164"/>
                                  </a:lnTo>
                                  <a:lnTo>
                                    <a:pt x="6800" y="4118"/>
                                  </a:lnTo>
                                  <a:lnTo>
                                    <a:pt x="6761" y="4051"/>
                                  </a:lnTo>
                                  <a:lnTo>
                                    <a:pt x="6722" y="3987"/>
                                  </a:lnTo>
                                  <a:lnTo>
                                    <a:pt x="6682" y="3926"/>
                                  </a:lnTo>
                                  <a:lnTo>
                                    <a:pt x="6644" y="3869"/>
                                  </a:lnTo>
                                  <a:lnTo>
                                    <a:pt x="6604" y="3815"/>
                                  </a:lnTo>
                                  <a:lnTo>
                                    <a:pt x="6565" y="3763"/>
                                  </a:lnTo>
                                  <a:lnTo>
                                    <a:pt x="6525" y="3715"/>
                                  </a:lnTo>
                                  <a:lnTo>
                                    <a:pt x="6486" y="3668"/>
                                  </a:lnTo>
                                  <a:lnTo>
                                    <a:pt x="6446" y="3624"/>
                                  </a:lnTo>
                                  <a:lnTo>
                                    <a:pt x="6406" y="3585"/>
                                  </a:lnTo>
                                  <a:lnTo>
                                    <a:pt x="6367" y="3546"/>
                                  </a:lnTo>
                                  <a:lnTo>
                                    <a:pt x="6327" y="3511"/>
                                  </a:lnTo>
                                  <a:lnTo>
                                    <a:pt x="6289" y="3478"/>
                                  </a:lnTo>
                                  <a:lnTo>
                                    <a:pt x="6249" y="3447"/>
                                  </a:lnTo>
                                  <a:lnTo>
                                    <a:pt x="6210" y="3420"/>
                                  </a:lnTo>
                                  <a:lnTo>
                                    <a:pt x="6171" y="3394"/>
                                  </a:lnTo>
                                  <a:lnTo>
                                    <a:pt x="6132" y="3371"/>
                                  </a:lnTo>
                                  <a:lnTo>
                                    <a:pt x="6094" y="3350"/>
                                  </a:lnTo>
                                  <a:lnTo>
                                    <a:pt x="6055" y="3331"/>
                                  </a:lnTo>
                                  <a:lnTo>
                                    <a:pt x="6017" y="3315"/>
                                  </a:lnTo>
                                  <a:lnTo>
                                    <a:pt x="5978" y="3300"/>
                                  </a:lnTo>
                                  <a:lnTo>
                                    <a:pt x="5941" y="3288"/>
                                  </a:lnTo>
                                  <a:lnTo>
                                    <a:pt x="5903" y="3277"/>
                                  </a:lnTo>
                                  <a:lnTo>
                                    <a:pt x="5866" y="3268"/>
                                  </a:lnTo>
                                  <a:lnTo>
                                    <a:pt x="5829" y="3262"/>
                                  </a:lnTo>
                                  <a:lnTo>
                                    <a:pt x="5793" y="3256"/>
                                  </a:lnTo>
                                  <a:lnTo>
                                    <a:pt x="5756" y="3253"/>
                                  </a:lnTo>
                                  <a:lnTo>
                                    <a:pt x="5720" y="3251"/>
                                  </a:lnTo>
                                  <a:lnTo>
                                    <a:pt x="5685" y="3251"/>
                                  </a:lnTo>
                                  <a:lnTo>
                                    <a:pt x="5649" y="3253"/>
                                  </a:lnTo>
                                  <a:lnTo>
                                    <a:pt x="5615" y="3256"/>
                                  </a:lnTo>
                                  <a:lnTo>
                                    <a:pt x="5581" y="3261"/>
                                  </a:lnTo>
                                  <a:lnTo>
                                    <a:pt x="5689" y="2908"/>
                                  </a:lnTo>
                                  <a:lnTo>
                                    <a:pt x="5760" y="2578"/>
                                  </a:lnTo>
                                  <a:lnTo>
                                    <a:pt x="5793" y="2266"/>
                                  </a:lnTo>
                                  <a:lnTo>
                                    <a:pt x="5792" y="1976"/>
                                  </a:lnTo>
                                  <a:lnTo>
                                    <a:pt x="5758" y="1706"/>
                                  </a:lnTo>
                                  <a:lnTo>
                                    <a:pt x="5696" y="1455"/>
                                  </a:lnTo>
                                  <a:lnTo>
                                    <a:pt x="5606" y="1225"/>
                                  </a:lnTo>
                                  <a:lnTo>
                                    <a:pt x="5490" y="1015"/>
                                  </a:lnTo>
                                  <a:lnTo>
                                    <a:pt x="5351" y="825"/>
                                  </a:lnTo>
                                  <a:lnTo>
                                    <a:pt x="5192" y="655"/>
                                  </a:lnTo>
                                  <a:lnTo>
                                    <a:pt x="5015" y="504"/>
                                  </a:lnTo>
                                  <a:lnTo>
                                    <a:pt x="4821" y="374"/>
                                  </a:lnTo>
                                  <a:lnTo>
                                    <a:pt x="4613" y="263"/>
                                  </a:lnTo>
                                  <a:lnTo>
                                    <a:pt x="4394" y="171"/>
                                  </a:lnTo>
                                  <a:lnTo>
                                    <a:pt x="4165" y="99"/>
                                  </a:lnTo>
                                  <a:lnTo>
                                    <a:pt x="3929" y="47"/>
                                  </a:lnTo>
                                  <a:lnTo>
                                    <a:pt x="3689" y="14"/>
                                  </a:lnTo>
                                  <a:lnTo>
                                    <a:pt x="3445" y="0"/>
                                  </a:lnTo>
                                  <a:lnTo>
                                    <a:pt x="3202" y="6"/>
                                  </a:lnTo>
                                  <a:lnTo>
                                    <a:pt x="2960" y="32"/>
                                  </a:lnTo>
                                  <a:lnTo>
                                    <a:pt x="2723" y="76"/>
                                  </a:lnTo>
                                  <a:lnTo>
                                    <a:pt x="2493" y="140"/>
                                  </a:lnTo>
                                  <a:lnTo>
                                    <a:pt x="2270" y="222"/>
                                  </a:lnTo>
                                  <a:lnTo>
                                    <a:pt x="2060" y="323"/>
                                  </a:lnTo>
                                  <a:lnTo>
                                    <a:pt x="1862" y="444"/>
                                  </a:lnTo>
                                  <a:lnTo>
                                    <a:pt x="1680" y="583"/>
                                  </a:lnTo>
                                  <a:lnTo>
                                    <a:pt x="1516" y="741"/>
                                  </a:lnTo>
                                  <a:lnTo>
                                    <a:pt x="1372" y="918"/>
                                  </a:lnTo>
                                  <a:lnTo>
                                    <a:pt x="1251" y="1113"/>
                                  </a:lnTo>
                                  <a:lnTo>
                                    <a:pt x="1153" y="1327"/>
                                  </a:lnTo>
                                  <a:lnTo>
                                    <a:pt x="1084" y="1560"/>
                                  </a:lnTo>
                                  <a:lnTo>
                                    <a:pt x="1043" y="1811"/>
                                  </a:lnTo>
                                  <a:lnTo>
                                    <a:pt x="1038" y="1861"/>
                                  </a:lnTo>
                                  <a:lnTo>
                                    <a:pt x="1036" y="1911"/>
                                  </a:lnTo>
                                  <a:lnTo>
                                    <a:pt x="1033" y="1963"/>
                                  </a:lnTo>
                                  <a:lnTo>
                                    <a:pt x="1033" y="2016"/>
                                  </a:lnTo>
                                  <a:lnTo>
                                    <a:pt x="1033" y="2070"/>
                                  </a:lnTo>
                                  <a:lnTo>
                                    <a:pt x="1035" y="2124"/>
                                  </a:lnTo>
                                  <a:lnTo>
                                    <a:pt x="1036" y="2180"/>
                                  </a:lnTo>
                                  <a:lnTo>
                                    <a:pt x="1038" y="2235"/>
                                  </a:lnTo>
                                  <a:lnTo>
                                    <a:pt x="1042" y="2291"/>
                                  </a:lnTo>
                                  <a:lnTo>
                                    <a:pt x="1047" y="2345"/>
                                  </a:lnTo>
                                  <a:lnTo>
                                    <a:pt x="1052" y="2401"/>
                                  </a:lnTo>
                                  <a:lnTo>
                                    <a:pt x="1057" y="2457"/>
                                  </a:lnTo>
                                  <a:lnTo>
                                    <a:pt x="1069" y="2566"/>
                                  </a:lnTo>
                                  <a:lnTo>
                                    <a:pt x="1083" y="2672"/>
                                  </a:lnTo>
                                  <a:lnTo>
                                    <a:pt x="1098" y="2773"/>
                                  </a:lnTo>
                                  <a:lnTo>
                                    <a:pt x="1114" y="2870"/>
                                  </a:lnTo>
                                  <a:lnTo>
                                    <a:pt x="1130" y="2959"/>
                                  </a:lnTo>
                                  <a:lnTo>
                                    <a:pt x="1146" y="3039"/>
                                  </a:lnTo>
                                  <a:lnTo>
                                    <a:pt x="1162" y="3111"/>
                                  </a:lnTo>
                                  <a:lnTo>
                                    <a:pt x="1176" y="3172"/>
                                  </a:lnTo>
                                  <a:lnTo>
                                    <a:pt x="1188" y="3220"/>
                                  </a:lnTo>
                                  <a:lnTo>
                                    <a:pt x="1199" y="3256"/>
                                  </a:lnTo>
                                  <a:close/>
                                  <a:moveTo>
                                    <a:pt x="1359" y="3378"/>
                                  </a:moveTo>
                                  <a:lnTo>
                                    <a:pt x="1318" y="3383"/>
                                  </a:lnTo>
                                  <a:lnTo>
                                    <a:pt x="1273" y="3389"/>
                                  </a:lnTo>
                                  <a:lnTo>
                                    <a:pt x="1225" y="3397"/>
                                  </a:lnTo>
                                  <a:lnTo>
                                    <a:pt x="1176" y="3405"/>
                                  </a:lnTo>
                                  <a:lnTo>
                                    <a:pt x="1125" y="3415"/>
                                  </a:lnTo>
                                  <a:lnTo>
                                    <a:pt x="1070" y="3426"/>
                                  </a:lnTo>
                                  <a:lnTo>
                                    <a:pt x="1016" y="3439"/>
                                  </a:lnTo>
                                  <a:lnTo>
                                    <a:pt x="960" y="3452"/>
                                  </a:lnTo>
                                  <a:lnTo>
                                    <a:pt x="905" y="3467"/>
                                  </a:lnTo>
                                  <a:lnTo>
                                    <a:pt x="848" y="3483"/>
                                  </a:lnTo>
                                  <a:lnTo>
                                    <a:pt x="791" y="3502"/>
                                  </a:lnTo>
                                  <a:lnTo>
                                    <a:pt x="734" y="3520"/>
                                  </a:lnTo>
                                  <a:lnTo>
                                    <a:pt x="678" y="3541"/>
                                  </a:lnTo>
                                  <a:lnTo>
                                    <a:pt x="624" y="3564"/>
                                  </a:lnTo>
                                  <a:lnTo>
                                    <a:pt x="569" y="3587"/>
                                  </a:lnTo>
                                  <a:lnTo>
                                    <a:pt x="518" y="3612"/>
                                  </a:lnTo>
                                  <a:lnTo>
                                    <a:pt x="468" y="3639"/>
                                  </a:lnTo>
                                  <a:lnTo>
                                    <a:pt x="420" y="3668"/>
                                  </a:lnTo>
                                  <a:lnTo>
                                    <a:pt x="375" y="3697"/>
                                  </a:lnTo>
                                  <a:lnTo>
                                    <a:pt x="333" y="3728"/>
                                  </a:lnTo>
                                  <a:lnTo>
                                    <a:pt x="295" y="3762"/>
                                  </a:lnTo>
                                  <a:lnTo>
                                    <a:pt x="259" y="3796"/>
                                  </a:lnTo>
                                  <a:lnTo>
                                    <a:pt x="228" y="3832"/>
                                  </a:lnTo>
                                  <a:lnTo>
                                    <a:pt x="201" y="3870"/>
                                  </a:lnTo>
                                  <a:lnTo>
                                    <a:pt x="179" y="3910"/>
                                  </a:lnTo>
                                  <a:lnTo>
                                    <a:pt x="161" y="3952"/>
                                  </a:lnTo>
                                  <a:lnTo>
                                    <a:pt x="149" y="3995"/>
                                  </a:lnTo>
                                  <a:lnTo>
                                    <a:pt x="141" y="4040"/>
                                  </a:lnTo>
                                  <a:lnTo>
                                    <a:pt x="141" y="4087"/>
                                  </a:lnTo>
                                  <a:lnTo>
                                    <a:pt x="146" y="4136"/>
                                  </a:lnTo>
                                  <a:lnTo>
                                    <a:pt x="159" y="4187"/>
                                  </a:lnTo>
                                  <a:lnTo>
                                    <a:pt x="177" y="4240"/>
                                  </a:lnTo>
                                  <a:lnTo>
                                    <a:pt x="201" y="4272"/>
                                  </a:lnTo>
                                  <a:lnTo>
                                    <a:pt x="238" y="4302"/>
                                  </a:lnTo>
                                  <a:lnTo>
                                    <a:pt x="291" y="4329"/>
                                  </a:lnTo>
                                  <a:lnTo>
                                    <a:pt x="357" y="4353"/>
                                  </a:lnTo>
                                  <a:lnTo>
                                    <a:pt x="435" y="4374"/>
                                  </a:lnTo>
                                  <a:lnTo>
                                    <a:pt x="524" y="4391"/>
                                  </a:lnTo>
                                  <a:lnTo>
                                    <a:pt x="624" y="4405"/>
                                  </a:lnTo>
                                  <a:lnTo>
                                    <a:pt x="733" y="4417"/>
                                  </a:lnTo>
                                  <a:lnTo>
                                    <a:pt x="850" y="4426"/>
                                  </a:lnTo>
                                  <a:lnTo>
                                    <a:pt x="975" y="4432"/>
                                  </a:lnTo>
                                  <a:lnTo>
                                    <a:pt x="1106" y="4436"/>
                                  </a:lnTo>
                                  <a:lnTo>
                                    <a:pt x="1242" y="4437"/>
                                  </a:lnTo>
                                  <a:lnTo>
                                    <a:pt x="1382" y="4434"/>
                                  </a:lnTo>
                                  <a:lnTo>
                                    <a:pt x="1526" y="4431"/>
                                  </a:lnTo>
                                  <a:lnTo>
                                    <a:pt x="1672" y="4423"/>
                                  </a:lnTo>
                                  <a:lnTo>
                                    <a:pt x="1819" y="4415"/>
                                  </a:lnTo>
                                  <a:lnTo>
                                    <a:pt x="1965" y="4404"/>
                                  </a:lnTo>
                                  <a:lnTo>
                                    <a:pt x="2111" y="4390"/>
                                  </a:lnTo>
                                  <a:lnTo>
                                    <a:pt x="2255" y="4375"/>
                                  </a:lnTo>
                                  <a:lnTo>
                                    <a:pt x="2396" y="4357"/>
                                  </a:lnTo>
                                  <a:lnTo>
                                    <a:pt x="2534" y="4337"/>
                                  </a:lnTo>
                                  <a:lnTo>
                                    <a:pt x="2667" y="4316"/>
                                  </a:lnTo>
                                  <a:lnTo>
                                    <a:pt x="2793" y="4292"/>
                                  </a:lnTo>
                                  <a:lnTo>
                                    <a:pt x="2912" y="4266"/>
                                  </a:lnTo>
                                  <a:lnTo>
                                    <a:pt x="3025" y="4239"/>
                                  </a:lnTo>
                                  <a:lnTo>
                                    <a:pt x="3127" y="4211"/>
                                  </a:lnTo>
                                  <a:lnTo>
                                    <a:pt x="3219" y="4180"/>
                                  </a:lnTo>
                                  <a:lnTo>
                                    <a:pt x="3301" y="4148"/>
                                  </a:lnTo>
                                  <a:lnTo>
                                    <a:pt x="3371" y="4114"/>
                                  </a:lnTo>
                                  <a:lnTo>
                                    <a:pt x="3427" y="4080"/>
                                  </a:lnTo>
                                  <a:lnTo>
                                    <a:pt x="3469" y="4042"/>
                                  </a:lnTo>
                                  <a:lnTo>
                                    <a:pt x="3496" y="4005"/>
                                  </a:lnTo>
                                  <a:lnTo>
                                    <a:pt x="3524" y="4049"/>
                                  </a:lnTo>
                                  <a:lnTo>
                                    <a:pt x="3569" y="4089"/>
                                  </a:lnTo>
                                  <a:lnTo>
                                    <a:pt x="3628" y="4127"/>
                                  </a:lnTo>
                                  <a:lnTo>
                                    <a:pt x="3701" y="4162"/>
                                  </a:lnTo>
                                  <a:lnTo>
                                    <a:pt x="3787" y="4195"/>
                                  </a:lnTo>
                                  <a:lnTo>
                                    <a:pt x="3884" y="4224"/>
                                  </a:lnTo>
                                  <a:lnTo>
                                    <a:pt x="3992" y="4251"/>
                                  </a:lnTo>
                                  <a:lnTo>
                                    <a:pt x="4108" y="4276"/>
                                  </a:lnTo>
                                  <a:lnTo>
                                    <a:pt x="4233" y="4297"/>
                                  </a:lnTo>
                                  <a:lnTo>
                                    <a:pt x="4364" y="4317"/>
                                  </a:lnTo>
                                  <a:lnTo>
                                    <a:pt x="4500" y="4333"/>
                                  </a:lnTo>
                                  <a:lnTo>
                                    <a:pt x="4641" y="4345"/>
                                  </a:lnTo>
                                  <a:lnTo>
                                    <a:pt x="4786" y="4357"/>
                                  </a:lnTo>
                                  <a:lnTo>
                                    <a:pt x="4932" y="4364"/>
                                  </a:lnTo>
                                  <a:lnTo>
                                    <a:pt x="5078" y="4369"/>
                                  </a:lnTo>
                                  <a:lnTo>
                                    <a:pt x="5225" y="4371"/>
                                  </a:lnTo>
                                  <a:lnTo>
                                    <a:pt x="5370" y="4371"/>
                                  </a:lnTo>
                                  <a:lnTo>
                                    <a:pt x="5511" y="4369"/>
                                  </a:lnTo>
                                  <a:lnTo>
                                    <a:pt x="5649" y="4363"/>
                                  </a:lnTo>
                                  <a:lnTo>
                                    <a:pt x="5782" y="4354"/>
                                  </a:lnTo>
                                  <a:lnTo>
                                    <a:pt x="5908" y="4342"/>
                                  </a:lnTo>
                                  <a:lnTo>
                                    <a:pt x="6025" y="4328"/>
                                  </a:lnTo>
                                  <a:lnTo>
                                    <a:pt x="6136" y="4311"/>
                                  </a:lnTo>
                                  <a:lnTo>
                                    <a:pt x="6235" y="4291"/>
                                  </a:lnTo>
                                  <a:lnTo>
                                    <a:pt x="6324" y="4269"/>
                                  </a:lnTo>
                                  <a:lnTo>
                                    <a:pt x="6399" y="4243"/>
                                  </a:lnTo>
                                  <a:lnTo>
                                    <a:pt x="6462" y="4214"/>
                                  </a:lnTo>
                                  <a:lnTo>
                                    <a:pt x="6509" y="4183"/>
                                  </a:lnTo>
                                  <a:lnTo>
                                    <a:pt x="6541" y="4150"/>
                                  </a:lnTo>
                                  <a:lnTo>
                                    <a:pt x="6555" y="4113"/>
                                  </a:lnTo>
                                  <a:lnTo>
                                    <a:pt x="6551" y="4075"/>
                                  </a:lnTo>
                                  <a:lnTo>
                                    <a:pt x="6528" y="4031"/>
                                  </a:lnTo>
                                  <a:lnTo>
                                    <a:pt x="6491" y="3976"/>
                                  </a:lnTo>
                                  <a:lnTo>
                                    <a:pt x="6452" y="3924"/>
                                  </a:lnTo>
                                  <a:lnTo>
                                    <a:pt x="6415" y="3874"/>
                                  </a:lnTo>
                                  <a:lnTo>
                                    <a:pt x="6378" y="3828"/>
                                  </a:lnTo>
                                  <a:lnTo>
                                    <a:pt x="6340" y="3785"/>
                                  </a:lnTo>
                                  <a:lnTo>
                                    <a:pt x="6303" y="3744"/>
                                  </a:lnTo>
                                  <a:lnTo>
                                    <a:pt x="6264" y="3707"/>
                                  </a:lnTo>
                                  <a:lnTo>
                                    <a:pt x="6227" y="3671"/>
                                  </a:lnTo>
                                  <a:lnTo>
                                    <a:pt x="6190" y="3639"/>
                                  </a:lnTo>
                                  <a:lnTo>
                                    <a:pt x="6152" y="3610"/>
                                  </a:lnTo>
                                  <a:lnTo>
                                    <a:pt x="6115" y="3582"/>
                                  </a:lnTo>
                                  <a:lnTo>
                                    <a:pt x="6077" y="3558"/>
                                  </a:lnTo>
                                  <a:lnTo>
                                    <a:pt x="6040" y="3534"/>
                                  </a:lnTo>
                                  <a:lnTo>
                                    <a:pt x="6003" y="3514"/>
                                  </a:lnTo>
                                  <a:lnTo>
                                    <a:pt x="5966" y="3496"/>
                                  </a:lnTo>
                                  <a:lnTo>
                                    <a:pt x="5930" y="3480"/>
                                  </a:lnTo>
                                  <a:lnTo>
                                    <a:pt x="5893" y="3465"/>
                                  </a:lnTo>
                                  <a:lnTo>
                                    <a:pt x="5857" y="3452"/>
                                  </a:lnTo>
                                  <a:lnTo>
                                    <a:pt x="5821" y="3441"/>
                                  </a:lnTo>
                                  <a:lnTo>
                                    <a:pt x="5786" y="3433"/>
                                  </a:lnTo>
                                  <a:lnTo>
                                    <a:pt x="5750" y="3425"/>
                                  </a:lnTo>
                                  <a:lnTo>
                                    <a:pt x="5714" y="3419"/>
                                  </a:lnTo>
                                  <a:lnTo>
                                    <a:pt x="5679" y="3414"/>
                                  </a:lnTo>
                                  <a:lnTo>
                                    <a:pt x="5645" y="3412"/>
                                  </a:lnTo>
                                  <a:lnTo>
                                    <a:pt x="5610" y="3409"/>
                                  </a:lnTo>
                                  <a:lnTo>
                                    <a:pt x="5575" y="3409"/>
                                  </a:lnTo>
                                  <a:lnTo>
                                    <a:pt x="5542" y="3409"/>
                                  </a:lnTo>
                                  <a:lnTo>
                                    <a:pt x="5508" y="3410"/>
                                  </a:lnTo>
                                  <a:lnTo>
                                    <a:pt x="5475" y="3413"/>
                                  </a:lnTo>
                                  <a:lnTo>
                                    <a:pt x="5443" y="3415"/>
                                  </a:lnTo>
                                  <a:lnTo>
                                    <a:pt x="5411" y="3419"/>
                                  </a:lnTo>
                                  <a:lnTo>
                                    <a:pt x="5379" y="3424"/>
                                  </a:lnTo>
                                  <a:lnTo>
                                    <a:pt x="5494" y="3078"/>
                                  </a:lnTo>
                                  <a:lnTo>
                                    <a:pt x="5573" y="2751"/>
                                  </a:lnTo>
                                  <a:lnTo>
                                    <a:pt x="5615" y="2446"/>
                                  </a:lnTo>
                                  <a:lnTo>
                                    <a:pt x="5625" y="2159"/>
                                  </a:lnTo>
                                  <a:lnTo>
                                    <a:pt x="5602" y="1891"/>
                                  </a:lnTo>
                                  <a:lnTo>
                                    <a:pt x="5552" y="1645"/>
                                  </a:lnTo>
                                  <a:lnTo>
                                    <a:pt x="5474" y="1418"/>
                                  </a:lnTo>
                                  <a:lnTo>
                                    <a:pt x="5371" y="1210"/>
                                  </a:lnTo>
                                  <a:lnTo>
                                    <a:pt x="5246" y="1021"/>
                                  </a:lnTo>
                                  <a:lnTo>
                                    <a:pt x="5102" y="851"/>
                                  </a:lnTo>
                                  <a:lnTo>
                                    <a:pt x="4938" y="702"/>
                                  </a:lnTo>
                                  <a:lnTo>
                                    <a:pt x="4759" y="570"/>
                                  </a:lnTo>
                                  <a:lnTo>
                                    <a:pt x="4567" y="459"/>
                                  </a:lnTo>
                                  <a:lnTo>
                                    <a:pt x="4362" y="366"/>
                                  </a:lnTo>
                                  <a:lnTo>
                                    <a:pt x="4149" y="292"/>
                                  </a:lnTo>
                                  <a:lnTo>
                                    <a:pt x="3928" y="238"/>
                                  </a:lnTo>
                                  <a:lnTo>
                                    <a:pt x="3703" y="201"/>
                                  </a:lnTo>
                                  <a:lnTo>
                                    <a:pt x="3474" y="183"/>
                                  </a:lnTo>
                                  <a:lnTo>
                                    <a:pt x="3245" y="185"/>
                                  </a:lnTo>
                                  <a:lnTo>
                                    <a:pt x="3017" y="203"/>
                                  </a:lnTo>
                                  <a:lnTo>
                                    <a:pt x="2793" y="241"/>
                                  </a:lnTo>
                                  <a:lnTo>
                                    <a:pt x="2576" y="297"/>
                                  </a:lnTo>
                                  <a:lnTo>
                                    <a:pt x="2365" y="371"/>
                                  </a:lnTo>
                                  <a:lnTo>
                                    <a:pt x="2166" y="463"/>
                                  </a:lnTo>
                                  <a:lnTo>
                                    <a:pt x="1980" y="574"/>
                                  </a:lnTo>
                                  <a:lnTo>
                                    <a:pt x="1808" y="702"/>
                                  </a:lnTo>
                                  <a:lnTo>
                                    <a:pt x="1652" y="848"/>
                                  </a:lnTo>
                                  <a:lnTo>
                                    <a:pt x="1516" y="1012"/>
                                  </a:lnTo>
                                  <a:lnTo>
                                    <a:pt x="1401" y="1193"/>
                                  </a:lnTo>
                                  <a:lnTo>
                                    <a:pt x="1309" y="1392"/>
                                  </a:lnTo>
                                  <a:lnTo>
                                    <a:pt x="1242" y="1608"/>
                                  </a:lnTo>
                                  <a:lnTo>
                                    <a:pt x="1205" y="1842"/>
                                  </a:lnTo>
                                  <a:lnTo>
                                    <a:pt x="1200" y="1889"/>
                                  </a:lnTo>
                                  <a:lnTo>
                                    <a:pt x="1198" y="1937"/>
                                  </a:lnTo>
                                  <a:lnTo>
                                    <a:pt x="1197" y="1988"/>
                                  </a:lnTo>
                                  <a:lnTo>
                                    <a:pt x="1195" y="2041"/>
                                  </a:lnTo>
                                  <a:lnTo>
                                    <a:pt x="1197" y="2096"/>
                                  </a:lnTo>
                                  <a:lnTo>
                                    <a:pt x="1198" y="2151"/>
                                  </a:lnTo>
                                  <a:lnTo>
                                    <a:pt x="1199" y="2208"/>
                                  </a:lnTo>
                                  <a:lnTo>
                                    <a:pt x="1203" y="2266"/>
                                  </a:lnTo>
                                  <a:lnTo>
                                    <a:pt x="1210" y="2385"/>
                                  </a:lnTo>
                                  <a:lnTo>
                                    <a:pt x="1220" y="2504"/>
                                  </a:lnTo>
                                  <a:lnTo>
                                    <a:pt x="1232" y="2622"/>
                                  </a:lnTo>
                                  <a:lnTo>
                                    <a:pt x="1247" y="2739"/>
                                  </a:lnTo>
                                  <a:lnTo>
                                    <a:pt x="1262" y="2851"/>
                                  </a:lnTo>
                                  <a:lnTo>
                                    <a:pt x="1277" y="2958"/>
                                  </a:lnTo>
                                  <a:lnTo>
                                    <a:pt x="1293" y="3058"/>
                                  </a:lnTo>
                                  <a:lnTo>
                                    <a:pt x="1309" y="3147"/>
                                  </a:lnTo>
                                  <a:lnTo>
                                    <a:pt x="1324" y="3226"/>
                                  </a:lnTo>
                                  <a:lnTo>
                                    <a:pt x="1338" y="3292"/>
                                  </a:lnTo>
                                  <a:lnTo>
                                    <a:pt x="1349" y="3344"/>
                                  </a:lnTo>
                                  <a:lnTo>
                                    <a:pt x="1359" y="3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330"/>
                        <wpg:cNvGrpSpPr>
                          <a:grpSpLocks/>
                        </wpg:cNvGrpSpPr>
                        <wpg:grpSpPr bwMode="auto">
                          <a:xfrm>
                            <a:off x="3233" y="8332"/>
                            <a:ext cx="3110" cy="2415"/>
                            <a:chOff x="6595" y="4080"/>
                            <a:chExt cx="3110" cy="2415"/>
                          </a:xfrm>
                        </wpg:grpSpPr>
                        <wpg:grpSp>
                          <wpg:cNvPr id="167" name="Group 331"/>
                          <wpg:cNvGrpSpPr>
                            <a:grpSpLocks/>
                          </wpg:cNvGrpSpPr>
                          <wpg:grpSpPr bwMode="auto">
                            <a:xfrm rot="958756">
                              <a:off x="6683" y="4080"/>
                              <a:ext cx="3022" cy="2415"/>
                              <a:chOff x="10324" y="8313"/>
                              <a:chExt cx="4144" cy="3180"/>
                            </a:xfrm>
                          </wpg:grpSpPr>
                          <wps:wsp>
                            <wps:cNvPr id="168" name="Freeform 332"/>
                            <wps:cNvSpPr>
                              <a:spLocks/>
                            </wps:cNvSpPr>
                            <wps:spPr bwMode="auto">
                              <a:xfrm rot="-1338439">
                                <a:off x="10364" y="8363"/>
                                <a:ext cx="4066" cy="3079"/>
                              </a:xfrm>
                              <a:custGeom>
                                <a:avLst/>
                                <a:gdLst>
                                  <a:gd name="T0" fmla="*/ 275 w 7543"/>
                                  <a:gd name="T1" fmla="*/ 699 h 5819"/>
                                  <a:gd name="T2" fmla="*/ 561 w 7543"/>
                                  <a:gd name="T3" fmla="*/ 451 h 5819"/>
                                  <a:gd name="T4" fmla="*/ 927 w 7543"/>
                                  <a:gd name="T5" fmla="*/ 258 h 5819"/>
                                  <a:gd name="T6" fmla="*/ 1361 w 7543"/>
                                  <a:gd name="T7" fmla="*/ 119 h 5819"/>
                                  <a:gd name="T8" fmla="*/ 1851 w 7543"/>
                                  <a:gd name="T9" fmla="*/ 34 h 5819"/>
                                  <a:gd name="T10" fmla="*/ 2387 w 7543"/>
                                  <a:gd name="T11" fmla="*/ 0 h 5819"/>
                                  <a:gd name="T12" fmla="*/ 2955 w 7543"/>
                                  <a:gd name="T13" fmla="*/ 18 h 5819"/>
                                  <a:gd name="T14" fmla="*/ 3543 w 7543"/>
                                  <a:gd name="T15" fmla="*/ 84 h 5819"/>
                                  <a:gd name="T16" fmla="*/ 4142 w 7543"/>
                                  <a:gd name="T17" fmla="*/ 200 h 5819"/>
                                  <a:gd name="T18" fmla="*/ 4739 w 7543"/>
                                  <a:gd name="T19" fmla="*/ 362 h 5819"/>
                                  <a:gd name="T20" fmla="*/ 5322 w 7543"/>
                                  <a:gd name="T21" fmla="*/ 571 h 5819"/>
                                  <a:gd name="T22" fmla="*/ 5886 w 7543"/>
                                  <a:gd name="T23" fmla="*/ 798 h 5819"/>
                                  <a:gd name="T24" fmla="*/ 6365 w 7543"/>
                                  <a:gd name="T25" fmla="*/ 1073 h 5819"/>
                                  <a:gd name="T26" fmla="*/ 6761 w 7543"/>
                                  <a:gd name="T27" fmla="*/ 1389 h 5819"/>
                                  <a:gd name="T28" fmla="*/ 7075 w 7543"/>
                                  <a:gd name="T29" fmla="*/ 1738 h 5819"/>
                                  <a:gd name="T30" fmla="*/ 7307 w 7543"/>
                                  <a:gd name="T31" fmla="*/ 2117 h 5819"/>
                                  <a:gd name="T32" fmla="*/ 7461 w 7543"/>
                                  <a:gd name="T33" fmla="*/ 2515 h 5819"/>
                                  <a:gd name="T34" fmla="*/ 7535 w 7543"/>
                                  <a:gd name="T35" fmla="*/ 2929 h 5819"/>
                                  <a:gd name="T36" fmla="*/ 7534 w 7543"/>
                                  <a:gd name="T37" fmla="*/ 3352 h 5819"/>
                                  <a:gd name="T38" fmla="*/ 7456 w 7543"/>
                                  <a:gd name="T39" fmla="*/ 3777 h 5819"/>
                                  <a:gd name="T40" fmla="*/ 7305 w 7543"/>
                                  <a:gd name="T41" fmla="*/ 4197 h 5819"/>
                                  <a:gd name="T42" fmla="*/ 7090 w 7543"/>
                                  <a:gd name="T43" fmla="*/ 4589 h 5819"/>
                                  <a:gd name="T44" fmla="*/ 6833 w 7543"/>
                                  <a:gd name="T45" fmla="*/ 4922 h 5819"/>
                                  <a:gd name="T46" fmla="*/ 6519 w 7543"/>
                                  <a:gd name="T47" fmla="*/ 5218 h 5819"/>
                                  <a:gd name="T48" fmla="*/ 6156 w 7543"/>
                                  <a:gd name="T49" fmla="*/ 5465 h 5819"/>
                                  <a:gd name="T50" fmla="*/ 5746 w 7543"/>
                                  <a:gd name="T51" fmla="*/ 5655 h 5819"/>
                                  <a:gd name="T52" fmla="*/ 5296 w 7543"/>
                                  <a:gd name="T53" fmla="*/ 5777 h 5819"/>
                                  <a:gd name="T54" fmla="*/ 4810 w 7543"/>
                                  <a:gd name="T55" fmla="*/ 5819 h 5819"/>
                                  <a:gd name="T56" fmla="*/ 4293 w 7543"/>
                                  <a:gd name="T57" fmla="*/ 5770 h 5819"/>
                                  <a:gd name="T58" fmla="*/ 3752 w 7543"/>
                                  <a:gd name="T59" fmla="*/ 5623 h 5819"/>
                                  <a:gd name="T60" fmla="*/ 3191 w 7543"/>
                                  <a:gd name="T61" fmla="*/ 5365 h 5819"/>
                                  <a:gd name="T62" fmla="*/ 2613 w 7543"/>
                                  <a:gd name="T63" fmla="*/ 4985 h 5819"/>
                                  <a:gd name="T64" fmla="*/ 2078 w 7543"/>
                                  <a:gd name="T65" fmla="*/ 4573 h 5819"/>
                                  <a:gd name="T66" fmla="*/ 1610 w 7543"/>
                                  <a:gd name="T67" fmla="*/ 4180 h 5819"/>
                                  <a:gd name="T68" fmla="*/ 1198 w 7543"/>
                                  <a:gd name="T69" fmla="*/ 3781 h 5819"/>
                                  <a:gd name="T70" fmla="*/ 843 w 7543"/>
                                  <a:gd name="T71" fmla="*/ 3381 h 5819"/>
                                  <a:gd name="T72" fmla="*/ 548 w 7543"/>
                                  <a:gd name="T73" fmla="*/ 2982 h 5819"/>
                                  <a:gd name="T74" fmla="*/ 314 w 7543"/>
                                  <a:gd name="T75" fmla="*/ 2592 h 5819"/>
                                  <a:gd name="T76" fmla="*/ 143 w 7543"/>
                                  <a:gd name="T77" fmla="*/ 2213 h 5819"/>
                                  <a:gd name="T78" fmla="*/ 37 w 7543"/>
                                  <a:gd name="T79" fmla="*/ 1849 h 5819"/>
                                  <a:gd name="T80" fmla="*/ 0 w 7543"/>
                                  <a:gd name="T81" fmla="*/ 1506 h 5819"/>
                                  <a:gd name="T82" fmla="*/ 30 w 7543"/>
                                  <a:gd name="T83" fmla="*/ 1187 h 5819"/>
                                  <a:gd name="T84" fmla="*/ 134 w 7543"/>
                                  <a:gd name="T85" fmla="*/ 896 h 58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543" h="5819">
                                    <a:moveTo>
                                      <a:pt x="134" y="896"/>
                                    </a:moveTo>
                                    <a:lnTo>
                                      <a:pt x="200" y="794"/>
                                    </a:lnTo>
                                    <a:lnTo>
                                      <a:pt x="275" y="699"/>
                                    </a:lnTo>
                                    <a:lnTo>
                                      <a:pt x="361" y="610"/>
                                    </a:lnTo>
                                    <a:lnTo>
                                      <a:pt x="457" y="527"/>
                                    </a:lnTo>
                                    <a:lnTo>
                                      <a:pt x="561" y="451"/>
                                    </a:lnTo>
                                    <a:lnTo>
                                      <a:pt x="675" y="380"/>
                                    </a:lnTo>
                                    <a:lnTo>
                                      <a:pt x="797" y="316"/>
                                    </a:lnTo>
                                    <a:lnTo>
                                      <a:pt x="927" y="258"/>
                                    </a:lnTo>
                                    <a:lnTo>
                                      <a:pt x="1066" y="206"/>
                                    </a:lnTo>
                                    <a:lnTo>
                                      <a:pt x="1210" y="160"/>
                                    </a:lnTo>
                                    <a:lnTo>
                                      <a:pt x="1361" y="119"/>
                                    </a:lnTo>
                                    <a:lnTo>
                                      <a:pt x="1520" y="84"/>
                                    </a:lnTo>
                                    <a:lnTo>
                                      <a:pt x="1683" y="56"/>
                                    </a:lnTo>
                                    <a:lnTo>
                                      <a:pt x="1851" y="34"/>
                                    </a:lnTo>
                                    <a:lnTo>
                                      <a:pt x="2026" y="16"/>
                                    </a:lnTo>
                                    <a:lnTo>
                                      <a:pt x="2204" y="5"/>
                                    </a:lnTo>
                                    <a:lnTo>
                                      <a:pt x="2387" y="0"/>
                                    </a:lnTo>
                                    <a:lnTo>
                                      <a:pt x="2572" y="0"/>
                                    </a:lnTo>
                                    <a:lnTo>
                                      <a:pt x="2762" y="7"/>
                                    </a:lnTo>
                                    <a:lnTo>
                                      <a:pt x="2955" y="18"/>
                                    </a:lnTo>
                                    <a:lnTo>
                                      <a:pt x="3149" y="34"/>
                                    </a:lnTo>
                                    <a:lnTo>
                                      <a:pt x="3345" y="56"/>
                                    </a:lnTo>
                                    <a:lnTo>
                                      <a:pt x="3543" y="84"/>
                                    </a:lnTo>
                                    <a:lnTo>
                                      <a:pt x="3742" y="117"/>
                                    </a:lnTo>
                                    <a:lnTo>
                                      <a:pt x="3943" y="156"/>
                                    </a:lnTo>
                                    <a:lnTo>
                                      <a:pt x="4142" y="200"/>
                                    </a:lnTo>
                                    <a:lnTo>
                                      <a:pt x="4342" y="248"/>
                                    </a:lnTo>
                                    <a:lnTo>
                                      <a:pt x="4541" y="302"/>
                                    </a:lnTo>
                                    <a:lnTo>
                                      <a:pt x="4739" y="362"/>
                                    </a:lnTo>
                                    <a:lnTo>
                                      <a:pt x="4936" y="426"/>
                                    </a:lnTo>
                                    <a:lnTo>
                                      <a:pt x="5130" y="496"/>
                                    </a:lnTo>
                                    <a:lnTo>
                                      <a:pt x="5322" y="571"/>
                                    </a:lnTo>
                                    <a:lnTo>
                                      <a:pt x="5520" y="641"/>
                                    </a:lnTo>
                                    <a:lnTo>
                                      <a:pt x="5708" y="717"/>
                                    </a:lnTo>
                                    <a:lnTo>
                                      <a:pt x="5886" y="798"/>
                                    </a:lnTo>
                                    <a:lnTo>
                                      <a:pt x="6055" y="885"/>
                                    </a:lnTo>
                                    <a:lnTo>
                                      <a:pt x="6215" y="976"/>
                                    </a:lnTo>
                                    <a:lnTo>
                                      <a:pt x="6365" y="1073"/>
                                    </a:lnTo>
                                    <a:lnTo>
                                      <a:pt x="6506" y="1174"/>
                                    </a:lnTo>
                                    <a:lnTo>
                                      <a:pt x="6638" y="1279"/>
                                    </a:lnTo>
                                    <a:lnTo>
                                      <a:pt x="6761" y="1389"/>
                                    </a:lnTo>
                                    <a:lnTo>
                                      <a:pt x="6874" y="1502"/>
                                    </a:lnTo>
                                    <a:lnTo>
                                      <a:pt x="6978" y="1618"/>
                                    </a:lnTo>
                                    <a:lnTo>
                                      <a:pt x="7075" y="1738"/>
                                    </a:lnTo>
                                    <a:lnTo>
                                      <a:pt x="7160" y="1862"/>
                                    </a:lnTo>
                                    <a:lnTo>
                                      <a:pt x="7238" y="1988"/>
                                    </a:lnTo>
                                    <a:lnTo>
                                      <a:pt x="7307" y="2117"/>
                                    </a:lnTo>
                                    <a:lnTo>
                                      <a:pt x="7367" y="2248"/>
                                    </a:lnTo>
                                    <a:lnTo>
                                      <a:pt x="7417" y="2380"/>
                                    </a:lnTo>
                                    <a:lnTo>
                                      <a:pt x="7461" y="2515"/>
                                    </a:lnTo>
                                    <a:lnTo>
                                      <a:pt x="7494" y="2652"/>
                                    </a:lnTo>
                                    <a:lnTo>
                                      <a:pt x="7519" y="2791"/>
                                    </a:lnTo>
                                    <a:lnTo>
                                      <a:pt x="7535" y="2929"/>
                                    </a:lnTo>
                                    <a:lnTo>
                                      <a:pt x="7543" y="3070"/>
                                    </a:lnTo>
                                    <a:lnTo>
                                      <a:pt x="7542" y="3210"/>
                                    </a:lnTo>
                                    <a:lnTo>
                                      <a:pt x="7534" y="3352"/>
                                    </a:lnTo>
                                    <a:lnTo>
                                      <a:pt x="7516" y="3493"/>
                                    </a:lnTo>
                                    <a:lnTo>
                                      <a:pt x="7490" y="3636"/>
                                    </a:lnTo>
                                    <a:lnTo>
                                      <a:pt x="7456" y="3777"/>
                                    </a:lnTo>
                                    <a:lnTo>
                                      <a:pt x="7414" y="3918"/>
                                    </a:lnTo>
                                    <a:lnTo>
                                      <a:pt x="7363" y="4057"/>
                                    </a:lnTo>
                                    <a:lnTo>
                                      <a:pt x="7305" y="4197"/>
                                    </a:lnTo>
                                    <a:lnTo>
                                      <a:pt x="7238" y="4336"/>
                                    </a:lnTo>
                                    <a:lnTo>
                                      <a:pt x="7163" y="4472"/>
                                    </a:lnTo>
                                    <a:lnTo>
                                      <a:pt x="7090" y="4589"/>
                                    </a:lnTo>
                                    <a:lnTo>
                                      <a:pt x="7010" y="4703"/>
                                    </a:lnTo>
                                    <a:lnTo>
                                      <a:pt x="6925" y="4814"/>
                                    </a:lnTo>
                                    <a:lnTo>
                                      <a:pt x="6833" y="4922"/>
                                    </a:lnTo>
                                    <a:lnTo>
                                      <a:pt x="6735" y="5025"/>
                                    </a:lnTo>
                                    <a:lnTo>
                                      <a:pt x="6629" y="5124"/>
                                    </a:lnTo>
                                    <a:lnTo>
                                      <a:pt x="6519" y="5218"/>
                                    </a:lnTo>
                                    <a:lnTo>
                                      <a:pt x="6404" y="5305"/>
                                    </a:lnTo>
                                    <a:lnTo>
                                      <a:pt x="6282" y="5388"/>
                                    </a:lnTo>
                                    <a:lnTo>
                                      <a:pt x="6156" y="5465"/>
                                    </a:lnTo>
                                    <a:lnTo>
                                      <a:pt x="6023" y="5535"/>
                                    </a:lnTo>
                                    <a:lnTo>
                                      <a:pt x="5887" y="5598"/>
                                    </a:lnTo>
                                    <a:lnTo>
                                      <a:pt x="5746" y="5655"/>
                                    </a:lnTo>
                                    <a:lnTo>
                                      <a:pt x="5600" y="5704"/>
                                    </a:lnTo>
                                    <a:lnTo>
                                      <a:pt x="5449" y="5744"/>
                                    </a:lnTo>
                                    <a:lnTo>
                                      <a:pt x="5296" y="5777"/>
                                    </a:lnTo>
                                    <a:lnTo>
                                      <a:pt x="5138" y="5800"/>
                                    </a:lnTo>
                                    <a:lnTo>
                                      <a:pt x="4976" y="5814"/>
                                    </a:lnTo>
                                    <a:lnTo>
                                      <a:pt x="4810" y="5819"/>
                                    </a:lnTo>
                                    <a:lnTo>
                                      <a:pt x="4640" y="5814"/>
                                    </a:lnTo>
                                    <a:lnTo>
                                      <a:pt x="4469" y="5798"/>
                                    </a:lnTo>
                                    <a:lnTo>
                                      <a:pt x="4293" y="5770"/>
                                    </a:lnTo>
                                    <a:lnTo>
                                      <a:pt x="4116" y="5733"/>
                                    </a:lnTo>
                                    <a:lnTo>
                                      <a:pt x="3935" y="5684"/>
                                    </a:lnTo>
                                    <a:lnTo>
                                      <a:pt x="3752" y="5623"/>
                                    </a:lnTo>
                                    <a:lnTo>
                                      <a:pt x="3567" y="5550"/>
                                    </a:lnTo>
                                    <a:lnTo>
                                      <a:pt x="3380" y="5464"/>
                                    </a:lnTo>
                                    <a:lnTo>
                                      <a:pt x="3191" y="5365"/>
                                    </a:lnTo>
                                    <a:lnTo>
                                      <a:pt x="2999" y="5252"/>
                                    </a:lnTo>
                                    <a:lnTo>
                                      <a:pt x="2807" y="5126"/>
                                    </a:lnTo>
                                    <a:lnTo>
                                      <a:pt x="2613" y="4985"/>
                                    </a:lnTo>
                                    <a:lnTo>
                                      <a:pt x="2419" y="4829"/>
                                    </a:lnTo>
                                    <a:lnTo>
                                      <a:pt x="2246" y="4702"/>
                                    </a:lnTo>
                                    <a:lnTo>
                                      <a:pt x="2078" y="4573"/>
                                    </a:lnTo>
                                    <a:lnTo>
                                      <a:pt x="1916" y="4443"/>
                                    </a:lnTo>
                                    <a:lnTo>
                                      <a:pt x="1760" y="4312"/>
                                    </a:lnTo>
                                    <a:lnTo>
                                      <a:pt x="1610" y="4180"/>
                                    </a:lnTo>
                                    <a:lnTo>
                                      <a:pt x="1467" y="4047"/>
                                    </a:lnTo>
                                    <a:lnTo>
                                      <a:pt x="1329" y="3914"/>
                                    </a:lnTo>
                                    <a:lnTo>
                                      <a:pt x="1198" y="3781"/>
                                    </a:lnTo>
                                    <a:lnTo>
                                      <a:pt x="1073" y="3648"/>
                                    </a:lnTo>
                                    <a:lnTo>
                                      <a:pt x="954" y="3514"/>
                                    </a:lnTo>
                                    <a:lnTo>
                                      <a:pt x="843" y="3381"/>
                                    </a:lnTo>
                                    <a:lnTo>
                                      <a:pt x="738" y="3247"/>
                                    </a:lnTo>
                                    <a:lnTo>
                                      <a:pt x="639" y="3115"/>
                                    </a:lnTo>
                                    <a:lnTo>
                                      <a:pt x="548" y="2982"/>
                                    </a:lnTo>
                                    <a:lnTo>
                                      <a:pt x="462" y="2851"/>
                                    </a:lnTo>
                                    <a:lnTo>
                                      <a:pt x="384" y="2721"/>
                                    </a:lnTo>
                                    <a:lnTo>
                                      <a:pt x="314" y="2592"/>
                                    </a:lnTo>
                                    <a:lnTo>
                                      <a:pt x="249" y="2464"/>
                                    </a:lnTo>
                                    <a:lnTo>
                                      <a:pt x="193" y="2338"/>
                                    </a:lnTo>
                                    <a:lnTo>
                                      <a:pt x="143" y="2213"/>
                                    </a:lnTo>
                                    <a:lnTo>
                                      <a:pt x="100" y="2089"/>
                                    </a:lnTo>
                                    <a:lnTo>
                                      <a:pt x="65" y="1968"/>
                                    </a:lnTo>
                                    <a:lnTo>
                                      <a:pt x="37" y="1849"/>
                                    </a:lnTo>
                                    <a:lnTo>
                                      <a:pt x="17" y="1732"/>
                                    </a:lnTo>
                                    <a:lnTo>
                                      <a:pt x="5" y="1618"/>
                                    </a:lnTo>
                                    <a:lnTo>
                                      <a:pt x="0" y="1506"/>
                                    </a:lnTo>
                                    <a:lnTo>
                                      <a:pt x="2" y="1397"/>
                                    </a:lnTo>
                                    <a:lnTo>
                                      <a:pt x="13" y="1290"/>
                                    </a:lnTo>
                                    <a:lnTo>
                                      <a:pt x="30" y="1187"/>
                                    </a:lnTo>
                                    <a:lnTo>
                                      <a:pt x="58" y="1086"/>
                                    </a:lnTo>
                                    <a:lnTo>
                                      <a:pt x="91" y="989"/>
                                    </a:lnTo>
                                    <a:lnTo>
                                      <a:pt x="134" y="896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1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" name="AutoShape 333"/>
                            <wps:cNvSpPr>
                              <a:spLocks noChangeArrowheads="1"/>
                            </wps:cNvSpPr>
                            <wps:spPr bwMode="auto">
                              <a:xfrm rot="468174">
                                <a:off x="10915" y="9615"/>
                                <a:ext cx="295" cy="22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AutoShape 334"/>
                            <wps:cNvSpPr>
                              <a:spLocks noChangeArrowheads="1"/>
                            </wps:cNvSpPr>
                            <wps:spPr bwMode="auto">
                              <a:xfrm rot="-2819864">
                                <a:off x="13039" y="8651"/>
                                <a:ext cx="246" cy="26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AutoShape 335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0349" y="9678"/>
                                <a:ext cx="185" cy="161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AutoShape 336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3718" y="9460"/>
                                <a:ext cx="363" cy="315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2">
                                  <a:lumMod val="10000"/>
                                  <a:lumOff val="9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AutoShape 337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1436" y="8746"/>
                                <a:ext cx="550" cy="479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AutoShape 338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1426" y="10100"/>
                                <a:ext cx="361" cy="31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AutoShape 339"/>
                            <wps:cNvSpPr>
                              <a:spLocks noChangeArrowheads="1"/>
                            </wps:cNvSpPr>
                            <wps:spPr bwMode="auto">
                              <a:xfrm rot="1722273">
                                <a:off x="12551" y="10573"/>
                                <a:ext cx="521" cy="45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6" name="Group 340"/>
                            <wpg:cNvGrpSpPr>
                              <a:grpSpLocks/>
                            </wpg:cNvGrpSpPr>
                            <wpg:grpSpPr bwMode="auto">
                              <a:xfrm rot="-1338439">
                                <a:off x="10324" y="8313"/>
                                <a:ext cx="4144" cy="3180"/>
                                <a:chOff x="7480" y="3796"/>
                                <a:chExt cx="1537" cy="1202"/>
                              </a:xfrm>
                            </wpg:grpSpPr>
                            <wps:wsp>
                              <wps:cNvPr id="177" name="Freeform 34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80" y="3796"/>
                                  <a:ext cx="1537" cy="1202"/>
                                </a:xfrm>
                                <a:custGeom>
                                  <a:avLst/>
                                  <a:gdLst>
                                    <a:gd name="T0" fmla="*/ 260 w 7683"/>
                                    <a:gd name="T1" fmla="*/ 732 h 6010"/>
                                    <a:gd name="T2" fmla="*/ 611 w 7683"/>
                                    <a:gd name="T3" fmla="*/ 697 h 6010"/>
                                    <a:gd name="T4" fmla="*/ 325 w 7683"/>
                                    <a:gd name="T5" fmla="*/ 991 h 6010"/>
                                    <a:gd name="T6" fmla="*/ 745 w 7683"/>
                                    <a:gd name="T7" fmla="*/ 351 h 6010"/>
                                    <a:gd name="T8" fmla="*/ 1113 w 7683"/>
                                    <a:gd name="T9" fmla="*/ 425 h 6010"/>
                                    <a:gd name="T10" fmla="*/ 700 w 7683"/>
                                    <a:gd name="T11" fmla="*/ 634 h 6010"/>
                                    <a:gd name="T12" fmla="*/ 1999 w 7683"/>
                                    <a:gd name="T13" fmla="*/ 21 h 6010"/>
                                    <a:gd name="T14" fmla="*/ 3644 w 7683"/>
                                    <a:gd name="T15" fmla="*/ 96 h 6010"/>
                                    <a:gd name="T16" fmla="*/ 5356 w 7683"/>
                                    <a:gd name="T17" fmla="*/ 574 h 6010"/>
                                    <a:gd name="T18" fmla="*/ 3875 w 7683"/>
                                    <a:gd name="T19" fmla="*/ 312 h 6010"/>
                                    <a:gd name="T20" fmla="*/ 2230 w 7683"/>
                                    <a:gd name="T21" fmla="*/ 203 h 6010"/>
                                    <a:gd name="T22" fmla="*/ 5356 w 7683"/>
                                    <a:gd name="T23" fmla="*/ 574 h 6010"/>
                                    <a:gd name="T24" fmla="*/ 5462 w 7683"/>
                                    <a:gd name="T25" fmla="*/ 737 h 6010"/>
                                    <a:gd name="T26" fmla="*/ 5353 w 7683"/>
                                    <a:gd name="T27" fmla="*/ 573 h 6010"/>
                                    <a:gd name="T28" fmla="*/ 6004 w 7683"/>
                                    <a:gd name="T29" fmla="*/ 842 h 6010"/>
                                    <a:gd name="T30" fmla="*/ 5917 w 7683"/>
                                    <a:gd name="T31" fmla="*/ 951 h 6010"/>
                                    <a:gd name="T32" fmla="*/ 6256 w 7683"/>
                                    <a:gd name="T33" fmla="*/ 983 h 6010"/>
                                    <a:gd name="T34" fmla="*/ 6887 w 7683"/>
                                    <a:gd name="T35" fmla="*/ 1472 h 6010"/>
                                    <a:gd name="T36" fmla="*/ 7335 w 7683"/>
                                    <a:gd name="T37" fmla="*/ 2044 h 6010"/>
                                    <a:gd name="T38" fmla="*/ 7319 w 7683"/>
                                    <a:gd name="T39" fmla="*/ 2189 h 6010"/>
                                    <a:gd name="T40" fmla="*/ 6974 w 7683"/>
                                    <a:gd name="T41" fmla="*/ 1696 h 6010"/>
                                    <a:gd name="T42" fmla="*/ 6460 w 7683"/>
                                    <a:gd name="T43" fmla="*/ 1255 h 6010"/>
                                    <a:gd name="T44" fmla="*/ 7613 w 7683"/>
                                    <a:gd name="T45" fmla="*/ 2720 h 6010"/>
                                    <a:gd name="T46" fmla="*/ 7683 w 7683"/>
                                    <a:gd name="T47" fmla="*/ 3357 h 6010"/>
                                    <a:gd name="T48" fmla="*/ 7582 w 7683"/>
                                    <a:gd name="T49" fmla="*/ 3997 h 6010"/>
                                    <a:gd name="T50" fmla="*/ 7524 w 7683"/>
                                    <a:gd name="T51" fmla="*/ 3484 h 6010"/>
                                    <a:gd name="T52" fmla="*/ 7530 w 7683"/>
                                    <a:gd name="T53" fmla="*/ 2887 h 6010"/>
                                    <a:gd name="T54" fmla="*/ 7513 w 7683"/>
                                    <a:gd name="T55" fmla="*/ 2409 h 6010"/>
                                    <a:gd name="T56" fmla="*/ 7242 w 7683"/>
                                    <a:gd name="T57" fmla="*/ 4346 h 6010"/>
                                    <a:gd name="T58" fmla="*/ 7178 w 7683"/>
                                    <a:gd name="T59" fmla="*/ 4843 h 6010"/>
                                    <a:gd name="T60" fmla="*/ 7141 w 7683"/>
                                    <a:gd name="T61" fmla="*/ 4527 h 6010"/>
                                    <a:gd name="T62" fmla="*/ 6679 w 7683"/>
                                    <a:gd name="T63" fmla="*/ 5383 h 6010"/>
                                    <a:gd name="T64" fmla="*/ 6088 w 7683"/>
                                    <a:gd name="T65" fmla="*/ 5756 h 6010"/>
                                    <a:gd name="T66" fmla="*/ 5345 w 7683"/>
                                    <a:gd name="T67" fmla="*/ 5771 h 6010"/>
                                    <a:gd name="T68" fmla="*/ 6026 w 7683"/>
                                    <a:gd name="T69" fmla="*/ 5542 h 6010"/>
                                    <a:gd name="T70" fmla="*/ 6600 w 7683"/>
                                    <a:gd name="T71" fmla="*/ 5161 h 6010"/>
                                    <a:gd name="T72" fmla="*/ 5327 w 7683"/>
                                    <a:gd name="T73" fmla="*/ 5983 h 6010"/>
                                    <a:gd name="T74" fmla="*/ 4532 w 7683"/>
                                    <a:gd name="T75" fmla="*/ 5981 h 6010"/>
                                    <a:gd name="T76" fmla="*/ 3670 w 7683"/>
                                    <a:gd name="T77" fmla="*/ 5737 h 6010"/>
                                    <a:gd name="T78" fmla="*/ 3529 w 7683"/>
                                    <a:gd name="T79" fmla="*/ 5521 h 6010"/>
                                    <a:gd name="T80" fmla="*/ 4375 w 7683"/>
                                    <a:gd name="T81" fmla="*/ 5781 h 6010"/>
                                    <a:gd name="T82" fmla="*/ 5160 w 7683"/>
                                    <a:gd name="T83" fmla="*/ 5800 h 6010"/>
                                    <a:gd name="T84" fmla="*/ 2593 w 7683"/>
                                    <a:gd name="T85" fmla="*/ 5077 h 6010"/>
                                    <a:gd name="T86" fmla="*/ 2490 w 7683"/>
                                    <a:gd name="T87" fmla="*/ 4925 h 6010"/>
                                    <a:gd name="T88" fmla="*/ 2422 w 7683"/>
                                    <a:gd name="T89" fmla="*/ 4848 h 6010"/>
                                    <a:gd name="T90" fmla="*/ 2490 w 7683"/>
                                    <a:gd name="T91" fmla="*/ 4925 h 6010"/>
                                    <a:gd name="T92" fmla="*/ 2448 w 7683"/>
                                    <a:gd name="T93" fmla="*/ 4934 h 6010"/>
                                    <a:gd name="T94" fmla="*/ 2440 w 7683"/>
                                    <a:gd name="T95" fmla="*/ 4830 h 6010"/>
                                    <a:gd name="T96" fmla="*/ 2031 w 7683"/>
                                    <a:gd name="T97" fmla="*/ 4642 h 6010"/>
                                    <a:gd name="T98" fmla="*/ 2470 w 7683"/>
                                    <a:gd name="T99" fmla="*/ 4842 h 6010"/>
                                    <a:gd name="T100" fmla="*/ 1222 w 7683"/>
                                    <a:gd name="T101" fmla="*/ 3761 h 6010"/>
                                    <a:gd name="T102" fmla="*/ 881 w 7683"/>
                                    <a:gd name="T103" fmla="*/ 3504 h 6010"/>
                                    <a:gd name="T104" fmla="*/ 165 w 7683"/>
                                    <a:gd name="T105" fmla="*/ 2320 h 6010"/>
                                    <a:gd name="T106" fmla="*/ 20 w 7683"/>
                                    <a:gd name="T107" fmla="*/ 1275 h 6010"/>
                                    <a:gd name="T108" fmla="*/ 150 w 7683"/>
                                    <a:gd name="T109" fmla="*/ 1485 h 6010"/>
                                    <a:gd name="T110" fmla="*/ 319 w 7683"/>
                                    <a:gd name="T111" fmla="*/ 2443 h 6010"/>
                                    <a:gd name="T112" fmla="*/ 996 w 7683"/>
                                    <a:gd name="T113" fmla="*/ 3508 h 6010"/>
                                    <a:gd name="T114" fmla="*/ 168 w 7683"/>
                                    <a:gd name="T115" fmla="*/ 899 h 6010"/>
                                    <a:gd name="T116" fmla="*/ 273 w 7683"/>
                                    <a:gd name="T117" fmla="*/ 1062 h 6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7683" h="6010">
                                      <a:moveTo>
                                        <a:pt x="141" y="904"/>
                                      </a:moveTo>
                                      <a:lnTo>
                                        <a:pt x="142" y="900"/>
                                      </a:lnTo>
                                      <a:lnTo>
                                        <a:pt x="272" y="1076"/>
                                      </a:lnTo>
                                      <a:lnTo>
                                        <a:pt x="270" y="1078"/>
                                      </a:lnTo>
                                      <a:lnTo>
                                        <a:pt x="141" y="904"/>
                                      </a:lnTo>
                                      <a:close/>
                                      <a:moveTo>
                                        <a:pt x="142" y="900"/>
                                      </a:moveTo>
                                      <a:lnTo>
                                        <a:pt x="160" y="872"/>
                                      </a:lnTo>
                                      <a:lnTo>
                                        <a:pt x="178" y="842"/>
                                      </a:lnTo>
                                      <a:lnTo>
                                        <a:pt x="198" y="814"/>
                                      </a:lnTo>
                                      <a:lnTo>
                                        <a:pt x="218" y="787"/>
                                      </a:lnTo>
                                      <a:lnTo>
                                        <a:pt x="239" y="759"/>
                                      </a:lnTo>
                                      <a:lnTo>
                                        <a:pt x="260" y="732"/>
                                      </a:lnTo>
                                      <a:lnTo>
                                        <a:pt x="282" y="706"/>
                                      </a:lnTo>
                                      <a:lnTo>
                                        <a:pt x="306" y="680"/>
                                      </a:lnTo>
                                      <a:lnTo>
                                        <a:pt x="330" y="654"/>
                                      </a:lnTo>
                                      <a:lnTo>
                                        <a:pt x="355" y="629"/>
                                      </a:lnTo>
                                      <a:lnTo>
                                        <a:pt x="381" y="605"/>
                                      </a:lnTo>
                                      <a:lnTo>
                                        <a:pt x="407" y="581"/>
                                      </a:lnTo>
                                      <a:lnTo>
                                        <a:pt x="434" y="558"/>
                                      </a:lnTo>
                                      <a:lnTo>
                                        <a:pt x="463" y="535"/>
                                      </a:lnTo>
                                      <a:lnTo>
                                        <a:pt x="491" y="513"/>
                                      </a:lnTo>
                                      <a:lnTo>
                                        <a:pt x="521" y="491"/>
                                      </a:lnTo>
                                      <a:lnTo>
                                        <a:pt x="640" y="675"/>
                                      </a:lnTo>
                                      <a:lnTo>
                                        <a:pt x="611" y="697"/>
                                      </a:lnTo>
                                      <a:lnTo>
                                        <a:pt x="584" y="719"/>
                                      </a:lnTo>
                                      <a:lnTo>
                                        <a:pt x="557" y="741"/>
                                      </a:lnTo>
                                      <a:lnTo>
                                        <a:pt x="529" y="764"/>
                                      </a:lnTo>
                                      <a:lnTo>
                                        <a:pt x="503" y="788"/>
                                      </a:lnTo>
                                      <a:lnTo>
                                        <a:pt x="479" y="811"/>
                                      </a:lnTo>
                                      <a:lnTo>
                                        <a:pt x="455" y="835"/>
                                      </a:lnTo>
                                      <a:lnTo>
                                        <a:pt x="432" y="860"/>
                                      </a:lnTo>
                                      <a:lnTo>
                                        <a:pt x="408" y="885"/>
                                      </a:lnTo>
                                      <a:lnTo>
                                        <a:pt x="386" y="911"/>
                                      </a:lnTo>
                                      <a:lnTo>
                                        <a:pt x="365" y="937"/>
                                      </a:lnTo>
                                      <a:lnTo>
                                        <a:pt x="345" y="963"/>
                                      </a:lnTo>
                                      <a:lnTo>
                                        <a:pt x="325" y="991"/>
                                      </a:lnTo>
                                      <a:lnTo>
                                        <a:pt x="307" y="1019"/>
                                      </a:lnTo>
                                      <a:lnTo>
                                        <a:pt x="289" y="1048"/>
                                      </a:lnTo>
                                      <a:lnTo>
                                        <a:pt x="272" y="1076"/>
                                      </a:lnTo>
                                      <a:lnTo>
                                        <a:pt x="142" y="900"/>
                                      </a:lnTo>
                                      <a:close/>
                                      <a:moveTo>
                                        <a:pt x="521" y="491"/>
                                      </a:moveTo>
                                      <a:lnTo>
                                        <a:pt x="550" y="470"/>
                                      </a:lnTo>
                                      <a:lnTo>
                                        <a:pt x="581" y="449"/>
                                      </a:lnTo>
                                      <a:lnTo>
                                        <a:pt x="612" y="428"/>
                                      </a:lnTo>
                                      <a:lnTo>
                                        <a:pt x="644" y="408"/>
                                      </a:lnTo>
                                      <a:lnTo>
                                        <a:pt x="678" y="388"/>
                                      </a:lnTo>
                                      <a:lnTo>
                                        <a:pt x="711" y="370"/>
                                      </a:lnTo>
                                      <a:lnTo>
                                        <a:pt x="745" y="351"/>
                                      </a:lnTo>
                                      <a:lnTo>
                                        <a:pt x="779" y="334"/>
                                      </a:lnTo>
                                      <a:lnTo>
                                        <a:pt x="815" y="317"/>
                                      </a:lnTo>
                                      <a:lnTo>
                                        <a:pt x="851" y="299"/>
                                      </a:lnTo>
                                      <a:lnTo>
                                        <a:pt x="887" y="282"/>
                                      </a:lnTo>
                                      <a:lnTo>
                                        <a:pt x="924" y="267"/>
                                      </a:lnTo>
                                      <a:lnTo>
                                        <a:pt x="962" y="251"/>
                                      </a:lnTo>
                                      <a:lnTo>
                                        <a:pt x="1001" y="236"/>
                                      </a:lnTo>
                                      <a:lnTo>
                                        <a:pt x="1039" y="221"/>
                                      </a:lnTo>
                                      <a:lnTo>
                                        <a:pt x="1079" y="208"/>
                                      </a:lnTo>
                                      <a:lnTo>
                                        <a:pt x="1191" y="397"/>
                                      </a:lnTo>
                                      <a:lnTo>
                                        <a:pt x="1152" y="411"/>
                                      </a:lnTo>
                                      <a:lnTo>
                                        <a:pt x="1113" y="425"/>
                                      </a:lnTo>
                                      <a:lnTo>
                                        <a:pt x="1075" y="440"/>
                                      </a:lnTo>
                                      <a:lnTo>
                                        <a:pt x="1038" y="455"/>
                                      </a:lnTo>
                                      <a:lnTo>
                                        <a:pt x="1001" y="471"/>
                                      </a:lnTo>
                                      <a:lnTo>
                                        <a:pt x="965" y="487"/>
                                      </a:lnTo>
                                      <a:lnTo>
                                        <a:pt x="930" y="505"/>
                                      </a:lnTo>
                                      <a:lnTo>
                                        <a:pt x="894" y="522"/>
                                      </a:lnTo>
                                      <a:lnTo>
                                        <a:pt x="861" y="539"/>
                                      </a:lnTo>
                                      <a:lnTo>
                                        <a:pt x="828" y="558"/>
                                      </a:lnTo>
                                      <a:lnTo>
                                        <a:pt x="794" y="576"/>
                                      </a:lnTo>
                                      <a:lnTo>
                                        <a:pt x="762" y="595"/>
                                      </a:lnTo>
                                      <a:lnTo>
                                        <a:pt x="730" y="615"/>
                                      </a:lnTo>
                                      <a:lnTo>
                                        <a:pt x="700" y="634"/>
                                      </a:lnTo>
                                      <a:lnTo>
                                        <a:pt x="669" y="655"/>
                                      </a:lnTo>
                                      <a:lnTo>
                                        <a:pt x="640" y="675"/>
                                      </a:lnTo>
                                      <a:lnTo>
                                        <a:pt x="521" y="491"/>
                                      </a:lnTo>
                                      <a:close/>
                                      <a:moveTo>
                                        <a:pt x="1079" y="208"/>
                                      </a:moveTo>
                                      <a:lnTo>
                                        <a:pt x="1183" y="173"/>
                                      </a:lnTo>
                                      <a:lnTo>
                                        <a:pt x="1290" y="142"/>
                                      </a:lnTo>
                                      <a:lnTo>
                                        <a:pt x="1400" y="115"/>
                                      </a:lnTo>
                                      <a:lnTo>
                                        <a:pt x="1514" y="90"/>
                                      </a:lnTo>
                                      <a:lnTo>
                                        <a:pt x="1632" y="68"/>
                                      </a:lnTo>
                                      <a:lnTo>
                                        <a:pt x="1752" y="49"/>
                                      </a:lnTo>
                                      <a:lnTo>
                                        <a:pt x="1874" y="33"/>
                                      </a:lnTo>
                                      <a:lnTo>
                                        <a:pt x="1999" y="21"/>
                                      </a:lnTo>
                                      <a:lnTo>
                                        <a:pt x="2126" y="11"/>
                                      </a:lnTo>
                                      <a:lnTo>
                                        <a:pt x="2256" y="5"/>
                                      </a:lnTo>
                                      <a:lnTo>
                                        <a:pt x="2389" y="1"/>
                                      </a:lnTo>
                                      <a:lnTo>
                                        <a:pt x="2522" y="0"/>
                                      </a:lnTo>
                                      <a:lnTo>
                                        <a:pt x="2658" y="2"/>
                                      </a:lnTo>
                                      <a:lnTo>
                                        <a:pt x="2795" y="7"/>
                                      </a:lnTo>
                                      <a:lnTo>
                                        <a:pt x="2934" y="15"/>
                                      </a:lnTo>
                                      <a:lnTo>
                                        <a:pt x="3074" y="26"/>
                                      </a:lnTo>
                                      <a:lnTo>
                                        <a:pt x="3215" y="39"/>
                                      </a:lnTo>
                                      <a:lnTo>
                                        <a:pt x="3357" y="56"/>
                                      </a:lnTo>
                                      <a:lnTo>
                                        <a:pt x="3501" y="74"/>
                                      </a:lnTo>
                                      <a:lnTo>
                                        <a:pt x="3644" y="96"/>
                                      </a:lnTo>
                                      <a:lnTo>
                                        <a:pt x="3787" y="121"/>
                                      </a:lnTo>
                                      <a:lnTo>
                                        <a:pt x="3932" y="150"/>
                                      </a:lnTo>
                                      <a:lnTo>
                                        <a:pt x="4076" y="179"/>
                                      </a:lnTo>
                                      <a:lnTo>
                                        <a:pt x="4220" y="213"/>
                                      </a:lnTo>
                                      <a:lnTo>
                                        <a:pt x="4365" y="249"/>
                                      </a:lnTo>
                                      <a:lnTo>
                                        <a:pt x="4509" y="287"/>
                                      </a:lnTo>
                                      <a:lnTo>
                                        <a:pt x="4652" y="328"/>
                                      </a:lnTo>
                                      <a:lnTo>
                                        <a:pt x="4796" y="372"/>
                                      </a:lnTo>
                                      <a:lnTo>
                                        <a:pt x="4937" y="418"/>
                                      </a:lnTo>
                                      <a:lnTo>
                                        <a:pt x="5078" y="467"/>
                                      </a:lnTo>
                                      <a:lnTo>
                                        <a:pt x="5217" y="519"/>
                                      </a:lnTo>
                                      <a:lnTo>
                                        <a:pt x="5356" y="574"/>
                                      </a:lnTo>
                                      <a:lnTo>
                                        <a:pt x="5430" y="759"/>
                                      </a:lnTo>
                                      <a:lnTo>
                                        <a:pt x="5293" y="705"/>
                                      </a:lnTo>
                                      <a:lnTo>
                                        <a:pt x="5154" y="654"/>
                                      </a:lnTo>
                                      <a:lnTo>
                                        <a:pt x="5014" y="606"/>
                                      </a:lnTo>
                                      <a:lnTo>
                                        <a:pt x="4873" y="559"/>
                                      </a:lnTo>
                                      <a:lnTo>
                                        <a:pt x="4732" y="516"/>
                                      </a:lnTo>
                                      <a:lnTo>
                                        <a:pt x="4590" y="475"/>
                                      </a:lnTo>
                                      <a:lnTo>
                                        <a:pt x="4448" y="437"/>
                                      </a:lnTo>
                                      <a:lnTo>
                                        <a:pt x="4305" y="402"/>
                                      </a:lnTo>
                                      <a:lnTo>
                                        <a:pt x="4162" y="368"/>
                                      </a:lnTo>
                                      <a:lnTo>
                                        <a:pt x="4019" y="339"/>
                                      </a:lnTo>
                                      <a:lnTo>
                                        <a:pt x="3875" y="312"/>
                                      </a:lnTo>
                                      <a:lnTo>
                                        <a:pt x="3733" y="287"/>
                                      </a:lnTo>
                                      <a:lnTo>
                                        <a:pt x="3591" y="265"/>
                                      </a:lnTo>
                                      <a:lnTo>
                                        <a:pt x="3450" y="246"/>
                                      </a:lnTo>
                                      <a:lnTo>
                                        <a:pt x="3309" y="230"/>
                                      </a:lnTo>
                                      <a:lnTo>
                                        <a:pt x="3169" y="216"/>
                                      </a:lnTo>
                                      <a:lnTo>
                                        <a:pt x="3030" y="206"/>
                                      </a:lnTo>
                                      <a:lnTo>
                                        <a:pt x="2893" y="198"/>
                                      </a:lnTo>
                                      <a:lnTo>
                                        <a:pt x="2757" y="193"/>
                                      </a:lnTo>
                                      <a:lnTo>
                                        <a:pt x="2622" y="192"/>
                                      </a:lnTo>
                                      <a:lnTo>
                                        <a:pt x="2490" y="192"/>
                                      </a:lnTo>
                                      <a:lnTo>
                                        <a:pt x="2359" y="197"/>
                                      </a:lnTo>
                                      <a:lnTo>
                                        <a:pt x="2230" y="203"/>
                                      </a:lnTo>
                                      <a:lnTo>
                                        <a:pt x="2104" y="213"/>
                                      </a:lnTo>
                                      <a:lnTo>
                                        <a:pt x="1979" y="225"/>
                                      </a:lnTo>
                                      <a:lnTo>
                                        <a:pt x="1858" y="241"/>
                                      </a:lnTo>
                                      <a:lnTo>
                                        <a:pt x="1739" y="260"/>
                                      </a:lnTo>
                                      <a:lnTo>
                                        <a:pt x="1623" y="281"/>
                                      </a:lnTo>
                                      <a:lnTo>
                                        <a:pt x="1510" y="305"/>
                                      </a:lnTo>
                                      <a:lnTo>
                                        <a:pt x="1400" y="333"/>
                                      </a:lnTo>
                                      <a:lnTo>
                                        <a:pt x="1294" y="364"/>
                                      </a:lnTo>
                                      <a:lnTo>
                                        <a:pt x="1191" y="397"/>
                                      </a:lnTo>
                                      <a:lnTo>
                                        <a:pt x="1079" y="208"/>
                                      </a:lnTo>
                                      <a:close/>
                                      <a:moveTo>
                                        <a:pt x="5393" y="667"/>
                                      </a:moveTo>
                                      <a:lnTo>
                                        <a:pt x="5356" y="574"/>
                                      </a:lnTo>
                                      <a:lnTo>
                                        <a:pt x="5368" y="580"/>
                                      </a:lnTo>
                                      <a:lnTo>
                                        <a:pt x="5382" y="590"/>
                                      </a:lnTo>
                                      <a:lnTo>
                                        <a:pt x="5395" y="602"/>
                                      </a:lnTo>
                                      <a:lnTo>
                                        <a:pt x="5408" y="617"/>
                                      </a:lnTo>
                                      <a:lnTo>
                                        <a:pt x="5420" y="633"/>
                                      </a:lnTo>
                                      <a:lnTo>
                                        <a:pt x="5433" y="652"/>
                                      </a:lnTo>
                                      <a:lnTo>
                                        <a:pt x="5442" y="670"/>
                                      </a:lnTo>
                                      <a:lnTo>
                                        <a:pt x="5451" y="690"/>
                                      </a:lnTo>
                                      <a:lnTo>
                                        <a:pt x="5457" y="707"/>
                                      </a:lnTo>
                                      <a:lnTo>
                                        <a:pt x="5461" y="723"/>
                                      </a:lnTo>
                                      <a:lnTo>
                                        <a:pt x="5461" y="731"/>
                                      </a:lnTo>
                                      <a:lnTo>
                                        <a:pt x="5462" y="737"/>
                                      </a:lnTo>
                                      <a:lnTo>
                                        <a:pt x="5461" y="743"/>
                                      </a:lnTo>
                                      <a:lnTo>
                                        <a:pt x="5460" y="748"/>
                                      </a:lnTo>
                                      <a:lnTo>
                                        <a:pt x="5459" y="753"/>
                                      </a:lnTo>
                                      <a:lnTo>
                                        <a:pt x="5456" y="757"/>
                                      </a:lnTo>
                                      <a:lnTo>
                                        <a:pt x="5454" y="759"/>
                                      </a:lnTo>
                                      <a:lnTo>
                                        <a:pt x="5450" y="761"/>
                                      </a:lnTo>
                                      <a:lnTo>
                                        <a:pt x="5446" y="762"/>
                                      </a:lnTo>
                                      <a:lnTo>
                                        <a:pt x="5441" y="762"/>
                                      </a:lnTo>
                                      <a:lnTo>
                                        <a:pt x="5436" y="761"/>
                                      </a:lnTo>
                                      <a:lnTo>
                                        <a:pt x="5430" y="759"/>
                                      </a:lnTo>
                                      <a:lnTo>
                                        <a:pt x="5393" y="667"/>
                                      </a:lnTo>
                                      <a:close/>
                                      <a:moveTo>
                                        <a:pt x="5353" y="573"/>
                                      </a:moveTo>
                                      <a:lnTo>
                                        <a:pt x="5413" y="592"/>
                                      </a:lnTo>
                                      <a:lnTo>
                                        <a:pt x="5470" y="613"/>
                                      </a:lnTo>
                                      <a:lnTo>
                                        <a:pt x="5527" y="634"/>
                                      </a:lnTo>
                                      <a:lnTo>
                                        <a:pt x="5583" y="655"/>
                                      </a:lnTo>
                                      <a:lnTo>
                                        <a:pt x="5638" y="676"/>
                                      </a:lnTo>
                                      <a:lnTo>
                                        <a:pt x="5692" y="699"/>
                                      </a:lnTo>
                                      <a:lnTo>
                                        <a:pt x="5747" y="722"/>
                                      </a:lnTo>
                                      <a:lnTo>
                                        <a:pt x="5800" y="746"/>
                                      </a:lnTo>
                                      <a:lnTo>
                                        <a:pt x="5852" y="769"/>
                                      </a:lnTo>
                                      <a:lnTo>
                                        <a:pt x="5903" y="793"/>
                                      </a:lnTo>
                                      <a:lnTo>
                                        <a:pt x="5953" y="817"/>
                                      </a:lnTo>
                                      <a:lnTo>
                                        <a:pt x="6004" y="842"/>
                                      </a:lnTo>
                                      <a:lnTo>
                                        <a:pt x="6052" y="868"/>
                                      </a:lnTo>
                                      <a:lnTo>
                                        <a:pt x="6101" y="894"/>
                                      </a:lnTo>
                                      <a:lnTo>
                                        <a:pt x="6149" y="920"/>
                                      </a:lnTo>
                                      <a:lnTo>
                                        <a:pt x="6196" y="947"/>
                                      </a:lnTo>
                                      <a:lnTo>
                                        <a:pt x="6251" y="1124"/>
                                      </a:lnTo>
                                      <a:lnTo>
                                        <a:pt x="6207" y="1098"/>
                                      </a:lnTo>
                                      <a:lnTo>
                                        <a:pt x="6160" y="1072"/>
                                      </a:lnTo>
                                      <a:lnTo>
                                        <a:pt x="6113" y="1048"/>
                                      </a:lnTo>
                                      <a:lnTo>
                                        <a:pt x="6066" y="1023"/>
                                      </a:lnTo>
                                      <a:lnTo>
                                        <a:pt x="6018" y="998"/>
                                      </a:lnTo>
                                      <a:lnTo>
                                        <a:pt x="5968" y="975"/>
                                      </a:lnTo>
                                      <a:lnTo>
                                        <a:pt x="5917" y="951"/>
                                      </a:lnTo>
                                      <a:lnTo>
                                        <a:pt x="5867" y="929"/>
                                      </a:lnTo>
                                      <a:lnTo>
                                        <a:pt x="5816" y="905"/>
                                      </a:lnTo>
                                      <a:lnTo>
                                        <a:pt x="5763" y="883"/>
                                      </a:lnTo>
                                      <a:lnTo>
                                        <a:pt x="5710" y="862"/>
                                      </a:lnTo>
                                      <a:lnTo>
                                        <a:pt x="5656" y="841"/>
                                      </a:lnTo>
                                      <a:lnTo>
                                        <a:pt x="5602" y="820"/>
                                      </a:lnTo>
                                      <a:lnTo>
                                        <a:pt x="5546" y="799"/>
                                      </a:lnTo>
                                      <a:lnTo>
                                        <a:pt x="5489" y="779"/>
                                      </a:lnTo>
                                      <a:lnTo>
                                        <a:pt x="5433" y="761"/>
                                      </a:lnTo>
                                      <a:lnTo>
                                        <a:pt x="5353" y="573"/>
                                      </a:lnTo>
                                      <a:close/>
                                      <a:moveTo>
                                        <a:pt x="6196" y="947"/>
                                      </a:moveTo>
                                      <a:lnTo>
                                        <a:pt x="6256" y="983"/>
                                      </a:lnTo>
                                      <a:lnTo>
                                        <a:pt x="6316" y="1020"/>
                                      </a:lnTo>
                                      <a:lnTo>
                                        <a:pt x="6374" y="1057"/>
                                      </a:lnTo>
                                      <a:lnTo>
                                        <a:pt x="6431" y="1097"/>
                                      </a:lnTo>
                                      <a:lnTo>
                                        <a:pt x="6486" y="1135"/>
                                      </a:lnTo>
                                      <a:lnTo>
                                        <a:pt x="6542" y="1175"/>
                                      </a:lnTo>
                                      <a:lnTo>
                                        <a:pt x="6595" y="1216"/>
                                      </a:lnTo>
                                      <a:lnTo>
                                        <a:pt x="6646" y="1257"/>
                                      </a:lnTo>
                                      <a:lnTo>
                                        <a:pt x="6697" y="1299"/>
                                      </a:lnTo>
                                      <a:lnTo>
                                        <a:pt x="6746" y="1341"/>
                                      </a:lnTo>
                                      <a:lnTo>
                                        <a:pt x="6794" y="1384"/>
                                      </a:lnTo>
                                      <a:lnTo>
                                        <a:pt x="6841" y="1427"/>
                                      </a:lnTo>
                                      <a:lnTo>
                                        <a:pt x="6887" y="1472"/>
                                      </a:lnTo>
                                      <a:lnTo>
                                        <a:pt x="6932" y="1516"/>
                                      </a:lnTo>
                                      <a:lnTo>
                                        <a:pt x="6974" y="1562"/>
                                      </a:lnTo>
                                      <a:lnTo>
                                        <a:pt x="7016" y="1608"/>
                                      </a:lnTo>
                                      <a:lnTo>
                                        <a:pt x="7057" y="1655"/>
                                      </a:lnTo>
                                      <a:lnTo>
                                        <a:pt x="7095" y="1702"/>
                                      </a:lnTo>
                                      <a:lnTo>
                                        <a:pt x="7133" y="1749"/>
                                      </a:lnTo>
                                      <a:lnTo>
                                        <a:pt x="7170" y="1797"/>
                                      </a:lnTo>
                                      <a:lnTo>
                                        <a:pt x="7205" y="1847"/>
                                      </a:lnTo>
                                      <a:lnTo>
                                        <a:pt x="7240" y="1895"/>
                                      </a:lnTo>
                                      <a:lnTo>
                                        <a:pt x="7273" y="1944"/>
                                      </a:lnTo>
                                      <a:lnTo>
                                        <a:pt x="7304" y="1995"/>
                                      </a:lnTo>
                                      <a:lnTo>
                                        <a:pt x="7335" y="2044"/>
                                      </a:lnTo>
                                      <a:lnTo>
                                        <a:pt x="7363" y="2096"/>
                                      </a:lnTo>
                                      <a:lnTo>
                                        <a:pt x="7392" y="2147"/>
                                      </a:lnTo>
                                      <a:lnTo>
                                        <a:pt x="7419" y="2199"/>
                                      </a:lnTo>
                                      <a:lnTo>
                                        <a:pt x="7444" y="2251"/>
                                      </a:lnTo>
                                      <a:lnTo>
                                        <a:pt x="7469" y="2303"/>
                                      </a:lnTo>
                                      <a:lnTo>
                                        <a:pt x="7491" y="2356"/>
                                      </a:lnTo>
                                      <a:lnTo>
                                        <a:pt x="7513" y="2409"/>
                                      </a:lnTo>
                                      <a:lnTo>
                                        <a:pt x="7398" y="2364"/>
                                      </a:lnTo>
                                      <a:lnTo>
                                        <a:pt x="7379" y="2319"/>
                                      </a:lnTo>
                                      <a:lnTo>
                                        <a:pt x="7361" y="2276"/>
                                      </a:lnTo>
                                      <a:lnTo>
                                        <a:pt x="7340" y="2232"/>
                                      </a:lnTo>
                                      <a:lnTo>
                                        <a:pt x="7319" y="2189"/>
                                      </a:lnTo>
                                      <a:lnTo>
                                        <a:pt x="7297" y="2147"/>
                                      </a:lnTo>
                                      <a:lnTo>
                                        <a:pt x="7273" y="2104"/>
                                      </a:lnTo>
                                      <a:lnTo>
                                        <a:pt x="7248" y="2062"/>
                                      </a:lnTo>
                                      <a:lnTo>
                                        <a:pt x="7222" y="2020"/>
                                      </a:lnTo>
                                      <a:lnTo>
                                        <a:pt x="7195" y="1978"/>
                                      </a:lnTo>
                                      <a:lnTo>
                                        <a:pt x="7167" y="1937"/>
                                      </a:lnTo>
                                      <a:lnTo>
                                        <a:pt x="7137" y="1896"/>
                                      </a:lnTo>
                                      <a:lnTo>
                                        <a:pt x="7107" y="1855"/>
                                      </a:lnTo>
                                      <a:lnTo>
                                        <a:pt x="7075" y="1814"/>
                                      </a:lnTo>
                                      <a:lnTo>
                                        <a:pt x="7043" y="1775"/>
                                      </a:lnTo>
                                      <a:lnTo>
                                        <a:pt x="7008" y="1734"/>
                                      </a:lnTo>
                                      <a:lnTo>
                                        <a:pt x="6974" y="1696"/>
                                      </a:lnTo>
                                      <a:lnTo>
                                        <a:pt x="6937" y="1656"/>
                                      </a:lnTo>
                                      <a:lnTo>
                                        <a:pt x="6900" y="1618"/>
                                      </a:lnTo>
                                      <a:lnTo>
                                        <a:pt x="6861" y="1579"/>
                                      </a:lnTo>
                                      <a:lnTo>
                                        <a:pt x="6822" y="1542"/>
                                      </a:lnTo>
                                      <a:lnTo>
                                        <a:pt x="6781" y="1504"/>
                                      </a:lnTo>
                                      <a:lnTo>
                                        <a:pt x="6739" y="1467"/>
                                      </a:lnTo>
                                      <a:lnTo>
                                        <a:pt x="6695" y="1431"/>
                                      </a:lnTo>
                                      <a:lnTo>
                                        <a:pt x="6651" y="1395"/>
                                      </a:lnTo>
                                      <a:lnTo>
                                        <a:pt x="6605" y="1359"/>
                                      </a:lnTo>
                                      <a:lnTo>
                                        <a:pt x="6558" y="1325"/>
                                      </a:lnTo>
                                      <a:lnTo>
                                        <a:pt x="6510" y="1290"/>
                                      </a:lnTo>
                                      <a:lnTo>
                                        <a:pt x="6460" y="1255"/>
                                      </a:lnTo>
                                      <a:lnTo>
                                        <a:pt x="6410" y="1222"/>
                                      </a:lnTo>
                                      <a:lnTo>
                                        <a:pt x="6359" y="1189"/>
                                      </a:lnTo>
                                      <a:lnTo>
                                        <a:pt x="6306" y="1156"/>
                                      </a:lnTo>
                                      <a:lnTo>
                                        <a:pt x="6251" y="1124"/>
                                      </a:lnTo>
                                      <a:lnTo>
                                        <a:pt x="6196" y="947"/>
                                      </a:lnTo>
                                      <a:close/>
                                      <a:moveTo>
                                        <a:pt x="7513" y="2409"/>
                                      </a:moveTo>
                                      <a:lnTo>
                                        <a:pt x="7533" y="2460"/>
                                      </a:lnTo>
                                      <a:lnTo>
                                        <a:pt x="7551" y="2512"/>
                                      </a:lnTo>
                                      <a:lnTo>
                                        <a:pt x="7569" y="2564"/>
                                      </a:lnTo>
                                      <a:lnTo>
                                        <a:pt x="7585" y="2616"/>
                                      </a:lnTo>
                                      <a:lnTo>
                                        <a:pt x="7600" y="2668"/>
                                      </a:lnTo>
                                      <a:lnTo>
                                        <a:pt x="7613" y="2720"/>
                                      </a:lnTo>
                                      <a:lnTo>
                                        <a:pt x="7626" y="2772"/>
                                      </a:lnTo>
                                      <a:lnTo>
                                        <a:pt x="7637" y="2825"/>
                                      </a:lnTo>
                                      <a:lnTo>
                                        <a:pt x="7647" y="2878"/>
                                      </a:lnTo>
                                      <a:lnTo>
                                        <a:pt x="7655" y="2930"/>
                                      </a:lnTo>
                                      <a:lnTo>
                                        <a:pt x="7663" y="2983"/>
                                      </a:lnTo>
                                      <a:lnTo>
                                        <a:pt x="7669" y="3036"/>
                                      </a:lnTo>
                                      <a:lnTo>
                                        <a:pt x="7674" y="3090"/>
                                      </a:lnTo>
                                      <a:lnTo>
                                        <a:pt x="7678" y="3143"/>
                                      </a:lnTo>
                                      <a:lnTo>
                                        <a:pt x="7681" y="3196"/>
                                      </a:lnTo>
                                      <a:lnTo>
                                        <a:pt x="7683" y="3249"/>
                                      </a:lnTo>
                                      <a:lnTo>
                                        <a:pt x="7683" y="3304"/>
                                      </a:lnTo>
                                      <a:lnTo>
                                        <a:pt x="7683" y="3357"/>
                                      </a:lnTo>
                                      <a:lnTo>
                                        <a:pt x="7680" y="3410"/>
                                      </a:lnTo>
                                      <a:lnTo>
                                        <a:pt x="7678" y="3463"/>
                                      </a:lnTo>
                                      <a:lnTo>
                                        <a:pt x="7673" y="3518"/>
                                      </a:lnTo>
                                      <a:lnTo>
                                        <a:pt x="7668" y="3571"/>
                                      </a:lnTo>
                                      <a:lnTo>
                                        <a:pt x="7660" y="3624"/>
                                      </a:lnTo>
                                      <a:lnTo>
                                        <a:pt x="7653" y="3677"/>
                                      </a:lnTo>
                                      <a:lnTo>
                                        <a:pt x="7644" y="3732"/>
                                      </a:lnTo>
                                      <a:lnTo>
                                        <a:pt x="7634" y="3785"/>
                                      </a:lnTo>
                                      <a:lnTo>
                                        <a:pt x="7623" y="3838"/>
                                      </a:lnTo>
                                      <a:lnTo>
                                        <a:pt x="7611" y="3891"/>
                                      </a:lnTo>
                                      <a:lnTo>
                                        <a:pt x="7597" y="3944"/>
                                      </a:lnTo>
                                      <a:lnTo>
                                        <a:pt x="7582" y="3997"/>
                                      </a:lnTo>
                                      <a:lnTo>
                                        <a:pt x="7566" y="4051"/>
                                      </a:lnTo>
                                      <a:lnTo>
                                        <a:pt x="7549" y="4103"/>
                                      </a:lnTo>
                                      <a:lnTo>
                                        <a:pt x="7417" y="3937"/>
                                      </a:lnTo>
                                      <a:lnTo>
                                        <a:pt x="7433" y="3886"/>
                                      </a:lnTo>
                                      <a:lnTo>
                                        <a:pt x="7447" y="3837"/>
                                      </a:lnTo>
                                      <a:lnTo>
                                        <a:pt x="7461" y="3786"/>
                                      </a:lnTo>
                                      <a:lnTo>
                                        <a:pt x="7475" y="3735"/>
                                      </a:lnTo>
                                      <a:lnTo>
                                        <a:pt x="7486" y="3685"/>
                                      </a:lnTo>
                                      <a:lnTo>
                                        <a:pt x="7497" y="3635"/>
                                      </a:lnTo>
                                      <a:lnTo>
                                        <a:pt x="7507" y="3584"/>
                                      </a:lnTo>
                                      <a:lnTo>
                                        <a:pt x="7516" y="3534"/>
                                      </a:lnTo>
                                      <a:lnTo>
                                        <a:pt x="7524" y="3484"/>
                                      </a:lnTo>
                                      <a:lnTo>
                                        <a:pt x="7530" y="3433"/>
                                      </a:lnTo>
                                      <a:lnTo>
                                        <a:pt x="7535" y="3383"/>
                                      </a:lnTo>
                                      <a:lnTo>
                                        <a:pt x="7540" y="3333"/>
                                      </a:lnTo>
                                      <a:lnTo>
                                        <a:pt x="7544" y="3283"/>
                                      </a:lnTo>
                                      <a:lnTo>
                                        <a:pt x="7545" y="3233"/>
                                      </a:lnTo>
                                      <a:lnTo>
                                        <a:pt x="7546" y="3184"/>
                                      </a:lnTo>
                                      <a:lnTo>
                                        <a:pt x="7546" y="3134"/>
                                      </a:lnTo>
                                      <a:lnTo>
                                        <a:pt x="7546" y="3083"/>
                                      </a:lnTo>
                                      <a:lnTo>
                                        <a:pt x="7544" y="3034"/>
                                      </a:lnTo>
                                      <a:lnTo>
                                        <a:pt x="7540" y="2986"/>
                                      </a:lnTo>
                                      <a:lnTo>
                                        <a:pt x="7537" y="2936"/>
                                      </a:lnTo>
                                      <a:lnTo>
                                        <a:pt x="7530" y="2887"/>
                                      </a:lnTo>
                                      <a:lnTo>
                                        <a:pt x="7524" y="2839"/>
                                      </a:lnTo>
                                      <a:lnTo>
                                        <a:pt x="7517" y="2790"/>
                                      </a:lnTo>
                                      <a:lnTo>
                                        <a:pt x="7508" y="2741"/>
                                      </a:lnTo>
                                      <a:lnTo>
                                        <a:pt x="7498" y="2693"/>
                                      </a:lnTo>
                                      <a:lnTo>
                                        <a:pt x="7487" y="2646"/>
                                      </a:lnTo>
                                      <a:lnTo>
                                        <a:pt x="7475" y="2597"/>
                                      </a:lnTo>
                                      <a:lnTo>
                                        <a:pt x="7461" y="2550"/>
                                      </a:lnTo>
                                      <a:lnTo>
                                        <a:pt x="7447" y="2503"/>
                                      </a:lnTo>
                                      <a:lnTo>
                                        <a:pt x="7431" y="2456"/>
                                      </a:lnTo>
                                      <a:lnTo>
                                        <a:pt x="7415" y="2409"/>
                                      </a:lnTo>
                                      <a:lnTo>
                                        <a:pt x="7398" y="2364"/>
                                      </a:lnTo>
                                      <a:lnTo>
                                        <a:pt x="7513" y="2409"/>
                                      </a:lnTo>
                                      <a:close/>
                                      <a:moveTo>
                                        <a:pt x="7549" y="4103"/>
                                      </a:moveTo>
                                      <a:lnTo>
                                        <a:pt x="7525" y="4173"/>
                                      </a:lnTo>
                                      <a:lnTo>
                                        <a:pt x="7498" y="4242"/>
                                      </a:lnTo>
                                      <a:lnTo>
                                        <a:pt x="7470" y="4312"/>
                                      </a:lnTo>
                                      <a:lnTo>
                                        <a:pt x="7440" y="4381"/>
                                      </a:lnTo>
                                      <a:lnTo>
                                        <a:pt x="7408" y="4450"/>
                                      </a:lnTo>
                                      <a:lnTo>
                                        <a:pt x="7373" y="4519"/>
                                      </a:lnTo>
                                      <a:lnTo>
                                        <a:pt x="7336" y="4587"/>
                                      </a:lnTo>
                                      <a:lnTo>
                                        <a:pt x="7298" y="4655"/>
                                      </a:lnTo>
                                      <a:lnTo>
                                        <a:pt x="7169" y="4480"/>
                                      </a:lnTo>
                                      <a:lnTo>
                                        <a:pt x="7206" y="4413"/>
                                      </a:lnTo>
                                      <a:lnTo>
                                        <a:pt x="7242" y="4346"/>
                                      </a:lnTo>
                                      <a:lnTo>
                                        <a:pt x="7277" y="4278"/>
                                      </a:lnTo>
                                      <a:lnTo>
                                        <a:pt x="7308" y="4211"/>
                                      </a:lnTo>
                                      <a:lnTo>
                                        <a:pt x="7339" y="4142"/>
                                      </a:lnTo>
                                      <a:lnTo>
                                        <a:pt x="7366" y="4074"/>
                                      </a:lnTo>
                                      <a:lnTo>
                                        <a:pt x="7392" y="4006"/>
                                      </a:lnTo>
                                      <a:lnTo>
                                        <a:pt x="7417" y="3937"/>
                                      </a:lnTo>
                                      <a:lnTo>
                                        <a:pt x="7549" y="4103"/>
                                      </a:lnTo>
                                      <a:close/>
                                      <a:moveTo>
                                        <a:pt x="7298" y="4655"/>
                                      </a:moveTo>
                                      <a:lnTo>
                                        <a:pt x="7269" y="4702"/>
                                      </a:lnTo>
                                      <a:lnTo>
                                        <a:pt x="7240" y="4751"/>
                                      </a:lnTo>
                                      <a:lnTo>
                                        <a:pt x="7209" y="4798"/>
                                      </a:lnTo>
                                      <a:lnTo>
                                        <a:pt x="7178" y="4843"/>
                                      </a:lnTo>
                                      <a:lnTo>
                                        <a:pt x="7144" y="4889"/>
                                      </a:lnTo>
                                      <a:lnTo>
                                        <a:pt x="7111" y="4935"/>
                                      </a:lnTo>
                                      <a:lnTo>
                                        <a:pt x="7075" y="4980"/>
                                      </a:lnTo>
                                      <a:lnTo>
                                        <a:pt x="7039" y="5024"/>
                                      </a:lnTo>
                                      <a:lnTo>
                                        <a:pt x="6914" y="4843"/>
                                      </a:lnTo>
                                      <a:lnTo>
                                        <a:pt x="6949" y="4800"/>
                                      </a:lnTo>
                                      <a:lnTo>
                                        <a:pt x="6984" y="4756"/>
                                      </a:lnTo>
                                      <a:lnTo>
                                        <a:pt x="7017" y="4711"/>
                                      </a:lnTo>
                                      <a:lnTo>
                                        <a:pt x="7050" y="4665"/>
                                      </a:lnTo>
                                      <a:lnTo>
                                        <a:pt x="7081" y="4620"/>
                                      </a:lnTo>
                                      <a:lnTo>
                                        <a:pt x="7112" y="4574"/>
                                      </a:lnTo>
                                      <a:lnTo>
                                        <a:pt x="7141" y="4527"/>
                                      </a:lnTo>
                                      <a:lnTo>
                                        <a:pt x="7169" y="4480"/>
                                      </a:lnTo>
                                      <a:lnTo>
                                        <a:pt x="7298" y="4655"/>
                                      </a:lnTo>
                                      <a:close/>
                                      <a:moveTo>
                                        <a:pt x="7039" y="5024"/>
                                      </a:moveTo>
                                      <a:lnTo>
                                        <a:pt x="7003" y="5066"/>
                                      </a:lnTo>
                                      <a:lnTo>
                                        <a:pt x="6966" y="5108"/>
                                      </a:lnTo>
                                      <a:lnTo>
                                        <a:pt x="6928" y="5149"/>
                                      </a:lnTo>
                                      <a:lnTo>
                                        <a:pt x="6888" y="5190"/>
                                      </a:lnTo>
                                      <a:lnTo>
                                        <a:pt x="6849" y="5231"/>
                                      </a:lnTo>
                                      <a:lnTo>
                                        <a:pt x="6808" y="5269"/>
                                      </a:lnTo>
                                      <a:lnTo>
                                        <a:pt x="6766" y="5307"/>
                                      </a:lnTo>
                                      <a:lnTo>
                                        <a:pt x="6723" y="5346"/>
                                      </a:lnTo>
                                      <a:lnTo>
                                        <a:pt x="6679" y="5383"/>
                                      </a:lnTo>
                                      <a:lnTo>
                                        <a:pt x="6635" y="5419"/>
                                      </a:lnTo>
                                      <a:lnTo>
                                        <a:pt x="6589" y="5455"/>
                                      </a:lnTo>
                                      <a:lnTo>
                                        <a:pt x="6543" y="5488"/>
                                      </a:lnTo>
                                      <a:lnTo>
                                        <a:pt x="6495" y="5523"/>
                                      </a:lnTo>
                                      <a:lnTo>
                                        <a:pt x="6448" y="5555"/>
                                      </a:lnTo>
                                      <a:lnTo>
                                        <a:pt x="6399" y="5587"/>
                                      </a:lnTo>
                                      <a:lnTo>
                                        <a:pt x="6349" y="5618"/>
                                      </a:lnTo>
                                      <a:lnTo>
                                        <a:pt x="6298" y="5647"/>
                                      </a:lnTo>
                                      <a:lnTo>
                                        <a:pt x="6248" y="5676"/>
                                      </a:lnTo>
                                      <a:lnTo>
                                        <a:pt x="6196" y="5704"/>
                                      </a:lnTo>
                                      <a:lnTo>
                                        <a:pt x="6143" y="5730"/>
                                      </a:lnTo>
                                      <a:lnTo>
                                        <a:pt x="6088" y="5756"/>
                                      </a:lnTo>
                                      <a:lnTo>
                                        <a:pt x="6035" y="5781"/>
                                      </a:lnTo>
                                      <a:lnTo>
                                        <a:pt x="5979" y="5805"/>
                                      </a:lnTo>
                                      <a:lnTo>
                                        <a:pt x="5924" y="5827"/>
                                      </a:lnTo>
                                      <a:lnTo>
                                        <a:pt x="5867" y="5848"/>
                                      </a:lnTo>
                                      <a:lnTo>
                                        <a:pt x="5810" y="5868"/>
                                      </a:lnTo>
                                      <a:lnTo>
                                        <a:pt x="5752" y="5887"/>
                                      </a:lnTo>
                                      <a:lnTo>
                                        <a:pt x="5694" y="5905"/>
                                      </a:lnTo>
                                      <a:lnTo>
                                        <a:pt x="5634" y="5921"/>
                                      </a:lnTo>
                                      <a:lnTo>
                                        <a:pt x="5574" y="5936"/>
                                      </a:lnTo>
                                      <a:lnTo>
                                        <a:pt x="5514" y="5949"/>
                                      </a:lnTo>
                                      <a:lnTo>
                                        <a:pt x="5452" y="5962"/>
                                      </a:lnTo>
                                      <a:lnTo>
                                        <a:pt x="5345" y="5771"/>
                                      </a:lnTo>
                                      <a:lnTo>
                                        <a:pt x="5405" y="5759"/>
                                      </a:lnTo>
                                      <a:lnTo>
                                        <a:pt x="5465" y="5745"/>
                                      </a:lnTo>
                                      <a:lnTo>
                                        <a:pt x="5524" y="5730"/>
                                      </a:lnTo>
                                      <a:lnTo>
                                        <a:pt x="5583" y="5714"/>
                                      </a:lnTo>
                                      <a:lnTo>
                                        <a:pt x="5640" y="5697"/>
                                      </a:lnTo>
                                      <a:lnTo>
                                        <a:pt x="5699" y="5678"/>
                                      </a:lnTo>
                                      <a:lnTo>
                                        <a:pt x="5754" y="5659"/>
                                      </a:lnTo>
                                      <a:lnTo>
                                        <a:pt x="5811" y="5638"/>
                                      </a:lnTo>
                                      <a:lnTo>
                                        <a:pt x="5865" y="5615"/>
                                      </a:lnTo>
                                      <a:lnTo>
                                        <a:pt x="5920" y="5592"/>
                                      </a:lnTo>
                                      <a:lnTo>
                                        <a:pt x="5974" y="5568"/>
                                      </a:lnTo>
                                      <a:lnTo>
                                        <a:pt x="6026" y="5542"/>
                                      </a:lnTo>
                                      <a:lnTo>
                                        <a:pt x="6079" y="5516"/>
                                      </a:lnTo>
                                      <a:lnTo>
                                        <a:pt x="6130" y="5488"/>
                                      </a:lnTo>
                                      <a:lnTo>
                                        <a:pt x="6181" y="5459"/>
                                      </a:lnTo>
                                      <a:lnTo>
                                        <a:pt x="6232" y="5431"/>
                                      </a:lnTo>
                                      <a:lnTo>
                                        <a:pt x="6280" y="5400"/>
                                      </a:lnTo>
                                      <a:lnTo>
                                        <a:pt x="6328" y="5369"/>
                                      </a:lnTo>
                                      <a:lnTo>
                                        <a:pt x="6376" y="5336"/>
                                      </a:lnTo>
                                      <a:lnTo>
                                        <a:pt x="6422" y="5304"/>
                                      </a:lnTo>
                                      <a:lnTo>
                                        <a:pt x="6468" y="5269"/>
                                      </a:lnTo>
                                      <a:lnTo>
                                        <a:pt x="6514" y="5234"/>
                                      </a:lnTo>
                                      <a:lnTo>
                                        <a:pt x="6557" y="5198"/>
                                      </a:lnTo>
                                      <a:lnTo>
                                        <a:pt x="6600" y="5161"/>
                                      </a:lnTo>
                                      <a:lnTo>
                                        <a:pt x="6644" y="5124"/>
                                      </a:lnTo>
                                      <a:lnTo>
                                        <a:pt x="6684" y="5086"/>
                                      </a:lnTo>
                                      <a:lnTo>
                                        <a:pt x="6725" y="5048"/>
                                      </a:lnTo>
                                      <a:lnTo>
                                        <a:pt x="6765" y="5008"/>
                                      </a:lnTo>
                                      <a:lnTo>
                                        <a:pt x="6803" y="4968"/>
                                      </a:lnTo>
                                      <a:lnTo>
                                        <a:pt x="6841" y="4928"/>
                                      </a:lnTo>
                                      <a:lnTo>
                                        <a:pt x="6879" y="4886"/>
                                      </a:lnTo>
                                      <a:lnTo>
                                        <a:pt x="6914" y="4843"/>
                                      </a:lnTo>
                                      <a:lnTo>
                                        <a:pt x="7039" y="5024"/>
                                      </a:lnTo>
                                      <a:close/>
                                      <a:moveTo>
                                        <a:pt x="5452" y="5962"/>
                                      </a:moveTo>
                                      <a:lnTo>
                                        <a:pt x="5391" y="5973"/>
                                      </a:lnTo>
                                      <a:lnTo>
                                        <a:pt x="5327" y="5983"/>
                                      </a:lnTo>
                                      <a:lnTo>
                                        <a:pt x="5264" y="5991"/>
                                      </a:lnTo>
                                      <a:lnTo>
                                        <a:pt x="5201" y="5998"/>
                                      </a:lnTo>
                                      <a:lnTo>
                                        <a:pt x="5136" y="6004"/>
                                      </a:lnTo>
                                      <a:lnTo>
                                        <a:pt x="5071" y="6007"/>
                                      </a:lnTo>
                                      <a:lnTo>
                                        <a:pt x="5006" y="6010"/>
                                      </a:lnTo>
                                      <a:lnTo>
                                        <a:pt x="4940" y="6010"/>
                                      </a:lnTo>
                                      <a:lnTo>
                                        <a:pt x="4873" y="6010"/>
                                      </a:lnTo>
                                      <a:lnTo>
                                        <a:pt x="4805" y="6007"/>
                                      </a:lnTo>
                                      <a:lnTo>
                                        <a:pt x="4739" y="6004"/>
                                      </a:lnTo>
                                      <a:lnTo>
                                        <a:pt x="4671" y="5998"/>
                                      </a:lnTo>
                                      <a:lnTo>
                                        <a:pt x="4601" y="5990"/>
                                      </a:lnTo>
                                      <a:lnTo>
                                        <a:pt x="4532" y="5981"/>
                                      </a:lnTo>
                                      <a:lnTo>
                                        <a:pt x="4463" y="5972"/>
                                      </a:lnTo>
                                      <a:lnTo>
                                        <a:pt x="4392" y="5959"/>
                                      </a:lnTo>
                                      <a:lnTo>
                                        <a:pt x="4322" y="5946"/>
                                      </a:lnTo>
                                      <a:lnTo>
                                        <a:pt x="4251" y="5929"/>
                                      </a:lnTo>
                                      <a:lnTo>
                                        <a:pt x="4180" y="5912"/>
                                      </a:lnTo>
                                      <a:lnTo>
                                        <a:pt x="4108" y="5892"/>
                                      </a:lnTo>
                                      <a:lnTo>
                                        <a:pt x="4036" y="5871"/>
                                      </a:lnTo>
                                      <a:lnTo>
                                        <a:pt x="3963" y="5848"/>
                                      </a:lnTo>
                                      <a:lnTo>
                                        <a:pt x="3890" y="5823"/>
                                      </a:lnTo>
                                      <a:lnTo>
                                        <a:pt x="3817" y="5796"/>
                                      </a:lnTo>
                                      <a:lnTo>
                                        <a:pt x="3743" y="5767"/>
                                      </a:lnTo>
                                      <a:lnTo>
                                        <a:pt x="3670" y="5737"/>
                                      </a:lnTo>
                                      <a:lnTo>
                                        <a:pt x="3595" y="5703"/>
                                      </a:lnTo>
                                      <a:lnTo>
                                        <a:pt x="3520" y="5668"/>
                                      </a:lnTo>
                                      <a:lnTo>
                                        <a:pt x="3445" y="5631"/>
                                      </a:lnTo>
                                      <a:lnTo>
                                        <a:pt x="3371" y="5593"/>
                                      </a:lnTo>
                                      <a:lnTo>
                                        <a:pt x="3295" y="5552"/>
                                      </a:lnTo>
                                      <a:lnTo>
                                        <a:pt x="3218" y="5509"/>
                                      </a:lnTo>
                                      <a:lnTo>
                                        <a:pt x="3163" y="5332"/>
                                      </a:lnTo>
                                      <a:lnTo>
                                        <a:pt x="3236" y="5374"/>
                                      </a:lnTo>
                                      <a:lnTo>
                                        <a:pt x="3310" y="5414"/>
                                      </a:lnTo>
                                      <a:lnTo>
                                        <a:pt x="3383" y="5452"/>
                                      </a:lnTo>
                                      <a:lnTo>
                                        <a:pt x="3456" y="5488"/>
                                      </a:lnTo>
                                      <a:lnTo>
                                        <a:pt x="3529" y="5521"/>
                                      </a:lnTo>
                                      <a:lnTo>
                                        <a:pt x="3601" y="5553"/>
                                      </a:lnTo>
                                      <a:lnTo>
                                        <a:pt x="3674" y="5583"/>
                                      </a:lnTo>
                                      <a:lnTo>
                                        <a:pt x="3745" y="5612"/>
                                      </a:lnTo>
                                      <a:lnTo>
                                        <a:pt x="3817" y="5638"/>
                                      </a:lnTo>
                                      <a:lnTo>
                                        <a:pt x="3888" y="5661"/>
                                      </a:lnTo>
                                      <a:lnTo>
                                        <a:pt x="3958" y="5685"/>
                                      </a:lnTo>
                                      <a:lnTo>
                                        <a:pt x="4029" y="5704"/>
                                      </a:lnTo>
                                      <a:lnTo>
                                        <a:pt x="4099" y="5724"/>
                                      </a:lnTo>
                                      <a:lnTo>
                                        <a:pt x="4168" y="5740"/>
                                      </a:lnTo>
                                      <a:lnTo>
                                        <a:pt x="4238" y="5756"/>
                                      </a:lnTo>
                                      <a:lnTo>
                                        <a:pt x="4307" y="5770"/>
                                      </a:lnTo>
                                      <a:lnTo>
                                        <a:pt x="4375" y="5781"/>
                                      </a:lnTo>
                                      <a:lnTo>
                                        <a:pt x="4444" y="5792"/>
                                      </a:lnTo>
                                      <a:lnTo>
                                        <a:pt x="4511" y="5800"/>
                                      </a:lnTo>
                                      <a:lnTo>
                                        <a:pt x="4578" y="5807"/>
                                      </a:lnTo>
                                      <a:lnTo>
                                        <a:pt x="4645" y="5812"/>
                                      </a:lnTo>
                                      <a:lnTo>
                                        <a:pt x="4711" y="5816"/>
                                      </a:lnTo>
                                      <a:lnTo>
                                        <a:pt x="4777" y="5818"/>
                                      </a:lnTo>
                                      <a:lnTo>
                                        <a:pt x="4843" y="5818"/>
                                      </a:lnTo>
                                      <a:lnTo>
                                        <a:pt x="4907" y="5818"/>
                                      </a:lnTo>
                                      <a:lnTo>
                                        <a:pt x="4971" y="5816"/>
                                      </a:lnTo>
                                      <a:lnTo>
                                        <a:pt x="5036" y="5812"/>
                                      </a:lnTo>
                                      <a:lnTo>
                                        <a:pt x="5099" y="5806"/>
                                      </a:lnTo>
                                      <a:lnTo>
                                        <a:pt x="5160" y="5800"/>
                                      </a:lnTo>
                                      <a:lnTo>
                                        <a:pt x="5222" y="5791"/>
                                      </a:lnTo>
                                      <a:lnTo>
                                        <a:pt x="5284" y="5782"/>
                                      </a:lnTo>
                                      <a:lnTo>
                                        <a:pt x="5345" y="5771"/>
                                      </a:lnTo>
                                      <a:lnTo>
                                        <a:pt x="5452" y="5962"/>
                                      </a:lnTo>
                                      <a:close/>
                                      <a:moveTo>
                                        <a:pt x="3218" y="5509"/>
                                      </a:moveTo>
                                      <a:lnTo>
                                        <a:pt x="3131" y="5456"/>
                                      </a:lnTo>
                                      <a:lnTo>
                                        <a:pt x="3042" y="5400"/>
                                      </a:lnTo>
                                      <a:lnTo>
                                        <a:pt x="2953" y="5342"/>
                                      </a:lnTo>
                                      <a:lnTo>
                                        <a:pt x="2864" y="5280"/>
                                      </a:lnTo>
                                      <a:lnTo>
                                        <a:pt x="2773" y="5216"/>
                                      </a:lnTo>
                                      <a:lnTo>
                                        <a:pt x="2683" y="5148"/>
                                      </a:lnTo>
                                      <a:lnTo>
                                        <a:pt x="2593" y="5077"/>
                                      </a:lnTo>
                                      <a:lnTo>
                                        <a:pt x="2502" y="5003"/>
                                      </a:lnTo>
                                      <a:lnTo>
                                        <a:pt x="2478" y="4848"/>
                                      </a:lnTo>
                                      <a:lnTo>
                                        <a:pt x="2564" y="4919"/>
                                      </a:lnTo>
                                      <a:lnTo>
                                        <a:pt x="2650" y="4986"/>
                                      </a:lnTo>
                                      <a:lnTo>
                                        <a:pt x="2736" y="5051"/>
                                      </a:lnTo>
                                      <a:lnTo>
                                        <a:pt x="2821" y="5113"/>
                                      </a:lnTo>
                                      <a:lnTo>
                                        <a:pt x="2907" y="5171"/>
                                      </a:lnTo>
                                      <a:lnTo>
                                        <a:pt x="2992" y="5228"/>
                                      </a:lnTo>
                                      <a:lnTo>
                                        <a:pt x="3077" y="5281"/>
                                      </a:lnTo>
                                      <a:lnTo>
                                        <a:pt x="3163" y="5332"/>
                                      </a:lnTo>
                                      <a:lnTo>
                                        <a:pt x="3218" y="5509"/>
                                      </a:lnTo>
                                      <a:close/>
                                      <a:moveTo>
                                        <a:pt x="2490" y="4925"/>
                                      </a:moveTo>
                                      <a:lnTo>
                                        <a:pt x="2502" y="5003"/>
                                      </a:lnTo>
                                      <a:lnTo>
                                        <a:pt x="2489" y="4991"/>
                                      </a:lnTo>
                                      <a:lnTo>
                                        <a:pt x="2475" y="4975"/>
                                      </a:lnTo>
                                      <a:lnTo>
                                        <a:pt x="2463" y="4959"/>
                                      </a:lnTo>
                                      <a:lnTo>
                                        <a:pt x="2452" y="4941"/>
                                      </a:lnTo>
                                      <a:lnTo>
                                        <a:pt x="2442" y="4923"/>
                                      </a:lnTo>
                                      <a:lnTo>
                                        <a:pt x="2433" y="4904"/>
                                      </a:lnTo>
                                      <a:lnTo>
                                        <a:pt x="2427" y="4887"/>
                                      </a:lnTo>
                                      <a:lnTo>
                                        <a:pt x="2423" y="4869"/>
                                      </a:lnTo>
                                      <a:lnTo>
                                        <a:pt x="2422" y="4862"/>
                                      </a:lnTo>
                                      <a:lnTo>
                                        <a:pt x="2422" y="4855"/>
                                      </a:lnTo>
                                      <a:lnTo>
                                        <a:pt x="2422" y="4848"/>
                                      </a:lnTo>
                                      <a:lnTo>
                                        <a:pt x="2423" y="4843"/>
                                      </a:lnTo>
                                      <a:lnTo>
                                        <a:pt x="2424" y="4840"/>
                                      </a:lnTo>
                                      <a:lnTo>
                                        <a:pt x="2427" y="4836"/>
                                      </a:lnTo>
                                      <a:lnTo>
                                        <a:pt x="2429" y="4834"/>
                                      </a:lnTo>
                                      <a:lnTo>
                                        <a:pt x="2433" y="4831"/>
                                      </a:lnTo>
                                      <a:lnTo>
                                        <a:pt x="2437" y="4830"/>
                                      </a:lnTo>
                                      <a:lnTo>
                                        <a:pt x="2442" y="4830"/>
                                      </a:lnTo>
                                      <a:lnTo>
                                        <a:pt x="2447" y="4831"/>
                                      </a:lnTo>
                                      <a:lnTo>
                                        <a:pt x="2452" y="4832"/>
                                      </a:lnTo>
                                      <a:lnTo>
                                        <a:pt x="2464" y="4839"/>
                                      </a:lnTo>
                                      <a:lnTo>
                                        <a:pt x="2478" y="4848"/>
                                      </a:lnTo>
                                      <a:lnTo>
                                        <a:pt x="2490" y="4925"/>
                                      </a:lnTo>
                                      <a:close/>
                                      <a:moveTo>
                                        <a:pt x="2511" y="5009"/>
                                      </a:moveTo>
                                      <a:lnTo>
                                        <a:pt x="2511" y="5009"/>
                                      </a:lnTo>
                                      <a:lnTo>
                                        <a:pt x="2469" y="4841"/>
                                      </a:lnTo>
                                      <a:lnTo>
                                        <a:pt x="2511" y="5009"/>
                                      </a:lnTo>
                                      <a:close/>
                                      <a:moveTo>
                                        <a:pt x="2490" y="4925"/>
                                      </a:moveTo>
                                      <a:lnTo>
                                        <a:pt x="2511" y="5009"/>
                                      </a:lnTo>
                                      <a:lnTo>
                                        <a:pt x="2497" y="4998"/>
                                      </a:lnTo>
                                      <a:lnTo>
                                        <a:pt x="2484" y="4985"/>
                                      </a:lnTo>
                                      <a:lnTo>
                                        <a:pt x="2470" y="4970"/>
                                      </a:lnTo>
                                      <a:lnTo>
                                        <a:pt x="2459" y="4952"/>
                                      </a:lnTo>
                                      <a:lnTo>
                                        <a:pt x="2448" y="4934"/>
                                      </a:lnTo>
                                      <a:lnTo>
                                        <a:pt x="2438" y="4915"/>
                                      </a:lnTo>
                                      <a:lnTo>
                                        <a:pt x="2431" y="4898"/>
                                      </a:lnTo>
                                      <a:lnTo>
                                        <a:pt x="2424" y="4879"/>
                                      </a:lnTo>
                                      <a:lnTo>
                                        <a:pt x="2422" y="4863"/>
                                      </a:lnTo>
                                      <a:lnTo>
                                        <a:pt x="2422" y="4851"/>
                                      </a:lnTo>
                                      <a:lnTo>
                                        <a:pt x="2422" y="4845"/>
                                      </a:lnTo>
                                      <a:lnTo>
                                        <a:pt x="2424" y="4841"/>
                                      </a:lnTo>
                                      <a:lnTo>
                                        <a:pt x="2426" y="4836"/>
                                      </a:lnTo>
                                      <a:lnTo>
                                        <a:pt x="2428" y="4834"/>
                                      </a:lnTo>
                                      <a:lnTo>
                                        <a:pt x="2432" y="4831"/>
                                      </a:lnTo>
                                      <a:lnTo>
                                        <a:pt x="2436" y="4830"/>
                                      </a:lnTo>
                                      <a:lnTo>
                                        <a:pt x="2440" y="4830"/>
                                      </a:lnTo>
                                      <a:lnTo>
                                        <a:pt x="2444" y="4830"/>
                                      </a:lnTo>
                                      <a:lnTo>
                                        <a:pt x="2450" y="4831"/>
                                      </a:lnTo>
                                      <a:lnTo>
                                        <a:pt x="2455" y="4834"/>
                                      </a:lnTo>
                                      <a:lnTo>
                                        <a:pt x="2462" y="4837"/>
                                      </a:lnTo>
                                      <a:lnTo>
                                        <a:pt x="2469" y="4841"/>
                                      </a:lnTo>
                                      <a:lnTo>
                                        <a:pt x="2490" y="4925"/>
                                      </a:lnTo>
                                      <a:close/>
                                      <a:moveTo>
                                        <a:pt x="2510" y="5008"/>
                                      </a:moveTo>
                                      <a:lnTo>
                                        <a:pt x="2410" y="4936"/>
                                      </a:lnTo>
                                      <a:lnTo>
                                        <a:pt x="2312" y="4863"/>
                                      </a:lnTo>
                                      <a:lnTo>
                                        <a:pt x="2217" y="4789"/>
                                      </a:lnTo>
                                      <a:lnTo>
                                        <a:pt x="2123" y="4716"/>
                                      </a:lnTo>
                                      <a:lnTo>
                                        <a:pt x="2031" y="4642"/>
                                      </a:lnTo>
                                      <a:lnTo>
                                        <a:pt x="1941" y="4568"/>
                                      </a:lnTo>
                                      <a:lnTo>
                                        <a:pt x="1853" y="4493"/>
                                      </a:lnTo>
                                      <a:lnTo>
                                        <a:pt x="1768" y="4419"/>
                                      </a:lnTo>
                                      <a:lnTo>
                                        <a:pt x="1749" y="4270"/>
                                      </a:lnTo>
                                      <a:lnTo>
                                        <a:pt x="1832" y="4343"/>
                                      </a:lnTo>
                                      <a:lnTo>
                                        <a:pt x="1919" y="4414"/>
                                      </a:lnTo>
                                      <a:lnTo>
                                        <a:pt x="2005" y="4487"/>
                                      </a:lnTo>
                                      <a:lnTo>
                                        <a:pt x="2095" y="4559"/>
                                      </a:lnTo>
                                      <a:lnTo>
                                        <a:pt x="2186" y="4631"/>
                                      </a:lnTo>
                                      <a:lnTo>
                                        <a:pt x="2278" y="4701"/>
                                      </a:lnTo>
                                      <a:lnTo>
                                        <a:pt x="2374" y="4772"/>
                                      </a:lnTo>
                                      <a:lnTo>
                                        <a:pt x="2470" y="4842"/>
                                      </a:lnTo>
                                      <a:lnTo>
                                        <a:pt x="2510" y="5008"/>
                                      </a:lnTo>
                                      <a:close/>
                                      <a:moveTo>
                                        <a:pt x="1768" y="4419"/>
                                      </a:moveTo>
                                      <a:lnTo>
                                        <a:pt x="1682" y="4344"/>
                                      </a:lnTo>
                                      <a:lnTo>
                                        <a:pt x="1599" y="4267"/>
                                      </a:lnTo>
                                      <a:lnTo>
                                        <a:pt x="1519" y="4192"/>
                                      </a:lnTo>
                                      <a:lnTo>
                                        <a:pt x="1440" y="4115"/>
                                      </a:lnTo>
                                      <a:lnTo>
                                        <a:pt x="1362" y="4038"/>
                                      </a:lnTo>
                                      <a:lnTo>
                                        <a:pt x="1288" y="3962"/>
                                      </a:lnTo>
                                      <a:lnTo>
                                        <a:pt x="1215" y="3885"/>
                                      </a:lnTo>
                                      <a:lnTo>
                                        <a:pt x="1143" y="3808"/>
                                      </a:lnTo>
                                      <a:lnTo>
                                        <a:pt x="1154" y="3689"/>
                                      </a:lnTo>
                                      <a:lnTo>
                                        <a:pt x="1222" y="3761"/>
                                      </a:lnTo>
                                      <a:lnTo>
                                        <a:pt x="1291" y="3834"/>
                                      </a:lnTo>
                                      <a:lnTo>
                                        <a:pt x="1362" y="3907"/>
                                      </a:lnTo>
                                      <a:lnTo>
                                        <a:pt x="1436" y="3980"/>
                                      </a:lnTo>
                                      <a:lnTo>
                                        <a:pt x="1512" y="4052"/>
                                      </a:lnTo>
                                      <a:lnTo>
                                        <a:pt x="1588" y="4125"/>
                                      </a:lnTo>
                                      <a:lnTo>
                                        <a:pt x="1667" y="4197"/>
                                      </a:lnTo>
                                      <a:lnTo>
                                        <a:pt x="1749" y="4270"/>
                                      </a:lnTo>
                                      <a:lnTo>
                                        <a:pt x="1768" y="4419"/>
                                      </a:lnTo>
                                      <a:close/>
                                      <a:moveTo>
                                        <a:pt x="1143" y="3808"/>
                                      </a:moveTo>
                                      <a:lnTo>
                                        <a:pt x="1051" y="3707"/>
                                      </a:lnTo>
                                      <a:lnTo>
                                        <a:pt x="965" y="3605"/>
                                      </a:lnTo>
                                      <a:lnTo>
                                        <a:pt x="881" y="3504"/>
                                      </a:lnTo>
                                      <a:lnTo>
                                        <a:pt x="800" y="3403"/>
                                      </a:lnTo>
                                      <a:lnTo>
                                        <a:pt x="724" y="3301"/>
                                      </a:lnTo>
                                      <a:lnTo>
                                        <a:pt x="651" y="3201"/>
                                      </a:lnTo>
                                      <a:lnTo>
                                        <a:pt x="581" y="3101"/>
                                      </a:lnTo>
                                      <a:lnTo>
                                        <a:pt x="517" y="3001"/>
                                      </a:lnTo>
                                      <a:lnTo>
                                        <a:pt x="455" y="2902"/>
                                      </a:lnTo>
                                      <a:lnTo>
                                        <a:pt x="397" y="2803"/>
                                      </a:lnTo>
                                      <a:lnTo>
                                        <a:pt x="343" y="2705"/>
                                      </a:lnTo>
                                      <a:lnTo>
                                        <a:pt x="292" y="2607"/>
                                      </a:lnTo>
                                      <a:lnTo>
                                        <a:pt x="246" y="2511"/>
                                      </a:lnTo>
                                      <a:lnTo>
                                        <a:pt x="203" y="2416"/>
                                      </a:lnTo>
                                      <a:lnTo>
                                        <a:pt x="165" y="2320"/>
                                      </a:lnTo>
                                      <a:lnTo>
                                        <a:pt x="130" y="2226"/>
                                      </a:lnTo>
                                      <a:lnTo>
                                        <a:pt x="100" y="2134"/>
                                      </a:lnTo>
                                      <a:lnTo>
                                        <a:pt x="73" y="2042"/>
                                      </a:lnTo>
                                      <a:lnTo>
                                        <a:pt x="51" y="1952"/>
                                      </a:lnTo>
                                      <a:lnTo>
                                        <a:pt x="32" y="1861"/>
                                      </a:lnTo>
                                      <a:lnTo>
                                        <a:pt x="17" y="1774"/>
                                      </a:lnTo>
                                      <a:lnTo>
                                        <a:pt x="7" y="1687"/>
                                      </a:lnTo>
                                      <a:lnTo>
                                        <a:pt x="1" y="1602"/>
                                      </a:lnTo>
                                      <a:lnTo>
                                        <a:pt x="0" y="1518"/>
                                      </a:lnTo>
                                      <a:lnTo>
                                        <a:pt x="3" y="1435"/>
                                      </a:lnTo>
                                      <a:lnTo>
                                        <a:pt x="9" y="1354"/>
                                      </a:lnTo>
                                      <a:lnTo>
                                        <a:pt x="20" y="1275"/>
                                      </a:lnTo>
                                      <a:lnTo>
                                        <a:pt x="35" y="1197"/>
                                      </a:lnTo>
                                      <a:lnTo>
                                        <a:pt x="54" y="1122"/>
                                      </a:lnTo>
                                      <a:lnTo>
                                        <a:pt x="79" y="1048"/>
                                      </a:lnTo>
                                      <a:lnTo>
                                        <a:pt x="106" y="976"/>
                                      </a:lnTo>
                                      <a:lnTo>
                                        <a:pt x="140" y="905"/>
                                      </a:lnTo>
                                      <a:lnTo>
                                        <a:pt x="271" y="1078"/>
                                      </a:lnTo>
                                      <a:lnTo>
                                        <a:pt x="240" y="1142"/>
                                      </a:lnTo>
                                      <a:lnTo>
                                        <a:pt x="214" y="1207"/>
                                      </a:lnTo>
                                      <a:lnTo>
                                        <a:pt x="193" y="1275"/>
                                      </a:lnTo>
                                      <a:lnTo>
                                        <a:pt x="174" y="1343"/>
                                      </a:lnTo>
                                      <a:lnTo>
                                        <a:pt x="161" y="1414"/>
                                      </a:lnTo>
                                      <a:lnTo>
                                        <a:pt x="150" y="1485"/>
                                      </a:lnTo>
                                      <a:lnTo>
                                        <a:pt x="144" y="1558"/>
                                      </a:lnTo>
                                      <a:lnTo>
                                        <a:pt x="141" y="1633"/>
                                      </a:lnTo>
                                      <a:lnTo>
                                        <a:pt x="142" y="1709"/>
                                      </a:lnTo>
                                      <a:lnTo>
                                        <a:pt x="147" y="1786"/>
                                      </a:lnTo>
                                      <a:lnTo>
                                        <a:pt x="156" y="1865"/>
                                      </a:lnTo>
                                      <a:lnTo>
                                        <a:pt x="168" y="1944"/>
                                      </a:lnTo>
                                      <a:lnTo>
                                        <a:pt x="184" y="2025"/>
                                      </a:lnTo>
                                      <a:lnTo>
                                        <a:pt x="204" y="2106"/>
                                      </a:lnTo>
                                      <a:lnTo>
                                        <a:pt x="228" y="2189"/>
                                      </a:lnTo>
                                      <a:lnTo>
                                        <a:pt x="254" y="2272"/>
                                      </a:lnTo>
                                      <a:lnTo>
                                        <a:pt x="285" y="2357"/>
                                      </a:lnTo>
                                      <a:lnTo>
                                        <a:pt x="319" y="2443"/>
                                      </a:lnTo>
                                      <a:lnTo>
                                        <a:pt x="356" y="2528"/>
                                      </a:lnTo>
                                      <a:lnTo>
                                        <a:pt x="397" y="2615"/>
                                      </a:lnTo>
                                      <a:lnTo>
                                        <a:pt x="442" y="2702"/>
                                      </a:lnTo>
                                      <a:lnTo>
                                        <a:pt x="490" y="2790"/>
                                      </a:lnTo>
                                      <a:lnTo>
                                        <a:pt x="542" y="2878"/>
                                      </a:lnTo>
                                      <a:lnTo>
                                        <a:pt x="596" y="2967"/>
                                      </a:lnTo>
                                      <a:lnTo>
                                        <a:pt x="654" y="3056"/>
                                      </a:lnTo>
                                      <a:lnTo>
                                        <a:pt x="716" y="3147"/>
                                      </a:lnTo>
                                      <a:lnTo>
                                        <a:pt x="782" y="3237"/>
                                      </a:lnTo>
                                      <a:lnTo>
                                        <a:pt x="850" y="3327"/>
                                      </a:lnTo>
                                      <a:lnTo>
                                        <a:pt x="922" y="3417"/>
                                      </a:lnTo>
                                      <a:lnTo>
                                        <a:pt x="996" y="3508"/>
                                      </a:lnTo>
                                      <a:lnTo>
                                        <a:pt x="1074" y="3598"/>
                                      </a:lnTo>
                                      <a:lnTo>
                                        <a:pt x="1154" y="3689"/>
                                      </a:lnTo>
                                      <a:lnTo>
                                        <a:pt x="1143" y="3808"/>
                                      </a:lnTo>
                                      <a:close/>
                                      <a:moveTo>
                                        <a:pt x="205" y="992"/>
                                      </a:moveTo>
                                      <a:lnTo>
                                        <a:pt x="140" y="905"/>
                                      </a:lnTo>
                                      <a:lnTo>
                                        <a:pt x="142" y="902"/>
                                      </a:lnTo>
                                      <a:lnTo>
                                        <a:pt x="146" y="899"/>
                                      </a:lnTo>
                                      <a:lnTo>
                                        <a:pt x="148" y="897"/>
                                      </a:lnTo>
                                      <a:lnTo>
                                        <a:pt x="153" y="895"/>
                                      </a:lnTo>
                                      <a:lnTo>
                                        <a:pt x="158" y="895"/>
                                      </a:lnTo>
                                      <a:lnTo>
                                        <a:pt x="163" y="897"/>
                                      </a:lnTo>
                                      <a:lnTo>
                                        <a:pt x="168" y="899"/>
                                      </a:lnTo>
                                      <a:lnTo>
                                        <a:pt x="174" y="902"/>
                                      </a:lnTo>
                                      <a:lnTo>
                                        <a:pt x="187" y="909"/>
                                      </a:lnTo>
                                      <a:lnTo>
                                        <a:pt x="199" y="920"/>
                                      </a:lnTo>
                                      <a:lnTo>
                                        <a:pt x="213" y="934"/>
                                      </a:lnTo>
                                      <a:lnTo>
                                        <a:pt x="226" y="951"/>
                                      </a:lnTo>
                                      <a:lnTo>
                                        <a:pt x="239" y="968"/>
                                      </a:lnTo>
                                      <a:lnTo>
                                        <a:pt x="250" y="987"/>
                                      </a:lnTo>
                                      <a:lnTo>
                                        <a:pt x="260" y="1005"/>
                                      </a:lnTo>
                                      <a:lnTo>
                                        <a:pt x="266" y="1024"/>
                                      </a:lnTo>
                                      <a:lnTo>
                                        <a:pt x="271" y="1040"/>
                                      </a:lnTo>
                                      <a:lnTo>
                                        <a:pt x="273" y="1055"/>
                                      </a:lnTo>
                                      <a:lnTo>
                                        <a:pt x="273" y="1062"/>
                                      </a:lnTo>
                                      <a:lnTo>
                                        <a:pt x="273" y="1069"/>
                                      </a:lnTo>
                                      <a:lnTo>
                                        <a:pt x="272" y="1074"/>
                                      </a:lnTo>
                                      <a:lnTo>
                                        <a:pt x="271" y="1078"/>
                                      </a:lnTo>
                                      <a:lnTo>
                                        <a:pt x="205" y="9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5" y="3895"/>
                                  <a:ext cx="107" cy="61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0 h 61"/>
                                    <a:gd name="T2" fmla="*/ 107 w 107"/>
                                    <a:gd name="T3" fmla="*/ 35 h 61"/>
                                    <a:gd name="T4" fmla="*/ 87 w 107"/>
                                    <a:gd name="T5" fmla="*/ 61 h 61"/>
                                    <a:gd name="T6" fmla="*/ 6 w 107"/>
                                    <a:gd name="T7" fmla="*/ 32 h 61"/>
                                    <a:gd name="T8" fmla="*/ 0 w 107"/>
                                    <a:gd name="T9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7" h="61">
                                      <a:moveTo>
                                        <a:pt x="0" y="0"/>
                                      </a:moveTo>
                                      <a:lnTo>
                                        <a:pt x="107" y="35"/>
                                      </a:lnTo>
                                      <a:lnTo>
                                        <a:pt x="87" y="61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6" y="3918"/>
                                  <a:ext cx="54" cy="123"/>
                                </a:xfrm>
                                <a:custGeom>
                                  <a:avLst/>
                                  <a:gdLst>
                                    <a:gd name="T0" fmla="*/ 30 w 54"/>
                                    <a:gd name="T1" fmla="*/ 30 h 123"/>
                                    <a:gd name="T2" fmla="*/ 54 w 54"/>
                                    <a:gd name="T3" fmla="*/ 0 h 123"/>
                                    <a:gd name="T4" fmla="*/ 18 w 54"/>
                                    <a:gd name="T5" fmla="*/ 123 h 123"/>
                                    <a:gd name="T6" fmla="*/ 0 w 54"/>
                                    <a:gd name="T7" fmla="*/ 66 h 123"/>
                                    <a:gd name="T8" fmla="*/ 30 w 54"/>
                                    <a:gd name="T9" fmla="*/ 30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" h="123">
                                      <a:moveTo>
                                        <a:pt x="30" y="3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18" y="123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3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0" name="Freeform 344"/>
                          <wps:cNvSpPr>
                            <a:spLocks/>
                          </wps:cNvSpPr>
                          <wps:spPr bwMode="auto">
                            <a:xfrm>
                              <a:off x="6595" y="4359"/>
                              <a:ext cx="389" cy="897"/>
                            </a:xfrm>
                            <a:custGeom>
                              <a:avLst/>
                              <a:gdLst>
                                <a:gd name="T0" fmla="*/ 257 w 389"/>
                                <a:gd name="T1" fmla="*/ 52 h 897"/>
                                <a:gd name="T2" fmla="*/ 37 w 389"/>
                                <a:gd name="T3" fmla="*/ 286 h 897"/>
                                <a:gd name="T4" fmla="*/ 134 w 389"/>
                                <a:gd name="T5" fmla="*/ 791 h 897"/>
                                <a:gd name="T6" fmla="*/ 166 w 389"/>
                                <a:gd name="T7" fmla="*/ 839 h 897"/>
                                <a:gd name="T8" fmla="*/ 119 w 389"/>
                                <a:gd name="T9" fmla="*/ 337 h 897"/>
                                <a:gd name="T10" fmla="*/ 389 w 389"/>
                                <a:gd name="T11" fmla="*/ 26 h 897"/>
                                <a:gd name="T12" fmla="*/ 257 w 389"/>
                                <a:gd name="T13" fmla="*/ 52 h 8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897">
                                  <a:moveTo>
                                    <a:pt x="257" y="52"/>
                                  </a:moveTo>
                                  <a:cubicBezTo>
                                    <a:pt x="195" y="87"/>
                                    <a:pt x="118" y="115"/>
                                    <a:pt x="37" y="286"/>
                                  </a:cubicBezTo>
                                  <a:cubicBezTo>
                                    <a:pt x="0" y="409"/>
                                    <a:pt x="29" y="662"/>
                                    <a:pt x="134" y="791"/>
                                  </a:cubicBezTo>
                                  <a:cubicBezTo>
                                    <a:pt x="186" y="879"/>
                                    <a:pt x="156" y="897"/>
                                    <a:pt x="166" y="839"/>
                                  </a:cubicBezTo>
                                  <a:cubicBezTo>
                                    <a:pt x="44" y="488"/>
                                    <a:pt x="107" y="431"/>
                                    <a:pt x="119" y="337"/>
                                  </a:cubicBezTo>
                                  <a:cubicBezTo>
                                    <a:pt x="116" y="324"/>
                                    <a:pt x="211" y="115"/>
                                    <a:pt x="389" y="26"/>
                                  </a:cubicBezTo>
                                  <a:cubicBezTo>
                                    <a:pt x="355" y="0"/>
                                    <a:pt x="285" y="50"/>
                                    <a:pt x="257" y="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649" y="8953"/>
                            <a:ext cx="2302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Style w:val="InvitationTitleChar"/>
                                </w:rPr>
                                <w:id w:val="89988777"/>
                                <w:placeholder>
                                  <w:docPart w:val="E43AE83244C54E74BAA9265DD43E7A7B"/>
                                </w:placeholder>
                                <w:temporary/>
                                <w:showingPlcHdr/>
                                <w:text w:multiLine="1"/>
                              </w:sdtPr>
                              <w:sdtEndPr>
                                <w:rPr>
                                  <w:rStyle w:val="DefaultParagraphFont"/>
                                  <w:b/>
                                </w:rPr>
                              </w:sdtEndPr>
                              <w:sdtContent>
                                <w:p w:rsidR="0071734C" w:rsidRPr="00753247" w:rsidRDefault="00D57EBD" w:rsidP="00753247">
                                  <w:pPr>
                                    <w:pStyle w:val="InvitationTitle"/>
                                  </w:pPr>
                                  <w:r w:rsidRPr="00753247">
                                    <w:t>You’re Invited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137160" rIns="91440" bIns="45720" anchor="t" anchorCtr="0" upright="1">
                          <a:noAutofit/>
                        </wps:bodyPr>
                      </wps:wsp>
                      <wpg:grpSp>
                        <wpg:cNvPr id="182" name="Group 346"/>
                        <wpg:cNvGrpSpPr>
                          <a:grpSpLocks/>
                        </wpg:cNvGrpSpPr>
                        <wpg:grpSpPr bwMode="auto">
                          <a:xfrm rot="-1711078">
                            <a:off x="3946" y="9451"/>
                            <a:ext cx="2793" cy="732"/>
                            <a:chOff x="7635" y="4393"/>
                            <a:chExt cx="1478" cy="403"/>
                          </a:xfrm>
                        </wpg:grpSpPr>
                        <wps:wsp>
                          <wps:cNvPr id="183" name="Freeform 347"/>
                          <wps:cNvSpPr>
                            <a:spLocks/>
                          </wps:cNvSpPr>
                          <wps:spPr bwMode="auto">
                            <a:xfrm>
                              <a:off x="7635" y="4471"/>
                              <a:ext cx="323" cy="325"/>
                            </a:xfrm>
                            <a:custGeom>
                              <a:avLst/>
                              <a:gdLst>
                                <a:gd name="T0" fmla="*/ 769 w 1615"/>
                                <a:gd name="T1" fmla="*/ 493 h 1624"/>
                                <a:gd name="T2" fmla="*/ 761 w 1615"/>
                                <a:gd name="T3" fmla="*/ 472 h 1624"/>
                                <a:gd name="T4" fmla="*/ 767 w 1615"/>
                                <a:gd name="T5" fmla="*/ 411 h 1624"/>
                                <a:gd name="T6" fmla="*/ 790 w 1615"/>
                                <a:gd name="T7" fmla="*/ 279 h 1624"/>
                                <a:gd name="T8" fmla="*/ 787 w 1615"/>
                                <a:gd name="T9" fmla="*/ 230 h 1624"/>
                                <a:gd name="T10" fmla="*/ 747 w 1615"/>
                                <a:gd name="T11" fmla="*/ 136 h 1624"/>
                                <a:gd name="T12" fmla="*/ 707 w 1615"/>
                                <a:gd name="T13" fmla="*/ 73 h 1624"/>
                                <a:gd name="T14" fmla="*/ 652 w 1615"/>
                                <a:gd name="T15" fmla="*/ 25 h 1624"/>
                                <a:gd name="T16" fmla="*/ 576 w 1615"/>
                                <a:gd name="T17" fmla="*/ 2 h 1624"/>
                                <a:gd name="T18" fmla="*/ 487 w 1615"/>
                                <a:gd name="T19" fmla="*/ 5 h 1624"/>
                                <a:gd name="T20" fmla="*/ 392 w 1615"/>
                                <a:gd name="T21" fmla="*/ 32 h 1624"/>
                                <a:gd name="T22" fmla="*/ 302 w 1615"/>
                                <a:gd name="T23" fmla="*/ 75 h 1624"/>
                                <a:gd name="T24" fmla="*/ 223 w 1615"/>
                                <a:gd name="T25" fmla="*/ 126 h 1624"/>
                                <a:gd name="T26" fmla="*/ 158 w 1615"/>
                                <a:gd name="T27" fmla="*/ 195 h 1624"/>
                                <a:gd name="T28" fmla="*/ 95 w 1615"/>
                                <a:gd name="T29" fmla="*/ 292 h 1624"/>
                                <a:gd name="T30" fmla="*/ 26 w 1615"/>
                                <a:gd name="T31" fmla="*/ 441 h 1624"/>
                                <a:gd name="T32" fmla="*/ 5 w 1615"/>
                                <a:gd name="T33" fmla="*/ 519 h 1624"/>
                                <a:gd name="T34" fmla="*/ 0 w 1615"/>
                                <a:gd name="T35" fmla="*/ 578 h 1624"/>
                                <a:gd name="T36" fmla="*/ 6 w 1615"/>
                                <a:gd name="T37" fmla="*/ 639 h 1624"/>
                                <a:gd name="T38" fmla="*/ 22 w 1615"/>
                                <a:gd name="T39" fmla="*/ 725 h 1624"/>
                                <a:gd name="T40" fmla="*/ 52 w 1615"/>
                                <a:gd name="T41" fmla="*/ 797 h 1624"/>
                                <a:gd name="T42" fmla="*/ 91 w 1615"/>
                                <a:gd name="T43" fmla="*/ 848 h 1624"/>
                                <a:gd name="T44" fmla="*/ 140 w 1615"/>
                                <a:gd name="T45" fmla="*/ 881 h 1624"/>
                                <a:gd name="T46" fmla="*/ 190 w 1615"/>
                                <a:gd name="T47" fmla="*/ 901 h 1624"/>
                                <a:gd name="T48" fmla="*/ 299 w 1615"/>
                                <a:gd name="T49" fmla="*/ 918 h 1624"/>
                                <a:gd name="T50" fmla="*/ 352 w 1615"/>
                                <a:gd name="T51" fmla="*/ 939 h 1624"/>
                                <a:gd name="T52" fmla="*/ 372 w 1615"/>
                                <a:gd name="T53" fmla="*/ 1011 h 1624"/>
                                <a:gd name="T54" fmla="*/ 387 w 1615"/>
                                <a:gd name="T55" fmla="*/ 1104 h 1624"/>
                                <a:gd name="T56" fmla="*/ 417 w 1615"/>
                                <a:gd name="T57" fmla="*/ 1163 h 1624"/>
                                <a:gd name="T58" fmla="*/ 456 w 1615"/>
                                <a:gd name="T59" fmla="*/ 1195 h 1624"/>
                                <a:gd name="T60" fmla="*/ 553 w 1615"/>
                                <a:gd name="T61" fmla="*/ 1231 h 1624"/>
                                <a:gd name="T62" fmla="*/ 667 w 1615"/>
                                <a:gd name="T63" fmla="*/ 1246 h 1624"/>
                                <a:gd name="T64" fmla="*/ 775 w 1615"/>
                                <a:gd name="T65" fmla="*/ 1238 h 1624"/>
                                <a:gd name="T66" fmla="*/ 834 w 1615"/>
                                <a:gd name="T67" fmla="*/ 1231 h 1624"/>
                                <a:gd name="T68" fmla="*/ 826 w 1615"/>
                                <a:gd name="T69" fmla="*/ 1306 h 1624"/>
                                <a:gd name="T70" fmla="*/ 852 w 1615"/>
                                <a:gd name="T71" fmla="*/ 1403 h 1624"/>
                                <a:gd name="T72" fmla="*/ 907 w 1615"/>
                                <a:gd name="T73" fmla="*/ 1502 h 1624"/>
                                <a:gd name="T74" fmla="*/ 988 w 1615"/>
                                <a:gd name="T75" fmla="*/ 1581 h 1624"/>
                                <a:gd name="T76" fmla="*/ 1098 w 1615"/>
                                <a:gd name="T77" fmla="*/ 1622 h 1624"/>
                                <a:gd name="T78" fmla="*/ 1232 w 1615"/>
                                <a:gd name="T79" fmla="*/ 1603 h 1624"/>
                                <a:gd name="T80" fmla="*/ 1390 w 1615"/>
                                <a:gd name="T81" fmla="*/ 1506 h 1624"/>
                                <a:gd name="T82" fmla="*/ 1548 w 1615"/>
                                <a:gd name="T83" fmla="*/ 1335 h 1624"/>
                                <a:gd name="T84" fmla="*/ 1608 w 1615"/>
                                <a:gd name="T85" fmla="*/ 1216 h 1624"/>
                                <a:gd name="T86" fmla="*/ 1610 w 1615"/>
                                <a:gd name="T87" fmla="*/ 1117 h 1624"/>
                                <a:gd name="T88" fmla="*/ 1572 w 1615"/>
                                <a:gd name="T89" fmla="*/ 1037 h 1624"/>
                                <a:gd name="T90" fmla="*/ 1504 w 1615"/>
                                <a:gd name="T91" fmla="*/ 975 h 1624"/>
                                <a:gd name="T92" fmla="*/ 1422 w 1615"/>
                                <a:gd name="T93" fmla="*/ 930 h 1624"/>
                                <a:gd name="T94" fmla="*/ 1339 w 1615"/>
                                <a:gd name="T95" fmla="*/ 903 h 1624"/>
                                <a:gd name="T96" fmla="*/ 1270 w 1615"/>
                                <a:gd name="T97" fmla="*/ 892 h 1624"/>
                                <a:gd name="T98" fmla="*/ 1237 w 1615"/>
                                <a:gd name="T99" fmla="*/ 850 h 1624"/>
                                <a:gd name="T100" fmla="*/ 1222 w 1615"/>
                                <a:gd name="T101" fmla="*/ 707 h 1624"/>
                                <a:gd name="T102" fmla="*/ 1176 w 1615"/>
                                <a:gd name="T103" fmla="*/ 608 h 1624"/>
                                <a:gd name="T104" fmla="*/ 1108 w 1615"/>
                                <a:gd name="T105" fmla="*/ 546 h 1624"/>
                                <a:gd name="T106" fmla="*/ 1028 w 1615"/>
                                <a:gd name="T107" fmla="*/ 512 h 1624"/>
                                <a:gd name="T108" fmla="*/ 925 w 1615"/>
                                <a:gd name="T109" fmla="*/ 499 h 1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15" h="1624">
                                  <a:moveTo>
                                    <a:pt x="783" y="500"/>
                                  </a:moveTo>
                                  <a:lnTo>
                                    <a:pt x="778" y="499"/>
                                  </a:lnTo>
                                  <a:lnTo>
                                    <a:pt x="773" y="496"/>
                                  </a:lnTo>
                                  <a:lnTo>
                                    <a:pt x="769" y="493"/>
                                  </a:lnTo>
                                  <a:lnTo>
                                    <a:pt x="766" y="489"/>
                                  </a:lnTo>
                                  <a:lnTo>
                                    <a:pt x="764" y="484"/>
                                  </a:lnTo>
                                  <a:lnTo>
                                    <a:pt x="762" y="478"/>
                                  </a:lnTo>
                                  <a:lnTo>
                                    <a:pt x="761" y="472"/>
                                  </a:lnTo>
                                  <a:lnTo>
                                    <a:pt x="761" y="464"/>
                                  </a:lnTo>
                                  <a:lnTo>
                                    <a:pt x="762" y="448"/>
                                  </a:lnTo>
                                  <a:lnTo>
                                    <a:pt x="763" y="430"/>
                                  </a:lnTo>
                                  <a:lnTo>
                                    <a:pt x="767" y="411"/>
                                  </a:lnTo>
                                  <a:lnTo>
                                    <a:pt x="772" y="390"/>
                                  </a:lnTo>
                                  <a:lnTo>
                                    <a:pt x="780" y="345"/>
                                  </a:lnTo>
                                  <a:lnTo>
                                    <a:pt x="788" y="301"/>
                                  </a:lnTo>
                                  <a:lnTo>
                                    <a:pt x="790" y="279"/>
                                  </a:lnTo>
                                  <a:lnTo>
                                    <a:pt x="790" y="259"/>
                                  </a:lnTo>
                                  <a:lnTo>
                                    <a:pt x="789" y="249"/>
                                  </a:lnTo>
                                  <a:lnTo>
                                    <a:pt x="788" y="239"/>
                                  </a:lnTo>
                                  <a:lnTo>
                                    <a:pt x="787" y="230"/>
                                  </a:lnTo>
                                  <a:lnTo>
                                    <a:pt x="783" y="222"/>
                                  </a:lnTo>
                                  <a:lnTo>
                                    <a:pt x="770" y="187"/>
                                  </a:lnTo>
                                  <a:lnTo>
                                    <a:pt x="756" y="154"/>
                                  </a:lnTo>
                                  <a:lnTo>
                                    <a:pt x="747" y="136"/>
                                  </a:lnTo>
                                  <a:lnTo>
                                    <a:pt x="738" y="120"/>
                                  </a:lnTo>
                                  <a:lnTo>
                                    <a:pt x="728" y="103"/>
                                  </a:lnTo>
                                  <a:lnTo>
                                    <a:pt x="719" y="88"/>
                                  </a:lnTo>
                                  <a:lnTo>
                                    <a:pt x="707" y="73"/>
                                  </a:lnTo>
                                  <a:lnTo>
                                    <a:pt x="695" y="60"/>
                                  </a:lnTo>
                                  <a:lnTo>
                                    <a:pt x="681" y="46"/>
                                  </a:lnTo>
                                  <a:lnTo>
                                    <a:pt x="668" y="35"/>
                                  </a:lnTo>
                                  <a:lnTo>
                                    <a:pt x="652" y="25"/>
                                  </a:lnTo>
                                  <a:lnTo>
                                    <a:pt x="634" y="16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597" y="4"/>
                                  </a:lnTo>
                                  <a:lnTo>
                                    <a:pt x="576" y="2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11" y="3"/>
                                  </a:lnTo>
                                  <a:lnTo>
                                    <a:pt x="487" y="5"/>
                                  </a:lnTo>
                                  <a:lnTo>
                                    <a:pt x="464" y="10"/>
                                  </a:lnTo>
                                  <a:lnTo>
                                    <a:pt x="440" y="16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392" y="32"/>
                                  </a:lnTo>
                                  <a:lnTo>
                                    <a:pt x="368" y="41"/>
                                  </a:lnTo>
                                  <a:lnTo>
                                    <a:pt x="346" y="52"/>
                                  </a:lnTo>
                                  <a:lnTo>
                                    <a:pt x="323" y="63"/>
                                  </a:lnTo>
                                  <a:lnTo>
                                    <a:pt x="302" y="75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60" y="99"/>
                                  </a:lnTo>
                                  <a:lnTo>
                                    <a:pt x="241" y="113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189" y="159"/>
                                  </a:lnTo>
                                  <a:lnTo>
                                    <a:pt x="174" y="176"/>
                                  </a:lnTo>
                                  <a:lnTo>
                                    <a:pt x="158" y="195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31" y="233"/>
                                  </a:lnTo>
                                  <a:lnTo>
                                    <a:pt x="119" y="251"/>
                                  </a:lnTo>
                                  <a:lnTo>
                                    <a:pt x="95" y="292"/>
                                  </a:lnTo>
                                  <a:lnTo>
                                    <a:pt x="74" y="332"/>
                                  </a:lnTo>
                                  <a:lnTo>
                                    <a:pt x="56" y="371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6" y="473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7" y="504"/>
                                  </a:lnTo>
                                  <a:lnTo>
                                    <a:pt x="5" y="519"/>
                                  </a:lnTo>
                                  <a:lnTo>
                                    <a:pt x="2" y="533"/>
                                  </a:lnTo>
                                  <a:lnTo>
                                    <a:pt x="1" y="54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" y="60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6" y="639"/>
                                  </a:lnTo>
                                  <a:lnTo>
                                    <a:pt x="9" y="655"/>
                                  </a:lnTo>
                                  <a:lnTo>
                                    <a:pt x="12" y="681"/>
                                  </a:lnTo>
                                  <a:lnTo>
                                    <a:pt x="17" y="703"/>
                                  </a:lnTo>
                                  <a:lnTo>
                                    <a:pt x="22" y="725"/>
                                  </a:lnTo>
                                  <a:lnTo>
                                    <a:pt x="28" y="745"/>
                                  </a:lnTo>
                                  <a:lnTo>
                                    <a:pt x="36" y="763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52" y="797"/>
                                  </a:lnTo>
                                  <a:lnTo>
                                    <a:pt x="60" y="812"/>
                                  </a:lnTo>
                                  <a:lnTo>
                                    <a:pt x="70" y="824"/>
                                  </a:lnTo>
                                  <a:lnTo>
                                    <a:pt x="82" y="836"/>
                                  </a:lnTo>
                                  <a:lnTo>
                                    <a:pt x="91" y="848"/>
                                  </a:lnTo>
                                  <a:lnTo>
                                    <a:pt x="104" y="857"/>
                                  </a:lnTo>
                                  <a:lnTo>
                                    <a:pt x="115" y="866"/>
                                  </a:lnTo>
                                  <a:lnTo>
                                    <a:pt x="127" y="874"/>
                                  </a:lnTo>
                                  <a:lnTo>
                                    <a:pt x="140" y="881"/>
                                  </a:lnTo>
                                  <a:lnTo>
                                    <a:pt x="152" y="887"/>
                                  </a:lnTo>
                                  <a:lnTo>
                                    <a:pt x="164" y="892"/>
                                  </a:lnTo>
                                  <a:lnTo>
                                    <a:pt x="177" y="897"/>
                                  </a:lnTo>
                                  <a:lnTo>
                                    <a:pt x="190" y="901"/>
                                  </a:lnTo>
                                  <a:lnTo>
                                    <a:pt x="203" y="904"/>
                                  </a:lnTo>
                                  <a:lnTo>
                                    <a:pt x="229" y="911"/>
                                  </a:lnTo>
                                  <a:lnTo>
                                    <a:pt x="253" y="914"/>
                                  </a:lnTo>
                                  <a:lnTo>
                                    <a:pt x="299" y="918"/>
                                  </a:lnTo>
                                  <a:lnTo>
                                    <a:pt x="339" y="922"/>
                                  </a:lnTo>
                                  <a:lnTo>
                                    <a:pt x="344" y="927"/>
                                  </a:lnTo>
                                  <a:lnTo>
                                    <a:pt x="349" y="933"/>
                                  </a:lnTo>
                                  <a:lnTo>
                                    <a:pt x="352" y="939"/>
                                  </a:lnTo>
                                  <a:lnTo>
                                    <a:pt x="356" y="945"/>
                                  </a:lnTo>
                                  <a:lnTo>
                                    <a:pt x="362" y="960"/>
                                  </a:lnTo>
                                  <a:lnTo>
                                    <a:pt x="366" y="976"/>
                                  </a:lnTo>
                                  <a:lnTo>
                                    <a:pt x="372" y="1011"/>
                                  </a:lnTo>
                                  <a:lnTo>
                                    <a:pt x="377" y="1048"/>
                                  </a:lnTo>
                                  <a:lnTo>
                                    <a:pt x="380" y="1067"/>
                                  </a:lnTo>
                                  <a:lnTo>
                                    <a:pt x="382" y="1085"/>
                                  </a:lnTo>
                                  <a:lnTo>
                                    <a:pt x="387" y="1104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1" y="1138"/>
                                  </a:lnTo>
                                  <a:lnTo>
                                    <a:pt x="411" y="1156"/>
                                  </a:lnTo>
                                  <a:lnTo>
                                    <a:pt x="417" y="1163"/>
                                  </a:lnTo>
                                  <a:lnTo>
                                    <a:pt x="423" y="1170"/>
                                  </a:lnTo>
                                  <a:lnTo>
                                    <a:pt x="430" y="1177"/>
                                  </a:lnTo>
                                  <a:lnTo>
                                    <a:pt x="438" y="1183"/>
                                  </a:lnTo>
                                  <a:lnTo>
                                    <a:pt x="456" y="1195"/>
                                  </a:lnTo>
                                  <a:lnTo>
                                    <a:pt x="477" y="1206"/>
                                  </a:lnTo>
                                  <a:lnTo>
                                    <a:pt x="501" y="1216"/>
                                  </a:lnTo>
                                  <a:lnTo>
                                    <a:pt x="526" y="1224"/>
                                  </a:lnTo>
                                  <a:lnTo>
                                    <a:pt x="553" y="1231"/>
                                  </a:lnTo>
                                  <a:lnTo>
                                    <a:pt x="580" y="1237"/>
                                  </a:lnTo>
                                  <a:lnTo>
                                    <a:pt x="608" y="1241"/>
                                  </a:lnTo>
                                  <a:lnTo>
                                    <a:pt x="638" y="1245"/>
                                  </a:lnTo>
                                  <a:lnTo>
                                    <a:pt x="667" y="1246"/>
                                  </a:lnTo>
                                  <a:lnTo>
                                    <a:pt x="695" y="1246"/>
                                  </a:lnTo>
                                  <a:lnTo>
                                    <a:pt x="723" y="1245"/>
                                  </a:lnTo>
                                  <a:lnTo>
                                    <a:pt x="749" y="1242"/>
                                  </a:lnTo>
                                  <a:lnTo>
                                    <a:pt x="775" y="1238"/>
                                  </a:lnTo>
                                  <a:lnTo>
                                    <a:pt x="799" y="1233"/>
                                  </a:lnTo>
                                  <a:lnTo>
                                    <a:pt x="821" y="1226"/>
                                  </a:lnTo>
                                  <a:lnTo>
                                    <a:pt x="840" y="1219"/>
                                  </a:lnTo>
                                  <a:lnTo>
                                    <a:pt x="834" y="1231"/>
                                  </a:lnTo>
                                  <a:lnTo>
                                    <a:pt x="829" y="1247"/>
                                  </a:lnTo>
                                  <a:lnTo>
                                    <a:pt x="826" y="1264"/>
                                  </a:lnTo>
                                  <a:lnTo>
                                    <a:pt x="825" y="1285"/>
                                  </a:lnTo>
                                  <a:lnTo>
                                    <a:pt x="826" y="1306"/>
                                  </a:lnTo>
                                  <a:lnTo>
                                    <a:pt x="830" y="1330"/>
                                  </a:lnTo>
                                  <a:lnTo>
                                    <a:pt x="835" y="1353"/>
                                  </a:lnTo>
                                  <a:lnTo>
                                    <a:pt x="842" y="1378"/>
                                  </a:lnTo>
                                  <a:lnTo>
                                    <a:pt x="852" y="1403"/>
                                  </a:lnTo>
                                  <a:lnTo>
                                    <a:pt x="862" y="1429"/>
                                  </a:lnTo>
                                  <a:lnTo>
                                    <a:pt x="876" y="1454"/>
                                  </a:lnTo>
                                  <a:lnTo>
                                    <a:pt x="889" y="1478"/>
                                  </a:lnTo>
                                  <a:lnTo>
                                    <a:pt x="907" y="1502"/>
                                  </a:lnTo>
                                  <a:lnTo>
                                    <a:pt x="924" y="1524"/>
                                  </a:lnTo>
                                  <a:lnTo>
                                    <a:pt x="944" y="1545"/>
                                  </a:lnTo>
                                  <a:lnTo>
                                    <a:pt x="966" y="1565"/>
                                  </a:lnTo>
                                  <a:lnTo>
                                    <a:pt x="988" y="1581"/>
                                  </a:lnTo>
                                  <a:lnTo>
                                    <a:pt x="1014" y="1596"/>
                                  </a:lnTo>
                                  <a:lnTo>
                                    <a:pt x="1040" y="1608"/>
                                  </a:lnTo>
                                  <a:lnTo>
                                    <a:pt x="1069" y="1617"/>
                                  </a:lnTo>
                                  <a:lnTo>
                                    <a:pt x="1098" y="1622"/>
                                  </a:lnTo>
                                  <a:lnTo>
                                    <a:pt x="1129" y="1624"/>
                                  </a:lnTo>
                                  <a:lnTo>
                                    <a:pt x="1163" y="1622"/>
                                  </a:lnTo>
                                  <a:lnTo>
                                    <a:pt x="1196" y="1614"/>
                                  </a:lnTo>
                                  <a:lnTo>
                                    <a:pt x="1232" y="1603"/>
                                  </a:lnTo>
                                  <a:lnTo>
                                    <a:pt x="1270" y="1587"/>
                                  </a:lnTo>
                                  <a:lnTo>
                                    <a:pt x="1309" y="1566"/>
                                  </a:lnTo>
                                  <a:lnTo>
                                    <a:pt x="1349" y="1539"/>
                                  </a:lnTo>
                                  <a:lnTo>
                                    <a:pt x="1390" y="1506"/>
                                  </a:lnTo>
                                  <a:lnTo>
                                    <a:pt x="1433" y="1466"/>
                                  </a:lnTo>
                                  <a:lnTo>
                                    <a:pt x="1478" y="1420"/>
                                  </a:lnTo>
                                  <a:lnTo>
                                    <a:pt x="1524" y="1367"/>
                                  </a:lnTo>
                                  <a:lnTo>
                                    <a:pt x="1548" y="1335"/>
                                  </a:lnTo>
                                  <a:lnTo>
                                    <a:pt x="1570" y="1303"/>
                                  </a:lnTo>
                                  <a:lnTo>
                                    <a:pt x="1586" y="1273"/>
                                  </a:lnTo>
                                  <a:lnTo>
                                    <a:pt x="1599" y="1243"/>
                                  </a:lnTo>
                                  <a:lnTo>
                                    <a:pt x="1608" y="1216"/>
                                  </a:lnTo>
                                  <a:lnTo>
                                    <a:pt x="1613" y="1190"/>
                                  </a:lnTo>
                                  <a:lnTo>
                                    <a:pt x="1615" y="1164"/>
                                  </a:lnTo>
                                  <a:lnTo>
                                    <a:pt x="1614" y="1141"/>
                                  </a:lnTo>
                                  <a:lnTo>
                                    <a:pt x="1610" y="1117"/>
                                  </a:lnTo>
                                  <a:lnTo>
                                    <a:pt x="1604" y="1095"/>
                                  </a:lnTo>
                                  <a:lnTo>
                                    <a:pt x="1596" y="1075"/>
                                  </a:lnTo>
                                  <a:lnTo>
                                    <a:pt x="1584" y="1055"/>
                                  </a:lnTo>
                                  <a:lnTo>
                                    <a:pt x="1572" y="1037"/>
                                  </a:lnTo>
                                  <a:lnTo>
                                    <a:pt x="1557" y="1020"/>
                                  </a:lnTo>
                                  <a:lnTo>
                                    <a:pt x="1541" y="1003"/>
                                  </a:lnTo>
                                  <a:lnTo>
                                    <a:pt x="1524" y="989"/>
                                  </a:lnTo>
                                  <a:lnTo>
                                    <a:pt x="1504" y="975"/>
                                  </a:lnTo>
                                  <a:lnTo>
                                    <a:pt x="1484" y="963"/>
                                  </a:lnTo>
                                  <a:lnTo>
                                    <a:pt x="1464" y="950"/>
                                  </a:lnTo>
                                  <a:lnTo>
                                    <a:pt x="1443" y="940"/>
                                  </a:lnTo>
                                  <a:lnTo>
                                    <a:pt x="1422" y="930"/>
                                  </a:lnTo>
                                  <a:lnTo>
                                    <a:pt x="1401" y="922"/>
                                  </a:lnTo>
                                  <a:lnTo>
                                    <a:pt x="1380" y="916"/>
                                  </a:lnTo>
                                  <a:lnTo>
                                    <a:pt x="1359" y="908"/>
                                  </a:lnTo>
                                  <a:lnTo>
                                    <a:pt x="1339" y="903"/>
                                  </a:lnTo>
                                  <a:lnTo>
                                    <a:pt x="1320" y="900"/>
                                  </a:lnTo>
                                  <a:lnTo>
                                    <a:pt x="1302" y="896"/>
                                  </a:lnTo>
                                  <a:lnTo>
                                    <a:pt x="1285" y="893"/>
                                  </a:lnTo>
                                  <a:lnTo>
                                    <a:pt x="1270" y="892"/>
                                  </a:lnTo>
                                  <a:lnTo>
                                    <a:pt x="1255" y="892"/>
                                  </a:lnTo>
                                  <a:lnTo>
                                    <a:pt x="1244" y="893"/>
                                  </a:lnTo>
                                  <a:lnTo>
                                    <a:pt x="1234" y="895"/>
                                  </a:lnTo>
                                  <a:lnTo>
                                    <a:pt x="1237" y="850"/>
                                  </a:lnTo>
                                  <a:lnTo>
                                    <a:pt x="1237" y="810"/>
                                  </a:lnTo>
                                  <a:lnTo>
                                    <a:pt x="1234" y="772"/>
                                  </a:lnTo>
                                  <a:lnTo>
                                    <a:pt x="1229" y="738"/>
                                  </a:lnTo>
                                  <a:lnTo>
                                    <a:pt x="1222" y="707"/>
                                  </a:lnTo>
                                  <a:lnTo>
                                    <a:pt x="1213" y="678"/>
                                  </a:lnTo>
                                  <a:lnTo>
                                    <a:pt x="1202" y="652"/>
                                  </a:lnTo>
                                  <a:lnTo>
                                    <a:pt x="1190" y="629"/>
                                  </a:lnTo>
                                  <a:lnTo>
                                    <a:pt x="1176" y="608"/>
                                  </a:lnTo>
                                  <a:lnTo>
                                    <a:pt x="1161" y="589"/>
                                  </a:lnTo>
                                  <a:lnTo>
                                    <a:pt x="1144" y="573"/>
                                  </a:lnTo>
                                  <a:lnTo>
                                    <a:pt x="1127" y="558"/>
                                  </a:lnTo>
                                  <a:lnTo>
                                    <a:pt x="1108" y="546"/>
                                  </a:lnTo>
                                  <a:lnTo>
                                    <a:pt x="1088" y="535"/>
                                  </a:lnTo>
                                  <a:lnTo>
                                    <a:pt x="1069" y="526"/>
                                  </a:lnTo>
                                  <a:lnTo>
                                    <a:pt x="1049" y="519"/>
                                  </a:lnTo>
                                  <a:lnTo>
                                    <a:pt x="1028" y="512"/>
                                  </a:lnTo>
                                  <a:lnTo>
                                    <a:pt x="1007" y="507"/>
                                  </a:lnTo>
                                  <a:lnTo>
                                    <a:pt x="986" y="504"/>
                                  </a:lnTo>
                                  <a:lnTo>
                                    <a:pt x="966" y="501"/>
                                  </a:lnTo>
                                  <a:lnTo>
                                    <a:pt x="925" y="499"/>
                                  </a:lnTo>
                                  <a:lnTo>
                                    <a:pt x="887" y="498"/>
                                  </a:lnTo>
                                  <a:lnTo>
                                    <a:pt x="822" y="500"/>
                                  </a:lnTo>
                                  <a:lnTo>
                                    <a:pt x="783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348"/>
                          <wps:cNvSpPr>
                            <a:spLocks/>
                          </wps:cNvSpPr>
                          <wps:spPr bwMode="auto">
                            <a:xfrm>
                              <a:off x="7662" y="4502"/>
                              <a:ext cx="116" cy="128"/>
                            </a:xfrm>
                            <a:custGeom>
                              <a:avLst/>
                              <a:gdLst>
                                <a:gd name="T0" fmla="*/ 159 w 578"/>
                                <a:gd name="T1" fmla="*/ 637 h 639"/>
                                <a:gd name="T2" fmla="*/ 210 w 578"/>
                                <a:gd name="T3" fmla="*/ 629 h 639"/>
                                <a:gd name="T4" fmla="*/ 253 w 578"/>
                                <a:gd name="T5" fmla="*/ 614 h 639"/>
                                <a:gd name="T6" fmla="*/ 281 w 578"/>
                                <a:gd name="T7" fmla="*/ 602 h 639"/>
                                <a:gd name="T8" fmla="*/ 308 w 578"/>
                                <a:gd name="T9" fmla="*/ 585 h 639"/>
                                <a:gd name="T10" fmla="*/ 335 w 578"/>
                                <a:gd name="T11" fmla="*/ 567 h 639"/>
                                <a:gd name="T12" fmla="*/ 364 w 578"/>
                                <a:gd name="T13" fmla="*/ 545 h 639"/>
                                <a:gd name="T14" fmla="*/ 392 w 578"/>
                                <a:gd name="T15" fmla="*/ 517 h 639"/>
                                <a:gd name="T16" fmla="*/ 436 w 578"/>
                                <a:gd name="T17" fmla="*/ 469 h 639"/>
                                <a:gd name="T18" fmla="*/ 490 w 578"/>
                                <a:gd name="T19" fmla="*/ 399 h 639"/>
                                <a:gd name="T20" fmla="*/ 536 w 578"/>
                                <a:gd name="T21" fmla="*/ 332 h 639"/>
                                <a:gd name="T22" fmla="*/ 558 w 578"/>
                                <a:gd name="T23" fmla="*/ 290 h 639"/>
                                <a:gd name="T24" fmla="*/ 568 w 578"/>
                                <a:gd name="T25" fmla="*/ 266 h 639"/>
                                <a:gd name="T26" fmla="*/ 577 w 578"/>
                                <a:gd name="T27" fmla="*/ 234 h 639"/>
                                <a:gd name="T28" fmla="*/ 578 w 578"/>
                                <a:gd name="T29" fmla="*/ 197 h 639"/>
                                <a:gd name="T30" fmla="*/ 574 w 578"/>
                                <a:gd name="T31" fmla="*/ 162 h 639"/>
                                <a:gd name="T32" fmla="*/ 568 w 578"/>
                                <a:gd name="T33" fmla="*/ 128 h 639"/>
                                <a:gd name="T34" fmla="*/ 562 w 578"/>
                                <a:gd name="T35" fmla="*/ 97 h 639"/>
                                <a:gd name="T36" fmla="*/ 549 w 578"/>
                                <a:gd name="T37" fmla="*/ 70 h 639"/>
                                <a:gd name="T38" fmla="*/ 535 w 578"/>
                                <a:gd name="T39" fmla="*/ 52 h 639"/>
                                <a:gd name="T40" fmla="*/ 522 w 578"/>
                                <a:gd name="T41" fmla="*/ 42 h 639"/>
                                <a:gd name="T42" fmla="*/ 497 w 578"/>
                                <a:gd name="T43" fmla="*/ 28 h 639"/>
                                <a:gd name="T44" fmla="*/ 462 w 578"/>
                                <a:gd name="T45" fmla="*/ 10 h 639"/>
                                <a:gd name="T46" fmla="*/ 431 w 578"/>
                                <a:gd name="T47" fmla="*/ 2 h 639"/>
                                <a:gd name="T48" fmla="*/ 407 w 578"/>
                                <a:gd name="T49" fmla="*/ 0 h 639"/>
                                <a:gd name="T50" fmla="*/ 381 w 578"/>
                                <a:gd name="T51" fmla="*/ 2 h 639"/>
                                <a:gd name="T52" fmla="*/ 353 w 578"/>
                                <a:gd name="T53" fmla="*/ 7 h 639"/>
                                <a:gd name="T54" fmla="*/ 304 w 578"/>
                                <a:gd name="T55" fmla="*/ 24 h 639"/>
                                <a:gd name="T56" fmla="*/ 243 w 578"/>
                                <a:gd name="T57" fmla="*/ 52 h 639"/>
                                <a:gd name="T58" fmla="*/ 184 w 578"/>
                                <a:gd name="T59" fmla="*/ 87 h 639"/>
                                <a:gd name="T60" fmla="*/ 131 w 578"/>
                                <a:gd name="T61" fmla="*/ 128 h 639"/>
                                <a:gd name="T62" fmla="*/ 95 w 578"/>
                                <a:gd name="T63" fmla="*/ 161 h 639"/>
                                <a:gd name="T64" fmla="*/ 74 w 578"/>
                                <a:gd name="T65" fmla="*/ 187 h 639"/>
                                <a:gd name="T66" fmla="*/ 56 w 578"/>
                                <a:gd name="T67" fmla="*/ 213 h 639"/>
                                <a:gd name="T68" fmla="*/ 40 w 578"/>
                                <a:gd name="T69" fmla="*/ 242 h 639"/>
                                <a:gd name="T70" fmla="*/ 26 w 578"/>
                                <a:gd name="T71" fmla="*/ 270 h 639"/>
                                <a:gd name="T72" fmla="*/ 15 w 578"/>
                                <a:gd name="T73" fmla="*/ 301 h 639"/>
                                <a:gd name="T74" fmla="*/ 8 w 578"/>
                                <a:gd name="T75" fmla="*/ 334 h 639"/>
                                <a:gd name="T76" fmla="*/ 3 w 578"/>
                                <a:gd name="T77" fmla="*/ 368 h 639"/>
                                <a:gd name="T78" fmla="*/ 0 w 578"/>
                                <a:gd name="T79" fmla="*/ 430 h 639"/>
                                <a:gd name="T80" fmla="*/ 3 w 578"/>
                                <a:gd name="T81" fmla="*/ 491 h 639"/>
                                <a:gd name="T82" fmla="*/ 9 w 578"/>
                                <a:gd name="T83" fmla="*/ 521 h 639"/>
                                <a:gd name="T84" fmla="*/ 16 w 578"/>
                                <a:gd name="T85" fmla="*/ 541 h 639"/>
                                <a:gd name="T86" fmla="*/ 31 w 578"/>
                                <a:gd name="T87" fmla="*/ 568 h 639"/>
                                <a:gd name="T88" fmla="*/ 52 w 578"/>
                                <a:gd name="T89" fmla="*/ 599 h 639"/>
                                <a:gd name="T90" fmla="*/ 71 w 578"/>
                                <a:gd name="T91" fmla="*/ 618 h 639"/>
                                <a:gd name="T92" fmla="*/ 86 w 578"/>
                                <a:gd name="T93" fmla="*/ 628 h 639"/>
                                <a:gd name="T94" fmla="*/ 103 w 578"/>
                                <a:gd name="T95" fmla="*/ 634 h 639"/>
                                <a:gd name="T96" fmla="*/ 124 w 578"/>
                                <a:gd name="T97" fmla="*/ 637 h 6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78" h="639">
                                  <a:moveTo>
                                    <a:pt x="135" y="639"/>
                                  </a:moveTo>
                                  <a:lnTo>
                                    <a:pt x="159" y="637"/>
                                  </a:lnTo>
                                  <a:lnTo>
                                    <a:pt x="184" y="635"/>
                                  </a:lnTo>
                                  <a:lnTo>
                                    <a:pt x="210" y="629"/>
                                  </a:lnTo>
                                  <a:lnTo>
                                    <a:pt x="239" y="620"/>
                                  </a:lnTo>
                                  <a:lnTo>
                                    <a:pt x="253" y="614"/>
                                  </a:lnTo>
                                  <a:lnTo>
                                    <a:pt x="266" y="608"/>
                                  </a:lnTo>
                                  <a:lnTo>
                                    <a:pt x="281" y="602"/>
                                  </a:lnTo>
                                  <a:lnTo>
                                    <a:pt x="295" y="594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22" y="577"/>
                                  </a:lnTo>
                                  <a:lnTo>
                                    <a:pt x="335" y="567"/>
                                  </a:lnTo>
                                  <a:lnTo>
                                    <a:pt x="349" y="556"/>
                                  </a:lnTo>
                                  <a:lnTo>
                                    <a:pt x="364" y="545"/>
                                  </a:lnTo>
                                  <a:lnTo>
                                    <a:pt x="377" y="532"/>
                                  </a:lnTo>
                                  <a:lnTo>
                                    <a:pt x="392" y="517"/>
                                  </a:lnTo>
                                  <a:lnTo>
                                    <a:pt x="406" y="503"/>
                                  </a:lnTo>
                                  <a:lnTo>
                                    <a:pt x="436" y="469"/>
                                  </a:lnTo>
                                  <a:lnTo>
                                    <a:pt x="464" y="435"/>
                                  </a:lnTo>
                                  <a:lnTo>
                                    <a:pt x="490" y="399"/>
                                  </a:lnTo>
                                  <a:lnTo>
                                    <a:pt x="515" y="364"/>
                                  </a:lnTo>
                                  <a:lnTo>
                                    <a:pt x="536" y="332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558" y="290"/>
                                  </a:lnTo>
                                  <a:lnTo>
                                    <a:pt x="564" y="277"/>
                                  </a:lnTo>
                                  <a:lnTo>
                                    <a:pt x="568" y="266"/>
                                  </a:lnTo>
                                  <a:lnTo>
                                    <a:pt x="572" y="255"/>
                                  </a:lnTo>
                                  <a:lnTo>
                                    <a:pt x="577" y="234"/>
                                  </a:lnTo>
                                  <a:lnTo>
                                    <a:pt x="578" y="214"/>
                                  </a:lnTo>
                                  <a:lnTo>
                                    <a:pt x="578" y="197"/>
                                  </a:lnTo>
                                  <a:lnTo>
                                    <a:pt x="577" y="179"/>
                                  </a:lnTo>
                                  <a:lnTo>
                                    <a:pt x="574" y="162"/>
                                  </a:lnTo>
                                  <a:lnTo>
                                    <a:pt x="570" y="145"/>
                                  </a:lnTo>
                                  <a:lnTo>
                                    <a:pt x="568" y="128"/>
                                  </a:lnTo>
                                  <a:lnTo>
                                    <a:pt x="565" y="112"/>
                                  </a:lnTo>
                                  <a:lnTo>
                                    <a:pt x="562" y="97"/>
                                  </a:lnTo>
                                  <a:lnTo>
                                    <a:pt x="557" y="83"/>
                                  </a:lnTo>
                                  <a:lnTo>
                                    <a:pt x="549" y="70"/>
                                  </a:lnTo>
                                  <a:lnTo>
                                    <a:pt x="541" y="57"/>
                                  </a:lnTo>
                                  <a:lnTo>
                                    <a:pt x="535" y="52"/>
                                  </a:lnTo>
                                  <a:lnTo>
                                    <a:pt x="528" y="47"/>
                                  </a:lnTo>
                                  <a:lnTo>
                                    <a:pt x="522" y="42"/>
                                  </a:lnTo>
                                  <a:lnTo>
                                    <a:pt x="514" y="38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480" y="19"/>
                                  </a:lnTo>
                                  <a:lnTo>
                                    <a:pt x="462" y="1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31" y="2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68" y="4"/>
                                  </a:lnTo>
                                  <a:lnTo>
                                    <a:pt x="353" y="7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274" y="38"/>
                                  </a:lnTo>
                                  <a:lnTo>
                                    <a:pt x="243" y="52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57" y="107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74" y="187"/>
                                  </a:lnTo>
                                  <a:lnTo>
                                    <a:pt x="66" y="200"/>
                                  </a:lnTo>
                                  <a:lnTo>
                                    <a:pt x="56" y="213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70"/>
                                  </a:lnTo>
                                  <a:lnTo>
                                    <a:pt x="20" y="286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11" y="317"/>
                                  </a:lnTo>
                                  <a:lnTo>
                                    <a:pt x="8" y="334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3" y="491"/>
                                  </a:lnTo>
                                  <a:lnTo>
                                    <a:pt x="6" y="511"/>
                                  </a:lnTo>
                                  <a:lnTo>
                                    <a:pt x="9" y="521"/>
                                  </a:lnTo>
                                  <a:lnTo>
                                    <a:pt x="13" y="531"/>
                                  </a:lnTo>
                                  <a:lnTo>
                                    <a:pt x="16" y="541"/>
                                  </a:lnTo>
                                  <a:lnTo>
                                    <a:pt x="21" y="550"/>
                                  </a:lnTo>
                                  <a:lnTo>
                                    <a:pt x="31" y="568"/>
                                  </a:lnTo>
                                  <a:lnTo>
                                    <a:pt x="41" y="584"/>
                                  </a:lnTo>
                                  <a:lnTo>
                                    <a:pt x="52" y="599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71" y="618"/>
                                  </a:lnTo>
                                  <a:lnTo>
                                    <a:pt x="78" y="624"/>
                                  </a:lnTo>
                                  <a:lnTo>
                                    <a:pt x="86" y="628"/>
                                  </a:lnTo>
                                  <a:lnTo>
                                    <a:pt x="94" y="631"/>
                                  </a:lnTo>
                                  <a:lnTo>
                                    <a:pt x="103" y="634"/>
                                  </a:lnTo>
                                  <a:lnTo>
                                    <a:pt x="113" y="636"/>
                                  </a:lnTo>
                                  <a:lnTo>
                                    <a:pt x="124" y="637"/>
                                  </a:lnTo>
                                  <a:lnTo>
                                    <a:pt x="135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49"/>
                          <wps:cNvSpPr>
                            <a:spLocks/>
                          </wps:cNvSpPr>
                          <wps:spPr bwMode="auto">
                            <a:xfrm>
                              <a:off x="7733" y="4594"/>
                              <a:ext cx="133" cy="108"/>
                            </a:xfrm>
                            <a:custGeom>
                              <a:avLst/>
                              <a:gdLst>
                                <a:gd name="T0" fmla="*/ 89 w 664"/>
                                <a:gd name="T1" fmla="*/ 524 h 538"/>
                                <a:gd name="T2" fmla="*/ 114 w 664"/>
                                <a:gd name="T3" fmla="*/ 531 h 538"/>
                                <a:gd name="T4" fmla="*/ 154 w 664"/>
                                <a:gd name="T5" fmla="*/ 537 h 538"/>
                                <a:gd name="T6" fmla="*/ 198 w 664"/>
                                <a:gd name="T7" fmla="*/ 538 h 538"/>
                                <a:gd name="T8" fmla="*/ 228 w 664"/>
                                <a:gd name="T9" fmla="*/ 536 h 538"/>
                                <a:gd name="T10" fmla="*/ 260 w 664"/>
                                <a:gd name="T11" fmla="*/ 529 h 538"/>
                                <a:gd name="T12" fmla="*/ 292 w 664"/>
                                <a:gd name="T13" fmla="*/ 522 h 538"/>
                                <a:gd name="T14" fmla="*/ 325 w 664"/>
                                <a:gd name="T15" fmla="*/ 510 h 538"/>
                                <a:gd name="T16" fmla="*/ 361 w 664"/>
                                <a:gd name="T17" fmla="*/ 494 h 538"/>
                                <a:gd name="T18" fmla="*/ 418 w 664"/>
                                <a:gd name="T19" fmla="*/ 464 h 538"/>
                                <a:gd name="T20" fmla="*/ 494 w 664"/>
                                <a:gd name="T21" fmla="*/ 416 h 538"/>
                                <a:gd name="T22" fmla="*/ 559 w 664"/>
                                <a:gd name="T23" fmla="*/ 369 h 538"/>
                                <a:gd name="T24" fmla="*/ 595 w 664"/>
                                <a:gd name="T25" fmla="*/ 336 h 538"/>
                                <a:gd name="T26" fmla="*/ 614 w 664"/>
                                <a:gd name="T27" fmla="*/ 318 h 538"/>
                                <a:gd name="T28" fmla="*/ 631 w 664"/>
                                <a:gd name="T29" fmla="*/ 291 h 538"/>
                                <a:gd name="T30" fmla="*/ 646 w 664"/>
                                <a:gd name="T31" fmla="*/ 255 h 538"/>
                                <a:gd name="T32" fmla="*/ 653 w 664"/>
                                <a:gd name="T33" fmla="*/ 221 h 538"/>
                                <a:gd name="T34" fmla="*/ 659 w 664"/>
                                <a:gd name="T35" fmla="*/ 188 h 538"/>
                                <a:gd name="T36" fmla="*/ 664 w 664"/>
                                <a:gd name="T37" fmla="*/ 156 h 538"/>
                                <a:gd name="T38" fmla="*/ 662 w 664"/>
                                <a:gd name="T39" fmla="*/ 126 h 538"/>
                                <a:gd name="T40" fmla="*/ 655 w 664"/>
                                <a:gd name="T41" fmla="*/ 105 h 538"/>
                                <a:gd name="T42" fmla="*/ 646 w 664"/>
                                <a:gd name="T43" fmla="*/ 90 h 538"/>
                                <a:gd name="T44" fmla="*/ 627 w 664"/>
                                <a:gd name="T45" fmla="*/ 69 h 538"/>
                                <a:gd name="T46" fmla="*/ 599 w 664"/>
                                <a:gd name="T47" fmla="*/ 41 h 538"/>
                                <a:gd name="T48" fmla="*/ 573 w 664"/>
                                <a:gd name="T49" fmla="*/ 22 h 538"/>
                                <a:gd name="T50" fmla="*/ 552 w 664"/>
                                <a:gd name="T51" fmla="*/ 12 h 538"/>
                                <a:gd name="T52" fmla="*/ 527 w 664"/>
                                <a:gd name="T53" fmla="*/ 5 h 538"/>
                                <a:gd name="T54" fmla="*/ 497 w 664"/>
                                <a:gd name="T55" fmla="*/ 0 h 538"/>
                                <a:gd name="T56" fmla="*/ 448 w 664"/>
                                <a:gd name="T57" fmla="*/ 0 h 538"/>
                                <a:gd name="T58" fmla="*/ 380 w 664"/>
                                <a:gd name="T59" fmla="*/ 6 h 538"/>
                                <a:gd name="T60" fmla="*/ 313 w 664"/>
                                <a:gd name="T61" fmla="*/ 19 h 538"/>
                                <a:gd name="T62" fmla="*/ 249 w 664"/>
                                <a:gd name="T63" fmla="*/ 38 h 538"/>
                                <a:gd name="T64" fmla="*/ 204 w 664"/>
                                <a:gd name="T65" fmla="*/ 59 h 538"/>
                                <a:gd name="T66" fmla="*/ 176 w 664"/>
                                <a:gd name="T67" fmla="*/ 76 h 538"/>
                                <a:gd name="T68" fmla="*/ 150 w 664"/>
                                <a:gd name="T69" fmla="*/ 94 h 538"/>
                                <a:gd name="T70" fmla="*/ 125 w 664"/>
                                <a:gd name="T71" fmla="*/ 115 h 538"/>
                                <a:gd name="T72" fmla="*/ 102 w 664"/>
                                <a:gd name="T73" fmla="*/ 137 h 538"/>
                                <a:gd name="T74" fmla="*/ 81 w 664"/>
                                <a:gd name="T75" fmla="*/ 163 h 538"/>
                                <a:gd name="T76" fmla="*/ 62 w 664"/>
                                <a:gd name="T77" fmla="*/ 191 h 538"/>
                                <a:gd name="T78" fmla="*/ 47 w 664"/>
                                <a:gd name="T79" fmla="*/ 221 h 538"/>
                                <a:gd name="T80" fmla="*/ 24 w 664"/>
                                <a:gd name="T81" fmla="*/ 278 h 538"/>
                                <a:gd name="T82" fmla="*/ 5 w 664"/>
                                <a:gd name="T83" fmla="*/ 338 h 538"/>
                                <a:gd name="T84" fmla="*/ 0 w 664"/>
                                <a:gd name="T85" fmla="*/ 367 h 538"/>
                                <a:gd name="T86" fmla="*/ 0 w 664"/>
                                <a:gd name="T87" fmla="*/ 388 h 538"/>
                                <a:gd name="T88" fmla="*/ 5 w 664"/>
                                <a:gd name="T89" fmla="*/ 419 h 538"/>
                                <a:gd name="T90" fmla="*/ 14 w 664"/>
                                <a:gd name="T91" fmla="*/ 455 h 538"/>
                                <a:gd name="T92" fmla="*/ 26 w 664"/>
                                <a:gd name="T93" fmla="*/ 480 h 538"/>
                                <a:gd name="T94" fmla="*/ 36 w 664"/>
                                <a:gd name="T95" fmla="*/ 494 h 538"/>
                                <a:gd name="T96" fmla="*/ 51 w 664"/>
                                <a:gd name="T97" fmla="*/ 506 h 538"/>
                                <a:gd name="T98" fmla="*/ 68 w 664"/>
                                <a:gd name="T99" fmla="*/ 516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64" h="538">
                                  <a:moveTo>
                                    <a:pt x="78" y="521"/>
                                  </a:moveTo>
                                  <a:lnTo>
                                    <a:pt x="89" y="524"/>
                                  </a:lnTo>
                                  <a:lnTo>
                                    <a:pt x="102" y="528"/>
                                  </a:lnTo>
                                  <a:lnTo>
                                    <a:pt x="114" y="531"/>
                                  </a:lnTo>
                                  <a:lnTo>
                                    <a:pt x="126" y="533"/>
                                  </a:lnTo>
                                  <a:lnTo>
                                    <a:pt x="154" y="537"/>
                                  </a:lnTo>
                                  <a:lnTo>
                                    <a:pt x="183" y="538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13" y="537"/>
                                  </a:lnTo>
                                  <a:lnTo>
                                    <a:pt x="228" y="536"/>
                                  </a:lnTo>
                                  <a:lnTo>
                                    <a:pt x="244" y="533"/>
                                  </a:lnTo>
                                  <a:lnTo>
                                    <a:pt x="260" y="529"/>
                                  </a:lnTo>
                                  <a:lnTo>
                                    <a:pt x="276" y="526"/>
                                  </a:lnTo>
                                  <a:lnTo>
                                    <a:pt x="292" y="522"/>
                                  </a:lnTo>
                                  <a:lnTo>
                                    <a:pt x="308" y="516"/>
                                  </a:lnTo>
                                  <a:lnTo>
                                    <a:pt x="325" y="510"/>
                                  </a:lnTo>
                                  <a:lnTo>
                                    <a:pt x="343" y="502"/>
                                  </a:lnTo>
                                  <a:lnTo>
                                    <a:pt x="361" y="494"/>
                                  </a:lnTo>
                                  <a:lnTo>
                                    <a:pt x="380" y="485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57" y="440"/>
                                  </a:lnTo>
                                  <a:lnTo>
                                    <a:pt x="494" y="416"/>
                                  </a:lnTo>
                                  <a:lnTo>
                                    <a:pt x="528" y="392"/>
                                  </a:lnTo>
                                  <a:lnTo>
                                    <a:pt x="559" y="369"/>
                                  </a:lnTo>
                                  <a:lnTo>
                                    <a:pt x="585" y="346"/>
                                  </a:lnTo>
                                  <a:lnTo>
                                    <a:pt x="595" y="336"/>
                                  </a:lnTo>
                                  <a:lnTo>
                                    <a:pt x="605" y="327"/>
                                  </a:lnTo>
                                  <a:lnTo>
                                    <a:pt x="614" y="318"/>
                                  </a:lnTo>
                                  <a:lnTo>
                                    <a:pt x="620" y="308"/>
                                  </a:lnTo>
                                  <a:lnTo>
                                    <a:pt x="631" y="291"/>
                                  </a:lnTo>
                                  <a:lnTo>
                                    <a:pt x="640" y="272"/>
                                  </a:lnTo>
                                  <a:lnTo>
                                    <a:pt x="646" y="255"/>
                                  </a:lnTo>
                                  <a:lnTo>
                                    <a:pt x="650" y="239"/>
                                  </a:lnTo>
                                  <a:lnTo>
                                    <a:pt x="653" y="221"/>
                                  </a:lnTo>
                                  <a:lnTo>
                                    <a:pt x="657" y="204"/>
                                  </a:lnTo>
                                  <a:lnTo>
                                    <a:pt x="659" y="188"/>
                                  </a:lnTo>
                                  <a:lnTo>
                                    <a:pt x="663" y="172"/>
                                  </a:lnTo>
                                  <a:lnTo>
                                    <a:pt x="664" y="156"/>
                                  </a:lnTo>
                                  <a:lnTo>
                                    <a:pt x="664" y="141"/>
                                  </a:lnTo>
                                  <a:lnTo>
                                    <a:pt x="662" y="126"/>
                                  </a:lnTo>
                                  <a:lnTo>
                                    <a:pt x="657" y="113"/>
                                  </a:lnTo>
                                  <a:lnTo>
                                    <a:pt x="655" y="105"/>
                                  </a:lnTo>
                                  <a:lnTo>
                                    <a:pt x="651" y="98"/>
                                  </a:lnTo>
                                  <a:lnTo>
                                    <a:pt x="646" y="90"/>
                                  </a:lnTo>
                                  <a:lnTo>
                                    <a:pt x="640" y="84"/>
                                  </a:lnTo>
                                  <a:lnTo>
                                    <a:pt x="627" y="69"/>
                                  </a:lnTo>
                                  <a:lnTo>
                                    <a:pt x="614" y="54"/>
                                  </a:lnTo>
                                  <a:lnTo>
                                    <a:pt x="599" y="41"/>
                                  </a:lnTo>
                                  <a:lnTo>
                                    <a:pt x="582" y="29"/>
                                  </a:lnTo>
                                  <a:lnTo>
                                    <a:pt x="573" y="22"/>
                                  </a:lnTo>
                                  <a:lnTo>
                                    <a:pt x="563" y="17"/>
                                  </a:lnTo>
                                  <a:lnTo>
                                    <a:pt x="552" y="12"/>
                                  </a:lnTo>
                                  <a:lnTo>
                                    <a:pt x="539" y="9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13" y="3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13" y="3"/>
                                  </a:lnTo>
                                  <a:lnTo>
                                    <a:pt x="380" y="6"/>
                                  </a:lnTo>
                                  <a:lnTo>
                                    <a:pt x="345" y="11"/>
                                  </a:lnTo>
                                  <a:lnTo>
                                    <a:pt x="313" y="19"/>
                                  </a:lnTo>
                                  <a:lnTo>
                                    <a:pt x="281" y="27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25" y="115"/>
                                  </a:lnTo>
                                  <a:lnTo>
                                    <a:pt x="113" y="126"/>
                                  </a:lnTo>
                                  <a:lnTo>
                                    <a:pt x="102" y="137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72" y="177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10" y="318"/>
                                  </a:lnTo>
                                  <a:lnTo>
                                    <a:pt x="5" y="338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5" y="419"/>
                                  </a:lnTo>
                                  <a:lnTo>
                                    <a:pt x="9" y="438"/>
                                  </a:lnTo>
                                  <a:lnTo>
                                    <a:pt x="14" y="455"/>
                                  </a:lnTo>
                                  <a:lnTo>
                                    <a:pt x="21" y="473"/>
                                  </a:lnTo>
                                  <a:lnTo>
                                    <a:pt x="26" y="480"/>
                                  </a:lnTo>
                                  <a:lnTo>
                                    <a:pt x="31" y="487"/>
                                  </a:lnTo>
                                  <a:lnTo>
                                    <a:pt x="36" y="494"/>
                                  </a:lnTo>
                                  <a:lnTo>
                                    <a:pt x="43" y="500"/>
                                  </a:lnTo>
                                  <a:lnTo>
                                    <a:pt x="51" y="506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68" y="516"/>
                                  </a:lnTo>
                                  <a:lnTo>
                                    <a:pt x="78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50"/>
                          <wps:cNvSpPr>
                            <a:spLocks/>
                          </wps:cNvSpPr>
                          <wps:spPr bwMode="auto">
                            <a:xfrm>
                              <a:off x="7819" y="4675"/>
                              <a:ext cx="122" cy="99"/>
                            </a:xfrm>
                            <a:custGeom>
                              <a:avLst/>
                              <a:gdLst>
                                <a:gd name="T0" fmla="*/ 514 w 607"/>
                                <a:gd name="T1" fmla="*/ 9 h 492"/>
                                <a:gd name="T2" fmla="*/ 466 w 607"/>
                                <a:gd name="T3" fmla="*/ 1 h 492"/>
                                <a:gd name="T4" fmla="*/ 412 w 607"/>
                                <a:gd name="T5" fmla="*/ 1 h 492"/>
                                <a:gd name="T6" fmla="*/ 355 w 607"/>
                                <a:gd name="T7" fmla="*/ 11 h 492"/>
                                <a:gd name="T8" fmla="*/ 309 w 607"/>
                                <a:gd name="T9" fmla="*/ 25 h 492"/>
                                <a:gd name="T10" fmla="*/ 275 w 607"/>
                                <a:gd name="T11" fmla="*/ 40 h 492"/>
                                <a:gd name="T12" fmla="*/ 224 w 607"/>
                                <a:gd name="T13" fmla="*/ 68 h 492"/>
                                <a:gd name="T14" fmla="*/ 154 w 607"/>
                                <a:gd name="T15" fmla="*/ 111 h 492"/>
                                <a:gd name="T16" fmla="*/ 95 w 607"/>
                                <a:gd name="T17" fmla="*/ 155 h 492"/>
                                <a:gd name="T18" fmla="*/ 61 w 607"/>
                                <a:gd name="T19" fmla="*/ 184 h 492"/>
                                <a:gd name="T20" fmla="*/ 45 w 607"/>
                                <a:gd name="T21" fmla="*/ 202 h 492"/>
                                <a:gd name="T22" fmla="*/ 29 w 607"/>
                                <a:gd name="T23" fmla="*/ 226 h 492"/>
                                <a:gd name="T24" fmla="*/ 16 w 607"/>
                                <a:gd name="T25" fmla="*/ 258 h 492"/>
                                <a:gd name="T26" fmla="*/ 10 w 607"/>
                                <a:gd name="T27" fmla="*/ 289 h 492"/>
                                <a:gd name="T28" fmla="*/ 3 w 607"/>
                                <a:gd name="T29" fmla="*/ 320 h 492"/>
                                <a:gd name="T30" fmla="*/ 0 w 607"/>
                                <a:gd name="T31" fmla="*/ 349 h 492"/>
                                <a:gd name="T32" fmla="*/ 1 w 607"/>
                                <a:gd name="T33" fmla="*/ 376 h 492"/>
                                <a:gd name="T34" fmla="*/ 8 w 607"/>
                                <a:gd name="T35" fmla="*/ 396 h 492"/>
                                <a:gd name="T36" fmla="*/ 17 w 607"/>
                                <a:gd name="T37" fmla="*/ 408 h 492"/>
                                <a:gd name="T38" fmla="*/ 33 w 607"/>
                                <a:gd name="T39" fmla="*/ 428 h 492"/>
                                <a:gd name="T40" fmla="*/ 59 w 607"/>
                                <a:gd name="T41" fmla="*/ 454 h 492"/>
                                <a:gd name="T42" fmla="*/ 82 w 607"/>
                                <a:gd name="T43" fmla="*/ 471 h 492"/>
                                <a:gd name="T44" fmla="*/ 102 w 607"/>
                                <a:gd name="T45" fmla="*/ 480 h 492"/>
                                <a:gd name="T46" fmla="*/ 125 w 607"/>
                                <a:gd name="T47" fmla="*/ 487 h 492"/>
                                <a:gd name="T48" fmla="*/ 152 w 607"/>
                                <a:gd name="T49" fmla="*/ 491 h 492"/>
                                <a:gd name="T50" fmla="*/ 198 w 607"/>
                                <a:gd name="T51" fmla="*/ 492 h 492"/>
                                <a:gd name="T52" fmla="*/ 259 w 607"/>
                                <a:gd name="T53" fmla="*/ 486 h 492"/>
                                <a:gd name="T54" fmla="*/ 321 w 607"/>
                                <a:gd name="T55" fmla="*/ 475 h 492"/>
                                <a:gd name="T56" fmla="*/ 379 w 607"/>
                                <a:gd name="T57" fmla="*/ 456 h 492"/>
                                <a:gd name="T58" fmla="*/ 433 w 607"/>
                                <a:gd name="T59" fmla="*/ 430 h 492"/>
                                <a:gd name="T60" fmla="*/ 470 w 607"/>
                                <a:gd name="T61" fmla="*/ 406 h 492"/>
                                <a:gd name="T62" fmla="*/ 493 w 607"/>
                                <a:gd name="T63" fmla="*/ 387 h 492"/>
                                <a:gd name="T64" fmla="*/ 514 w 607"/>
                                <a:gd name="T65" fmla="*/ 366 h 492"/>
                                <a:gd name="T66" fmla="*/ 533 w 607"/>
                                <a:gd name="T67" fmla="*/ 343 h 492"/>
                                <a:gd name="T68" fmla="*/ 549 w 607"/>
                                <a:gd name="T69" fmla="*/ 317 h 492"/>
                                <a:gd name="T70" fmla="*/ 564 w 607"/>
                                <a:gd name="T71" fmla="*/ 289 h 492"/>
                                <a:gd name="T72" fmla="*/ 586 w 607"/>
                                <a:gd name="T73" fmla="*/ 237 h 492"/>
                                <a:gd name="T74" fmla="*/ 602 w 607"/>
                                <a:gd name="T75" fmla="*/ 183 h 492"/>
                                <a:gd name="T76" fmla="*/ 607 w 607"/>
                                <a:gd name="T77" fmla="*/ 146 h 492"/>
                                <a:gd name="T78" fmla="*/ 602 w 607"/>
                                <a:gd name="T79" fmla="*/ 109 h 492"/>
                                <a:gd name="T80" fmla="*/ 593 w 607"/>
                                <a:gd name="T81" fmla="*/ 75 h 492"/>
                                <a:gd name="T82" fmla="*/ 583 w 607"/>
                                <a:gd name="T83" fmla="*/ 53 h 492"/>
                                <a:gd name="T84" fmla="*/ 574 w 607"/>
                                <a:gd name="T85" fmla="*/ 41 h 492"/>
                                <a:gd name="T86" fmla="*/ 560 w 607"/>
                                <a:gd name="T87" fmla="*/ 30 h 492"/>
                                <a:gd name="T88" fmla="*/ 544 w 607"/>
                                <a:gd name="T89" fmla="*/ 2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07" h="492">
                                  <a:moveTo>
                                    <a:pt x="535" y="16"/>
                                  </a:moveTo>
                                  <a:lnTo>
                                    <a:pt x="514" y="9"/>
                                  </a:lnTo>
                                  <a:lnTo>
                                    <a:pt x="491" y="4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12" y="1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25" y="20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293" y="32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59" y="48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189" y="89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23" y="134"/>
                                  </a:lnTo>
                                  <a:lnTo>
                                    <a:pt x="95" y="155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61" y="184"/>
                                  </a:lnTo>
                                  <a:lnTo>
                                    <a:pt x="53" y="193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2" y="242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2" y="273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6" y="304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" y="376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12" y="402"/>
                                  </a:lnTo>
                                  <a:lnTo>
                                    <a:pt x="17" y="408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33" y="428"/>
                                  </a:lnTo>
                                  <a:lnTo>
                                    <a:pt x="45" y="442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74" y="466"/>
                                  </a:lnTo>
                                  <a:lnTo>
                                    <a:pt x="82" y="471"/>
                                  </a:lnTo>
                                  <a:lnTo>
                                    <a:pt x="92" y="476"/>
                                  </a:lnTo>
                                  <a:lnTo>
                                    <a:pt x="102" y="480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38" y="490"/>
                                  </a:lnTo>
                                  <a:lnTo>
                                    <a:pt x="152" y="491"/>
                                  </a:lnTo>
                                  <a:lnTo>
                                    <a:pt x="167" y="492"/>
                                  </a:lnTo>
                                  <a:lnTo>
                                    <a:pt x="198" y="492"/>
                                  </a:lnTo>
                                  <a:lnTo>
                                    <a:pt x="228" y="490"/>
                                  </a:lnTo>
                                  <a:lnTo>
                                    <a:pt x="259" y="486"/>
                                  </a:lnTo>
                                  <a:lnTo>
                                    <a:pt x="290" y="481"/>
                                  </a:lnTo>
                                  <a:lnTo>
                                    <a:pt x="321" y="475"/>
                                  </a:lnTo>
                                  <a:lnTo>
                                    <a:pt x="350" y="466"/>
                                  </a:lnTo>
                                  <a:lnTo>
                                    <a:pt x="379" y="456"/>
                                  </a:lnTo>
                                  <a:lnTo>
                                    <a:pt x="407" y="444"/>
                                  </a:lnTo>
                                  <a:lnTo>
                                    <a:pt x="433" y="430"/>
                                  </a:lnTo>
                                  <a:lnTo>
                                    <a:pt x="459" y="414"/>
                                  </a:lnTo>
                                  <a:lnTo>
                                    <a:pt x="470" y="406"/>
                                  </a:lnTo>
                                  <a:lnTo>
                                    <a:pt x="482" y="397"/>
                                  </a:lnTo>
                                  <a:lnTo>
                                    <a:pt x="493" y="387"/>
                                  </a:lnTo>
                                  <a:lnTo>
                                    <a:pt x="503" y="377"/>
                                  </a:lnTo>
                                  <a:lnTo>
                                    <a:pt x="514" y="366"/>
                                  </a:lnTo>
                                  <a:lnTo>
                                    <a:pt x="523" y="355"/>
                                  </a:lnTo>
                                  <a:lnTo>
                                    <a:pt x="533" y="343"/>
                                  </a:lnTo>
                                  <a:lnTo>
                                    <a:pt x="541" y="330"/>
                                  </a:lnTo>
                                  <a:lnTo>
                                    <a:pt x="549" y="317"/>
                                  </a:lnTo>
                                  <a:lnTo>
                                    <a:pt x="557" y="303"/>
                                  </a:lnTo>
                                  <a:lnTo>
                                    <a:pt x="564" y="289"/>
                                  </a:lnTo>
                                  <a:lnTo>
                                    <a:pt x="570" y="275"/>
                                  </a:lnTo>
                                  <a:lnTo>
                                    <a:pt x="586" y="237"/>
                                  </a:lnTo>
                                  <a:lnTo>
                                    <a:pt x="598" y="202"/>
                                  </a:lnTo>
                                  <a:lnTo>
                                    <a:pt x="602" y="183"/>
                                  </a:lnTo>
                                  <a:lnTo>
                                    <a:pt x="606" y="164"/>
                                  </a:lnTo>
                                  <a:lnTo>
                                    <a:pt x="607" y="146"/>
                                  </a:lnTo>
                                  <a:lnTo>
                                    <a:pt x="606" y="127"/>
                                  </a:lnTo>
                                  <a:lnTo>
                                    <a:pt x="602" y="109"/>
                                  </a:lnTo>
                                  <a:lnTo>
                                    <a:pt x="598" y="92"/>
                                  </a:lnTo>
                                  <a:lnTo>
                                    <a:pt x="593" y="75"/>
                                  </a:lnTo>
                                  <a:lnTo>
                                    <a:pt x="587" y="59"/>
                                  </a:lnTo>
                                  <a:lnTo>
                                    <a:pt x="583" y="53"/>
                                  </a:lnTo>
                                  <a:lnTo>
                                    <a:pt x="578" y="47"/>
                                  </a:lnTo>
                                  <a:lnTo>
                                    <a:pt x="574" y="41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560" y="30"/>
                                  </a:lnTo>
                                  <a:lnTo>
                                    <a:pt x="553" y="25"/>
                                  </a:lnTo>
                                  <a:lnTo>
                                    <a:pt x="544" y="20"/>
                                  </a:lnTo>
                                  <a:lnTo>
                                    <a:pt x="53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51"/>
                          <wps:cNvSpPr>
                            <a:spLocks/>
                          </wps:cNvSpPr>
                          <wps:spPr bwMode="auto">
                            <a:xfrm>
                              <a:off x="8837" y="4393"/>
                              <a:ext cx="276" cy="352"/>
                            </a:xfrm>
                            <a:custGeom>
                              <a:avLst/>
                              <a:gdLst>
                                <a:gd name="T0" fmla="*/ 499 w 1378"/>
                                <a:gd name="T1" fmla="*/ 61 h 1763"/>
                                <a:gd name="T2" fmla="*/ 427 w 1378"/>
                                <a:gd name="T3" fmla="*/ 105 h 1763"/>
                                <a:gd name="T4" fmla="*/ 361 w 1378"/>
                                <a:gd name="T5" fmla="*/ 172 h 1763"/>
                                <a:gd name="T6" fmla="*/ 302 w 1378"/>
                                <a:gd name="T7" fmla="*/ 269 h 1763"/>
                                <a:gd name="T8" fmla="*/ 270 w 1378"/>
                                <a:gd name="T9" fmla="*/ 366 h 1763"/>
                                <a:gd name="T10" fmla="*/ 265 w 1378"/>
                                <a:gd name="T11" fmla="*/ 465 h 1763"/>
                                <a:gd name="T12" fmla="*/ 290 w 1378"/>
                                <a:gd name="T13" fmla="*/ 547 h 1763"/>
                                <a:gd name="T14" fmla="*/ 316 w 1378"/>
                                <a:gd name="T15" fmla="*/ 589 h 1763"/>
                                <a:gd name="T16" fmla="*/ 323 w 1378"/>
                                <a:gd name="T17" fmla="*/ 626 h 1763"/>
                                <a:gd name="T18" fmla="*/ 253 w 1378"/>
                                <a:gd name="T19" fmla="*/ 672 h 1763"/>
                                <a:gd name="T20" fmla="*/ 193 w 1378"/>
                                <a:gd name="T21" fmla="*/ 736 h 1763"/>
                                <a:gd name="T22" fmla="*/ 145 w 1378"/>
                                <a:gd name="T23" fmla="*/ 812 h 1763"/>
                                <a:gd name="T24" fmla="*/ 113 w 1378"/>
                                <a:gd name="T25" fmla="*/ 893 h 1763"/>
                                <a:gd name="T26" fmla="*/ 98 w 1378"/>
                                <a:gd name="T27" fmla="*/ 977 h 1763"/>
                                <a:gd name="T28" fmla="*/ 103 w 1378"/>
                                <a:gd name="T29" fmla="*/ 1057 h 1763"/>
                                <a:gd name="T30" fmla="*/ 131 w 1378"/>
                                <a:gd name="T31" fmla="*/ 1127 h 1763"/>
                                <a:gd name="T32" fmla="*/ 149 w 1378"/>
                                <a:gd name="T33" fmla="*/ 1181 h 1763"/>
                                <a:gd name="T34" fmla="*/ 82 w 1378"/>
                                <a:gd name="T35" fmla="*/ 1247 h 1763"/>
                                <a:gd name="T36" fmla="*/ 32 w 1378"/>
                                <a:gd name="T37" fmla="*/ 1337 h 1763"/>
                                <a:gd name="T38" fmla="*/ 5 w 1378"/>
                                <a:gd name="T39" fmla="*/ 1441 h 1763"/>
                                <a:gd name="T40" fmla="*/ 3 w 1378"/>
                                <a:gd name="T41" fmla="*/ 1548 h 1763"/>
                                <a:gd name="T42" fmla="*/ 29 w 1378"/>
                                <a:gd name="T43" fmla="*/ 1644 h 1763"/>
                                <a:gd name="T44" fmla="*/ 87 w 1378"/>
                                <a:gd name="T45" fmla="*/ 1718 h 1763"/>
                                <a:gd name="T46" fmla="*/ 180 w 1378"/>
                                <a:gd name="T47" fmla="*/ 1759 h 1763"/>
                                <a:gd name="T48" fmla="*/ 296 w 1378"/>
                                <a:gd name="T49" fmla="*/ 1757 h 1763"/>
                                <a:gd name="T50" fmla="*/ 384 w 1378"/>
                                <a:gd name="T51" fmla="*/ 1736 h 1763"/>
                                <a:gd name="T52" fmla="*/ 470 w 1378"/>
                                <a:gd name="T53" fmla="*/ 1701 h 1763"/>
                                <a:gd name="T54" fmla="*/ 551 w 1378"/>
                                <a:gd name="T55" fmla="*/ 1653 h 1763"/>
                                <a:gd name="T56" fmla="*/ 617 w 1378"/>
                                <a:gd name="T57" fmla="*/ 1592 h 1763"/>
                                <a:gd name="T58" fmla="*/ 663 w 1378"/>
                                <a:gd name="T59" fmla="*/ 1522 h 1763"/>
                                <a:gd name="T60" fmla="*/ 683 w 1378"/>
                                <a:gd name="T61" fmla="*/ 1441 h 1763"/>
                                <a:gd name="T62" fmla="*/ 667 w 1378"/>
                                <a:gd name="T63" fmla="*/ 1352 h 1763"/>
                                <a:gd name="T64" fmla="*/ 663 w 1378"/>
                                <a:gd name="T65" fmla="*/ 1274 h 1763"/>
                                <a:gd name="T66" fmla="*/ 781 w 1378"/>
                                <a:gd name="T67" fmla="*/ 1237 h 1763"/>
                                <a:gd name="T68" fmla="*/ 862 w 1378"/>
                                <a:gd name="T69" fmla="*/ 1185 h 1763"/>
                                <a:gd name="T70" fmla="*/ 900 w 1378"/>
                                <a:gd name="T71" fmla="*/ 1146 h 1763"/>
                                <a:gd name="T72" fmla="*/ 929 w 1378"/>
                                <a:gd name="T73" fmla="*/ 1096 h 1763"/>
                                <a:gd name="T74" fmla="*/ 958 w 1378"/>
                                <a:gd name="T75" fmla="*/ 1018 h 1763"/>
                                <a:gd name="T76" fmla="*/ 977 w 1378"/>
                                <a:gd name="T77" fmla="*/ 892 h 1763"/>
                                <a:gd name="T78" fmla="*/ 974 w 1378"/>
                                <a:gd name="T79" fmla="*/ 840 h 1763"/>
                                <a:gd name="T80" fmla="*/ 954 w 1378"/>
                                <a:gd name="T81" fmla="*/ 779 h 1763"/>
                                <a:gd name="T82" fmla="*/ 1001 w 1378"/>
                                <a:gd name="T83" fmla="*/ 730 h 1763"/>
                                <a:gd name="T84" fmla="*/ 1085 w 1378"/>
                                <a:gd name="T85" fmla="*/ 690 h 1763"/>
                                <a:gd name="T86" fmla="*/ 1169 w 1378"/>
                                <a:gd name="T87" fmla="*/ 640 h 1763"/>
                                <a:gd name="T88" fmla="*/ 1246 w 1378"/>
                                <a:gd name="T89" fmla="*/ 579 h 1763"/>
                                <a:gd name="T90" fmla="*/ 1310 w 1378"/>
                                <a:gd name="T91" fmla="*/ 510 h 1763"/>
                                <a:gd name="T92" fmla="*/ 1356 w 1378"/>
                                <a:gd name="T93" fmla="*/ 436 h 1763"/>
                                <a:gd name="T94" fmla="*/ 1377 w 1378"/>
                                <a:gd name="T95" fmla="*/ 356 h 1763"/>
                                <a:gd name="T96" fmla="*/ 1368 w 1378"/>
                                <a:gd name="T97" fmla="*/ 277 h 1763"/>
                                <a:gd name="T98" fmla="*/ 1329 w 1378"/>
                                <a:gd name="T99" fmla="*/ 211 h 1763"/>
                                <a:gd name="T100" fmla="*/ 1257 w 1378"/>
                                <a:gd name="T101" fmla="*/ 152 h 1763"/>
                                <a:gd name="T102" fmla="*/ 1160 w 1378"/>
                                <a:gd name="T103" fmla="*/ 100 h 1763"/>
                                <a:gd name="T104" fmla="*/ 1049 w 1378"/>
                                <a:gd name="T105" fmla="*/ 57 h 1763"/>
                                <a:gd name="T106" fmla="*/ 929 w 1378"/>
                                <a:gd name="T107" fmla="*/ 25 h 1763"/>
                                <a:gd name="T108" fmla="*/ 812 w 1378"/>
                                <a:gd name="T109" fmla="*/ 5 h 1763"/>
                                <a:gd name="T110" fmla="*/ 705 w 1378"/>
                                <a:gd name="T111" fmla="*/ 0 h 1763"/>
                                <a:gd name="T112" fmla="*/ 619 w 1378"/>
                                <a:gd name="T113" fmla="*/ 11 h 1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378" h="1763">
                                  <a:moveTo>
                                    <a:pt x="601" y="18"/>
                                  </a:moveTo>
                                  <a:lnTo>
                                    <a:pt x="558" y="34"/>
                                  </a:lnTo>
                                  <a:lnTo>
                                    <a:pt x="517" y="51"/>
                                  </a:lnTo>
                                  <a:lnTo>
                                    <a:pt x="499" y="61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462" y="81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27" y="105"/>
                                  </a:lnTo>
                                  <a:lnTo>
                                    <a:pt x="411" y="119"/>
                                  </a:lnTo>
                                  <a:lnTo>
                                    <a:pt x="395" y="135"/>
                                  </a:lnTo>
                                  <a:lnTo>
                                    <a:pt x="378" y="15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45" y="19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3" y="246"/>
                                  </a:lnTo>
                                  <a:lnTo>
                                    <a:pt x="302" y="269"/>
                                  </a:lnTo>
                                  <a:lnTo>
                                    <a:pt x="291" y="292"/>
                                  </a:lnTo>
                                  <a:lnTo>
                                    <a:pt x="282" y="317"/>
                                  </a:lnTo>
                                  <a:lnTo>
                                    <a:pt x="275" y="342"/>
                                  </a:lnTo>
                                  <a:lnTo>
                                    <a:pt x="270" y="366"/>
                                  </a:lnTo>
                                  <a:lnTo>
                                    <a:pt x="266" y="391"/>
                                  </a:lnTo>
                                  <a:lnTo>
                                    <a:pt x="264" y="416"/>
                                  </a:lnTo>
                                  <a:lnTo>
                                    <a:pt x="264" y="441"/>
                                  </a:lnTo>
                                  <a:lnTo>
                                    <a:pt x="265" y="46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76" y="514"/>
                                  </a:lnTo>
                                  <a:lnTo>
                                    <a:pt x="284" y="536"/>
                                  </a:lnTo>
                                  <a:lnTo>
                                    <a:pt x="290" y="547"/>
                                  </a:lnTo>
                                  <a:lnTo>
                                    <a:pt x="295" y="558"/>
                                  </a:lnTo>
                                  <a:lnTo>
                                    <a:pt x="301" y="569"/>
                                  </a:lnTo>
                                  <a:lnTo>
                                    <a:pt x="308" y="579"/>
                                  </a:lnTo>
                                  <a:lnTo>
                                    <a:pt x="316" y="589"/>
                                  </a:lnTo>
                                  <a:lnTo>
                                    <a:pt x="323" y="599"/>
                                  </a:lnTo>
                                  <a:lnTo>
                                    <a:pt x="332" y="609"/>
                                  </a:lnTo>
                                  <a:lnTo>
                                    <a:pt x="342" y="617"/>
                                  </a:lnTo>
                                  <a:lnTo>
                                    <a:pt x="323" y="626"/>
                                  </a:lnTo>
                                  <a:lnTo>
                                    <a:pt x="305" y="636"/>
                                  </a:lnTo>
                                  <a:lnTo>
                                    <a:pt x="286" y="647"/>
                                  </a:lnTo>
                                  <a:lnTo>
                                    <a:pt x="270" y="659"/>
                                  </a:lnTo>
                                  <a:lnTo>
                                    <a:pt x="253" y="672"/>
                                  </a:lnTo>
                                  <a:lnTo>
                                    <a:pt x="237" y="687"/>
                                  </a:lnTo>
                                  <a:lnTo>
                                    <a:pt x="222" y="703"/>
                                  </a:lnTo>
                                  <a:lnTo>
                                    <a:pt x="207" y="719"/>
                                  </a:lnTo>
                                  <a:lnTo>
                                    <a:pt x="193" y="736"/>
                                  </a:lnTo>
                                  <a:lnTo>
                                    <a:pt x="180" y="753"/>
                                  </a:lnTo>
                                  <a:lnTo>
                                    <a:pt x="167" y="772"/>
                                  </a:lnTo>
                                  <a:lnTo>
                                    <a:pt x="156" y="792"/>
                                  </a:lnTo>
                                  <a:lnTo>
                                    <a:pt x="145" y="812"/>
                                  </a:lnTo>
                                  <a:lnTo>
                                    <a:pt x="136" y="831"/>
                                  </a:lnTo>
                                  <a:lnTo>
                                    <a:pt x="128" y="851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3" y="893"/>
                                  </a:lnTo>
                                  <a:lnTo>
                                    <a:pt x="108" y="914"/>
                                  </a:lnTo>
                                  <a:lnTo>
                                    <a:pt x="103" y="935"/>
                                  </a:lnTo>
                                  <a:lnTo>
                                    <a:pt x="100" y="956"/>
                                  </a:lnTo>
                                  <a:lnTo>
                                    <a:pt x="98" y="977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98" y="1017"/>
                                  </a:lnTo>
                                  <a:lnTo>
                                    <a:pt x="100" y="1037"/>
                                  </a:lnTo>
                                  <a:lnTo>
                                    <a:pt x="103" y="1057"/>
                                  </a:lnTo>
                                  <a:lnTo>
                                    <a:pt x="108" y="1075"/>
                                  </a:lnTo>
                                  <a:lnTo>
                                    <a:pt x="114" y="1092"/>
                                  </a:lnTo>
                                  <a:lnTo>
                                    <a:pt x="121" y="1110"/>
                                  </a:lnTo>
                                  <a:lnTo>
                                    <a:pt x="131" y="1127"/>
                                  </a:lnTo>
                                  <a:lnTo>
                                    <a:pt x="141" y="1142"/>
                                  </a:lnTo>
                                  <a:lnTo>
                                    <a:pt x="154" y="1157"/>
                                  </a:lnTo>
                                  <a:lnTo>
                                    <a:pt x="168" y="1170"/>
                                  </a:lnTo>
                                  <a:lnTo>
                                    <a:pt x="149" y="1181"/>
                                  </a:lnTo>
                                  <a:lnTo>
                                    <a:pt x="130" y="1194"/>
                                  </a:lnTo>
                                  <a:lnTo>
                                    <a:pt x="113" y="1210"/>
                                  </a:lnTo>
                                  <a:lnTo>
                                    <a:pt x="97" y="1227"/>
                                  </a:lnTo>
                                  <a:lnTo>
                                    <a:pt x="82" y="1247"/>
                                  </a:lnTo>
                                  <a:lnTo>
                                    <a:pt x="68" y="1267"/>
                                  </a:lnTo>
                                  <a:lnTo>
                                    <a:pt x="55" y="1289"/>
                                  </a:lnTo>
                                  <a:lnTo>
                                    <a:pt x="44" y="1313"/>
                                  </a:lnTo>
                                  <a:lnTo>
                                    <a:pt x="32" y="1337"/>
                                  </a:lnTo>
                                  <a:lnTo>
                                    <a:pt x="24" y="1362"/>
                                  </a:lnTo>
                                  <a:lnTo>
                                    <a:pt x="16" y="1388"/>
                                  </a:lnTo>
                                  <a:lnTo>
                                    <a:pt x="10" y="1415"/>
                                  </a:lnTo>
                                  <a:lnTo>
                                    <a:pt x="5" y="1441"/>
                                  </a:lnTo>
                                  <a:lnTo>
                                    <a:pt x="2" y="1468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0" y="1522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6" y="1574"/>
                                  </a:lnTo>
                                  <a:lnTo>
                                    <a:pt x="11" y="1598"/>
                                  </a:lnTo>
                                  <a:lnTo>
                                    <a:pt x="19" y="1622"/>
                                  </a:lnTo>
                                  <a:lnTo>
                                    <a:pt x="29" y="1644"/>
                                  </a:lnTo>
                                  <a:lnTo>
                                    <a:pt x="40" y="1665"/>
                                  </a:lnTo>
                                  <a:lnTo>
                                    <a:pt x="53" y="1685"/>
                                  </a:lnTo>
                                  <a:lnTo>
                                    <a:pt x="68" y="1702"/>
                                  </a:lnTo>
                                  <a:lnTo>
                                    <a:pt x="87" y="1718"/>
                                  </a:lnTo>
                                  <a:lnTo>
                                    <a:pt x="107" y="1732"/>
                                  </a:lnTo>
                                  <a:lnTo>
                                    <a:pt x="129" y="1743"/>
                                  </a:lnTo>
                                  <a:lnTo>
                                    <a:pt x="154" y="1753"/>
                                  </a:lnTo>
                                  <a:lnTo>
                                    <a:pt x="180" y="1759"/>
                                  </a:lnTo>
                                  <a:lnTo>
                                    <a:pt x="209" y="1763"/>
                                  </a:lnTo>
                                  <a:lnTo>
                                    <a:pt x="241" y="1763"/>
                                  </a:lnTo>
                                  <a:lnTo>
                                    <a:pt x="276" y="1760"/>
                                  </a:lnTo>
                                  <a:lnTo>
                                    <a:pt x="296" y="1757"/>
                                  </a:lnTo>
                                  <a:lnTo>
                                    <a:pt x="318" y="1753"/>
                                  </a:lnTo>
                                  <a:lnTo>
                                    <a:pt x="339" y="1748"/>
                                  </a:lnTo>
                                  <a:lnTo>
                                    <a:pt x="361" y="1743"/>
                                  </a:lnTo>
                                  <a:lnTo>
                                    <a:pt x="384" y="1736"/>
                                  </a:lnTo>
                                  <a:lnTo>
                                    <a:pt x="405" y="1728"/>
                                  </a:lnTo>
                                  <a:lnTo>
                                    <a:pt x="427" y="1719"/>
                                  </a:lnTo>
                                  <a:lnTo>
                                    <a:pt x="449" y="1711"/>
                                  </a:lnTo>
                                  <a:lnTo>
                                    <a:pt x="470" y="1701"/>
                                  </a:lnTo>
                                  <a:lnTo>
                                    <a:pt x="491" y="1690"/>
                                  </a:lnTo>
                                  <a:lnTo>
                                    <a:pt x="512" y="1677"/>
                                  </a:lnTo>
                                  <a:lnTo>
                                    <a:pt x="532" y="1665"/>
                                  </a:lnTo>
                                  <a:lnTo>
                                    <a:pt x="551" y="1653"/>
                                  </a:lnTo>
                                  <a:lnTo>
                                    <a:pt x="569" y="1638"/>
                                  </a:lnTo>
                                  <a:lnTo>
                                    <a:pt x="587" y="1623"/>
                                  </a:lnTo>
                                  <a:lnTo>
                                    <a:pt x="603" y="1608"/>
                                  </a:lnTo>
                                  <a:lnTo>
                                    <a:pt x="617" y="1592"/>
                                  </a:lnTo>
                                  <a:lnTo>
                                    <a:pt x="631" y="1576"/>
                                  </a:lnTo>
                                  <a:lnTo>
                                    <a:pt x="643" y="1559"/>
                                  </a:lnTo>
                                  <a:lnTo>
                                    <a:pt x="655" y="1540"/>
                                  </a:lnTo>
                                  <a:lnTo>
                                    <a:pt x="663" y="1522"/>
                                  </a:lnTo>
                                  <a:lnTo>
                                    <a:pt x="672" y="1502"/>
                                  </a:lnTo>
                                  <a:lnTo>
                                    <a:pt x="677" y="1482"/>
                                  </a:lnTo>
                                  <a:lnTo>
                                    <a:pt x="681" y="1462"/>
                                  </a:lnTo>
                                  <a:lnTo>
                                    <a:pt x="683" y="1441"/>
                                  </a:lnTo>
                                  <a:lnTo>
                                    <a:pt x="682" y="1420"/>
                                  </a:lnTo>
                                  <a:lnTo>
                                    <a:pt x="679" y="1398"/>
                                  </a:lnTo>
                                  <a:lnTo>
                                    <a:pt x="674" y="1376"/>
                                  </a:lnTo>
                                  <a:lnTo>
                                    <a:pt x="667" y="1352"/>
                                  </a:lnTo>
                                  <a:lnTo>
                                    <a:pt x="657" y="1329"/>
                                  </a:lnTo>
                                  <a:lnTo>
                                    <a:pt x="645" y="1305"/>
                                  </a:lnTo>
                                  <a:lnTo>
                                    <a:pt x="629" y="1280"/>
                                  </a:lnTo>
                                  <a:lnTo>
                                    <a:pt x="663" y="1274"/>
                                  </a:lnTo>
                                  <a:lnTo>
                                    <a:pt x="695" y="1267"/>
                                  </a:lnTo>
                                  <a:lnTo>
                                    <a:pt x="725" y="1258"/>
                                  </a:lnTo>
                                  <a:lnTo>
                                    <a:pt x="755" y="1248"/>
                                  </a:lnTo>
                                  <a:lnTo>
                                    <a:pt x="781" y="1237"/>
                                  </a:lnTo>
                                  <a:lnTo>
                                    <a:pt x="807" y="1225"/>
                                  </a:lnTo>
                                  <a:lnTo>
                                    <a:pt x="830" y="1210"/>
                                  </a:lnTo>
                                  <a:lnTo>
                                    <a:pt x="853" y="1194"/>
                                  </a:lnTo>
                                  <a:lnTo>
                                    <a:pt x="862" y="1185"/>
                                  </a:lnTo>
                                  <a:lnTo>
                                    <a:pt x="872" y="1177"/>
                                  </a:lnTo>
                                  <a:lnTo>
                                    <a:pt x="882" y="1167"/>
                                  </a:lnTo>
                                  <a:lnTo>
                                    <a:pt x="891" y="1157"/>
                                  </a:lnTo>
                                  <a:lnTo>
                                    <a:pt x="900" y="1146"/>
                                  </a:lnTo>
                                  <a:lnTo>
                                    <a:pt x="908" y="1134"/>
                                  </a:lnTo>
                                  <a:lnTo>
                                    <a:pt x="916" y="1122"/>
                                  </a:lnTo>
                                  <a:lnTo>
                                    <a:pt x="923" y="1110"/>
                                  </a:lnTo>
                                  <a:lnTo>
                                    <a:pt x="929" y="1096"/>
                                  </a:lnTo>
                                  <a:lnTo>
                                    <a:pt x="937" y="1083"/>
                                  </a:lnTo>
                                  <a:lnTo>
                                    <a:pt x="942" y="1068"/>
                                  </a:lnTo>
                                  <a:lnTo>
                                    <a:pt x="948" y="1052"/>
                                  </a:lnTo>
                                  <a:lnTo>
                                    <a:pt x="958" y="1018"/>
                                  </a:lnTo>
                                  <a:lnTo>
                                    <a:pt x="965" y="982"/>
                                  </a:lnTo>
                                  <a:lnTo>
                                    <a:pt x="972" y="941"/>
                                  </a:lnTo>
                                  <a:lnTo>
                                    <a:pt x="976" y="907"/>
                                  </a:lnTo>
                                  <a:lnTo>
                                    <a:pt x="977" y="892"/>
                                  </a:lnTo>
                                  <a:lnTo>
                                    <a:pt x="977" y="878"/>
                                  </a:lnTo>
                                  <a:lnTo>
                                    <a:pt x="976" y="865"/>
                                  </a:lnTo>
                                  <a:lnTo>
                                    <a:pt x="976" y="852"/>
                                  </a:lnTo>
                                  <a:lnTo>
                                    <a:pt x="974" y="840"/>
                                  </a:lnTo>
                                  <a:lnTo>
                                    <a:pt x="971" y="829"/>
                                  </a:lnTo>
                                  <a:lnTo>
                                    <a:pt x="968" y="817"/>
                                  </a:lnTo>
                                  <a:lnTo>
                                    <a:pt x="964" y="804"/>
                                  </a:lnTo>
                                  <a:lnTo>
                                    <a:pt x="954" y="779"/>
                                  </a:lnTo>
                                  <a:lnTo>
                                    <a:pt x="942" y="750"/>
                                  </a:lnTo>
                                  <a:lnTo>
                                    <a:pt x="960" y="744"/>
                                  </a:lnTo>
                                  <a:lnTo>
                                    <a:pt x="981" y="737"/>
                                  </a:lnTo>
                                  <a:lnTo>
                                    <a:pt x="1001" y="730"/>
                                  </a:lnTo>
                                  <a:lnTo>
                                    <a:pt x="1022" y="721"/>
                                  </a:lnTo>
                                  <a:lnTo>
                                    <a:pt x="1043" y="711"/>
                                  </a:lnTo>
                                  <a:lnTo>
                                    <a:pt x="1064" y="702"/>
                                  </a:lnTo>
                                  <a:lnTo>
                                    <a:pt x="1085" y="690"/>
                                  </a:lnTo>
                                  <a:lnTo>
                                    <a:pt x="1106" y="679"/>
                                  </a:lnTo>
                                  <a:lnTo>
                                    <a:pt x="1127" y="667"/>
                                  </a:lnTo>
                                  <a:lnTo>
                                    <a:pt x="1148" y="653"/>
                                  </a:lnTo>
                                  <a:lnTo>
                                    <a:pt x="1169" y="640"/>
                                  </a:lnTo>
                                  <a:lnTo>
                                    <a:pt x="1189" y="625"/>
                                  </a:lnTo>
                                  <a:lnTo>
                                    <a:pt x="1209" y="610"/>
                                  </a:lnTo>
                                  <a:lnTo>
                                    <a:pt x="1227" y="595"/>
                                  </a:lnTo>
                                  <a:lnTo>
                                    <a:pt x="1246" y="579"/>
                                  </a:lnTo>
                                  <a:lnTo>
                                    <a:pt x="1263" y="562"/>
                                  </a:lnTo>
                                  <a:lnTo>
                                    <a:pt x="1280" y="546"/>
                                  </a:lnTo>
                                  <a:lnTo>
                                    <a:pt x="1295" y="527"/>
                                  </a:lnTo>
                                  <a:lnTo>
                                    <a:pt x="1310" y="510"/>
                                  </a:lnTo>
                                  <a:lnTo>
                                    <a:pt x="1324" y="491"/>
                                  </a:lnTo>
                                  <a:lnTo>
                                    <a:pt x="1336" y="473"/>
                                  </a:lnTo>
                                  <a:lnTo>
                                    <a:pt x="1347" y="454"/>
                                  </a:lnTo>
                                  <a:lnTo>
                                    <a:pt x="1356" y="436"/>
                                  </a:lnTo>
                                  <a:lnTo>
                                    <a:pt x="1365" y="416"/>
                                  </a:lnTo>
                                  <a:lnTo>
                                    <a:pt x="1371" y="396"/>
                                  </a:lnTo>
                                  <a:lnTo>
                                    <a:pt x="1374" y="376"/>
                                  </a:lnTo>
                                  <a:lnTo>
                                    <a:pt x="1377" y="356"/>
                                  </a:lnTo>
                                  <a:lnTo>
                                    <a:pt x="1378" y="337"/>
                                  </a:lnTo>
                                  <a:lnTo>
                                    <a:pt x="1377" y="317"/>
                                  </a:lnTo>
                                  <a:lnTo>
                                    <a:pt x="1373" y="297"/>
                                  </a:lnTo>
                                  <a:lnTo>
                                    <a:pt x="1368" y="277"/>
                                  </a:lnTo>
                                  <a:lnTo>
                                    <a:pt x="1361" y="256"/>
                                  </a:lnTo>
                                  <a:lnTo>
                                    <a:pt x="1352" y="241"/>
                                  </a:lnTo>
                                  <a:lnTo>
                                    <a:pt x="1341" y="225"/>
                                  </a:lnTo>
                                  <a:lnTo>
                                    <a:pt x="1329" y="211"/>
                                  </a:lnTo>
                                  <a:lnTo>
                                    <a:pt x="1314" y="196"/>
                                  </a:lnTo>
                                  <a:lnTo>
                                    <a:pt x="1297" y="181"/>
                                  </a:lnTo>
                                  <a:lnTo>
                                    <a:pt x="1278" y="166"/>
                                  </a:lnTo>
                                  <a:lnTo>
                                    <a:pt x="1257" y="152"/>
                                  </a:lnTo>
                                  <a:lnTo>
                                    <a:pt x="1235" y="139"/>
                                  </a:lnTo>
                                  <a:lnTo>
                                    <a:pt x="1211" y="126"/>
                                  </a:lnTo>
                                  <a:lnTo>
                                    <a:pt x="1186" y="113"/>
                                  </a:lnTo>
                                  <a:lnTo>
                                    <a:pt x="1160" y="100"/>
                                  </a:lnTo>
                                  <a:lnTo>
                                    <a:pt x="1135" y="89"/>
                                  </a:lnTo>
                                  <a:lnTo>
                                    <a:pt x="1106" y="78"/>
                                  </a:lnTo>
                                  <a:lnTo>
                                    <a:pt x="1078" y="67"/>
                                  </a:lnTo>
                                  <a:lnTo>
                                    <a:pt x="1049" y="57"/>
                                  </a:lnTo>
                                  <a:lnTo>
                                    <a:pt x="1019" y="48"/>
                                  </a:lnTo>
                                  <a:lnTo>
                                    <a:pt x="990" y="40"/>
                                  </a:lnTo>
                                  <a:lnTo>
                                    <a:pt x="959" y="32"/>
                                  </a:lnTo>
                                  <a:lnTo>
                                    <a:pt x="929" y="25"/>
                                  </a:lnTo>
                                  <a:lnTo>
                                    <a:pt x="900" y="19"/>
                                  </a:lnTo>
                                  <a:lnTo>
                                    <a:pt x="870" y="14"/>
                                  </a:lnTo>
                                  <a:lnTo>
                                    <a:pt x="840" y="9"/>
                                  </a:lnTo>
                                  <a:lnTo>
                                    <a:pt x="812" y="5"/>
                                  </a:lnTo>
                                  <a:lnTo>
                                    <a:pt x="784" y="3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682" y="1"/>
                                  </a:lnTo>
                                  <a:lnTo>
                                    <a:pt x="660" y="4"/>
                                  </a:lnTo>
                                  <a:lnTo>
                                    <a:pt x="639" y="6"/>
                                  </a:lnTo>
                                  <a:lnTo>
                                    <a:pt x="619" y="11"/>
                                  </a:lnTo>
                                  <a:lnTo>
                                    <a:pt x="60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52"/>
                          <wps:cNvSpPr>
                            <a:spLocks/>
                          </wps:cNvSpPr>
                          <wps:spPr bwMode="auto">
                            <a:xfrm>
                              <a:off x="8918" y="4420"/>
                              <a:ext cx="161" cy="104"/>
                            </a:xfrm>
                            <a:custGeom>
                              <a:avLst/>
                              <a:gdLst>
                                <a:gd name="T0" fmla="*/ 198 w 802"/>
                                <a:gd name="T1" fmla="*/ 3 h 521"/>
                                <a:gd name="T2" fmla="*/ 169 w 802"/>
                                <a:gd name="T3" fmla="*/ 11 h 521"/>
                                <a:gd name="T4" fmla="*/ 143 w 802"/>
                                <a:gd name="T5" fmla="*/ 22 h 521"/>
                                <a:gd name="T6" fmla="*/ 119 w 802"/>
                                <a:gd name="T7" fmla="*/ 38 h 521"/>
                                <a:gd name="T8" fmla="*/ 96 w 802"/>
                                <a:gd name="T9" fmla="*/ 58 h 521"/>
                                <a:gd name="T10" fmla="*/ 75 w 802"/>
                                <a:gd name="T11" fmla="*/ 79 h 521"/>
                                <a:gd name="T12" fmla="*/ 57 w 802"/>
                                <a:gd name="T13" fmla="*/ 103 h 521"/>
                                <a:gd name="T14" fmla="*/ 41 w 802"/>
                                <a:gd name="T15" fmla="*/ 131 h 521"/>
                                <a:gd name="T16" fmla="*/ 27 w 802"/>
                                <a:gd name="T17" fmla="*/ 158 h 521"/>
                                <a:gd name="T18" fmla="*/ 16 w 802"/>
                                <a:gd name="T19" fmla="*/ 186 h 521"/>
                                <a:gd name="T20" fmla="*/ 9 w 802"/>
                                <a:gd name="T21" fmla="*/ 216 h 521"/>
                                <a:gd name="T22" fmla="*/ 2 w 802"/>
                                <a:gd name="T23" fmla="*/ 244 h 521"/>
                                <a:gd name="T24" fmla="*/ 0 w 802"/>
                                <a:gd name="T25" fmla="*/ 273 h 521"/>
                                <a:gd name="T26" fmla="*/ 1 w 802"/>
                                <a:gd name="T27" fmla="*/ 300 h 521"/>
                                <a:gd name="T28" fmla="*/ 6 w 802"/>
                                <a:gd name="T29" fmla="*/ 325 h 521"/>
                                <a:gd name="T30" fmla="*/ 14 w 802"/>
                                <a:gd name="T31" fmla="*/ 348 h 521"/>
                                <a:gd name="T32" fmla="*/ 26 w 802"/>
                                <a:gd name="T33" fmla="*/ 371 h 521"/>
                                <a:gd name="T34" fmla="*/ 42 w 802"/>
                                <a:gd name="T35" fmla="*/ 393 h 521"/>
                                <a:gd name="T36" fmla="*/ 62 w 802"/>
                                <a:gd name="T37" fmla="*/ 414 h 521"/>
                                <a:gd name="T38" fmla="*/ 83 w 802"/>
                                <a:gd name="T39" fmla="*/ 432 h 521"/>
                                <a:gd name="T40" fmla="*/ 119 w 802"/>
                                <a:gd name="T41" fmla="*/ 457 h 521"/>
                                <a:gd name="T42" fmla="*/ 172 w 802"/>
                                <a:gd name="T43" fmla="*/ 484 h 521"/>
                                <a:gd name="T44" fmla="*/ 230 w 802"/>
                                <a:gd name="T45" fmla="*/ 503 h 521"/>
                                <a:gd name="T46" fmla="*/ 289 w 802"/>
                                <a:gd name="T47" fmla="*/ 515 h 521"/>
                                <a:gd name="T48" fmla="*/ 348 w 802"/>
                                <a:gd name="T49" fmla="*/ 521 h 521"/>
                                <a:gd name="T50" fmla="*/ 404 w 802"/>
                                <a:gd name="T51" fmla="*/ 520 h 521"/>
                                <a:gd name="T52" fmla="*/ 447 w 802"/>
                                <a:gd name="T53" fmla="*/ 515 h 521"/>
                                <a:gd name="T54" fmla="*/ 482 w 802"/>
                                <a:gd name="T55" fmla="*/ 508 h 521"/>
                                <a:gd name="T56" fmla="*/ 543 w 802"/>
                                <a:gd name="T57" fmla="*/ 489 h 521"/>
                                <a:gd name="T58" fmla="*/ 606 w 802"/>
                                <a:gd name="T59" fmla="*/ 466 h 521"/>
                                <a:gd name="T60" fmla="*/ 646 w 802"/>
                                <a:gd name="T61" fmla="*/ 447 h 521"/>
                                <a:gd name="T62" fmla="*/ 683 w 802"/>
                                <a:gd name="T63" fmla="*/ 427 h 521"/>
                                <a:gd name="T64" fmla="*/ 712 w 802"/>
                                <a:gd name="T65" fmla="*/ 406 h 521"/>
                                <a:gd name="T66" fmla="*/ 738 w 802"/>
                                <a:gd name="T67" fmla="*/ 385 h 521"/>
                                <a:gd name="T68" fmla="*/ 759 w 802"/>
                                <a:gd name="T69" fmla="*/ 364 h 521"/>
                                <a:gd name="T70" fmla="*/ 774 w 802"/>
                                <a:gd name="T71" fmla="*/ 343 h 521"/>
                                <a:gd name="T72" fmla="*/ 785 w 802"/>
                                <a:gd name="T73" fmla="*/ 324 h 521"/>
                                <a:gd name="T74" fmla="*/ 794 w 802"/>
                                <a:gd name="T75" fmla="*/ 304 h 521"/>
                                <a:gd name="T76" fmla="*/ 799 w 802"/>
                                <a:gd name="T77" fmla="*/ 282 h 521"/>
                                <a:gd name="T78" fmla="*/ 802 w 802"/>
                                <a:gd name="T79" fmla="*/ 243 h 521"/>
                                <a:gd name="T80" fmla="*/ 802 w 802"/>
                                <a:gd name="T81" fmla="*/ 200 h 521"/>
                                <a:gd name="T82" fmla="*/ 799 w 802"/>
                                <a:gd name="T83" fmla="*/ 178 h 521"/>
                                <a:gd name="T84" fmla="*/ 793 w 802"/>
                                <a:gd name="T85" fmla="*/ 158 h 521"/>
                                <a:gd name="T86" fmla="*/ 784 w 802"/>
                                <a:gd name="T87" fmla="*/ 139 h 521"/>
                                <a:gd name="T88" fmla="*/ 773 w 802"/>
                                <a:gd name="T89" fmla="*/ 123 h 521"/>
                                <a:gd name="T90" fmla="*/ 759 w 802"/>
                                <a:gd name="T91" fmla="*/ 108 h 521"/>
                                <a:gd name="T92" fmla="*/ 737 w 802"/>
                                <a:gd name="T93" fmla="*/ 90 h 521"/>
                                <a:gd name="T94" fmla="*/ 701 w 802"/>
                                <a:gd name="T95" fmla="*/ 70 h 521"/>
                                <a:gd name="T96" fmla="*/ 662 w 802"/>
                                <a:gd name="T97" fmla="*/ 55 h 521"/>
                                <a:gd name="T98" fmla="*/ 600 w 802"/>
                                <a:gd name="T99" fmla="*/ 38 h 521"/>
                                <a:gd name="T100" fmla="*/ 536 w 802"/>
                                <a:gd name="T101" fmla="*/ 24 h 521"/>
                                <a:gd name="T102" fmla="*/ 439 w 802"/>
                                <a:gd name="T103" fmla="*/ 14 h 521"/>
                                <a:gd name="T104" fmla="*/ 320 w 802"/>
                                <a:gd name="T105" fmla="*/ 4 h 521"/>
                                <a:gd name="T106" fmla="*/ 230 w 802"/>
                                <a:gd name="T107" fmla="*/ 0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02" h="521">
                                  <a:moveTo>
                                    <a:pt x="213" y="1"/>
                                  </a:moveTo>
                                  <a:lnTo>
                                    <a:pt x="198" y="3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201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4" y="312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9" y="337"/>
                                  </a:lnTo>
                                  <a:lnTo>
                                    <a:pt x="14" y="348"/>
                                  </a:lnTo>
                                  <a:lnTo>
                                    <a:pt x="19" y="358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33" y="382"/>
                                  </a:lnTo>
                                  <a:lnTo>
                                    <a:pt x="42" y="393"/>
                                  </a:lnTo>
                                  <a:lnTo>
                                    <a:pt x="52" y="404"/>
                                  </a:lnTo>
                                  <a:lnTo>
                                    <a:pt x="62" y="414"/>
                                  </a:lnTo>
                                  <a:lnTo>
                                    <a:pt x="72" y="424"/>
                                  </a:lnTo>
                                  <a:lnTo>
                                    <a:pt x="83" y="432"/>
                                  </a:lnTo>
                                  <a:lnTo>
                                    <a:pt x="94" y="441"/>
                                  </a:lnTo>
                                  <a:lnTo>
                                    <a:pt x="119" y="457"/>
                                  </a:lnTo>
                                  <a:lnTo>
                                    <a:pt x="145" y="472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200" y="494"/>
                                  </a:lnTo>
                                  <a:lnTo>
                                    <a:pt x="230" y="503"/>
                                  </a:lnTo>
                                  <a:lnTo>
                                    <a:pt x="260" y="510"/>
                                  </a:lnTo>
                                  <a:lnTo>
                                    <a:pt x="289" y="515"/>
                                  </a:lnTo>
                                  <a:lnTo>
                                    <a:pt x="319" y="519"/>
                                  </a:lnTo>
                                  <a:lnTo>
                                    <a:pt x="348" y="521"/>
                                  </a:lnTo>
                                  <a:lnTo>
                                    <a:pt x="377" y="521"/>
                                  </a:lnTo>
                                  <a:lnTo>
                                    <a:pt x="404" y="520"/>
                                  </a:lnTo>
                                  <a:lnTo>
                                    <a:pt x="432" y="518"/>
                                  </a:lnTo>
                                  <a:lnTo>
                                    <a:pt x="447" y="515"/>
                                  </a:lnTo>
                                  <a:lnTo>
                                    <a:pt x="464" y="512"/>
                                  </a:lnTo>
                                  <a:lnTo>
                                    <a:pt x="482" y="508"/>
                                  </a:lnTo>
                                  <a:lnTo>
                                    <a:pt x="502" y="503"/>
                                  </a:lnTo>
                                  <a:lnTo>
                                    <a:pt x="543" y="489"/>
                                  </a:lnTo>
                                  <a:lnTo>
                                    <a:pt x="585" y="474"/>
                                  </a:lnTo>
                                  <a:lnTo>
                                    <a:pt x="606" y="466"/>
                                  </a:lnTo>
                                  <a:lnTo>
                                    <a:pt x="626" y="456"/>
                                  </a:lnTo>
                                  <a:lnTo>
                                    <a:pt x="646" y="447"/>
                                  </a:lnTo>
                                  <a:lnTo>
                                    <a:pt x="664" y="437"/>
                                  </a:lnTo>
                                  <a:lnTo>
                                    <a:pt x="683" y="427"/>
                                  </a:lnTo>
                                  <a:lnTo>
                                    <a:pt x="699" y="418"/>
                                  </a:lnTo>
                                  <a:lnTo>
                                    <a:pt x="712" y="406"/>
                                  </a:lnTo>
                                  <a:lnTo>
                                    <a:pt x="726" y="397"/>
                                  </a:lnTo>
                                  <a:lnTo>
                                    <a:pt x="738" y="385"/>
                                  </a:lnTo>
                                  <a:lnTo>
                                    <a:pt x="750" y="374"/>
                                  </a:lnTo>
                                  <a:lnTo>
                                    <a:pt x="759" y="364"/>
                                  </a:lnTo>
                                  <a:lnTo>
                                    <a:pt x="767" y="353"/>
                                  </a:lnTo>
                                  <a:lnTo>
                                    <a:pt x="774" y="343"/>
                                  </a:lnTo>
                                  <a:lnTo>
                                    <a:pt x="780" y="333"/>
                                  </a:lnTo>
                                  <a:lnTo>
                                    <a:pt x="785" y="324"/>
                                  </a:lnTo>
                                  <a:lnTo>
                                    <a:pt x="790" y="314"/>
                                  </a:lnTo>
                                  <a:lnTo>
                                    <a:pt x="794" y="304"/>
                                  </a:lnTo>
                                  <a:lnTo>
                                    <a:pt x="797" y="293"/>
                                  </a:lnTo>
                                  <a:lnTo>
                                    <a:pt x="799" y="282"/>
                                  </a:lnTo>
                                  <a:lnTo>
                                    <a:pt x="800" y="269"/>
                                  </a:lnTo>
                                  <a:lnTo>
                                    <a:pt x="802" y="243"/>
                                  </a:lnTo>
                                  <a:lnTo>
                                    <a:pt x="802" y="212"/>
                                  </a:lnTo>
                                  <a:lnTo>
                                    <a:pt x="802" y="200"/>
                                  </a:lnTo>
                                  <a:lnTo>
                                    <a:pt x="800" y="189"/>
                                  </a:lnTo>
                                  <a:lnTo>
                                    <a:pt x="799" y="178"/>
                                  </a:lnTo>
                                  <a:lnTo>
                                    <a:pt x="795" y="168"/>
                                  </a:lnTo>
                                  <a:lnTo>
                                    <a:pt x="793" y="158"/>
                                  </a:lnTo>
                                  <a:lnTo>
                                    <a:pt x="788" y="148"/>
                                  </a:lnTo>
                                  <a:lnTo>
                                    <a:pt x="784" y="139"/>
                                  </a:lnTo>
                                  <a:lnTo>
                                    <a:pt x="778" y="131"/>
                                  </a:lnTo>
                                  <a:lnTo>
                                    <a:pt x="773" y="123"/>
                                  </a:lnTo>
                                  <a:lnTo>
                                    <a:pt x="767" y="116"/>
                                  </a:lnTo>
                                  <a:lnTo>
                                    <a:pt x="759" y="108"/>
                                  </a:lnTo>
                                  <a:lnTo>
                                    <a:pt x="752" y="102"/>
                                  </a:lnTo>
                                  <a:lnTo>
                                    <a:pt x="737" y="90"/>
                                  </a:lnTo>
                                  <a:lnTo>
                                    <a:pt x="720" y="80"/>
                                  </a:lnTo>
                                  <a:lnTo>
                                    <a:pt x="701" y="70"/>
                                  </a:lnTo>
                                  <a:lnTo>
                                    <a:pt x="682" y="63"/>
                                  </a:lnTo>
                                  <a:lnTo>
                                    <a:pt x="662" y="55"/>
                                  </a:lnTo>
                                  <a:lnTo>
                                    <a:pt x="641" y="49"/>
                                  </a:lnTo>
                                  <a:lnTo>
                                    <a:pt x="600" y="38"/>
                                  </a:lnTo>
                                  <a:lnTo>
                                    <a:pt x="559" y="28"/>
                                  </a:lnTo>
                                  <a:lnTo>
                                    <a:pt x="536" y="24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53"/>
                          <wps:cNvSpPr>
                            <a:spLocks/>
                          </wps:cNvSpPr>
                          <wps:spPr bwMode="auto">
                            <a:xfrm>
                              <a:off x="8879" y="4536"/>
                              <a:ext cx="129" cy="95"/>
                            </a:xfrm>
                            <a:custGeom>
                              <a:avLst/>
                              <a:gdLst>
                                <a:gd name="T0" fmla="*/ 130 w 642"/>
                                <a:gd name="T1" fmla="*/ 49 h 477"/>
                                <a:gd name="T2" fmla="*/ 93 w 642"/>
                                <a:gd name="T3" fmla="*/ 86 h 477"/>
                                <a:gd name="T4" fmla="*/ 60 w 642"/>
                                <a:gd name="T5" fmla="*/ 124 h 477"/>
                                <a:gd name="T6" fmla="*/ 34 w 642"/>
                                <a:gd name="T7" fmla="*/ 165 h 477"/>
                                <a:gd name="T8" fmla="*/ 15 w 642"/>
                                <a:gd name="T9" fmla="*/ 206 h 477"/>
                                <a:gd name="T10" fmla="*/ 2 w 642"/>
                                <a:gd name="T11" fmla="*/ 247 h 477"/>
                                <a:gd name="T12" fmla="*/ 0 w 642"/>
                                <a:gd name="T13" fmla="*/ 289 h 477"/>
                                <a:gd name="T14" fmla="*/ 2 w 642"/>
                                <a:gd name="T15" fmla="*/ 320 h 477"/>
                                <a:gd name="T16" fmla="*/ 8 w 642"/>
                                <a:gd name="T17" fmla="*/ 339 h 477"/>
                                <a:gd name="T18" fmla="*/ 17 w 642"/>
                                <a:gd name="T19" fmla="*/ 362 h 477"/>
                                <a:gd name="T20" fmla="*/ 31 w 642"/>
                                <a:gd name="T21" fmla="*/ 384 h 477"/>
                                <a:gd name="T22" fmla="*/ 49 w 642"/>
                                <a:gd name="T23" fmla="*/ 404 h 477"/>
                                <a:gd name="T24" fmla="*/ 70 w 642"/>
                                <a:gd name="T25" fmla="*/ 421 h 477"/>
                                <a:gd name="T26" fmla="*/ 95 w 642"/>
                                <a:gd name="T27" fmla="*/ 436 h 477"/>
                                <a:gd name="T28" fmla="*/ 122 w 642"/>
                                <a:gd name="T29" fmla="*/ 449 h 477"/>
                                <a:gd name="T30" fmla="*/ 152 w 642"/>
                                <a:gd name="T31" fmla="*/ 459 h 477"/>
                                <a:gd name="T32" fmla="*/ 184 w 642"/>
                                <a:gd name="T33" fmla="*/ 468 h 477"/>
                                <a:gd name="T34" fmla="*/ 216 w 642"/>
                                <a:gd name="T35" fmla="*/ 473 h 477"/>
                                <a:gd name="T36" fmla="*/ 251 w 642"/>
                                <a:gd name="T37" fmla="*/ 477 h 477"/>
                                <a:gd name="T38" fmla="*/ 286 w 642"/>
                                <a:gd name="T39" fmla="*/ 477 h 477"/>
                                <a:gd name="T40" fmla="*/ 320 w 642"/>
                                <a:gd name="T41" fmla="*/ 475 h 477"/>
                                <a:gd name="T42" fmla="*/ 355 w 642"/>
                                <a:gd name="T43" fmla="*/ 472 h 477"/>
                                <a:gd name="T44" fmla="*/ 388 w 642"/>
                                <a:gd name="T45" fmla="*/ 464 h 477"/>
                                <a:gd name="T46" fmla="*/ 420 w 642"/>
                                <a:gd name="T47" fmla="*/ 456 h 477"/>
                                <a:gd name="T48" fmla="*/ 451 w 642"/>
                                <a:gd name="T49" fmla="*/ 443 h 477"/>
                                <a:gd name="T50" fmla="*/ 492 w 642"/>
                                <a:gd name="T51" fmla="*/ 422 h 477"/>
                                <a:gd name="T52" fmla="*/ 539 w 642"/>
                                <a:gd name="T53" fmla="*/ 389 h 477"/>
                                <a:gd name="T54" fmla="*/ 577 w 642"/>
                                <a:gd name="T55" fmla="*/ 352 h 477"/>
                                <a:gd name="T56" fmla="*/ 608 w 642"/>
                                <a:gd name="T57" fmla="*/ 310 h 477"/>
                                <a:gd name="T58" fmla="*/ 626 w 642"/>
                                <a:gd name="T59" fmla="*/ 275 h 477"/>
                                <a:gd name="T60" fmla="*/ 633 w 642"/>
                                <a:gd name="T61" fmla="*/ 253 h 477"/>
                                <a:gd name="T62" fmla="*/ 639 w 642"/>
                                <a:gd name="T63" fmla="*/ 229 h 477"/>
                                <a:gd name="T64" fmla="*/ 642 w 642"/>
                                <a:gd name="T65" fmla="*/ 204 h 477"/>
                                <a:gd name="T66" fmla="*/ 642 w 642"/>
                                <a:gd name="T67" fmla="*/ 181 h 477"/>
                                <a:gd name="T68" fmla="*/ 639 w 642"/>
                                <a:gd name="T69" fmla="*/ 156 h 477"/>
                                <a:gd name="T70" fmla="*/ 633 w 642"/>
                                <a:gd name="T71" fmla="*/ 133 h 477"/>
                                <a:gd name="T72" fmla="*/ 624 w 642"/>
                                <a:gd name="T73" fmla="*/ 108 h 477"/>
                                <a:gd name="T74" fmla="*/ 610 w 642"/>
                                <a:gd name="T75" fmla="*/ 88 h 477"/>
                                <a:gd name="T76" fmla="*/ 589 w 642"/>
                                <a:gd name="T77" fmla="*/ 73 h 477"/>
                                <a:gd name="T78" fmla="*/ 550 w 642"/>
                                <a:gd name="T79" fmla="*/ 54 h 477"/>
                                <a:gd name="T80" fmla="*/ 486 w 642"/>
                                <a:gd name="T81" fmla="*/ 30 h 477"/>
                                <a:gd name="T82" fmla="*/ 414 w 642"/>
                                <a:gd name="T83" fmla="*/ 14 h 477"/>
                                <a:gd name="T84" fmla="*/ 341 w 642"/>
                                <a:gd name="T85" fmla="*/ 3 h 477"/>
                                <a:gd name="T86" fmla="*/ 271 w 642"/>
                                <a:gd name="T87" fmla="*/ 0 h 477"/>
                                <a:gd name="T88" fmla="*/ 224 w 642"/>
                                <a:gd name="T89" fmla="*/ 3 h 477"/>
                                <a:gd name="T90" fmla="*/ 198 w 642"/>
                                <a:gd name="T91" fmla="*/ 8 h 477"/>
                                <a:gd name="T92" fmla="*/ 174 w 642"/>
                                <a:gd name="T93" fmla="*/ 15 h 477"/>
                                <a:gd name="T94" fmla="*/ 157 w 642"/>
                                <a:gd name="T95" fmla="*/ 25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42" h="477">
                                  <a:moveTo>
                                    <a:pt x="151" y="30"/>
                                  </a:moveTo>
                                  <a:lnTo>
                                    <a:pt x="130" y="4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23" y="185"/>
                                  </a:lnTo>
                                  <a:lnTo>
                                    <a:pt x="15" y="206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2" y="320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8" y="339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17" y="362"/>
                                  </a:lnTo>
                                  <a:lnTo>
                                    <a:pt x="23" y="373"/>
                                  </a:lnTo>
                                  <a:lnTo>
                                    <a:pt x="31" y="384"/>
                                  </a:lnTo>
                                  <a:lnTo>
                                    <a:pt x="39" y="394"/>
                                  </a:lnTo>
                                  <a:lnTo>
                                    <a:pt x="49" y="404"/>
                                  </a:lnTo>
                                  <a:lnTo>
                                    <a:pt x="59" y="412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83" y="428"/>
                                  </a:lnTo>
                                  <a:lnTo>
                                    <a:pt x="95" y="436"/>
                                  </a:lnTo>
                                  <a:lnTo>
                                    <a:pt x="109" y="443"/>
                                  </a:lnTo>
                                  <a:lnTo>
                                    <a:pt x="122" y="449"/>
                                  </a:lnTo>
                                  <a:lnTo>
                                    <a:pt x="137" y="454"/>
                                  </a:lnTo>
                                  <a:lnTo>
                                    <a:pt x="152" y="459"/>
                                  </a:lnTo>
                                  <a:lnTo>
                                    <a:pt x="168" y="464"/>
                                  </a:lnTo>
                                  <a:lnTo>
                                    <a:pt x="184" y="468"/>
                                  </a:lnTo>
                                  <a:lnTo>
                                    <a:pt x="200" y="470"/>
                                  </a:lnTo>
                                  <a:lnTo>
                                    <a:pt x="216" y="473"/>
                                  </a:lnTo>
                                  <a:lnTo>
                                    <a:pt x="234" y="475"/>
                                  </a:lnTo>
                                  <a:lnTo>
                                    <a:pt x="251" y="477"/>
                                  </a:lnTo>
                                  <a:lnTo>
                                    <a:pt x="268" y="477"/>
                                  </a:lnTo>
                                  <a:lnTo>
                                    <a:pt x="286" y="477"/>
                                  </a:lnTo>
                                  <a:lnTo>
                                    <a:pt x="303" y="477"/>
                                  </a:lnTo>
                                  <a:lnTo>
                                    <a:pt x="320" y="475"/>
                                  </a:lnTo>
                                  <a:lnTo>
                                    <a:pt x="337" y="474"/>
                                  </a:lnTo>
                                  <a:lnTo>
                                    <a:pt x="355" y="472"/>
                                  </a:lnTo>
                                  <a:lnTo>
                                    <a:pt x="371" y="468"/>
                                  </a:lnTo>
                                  <a:lnTo>
                                    <a:pt x="388" y="464"/>
                                  </a:lnTo>
                                  <a:lnTo>
                                    <a:pt x="404" y="461"/>
                                  </a:lnTo>
                                  <a:lnTo>
                                    <a:pt x="420" y="456"/>
                                  </a:lnTo>
                                  <a:lnTo>
                                    <a:pt x="436" y="449"/>
                                  </a:lnTo>
                                  <a:lnTo>
                                    <a:pt x="451" y="443"/>
                                  </a:lnTo>
                                  <a:lnTo>
                                    <a:pt x="466" y="437"/>
                                  </a:lnTo>
                                  <a:lnTo>
                                    <a:pt x="492" y="422"/>
                                  </a:lnTo>
                                  <a:lnTo>
                                    <a:pt x="516" y="406"/>
                                  </a:lnTo>
                                  <a:lnTo>
                                    <a:pt x="539" y="389"/>
                                  </a:lnTo>
                                  <a:lnTo>
                                    <a:pt x="559" y="370"/>
                                  </a:lnTo>
                                  <a:lnTo>
                                    <a:pt x="577" y="352"/>
                                  </a:lnTo>
                                  <a:lnTo>
                                    <a:pt x="595" y="331"/>
                                  </a:lnTo>
                                  <a:lnTo>
                                    <a:pt x="608" y="310"/>
                                  </a:lnTo>
                                  <a:lnTo>
                                    <a:pt x="621" y="287"/>
                                  </a:lnTo>
                                  <a:lnTo>
                                    <a:pt x="626" y="275"/>
                                  </a:lnTo>
                                  <a:lnTo>
                                    <a:pt x="629" y="264"/>
                                  </a:lnTo>
                                  <a:lnTo>
                                    <a:pt x="633" y="253"/>
                                  </a:lnTo>
                                  <a:lnTo>
                                    <a:pt x="637" y="240"/>
                                  </a:lnTo>
                                  <a:lnTo>
                                    <a:pt x="639" y="229"/>
                                  </a:lnTo>
                                  <a:lnTo>
                                    <a:pt x="641" y="217"/>
                                  </a:lnTo>
                                  <a:lnTo>
                                    <a:pt x="642" y="20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81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39" y="156"/>
                                  </a:lnTo>
                                  <a:lnTo>
                                    <a:pt x="637" y="144"/>
                                  </a:lnTo>
                                  <a:lnTo>
                                    <a:pt x="633" y="133"/>
                                  </a:lnTo>
                                  <a:lnTo>
                                    <a:pt x="629" y="120"/>
                                  </a:lnTo>
                                  <a:lnTo>
                                    <a:pt x="624" y="108"/>
                                  </a:lnTo>
                                  <a:lnTo>
                                    <a:pt x="618" y="97"/>
                                  </a:lnTo>
                                  <a:lnTo>
                                    <a:pt x="610" y="88"/>
                                  </a:lnTo>
                                  <a:lnTo>
                                    <a:pt x="600" y="81"/>
                                  </a:lnTo>
                                  <a:lnTo>
                                    <a:pt x="589" y="73"/>
                                  </a:lnTo>
                                  <a:lnTo>
                                    <a:pt x="577" y="66"/>
                                  </a:lnTo>
                                  <a:lnTo>
                                    <a:pt x="550" y="54"/>
                                  </a:lnTo>
                                  <a:lnTo>
                                    <a:pt x="519" y="41"/>
                                  </a:lnTo>
                                  <a:lnTo>
                                    <a:pt x="486" y="30"/>
                                  </a:lnTo>
                                  <a:lnTo>
                                    <a:pt x="451" y="21"/>
                                  </a:lnTo>
                                  <a:lnTo>
                                    <a:pt x="414" y="14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10" y="5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54"/>
                          <wps:cNvSpPr>
                            <a:spLocks/>
                          </wps:cNvSpPr>
                          <wps:spPr bwMode="auto">
                            <a:xfrm>
                              <a:off x="8855" y="4649"/>
                              <a:ext cx="100" cy="78"/>
                            </a:xfrm>
                            <a:custGeom>
                              <a:avLst/>
                              <a:gdLst>
                                <a:gd name="T0" fmla="*/ 39 w 501"/>
                                <a:gd name="T1" fmla="*/ 345 h 394"/>
                                <a:gd name="T2" fmla="*/ 51 w 501"/>
                                <a:gd name="T3" fmla="*/ 358 h 394"/>
                                <a:gd name="T4" fmla="*/ 65 w 501"/>
                                <a:gd name="T5" fmla="*/ 368 h 394"/>
                                <a:gd name="T6" fmla="*/ 81 w 501"/>
                                <a:gd name="T7" fmla="*/ 376 h 394"/>
                                <a:gd name="T8" fmla="*/ 107 w 501"/>
                                <a:gd name="T9" fmla="*/ 386 h 394"/>
                                <a:gd name="T10" fmla="*/ 146 w 501"/>
                                <a:gd name="T11" fmla="*/ 392 h 394"/>
                                <a:gd name="T12" fmla="*/ 188 w 501"/>
                                <a:gd name="T13" fmla="*/ 394 h 394"/>
                                <a:gd name="T14" fmla="*/ 229 w 501"/>
                                <a:gd name="T15" fmla="*/ 389 h 394"/>
                                <a:gd name="T16" fmla="*/ 268 w 501"/>
                                <a:gd name="T17" fmla="*/ 381 h 394"/>
                                <a:gd name="T18" fmla="*/ 301 w 501"/>
                                <a:gd name="T19" fmla="*/ 371 h 394"/>
                                <a:gd name="T20" fmla="*/ 344 w 501"/>
                                <a:gd name="T21" fmla="*/ 347 h 394"/>
                                <a:gd name="T22" fmla="*/ 395 w 501"/>
                                <a:gd name="T23" fmla="*/ 310 h 394"/>
                                <a:gd name="T24" fmla="*/ 436 w 501"/>
                                <a:gd name="T25" fmla="*/ 274 h 394"/>
                                <a:gd name="T26" fmla="*/ 465 w 501"/>
                                <a:gd name="T27" fmla="*/ 238 h 394"/>
                                <a:gd name="T28" fmla="*/ 486 w 501"/>
                                <a:gd name="T29" fmla="*/ 203 h 394"/>
                                <a:gd name="T30" fmla="*/ 499 w 501"/>
                                <a:gd name="T31" fmla="*/ 170 h 394"/>
                                <a:gd name="T32" fmla="*/ 501 w 501"/>
                                <a:gd name="T33" fmla="*/ 139 h 394"/>
                                <a:gd name="T34" fmla="*/ 496 w 501"/>
                                <a:gd name="T35" fmla="*/ 110 h 394"/>
                                <a:gd name="T36" fmla="*/ 484 w 501"/>
                                <a:gd name="T37" fmla="*/ 83 h 394"/>
                                <a:gd name="T38" fmla="*/ 464 w 501"/>
                                <a:gd name="T39" fmla="*/ 60 h 394"/>
                                <a:gd name="T40" fmla="*/ 437 w 501"/>
                                <a:gd name="T41" fmla="*/ 40 h 394"/>
                                <a:gd name="T42" fmla="*/ 402 w 501"/>
                                <a:gd name="T43" fmla="*/ 24 h 394"/>
                                <a:gd name="T44" fmla="*/ 363 w 501"/>
                                <a:gd name="T45" fmla="*/ 12 h 394"/>
                                <a:gd name="T46" fmla="*/ 317 w 501"/>
                                <a:gd name="T47" fmla="*/ 3 h 394"/>
                                <a:gd name="T48" fmla="*/ 265 w 501"/>
                                <a:gd name="T49" fmla="*/ 0 h 394"/>
                                <a:gd name="T50" fmla="*/ 209 w 501"/>
                                <a:gd name="T51" fmla="*/ 2 h 394"/>
                                <a:gd name="T52" fmla="*/ 176 w 501"/>
                                <a:gd name="T53" fmla="*/ 4 h 394"/>
                                <a:gd name="T54" fmla="*/ 155 w 501"/>
                                <a:gd name="T55" fmla="*/ 5 h 394"/>
                                <a:gd name="T56" fmla="*/ 119 w 501"/>
                                <a:gd name="T57" fmla="*/ 15 h 394"/>
                                <a:gd name="T58" fmla="*/ 89 w 501"/>
                                <a:gd name="T59" fmla="*/ 29 h 394"/>
                                <a:gd name="T60" fmla="*/ 68 w 501"/>
                                <a:gd name="T61" fmla="*/ 41 h 394"/>
                                <a:gd name="T62" fmla="*/ 49 w 501"/>
                                <a:gd name="T63" fmla="*/ 59 h 394"/>
                                <a:gd name="T64" fmla="*/ 31 w 501"/>
                                <a:gd name="T65" fmla="*/ 80 h 394"/>
                                <a:gd name="T66" fmla="*/ 16 w 501"/>
                                <a:gd name="T67" fmla="*/ 104 h 394"/>
                                <a:gd name="T68" fmla="*/ 7 w 501"/>
                                <a:gd name="T69" fmla="*/ 134 h 394"/>
                                <a:gd name="T70" fmla="*/ 0 w 501"/>
                                <a:gd name="T71" fmla="*/ 169 h 394"/>
                                <a:gd name="T72" fmla="*/ 0 w 501"/>
                                <a:gd name="T73" fmla="*/ 209 h 394"/>
                                <a:gd name="T74" fmla="*/ 8 w 501"/>
                                <a:gd name="T75" fmla="*/ 256 h 394"/>
                                <a:gd name="T76" fmla="*/ 23 w 501"/>
                                <a:gd name="T77" fmla="*/ 30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01" h="394">
                                  <a:moveTo>
                                    <a:pt x="34" y="338"/>
                                  </a:moveTo>
                                  <a:lnTo>
                                    <a:pt x="39" y="345"/>
                                  </a:lnTo>
                                  <a:lnTo>
                                    <a:pt x="45" y="352"/>
                                  </a:lnTo>
                                  <a:lnTo>
                                    <a:pt x="51" y="358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65" y="368"/>
                                  </a:lnTo>
                                  <a:lnTo>
                                    <a:pt x="72" y="373"/>
                                  </a:lnTo>
                                  <a:lnTo>
                                    <a:pt x="81" y="376"/>
                                  </a:lnTo>
                                  <a:lnTo>
                                    <a:pt x="89" y="380"/>
                                  </a:lnTo>
                                  <a:lnTo>
                                    <a:pt x="107" y="386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6" y="392"/>
                                  </a:lnTo>
                                  <a:lnTo>
                                    <a:pt x="167" y="394"/>
                                  </a:lnTo>
                                  <a:lnTo>
                                    <a:pt x="188" y="394"/>
                                  </a:lnTo>
                                  <a:lnTo>
                                    <a:pt x="208" y="391"/>
                                  </a:lnTo>
                                  <a:lnTo>
                                    <a:pt x="229" y="389"/>
                                  </a:lnTo>
                                  <a:lnTo>
                                    <a:pt x="249" y="386"/>
                                  </a:lnTo>
                                  <a:lnTo>
                                    <a:pt x="268" y="381"/>
                                  </a:lnTo>
                                  <a:lnTo>
                                    <a:pt x="285" y="376"/>
                                  </a:lnTo>
                                  <a:lnTo>
                                    <a:pt x="301" y="371"/>
                                  </a:lnTo>
                                  <a:lnTo>
                                    <a:pt x="315" y="365"/>
                                  </a:lnTo>
                                  <a:lnTo>
                                    <a:pt x="344" y="347"/>
                                  </a:lnTo>
                                  <a:lnTo>
                                    <a:pt x="370" y="328"/>
                                  </a:lnTo>
                                  <a:lnTo>
                                    <a:pt x="395" y="310"/>
                                  </a:lnTo>
                                  <a:lnTo>
                                    <a:pt x="416" y="291"/>
                                  </a:lnTo>
                                  <a:lnTo>
                                    <a:pt x="436" y="274"/>
                                  </a:lnTo>
                                  <a:lnTo>
                                    <a:pt x="452" y="255"/>
                                  </a:lnTo>
                                  <a:lnTo>
                                    <a:pt x="465" y="238"/>
                                  </a:lnTo>
                                  <a:lnTo>
                                    <a:pt x="478" y="221"/>
                                  </a:lnTo>
                                  <a:lnTo>
                                    <a:pt x="486" y="203"/>
                                  </a:lnTo>
                                  <a:lnTo>
                                    <a:pt x="494" y="186"/>
                                  </a:lnTo>
                                  <a:lnTo>
                                    <a:pt x="499" y="170"/>
                                  </a:lnTo>
                                  <a:lnTo>
                                    <a:pt x="501" y="154"/>
                                  </a:lnTo>
                                  <a:lnTo>
                                    <a:pt x="501" y="139"/>
                                  </a:lnTo>
                                  <a:lnTo>
                                    <a:pt x="500" y="124"/>
                                  </a:lnTo>
                                  <a:lnTo>
                                    <a:pt x="496" y="110"/>
                                  </a:lnTo>
                                  <a:lnTo>
                                    <a:pt x="491" y="97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475" y="72"/>
                                  </a:lnTo>
                                  <a:lnTo>
                                    <a:pt x="464" y="60"/>
                                  </a:lnTo>
                                  <a:lnTo>
                                    <a:pt x="451" y="5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21" y="31"/>
                                  </a:lnTo>
                                  <a:lnTo>
                                    <a:pt x="402" y="24"/>
                                  </a:lnTo>
                                  <a:lnTo>
                                    <a:pt x="384" y="16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17" y="3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8" y="256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3" y="308"/>
                                  </a:lnTo>
                                  <a:lnTo>
                                    <a:pt x="34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88" style="position:absolute;margin-left:497.65pt;margin-top:303.3pt;width:181.45pt;height:174.6pt;z-index:251750400" coordorigin="3233,7418" coordsize="3629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">
                <v:group id="Group 313" o:spid="_x0000_s1089" style="position:absolute;left:4901;top:7418;width:1961;height:1450;rotation:1303420fd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cYNWwwAAANwAAAAP&#10;AAAAAAAAAAAAAAAAAKoCAABkcnMvZG93bnJldi54bWxQSwUGAAAAAAQABAD6AAAAmgMAAAAA&#10;">
                  <v:shape id="Freeform 314" o:spid="_x0000_s1090" style="position:absolute;left:7108;top:9678;width:4398;height:3246;visibility:visible;mso-wrap-style:square;v-text-anchor:top" coordsize="4398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zsMQA&#10;AADcAAAADwAAAGRycy9kb3ducmV2LnhtbESPQWvCQBCF7wX/wzKCl6KbChGJriKioL0UbX/AkB2T&#10;aHZ2m101/fedQ6G3Gd6b975ZrnvXqgd1sfFs4G2SgSIuvW24MvD1uR/PQcWEbLH1TAZ+KMJ6NXhZ&#10;YmH9k0/0OKdKSQjHAg3UKYVC61jW5DBOfCAW7eI7h0nWrtK2w6eEu1ZPs2ymHTYsDTUG2tZU3s53&#10;Z2D3fQ1N/j7L58fyI78F7vl1dzJmNOw3C1CJ+vRv/rs+WMHPBV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Zs7DEAAAA3AAAAA8AAAAAAAAAAAAAAAAAmAIAAGRycy9k&#10;b3ducmV2LnhtbFBLBQYAAAAABAAEAPUAAACJAwAAAAA=&#10;" path="m2239,1860c1893,1501,1548,1143,1548,1143l517,845,141,1127,,1503r266,203l751,1831r797,63l1910,1925v,,177,82,266,173c2102,2115,1681,2027,1637,2237v14,173,29,346,29,346l2220,3183r465,63c2897,3188,3332,2973,3491,2836v139,-128,179,-310,149,-412c3606,2090,3155,1934,3028,1885v-5,-284,42,-389,128,-562c3245,1124,3335,1027,3542,846l4398,235,4227,,3782,9,3322,342,2984,987r-69,276c2915,1263,2920,1505,2925,1748,2807,1566,2778,1424,2432,1409v-49,19,380,69,150,471c2514,1640,2278,1562,2144,1596v71,34,306,73,286,392c2376,1939,2386,1895,2239,1860xe" stroked="f">
                    <v:path arrowok="t" o:connecttype="custom" o:connectlocs="2239,1860;1548,1143;517,845;141,1127;0,1503;266,1706;751,1831;1548,1894;1910,1925;2176,2098;1637,2237;1666,2583;2220,3183;2685,3246;3491,2836;3640,2424;3028,1885;3156,1323;3542,846;4398,235;4227,0;3782,9;3322,342;2984,987;2915,1263;2925,1748;2432,1409;2582,1880;2144,1596;2430,1988;2239,1860" o:connectangles="0,0,0,0,0,0,0,0,0,0,0,0,0,0,0,0,0,0,0,0,0,0,0,0,0,0,0,0,0,0,0"/>
                  </v:shape>
                  <v:shape id="Freeform 315" o:spid="_x0000_s1091" style="position:absolute;left:9780;top:11556;width:1045;height:1365;visibility:visible;mso-wrap-style:square;v-text-anchor:top" coordsize="104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+08QA&#10;AADcAAAADwAAAGRycy9kb3ducmV2LnhtbERPTWvCQBC9C/6HZYTedKNUKamrFI2gh1KrPbS3ITtN&#10;QrOzITvGtL++WxB6m8f7nOW6d7XqqA2VZwPTSQKKOPe24sLA23k3fgAVBNli7ZkMfFOA9Wo4WGJq&#10;/ZVfqTtJoWIIhxQNlCJNqnXIS3IYJr4hjtynbx1KhG2hbYvXGO5qPUuShXZYcWwosaFNSfnX6eIM&#10;OP2Rd5dMsnfZHuuX+8NPtn8+G3M36p8eQQn18i++ufc2zp9P4e+ZeI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2PtPEAAAA3AAAAA8AAAAAAAAAAAAAAAAAmAIAAGRycy9k&#10;b3ducmV2LnhtbFBLBQYAAAAABAAEAPUAAACJAwAAAAA=&#10;" path="m352,8c382,,923,220,973,492v72,195,-11,335,-239,556c483,1194,711,1076,244,1309,128,1348,94,1365,,1365,817,1020,912,692,839,470,778,270,453,104,352,8xe" fillcolor="silver" stroked="f">
                    <v:path arrowok="t" o:connecttype="custom" o:connectlocs="352,8;973,492;734,1048;244,1309;0,1365;839,470;352,8" o:connectangles="0,0,0,0,0,0,0"/>
                  </v:shape>
                  <v:group id="Group 316" o:spid="_x0000_s1092" style="position:absolute;left:6989;top:9560;width:4640;height:3377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<v:shape id="Freeform 317" o:spid="_x0000_s1093" style="position:absolute;left:6989;top:9560;width:4640;height:3377;visibility:visible;mso-wrap-style:square;v-text-anchor:top" coordsize="19610,1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nucAA&#10;AADcAAAADwAAAGRycy9kb3ducmV2LnhtbERPTYvCMBC9L/gfwgje1lRdRapRRJAVb2oPHodmbKrN&#10;pCRZrf/eLCzsbR7vc5brzjbiQT7UjhWMhhkI4tLpmisFxXn3OQcRIrLGxjEpeFGA9ar3scRcuycf&#10;6XGKlUghHHJUYGJscylDachiGLqWOHFX5y3GBH0ltcdnCreNHGfZTFqsOTUYbGlrqLyffqyC2+Xr&#10;eOgKp4vdfjrafh9Kb+ZBqUG/2yxAROriv/jPvddp/nQCv8+k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UnucAAAADcAAAADwAAAAAAAAAAAAAAAACYAgAAZHJzL2Rvd25y&#10;ZXYueG1sUEsFBgAAAAAEAAQA9QAAAIUDAAAAAA==&#10;" path="m9946,8316l9814,8108,9680,7905,9548,7704,9413,7509,9278,7317,9142,7129,9003,6946,8864,6767,8723,6593,8578,6422,8431,6256,8281,6094,8129,5936,7973,5782,7814,5634,7650,5489,7483,5349,7311,5215,7136,5084,6955,4957,6768,4835,6578,4719,6381,4606,6178,4499,5971,4396r-216,-99l5534,4204r-228,-89l5071,4031r-242,-79l4579,3878r-258,-70l4160,3771r-168,-32l3818,3712r-178,-21l3460,3676r-185,-9l3089,3665r-188,4l2713,3678r-188,18l2338,3719r-186,30l1969,3787r-179,45l1614,3885r-171,59l1278,4012r-159,76l969,4171r-144,91l690,4362,565,4471,451,4588,348,4714r-92,135l177,4992r-66,152l61,5306,25,5478,4,5660,,5850r14,202l58,6328r73,253l228,6815r122,213l494,7222r165,177l845,7559r204,142l1270,7829r238,113l1759,8042r265,88l2299,8205r286,66l2881,8327r303,45l3492,8411r314,32l4123,8468r319,19l4761,8504r318,12l5395,8526r313,7l6016,8541r301,8l6611,8558r285,11l7169,8583r262,17l7680,8623r235,29l7962,8659r51,9l8063,8679r54,13l8171,8706r56,16l8284,8740r58,18l8400,8778r59,20l8520,8820r59,24l8640,8867r60,24l8761,8917r61,24l8942,8995r116,53l9172,9102r107,55l9381,9209r94,50l9560,9309r76,44l9632,9356r-3,2l9195,9299r-388,-25l8463,9283r-299,39l7905,9390r-218,96l7509,9606r-139,142l7264,9910r-68,180l7160,10287r-2,210l7186,10719r59,231l7331,11189r113,243l7582,11680r164,247l7931,12173r207,243l8365,12652r245,229l8874,13100r278,208l9445,13499r307,177l10071,13833r329,136l10738,14083r345,89l11435,14233r356,32l11821,14267r31,3l11884,14270r32,-1l11951,14267r35,-3l12022,14260r35,-5l12095,14249r38,-6l12171,14234r39,-7l12286,14207r79,-21l12442,14163r77,-24l12594,14114r73,-26l12736,14063r66,-24l12863,14015r55,-21l13325,13826r378,-173l14050,13476r320,-180l14661,13115r264,-186l15161,12742r209,-189l15553,12361r156,-191l15839,11978r105,-193l16024,11591r56,-192l16111,11206r7,-190l16103,10825r-39,-188l16003,10452r-84,-185l15814,10087r-126,-178l15541,9735r-167,-170l15186,9399r-208,-162l14751,9080r-244,-151l14242,8783r-282,-140l13660,8511r-316,-127l13366,7875r72,-481l13553,6940r156,-427l13900,6110r226,-378l14380,5375r280,-335l14960,4726r318,-296l15610,4152r341,-261l16298,3646r350,-231l16994,3197r341,-205l17668,2797r318,-186l18287,2434r280,-169l18822,2101r225,-158l19241,1790r156,-152l19514,1487r72,-150l19610,1186r-28,-152l19497,877,19354,717,19146,550,18872,378,18428,216,18000,101,17590,30,17198,r-374,11l16467,59r-340,84l15803,262r-306,150l15207,591r-273,207l14677,1030r-240,256l14213,1563r-207,297l13814,2173r-176,329l13479,2844r-145,352l13205,3557r-114,368l12993,4298r-83,375l12840,5049r-53,375l12749,5794r-25,364l12714,6516r5,347l12738,7199r33,321l12818,7826r-36,-109l12744,7613r-42,-99l12656,7421r-49,-89l12555,7247r-56,-79l12441,7092r-62,-70l12316,6956r-67,-62l12180,6836r-72,-53l12035,6734r-77,-45l11881,6648r-81,-37l11719,6578r-85,-29l11549,6523r-87,-21l11373,6484r-89,-14l11193,6459r-92,-7l11007,6447r-94,l10819,6449r-96,6l10626,6464r-96,11l10433,6490r86,11l10603,6515r80,16l10762,6550r75,23l10910,6597r69,29l11044,6656r63,34l11167,6726r57,40l11276,6809r49,46l11370,6903r42,51l11449,7008r33,58l11512,7127r25,63l11558,7257r16,69l11586,7399r8,75l11597,7554r-2,81l11589,7719r-13,89l11560,7899r-22,94l11511,8090r-32,101l11441,8294r-48,-105l11344,8090r-51,-92l11241,7911r-53,-82l11133,7753r-54,-71l11022,7617r-58,-61l10905,7500r-61,-50l10782,7404r-63,-42l10655,7325r-66,-34l10522,7263r-68,-26l10386,7216r-70,-17l10244,7185r-73,-11l10097,7166r-76,-4l9945,7160r-78,2l9788,7166r-81,7l9626,7181r-83,13l9459,7206r-86,16l9287,7239r107,15l9498,7274r99,22l9691,7322r89,30l9864,7384r80,35l10019,7457r72,40l10158,7540r61,45l10278,7632r54,48l10383,7730r47,54l10473,7837r38,55l10547,7948r32,57l10609,8063r25,60l10657,8182r19,59l10693,8301r14,60l10717,8422r8,59l10730,8541r4,59l10734,8658r-1,58l10728,8772r-24,-33l10681,8706r-24,-31l10632,8646r-23,-29l10584,8591r-24,-26l10535,8542r-24,-22l10487,8499r-25,-20l10436,8460r-25,-17l10386,8426r-24,-15l10337,8397r-25,-12l10287,8374r-26,-11l10237,8354r-25,-9l10187,8338r-25,-6l10138,8327r-24,-5l10089,8319r-24,-2l10041,8314r-24,l9993,8314r-23,l9946,8316xm9737,9260r-16,-28l9700,9202r-26,-31l9644,9139r-33,-32l9572,9074r-42,-35l9485,9004r-51,-34l9381,8935r-56,-36l9264,8865r-61,-35l9137,8795r-69,-33l8997,8729r-74,-33l8848,8666r-78,-30l8691,8606r-82,-27l8525,8553r-84,-25l8354,8506r-88,-21l8178,8466r-89,-16l7999,8435r-90,-11l7817,8416r-91,-6l7634,8406r-495,-11l6661,8377r-462,-23l5754,8325r-425,-33l4920,8252r-389,-44l4161,8158r-350,-55l3481,8043r-311,-65l2882,7909r-267,-76l2370,7754r-223,-85l1947,7580r-176,-94l1618,7388,1489,7285,1385,7178r-78,-112l1254,6950r-27,-120l1226,6705r27,-129l1306,6444r82,-136l1498,6167r140,-145l1806,5875r197,-152l2231,5567r135,-83l2505,5409r140,-69l2787,5279r143,-54l3076,5178r149,-41l3374,5102r151,-27l3677,5055r154,-15l3985,5032r156,-2l4298,5034r157,11l4614,5060r158,22l4930,5110r160,33l5249,5181r160,44l5567,5274r160,53l5885,5387r159,64l6201,5519r155,74l6512,5671r156,82l6822,5841r152,90l7125,6026r50,33l7233,6100r65,47l7368,6199r76,57l7525,6319r87,67l7702,6456r192,154l8097,6774r210,172l8521,7123r213,178l8944,7479r203,172l9337,7815r176,152l9669,8104r134,119l9910,8320r-27,4l9857,8329r-26,5l9806,8340r-26,8l9756,8356r-25,9l9707,8374r-23,10l9660,8395r-23,10l9615,8417r-44,23l9529,8466r-38,28l9452,8522r-34,29l9386,8580r-30,29l9329,8638r-25,29l9283,8694r45,-14l9371,8669r41,-7l9452,8657r40,-1l9529,8656r36,3l9600,8666r32,7l9663,8684r29,12l9720,8710r24,17l9767,8746r21,20l9806,8787r16,23l9836,8835r11,26l9857,8887r6,28l9866,8944r1,30l9864,9004r-5,31l9852,9068r-11,30l9826,9132r-17,32l9788,9196r-24,32l9737,9260xm12915,7201r-19,-314l12903,6564r31,-328l12989,5904r75,-336l13161,5231r115,-337l13409,4560r149,-330l13722,3904r178,-318l14091,3275r202,-299l14504,2689r220,-275l14952,2156r232,-243l15423,1690r241,-203l15907,1305r245,-158l16395,1013r241,-106l16875,829r234,-49l17337,764r221,18l17771,834r203,89l18165,1049r180,167l18512,1424r7,76l18504,1578r-33,79l18418,1739r-72,84l18258,1910r-104,89l18037,2090r-133,96l17761,2285r-156,102l17440,2492r-356,225l16701,2961r-199,129l16300,3225r-205,139l15889,3510r-205,152l15480,3819r-202,166l15080,4156r-194,178l14698,4520r-182,192l14343,4913r-164,209l14025,5338r-143,225l13752,5797r-27,56l13699,5909r-25,56l13651,6024r-23,58l13607,6141r-21,59l13568,6261r-20,59l13531,6381r-18,62l13496,6503r-31,124l13435,6750r-28,122l13381,6993r-27,122l13328,7232r-26,116l13275,7462r-14,56l13246,7572r-15,53l13216,7677r-6,47l13204,7774r-5,52l13197,7878r-3,54l13194,7988r1,55l13199,8098r4,55l13209,8207r9,53l13228,8311r6,24l13240,8360r7,24l13255,8406r8,22l13272,8450r9,20l13291,8490r120,47l13568,8602r90,39l13756,8684r102,48l13965,8784r112,56l14192,8901r117,64l14427,9034r120,73l14666,9184r119,81l14901,9351r114,90l15124,9535r106,98l15330,9734r94,105l15512,9949r79,114l15662,10181r62,122l15774,10429r41,129l15842,10692r15,137l15858,10971r-13,145l15816,11264r-16,102l15776,11468r-36,104l15694,11676r-54,104l15578,11885r-72,104l15427,12094r-88,104l15245,12302r-101,103l15036,12507r-114,100l14803,12708r-126,97l14547,12902r-135,95l14274,13090r-142,89l13985,13267r-150,85l13683,13434r-155,79l13371,13590r-158,71l13053,13731r-161,64l12732,13855r-163,57l12409,13964r-161,47l12088,14053r-165,24l11747,14082r-183,-14l11373,14037r-195,-47l10976,13928r-204,-76l10566,13761r-209,-102l10148,13545r-208,-125l9732,13285r-204,-142l9328,12992r-196,-158l8943,12671r-183,-169l8585,12330r-164,-175l8265,11978r-143,-179l7989,11620r-119,-178l7767,11265r-88,-173l7607,10922r-54,-166l7517,10595r-15,-153l7507,10296r27,-139l7584,10027r9,-37l7608,9952r19,-37l7649,9879r26,-37l7705,9806r33,-35l7775,9738r41,-33l7859,9672r49,-29l7960,9613r54,-27l8072,9560r62,-25l8199,9512r69,-20l8339,9473r76,-17l8493,9442r81,-12l8658,9421r88,-7l8838,9410r93,l9028,9411r99,5l9230,9425r105,11l9444,9451r111,20l9669,9493r22,-15l9716,9461r26,-19l9768,9421r27,-22l9822,9374r28,-26l9876,9321r27,-28l9927,9262r24,-31l9974,9199r20,-34l10013,9131r16,-35l10042,9060r12,-36l10060,8988r4,-35l10064,8915r-4,-35l10050,8842r-14,-35l10018,8771r-24,-36l9965,8700r-36,-34l9888,8632r-48,-32l9784,8569r-62,-31l9653,8510r115,-5l9874,8500r51,-1l9972,8497r46,l10061,8497r42,3l10143,8501r38,4l10218,8510r36,6l10287,8523r34,9l10352,8543r31,12l10412,8570r29,16l10469,8605r27,21l10524,8648r26,26l10576,8703r26,31l10628,8767r24,36l10678,8842r26,44l10730,8931r26,49l10783,9033r26,-63l10830,8906r15,-66l10856,8774r5,-68l10863,8640r-4,-68l10851,8502r-11,-68l10824,8366r-18,-67l10782,8233r-26,-67l10728,8100r-32,-63l10662,7974r-37,-60l10587,7854r-41,-57l10503,7742r-45,-54l10412,7639r-45,-47l10318,7547r-48,-42l10221,7468r-50,-34l10122,7403r-50,-26l10023,7354r-50,-18l9925,7322r89,18l10097,7357r79,18l10252,7394r69,21l10388,7436r63,22l10510,7482r56,25l10619,7531r49,28l10715,7587r45,28l10803,7646r41,33l10882,7712r37,35l10955,7782r35,38l11025,7859r32,41l11090,7942r32,45l11154,8032r66,97l11289,8233r72,112l11440,8465r57,-79l11548,8307r46,-77l11634,8153r36,-75l11701,8004r26,-73l11748,7859r18,-72l11778,7718r7,-68l11788,7583r,-65l11782,7452r-9,-62l11759,7328r-17,-59l11721,7210r-25,-57l11667,7098r-33,-53l11599,6993r-40,-50l11517,6894r-46,-45l11422,6804r-52,-42l11315,6721r-58,-38l11197,6646r-65,-35l11067,6579r112,11l11289,6609r105,23l11497,6661r98,34l11690,6734r90,43l11868,6825r83,52l12031,6933r77,58l12181,7053r69,63l12316,7183r63,68l12438,7321r56,71l12547,7463r50,73l12642,7609r44,73l12725,7755r37,72l12796,7897r31,70l12854,8035r25,67l12900,8165r18,60l12934,8283r13,55l12957,8390r,-3l12954,8375r-2,-25l12947,8314r-4,-47l12938,8210r-5,-65l12928,8069r-5,-82l12918,7895r-3,-100l12912,7688r-2,-112l12910,7456r1,-125l12915,7201xe" fillcolor="#622423 [1605]" stroked="f">
                      <v:path arrowok="t" o:connecttype="custom" o:connectlocs="1810,1299;984,892;265,967;54,1613;1051,2008;1933,2060;2242,2191;1700,2537;2622,3354;2944,3352;3717,2880;3490,2149;3774,921;4613,208;3363,370;3022,1780;2811,1573;2489,1538;2724,1687;2672,1893;2424,1700;2314,1740;2522,1936;2499,2027;2399,1971;2244,2131;1956,2008;824,1903;328,1493;943,1191;1578,1361;2116,1770;2280,1989;2255,2048;2335,2124;3141,1158;3993,196;4236,517;3394,1163;3186,1568;3122,1890;3232,2045;3670,2354;3669,2837;3164,3216;2451,3232;1800,2585;1871,2282;2184,2230;2365,2169;2315,2028;2457,2025;2563,2108;2495,1845;2426,1750;2616,1870;2787,1826;2690,1600;2882,1669;3057,1946;3055,1764" o:connectangles="0,0,0,0,0,0,0,0,0,0,0,0,0,0,0,0,0,0,0,0,0,0,0,0,0,0,0,0,0,0,0,0,0,0,0,0,0,0,0,0,0,0,0,0,0,0,0,0,0,0,0,0,0,0,0,0,0,0,0,0,0"/>
                      <o:lock v:ext="edit" verticies="t"/>
                    </v:shape>
                    <v:group id="Group 318" o:spid="_x0000_s1094" style="position:absolute;left:9540;top:11776;width:724;height:777" coordorigin="9540,11776" coordsize="724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<v:shape id="Freeform 319" o:spid="_x0000_s1095" style="position:absolute;left:9669;top:11976;width:122;height:91;visibility:visible;mso-wrap-style:square;v-text-anchor:top" coordsize="51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P+MIA&#10;AADcAAAADwAAAGRycy9kb3ducmV2LnhtbERPTWvCQBC9C/6HZYTezMbSSBtdRYRKezR66HGaHbPB&#10;7GzMrhr767uC4G0e73Pmy9424kKdrx0rmCQpCOLS6ZorBfvd5/gdhA/IGhvHpOBGHpaL4WCOuXZX&#10;3tKlCJWIIexzVGBCaHMpfWnIok9cSxy5g+sshgi7SuoOrzHcNvI1TafSYs2xwWBLa0PlsThbBX/f&#10;hdn9nJpyO7219duvTzcf2VGpl1G/moEI1Ien+OH+0nF+lsH9mXi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c/4wgAAANwAAAAPAAAAAAAAAAAAAAAAAJgCAABkcnMvZG93&#10;bnJldi54bWxQSwUGAAAAAAQABAD1AAAAhwMAAAAA&#10;" path="m74,51l53,70,34,90,21,110,11,129,3,148,,167r,17l2,202r5,17l13,235r10,16l34,266r14,15l62,294r16,13l95,319r17,11l131,341r18,9l168,359r20,7l206,372r19,5l242,382r16,3l274,387r15,l301,386r13,-1l323,381r7,-5l335,370r4,-8l344,355r6,-8l357,341r15,-15l389,312r40,-31l466,249r16,-18l497,213r5,-10l507,194r4,-10l514,174r1,-11l515,153r-1,-11l512,131r-4,-11l502,108,494,95,485,83,473,72,462,61,450,51,438,42,424,33,410,26,397,21,382,15,368,11,353,7,337,5,323,2,293,,262,,232,2,204,6r-27,5l151,18r-24,8l107,33,89,42,74,51xe" fillcolor="#622423 [1605]" stroked="f">
                        <v:path arrowok="t" o:connecttype="custom" o:connectlocs="13,16;5,26;1,35;0,43;2,51;5,59;11,66;18,72;27,78;35,82;45,86;53,89;61,91;68,91;74,91;78,88;80,85;83,82;88,77;102,66;114,54;119,48;121,43;122,38;122,33;120,28;117,22;112,17;107,12;100,8;94,5;87,3;80,1;69,0;55,0;42,3;30,6;21,10" o:connectangles="0,0,0,0,0,0,0,0,0,0,0,0,0,0,0,0,0,0,0,0,0,0,0,0,0,0,0,0,0,0,0,0,0,0,0,0,0,0"/>
                      </v:shape>
                      <v:shape id="Freeform 320" o:spid="_x0000_s1096" style="position:absolute;left:9540;top:11790;width:47;height:127;visibility:visible;mso-wrap-style:square;v-text-anchor:top" coordsize="1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v++sMA&#10;AADcAAAADwAAAGRycy9kb3ducmV2LnhtbERPTWvCQBC9F/oflil4azYWDBpdRQRpxSI07cHjkJ0m&#10;qdnZsLtN4r93C0Jv83ifs9qMphU9Od9YVjBNUhDEpdUNVwq+PvfPcxA+IGtsLZOCK3nYrB8fVphr&#10;O/AH9UWoRAxhn6OCOoQul9KXNRn0ie2II/dtncEQoaukdjjEcNPKlzTNpMGGY0ONHe1qKi/Fr1Hw&#10;w4v21Myn51cz+kofercw70elJk/jdgki0Bj+xXf3m47zZxn8PR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v++sMAAADcAAAADwAAAAAAAAAAAAAAAACYAgAAZHJzL2Rv&#10;d25yZXYueG1sUEsFBgAAAAAEAAQA9QAAAIgDAAAAAA==&#10;" path="m52,r4,1l61,1r5,2l71,6r8,6l89,21,99,32r10,14l118,62r10,17l136,97r9,21l154,141r7,22l168,188r8,26l182,241r5,27l192,295r4,26l198,347r1,25l199,396r,22l198,438r-2,19l193,475r-4,15l184,503r-6,11l172,523r-7,7l161,533r-4,1l154,535r-5,l144,535r-4,-1l135,533r-5,-3l120,523r-9,-9l102,503,92,490,82,475,73,457,63,438,55,418,47,396,39,372,31,347,25,321,19,295,14,268,9,241,5,214,3,188,1,163,,141,1,118,3,97,4,79,8,62,11,46,16,32,21,21r8,-9l35,6,39,3,43,1r4,l52,xe" fillcolor="#622423 [1605]" stroked="f" strokecolor="#1f1a17" strokeweight="0">
                        <v:path arrowok="t" o:connecttype="custom" o:connectlocs="13,0;16,1;19,3;23,8;28,15;32,23;36,33;40,45;43,57;45,70;47,82;47,94;47,104;46,113;43,119;41,124;38,127;36,127;34,127;32,127;28,124;24,119;19,113;15,104;11,94;7,82;4,70;2,57;1,45;0,33;1,23;2,15;4,8;7,3;9,1;11,0" o:connectangles="0,0,0,0,0,0,0,0,0,0,0,0,0,0,0,0,0,0,0,0,0,0,0,0,0,0,0,0,0,0,0,0,0,0,0,0"/>
                      </v:shape>
                      <v:shape id="Freeform 321" o:spid="_x0000_s1097" style="position:absolute;left:9775;top:11776;width:43;height:139;visibility:visible;mso-wrap-style:square;v-text-anchor:top" coordsize="181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L+sEA&#10;AADcAAAADwAAAGRycy9kb3ducmV2LnhtbERP24rCMBB9X/Afwgi+abpCV+kaZfGGC/rg5QOGZrYt&#10;NpOaRK1+/WZB2Lc5nOtMZq2pxY2crywreB8kIIhzqysuFJyOq/4YhA/IGmvLpOBBHmbTztsEM23v&#10;vKfbIRQihrDPUEEZQpNJ6fOSDPqBbYgj92OdwRChK6R2eI/hppbDJPmQBiuODSU2NC8pPx+uRsFu&#10;++3rdDlePMmTpae7nNP1Ralet/36BBGoDf/il3uj4/x0BH/PxAvk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Fi/rBAAAA3AAAAA8AAAAAAAAAAAAAAAAAmAIAAGRycy9kb3du&#10;cmV2LnhtbFBLBQYAAAAABAAEAPUAAACGAwAAAAA=&#10;" path="m127,2l131,r4,l140,2r3,1l150,8r6,7l162,25r5,14l172,54r2,17l178,89r1,21l181,134r,25l181,185r-2,27l177,240r-4,30l169,300r-5,29l158,358r-6,27l146,412r-8,25l131,462r-7,21l115,504r-9,18l98,540r-9,13l80,566r-8,10l63,582r-9,3l51,587r-5,l42,585r-4,-1l31,579r-6,-7l20,562,15,550,10,535,6,517,4,498,1,477,,454,,430,1,404,2,376,5,347,7,317r5,-30l17,258r5,-29l28,202r7,-26l42,150r7,-23l58,104,65,83,74,65,83,49,91,34r9,-13l110,13r9,-8l127,2xe" fillcolor="#622423 [1605]" stroked="f" strokecolor="#1f1a17" strokeweight="0">
                        <v:path arrowok="t" o:connecttype="custom" o:connectlocs="31,0;33,0;36,2;38,6;41,13;42,21;43,32;43,44;42,57;40,71;38,85;35,98;31,109;27,119;23,128;19,134;15,138;12,139;10,139;7,137;5,133;2,127;1,118;0,108;0,96;1,82;3,68;5,54;8,42;12,30;15,20;20,12;24,5;28,1" o:connectangles="0,0,0,0,0,0,0,0,0,0,0,0,0,0,0,0,0,0,0,0,0,0,0,0,0,0,0,0,0,0,0,0,0,0"/>
                      </v:shape>
                      <v:group id="Group 322" o:spid="_x0000_s1098" style="position:absolute;left:9802;top:12119;width:462;height:434" coordorigin="8834,3389" coordsize="39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<v:shape id="Freeform 323" o:spid="_x0000_s1099" style="position:absolute;left:8834;top:3389;width:390;height:366;visibility:visible;mso-wrap-style:square;v-text-anchor:top" coordsize="1951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7+sEA&#10;AADcAAAADwAAAGRycy9kb3ducmV2LnhtbERPTWvCQBC9C/0PyxS8SLOpoNg0GymBWk+iael5yE6T&#10;0Oxs2N3G9N+7guBtHu9z8u1kejGS851lBc9JCoK4trrjRsHX5/vTBoQPyBp7y6Tgnzxsi4dZjpm2&#10;Zz7RWIVGxBD2GSpoQxgyKX3dkkGf2IE4cj/WGQwRukZqh+cYbnq5TNO1NNhxbGhxoLKl+rf6Mwro&#10;41iVdAjpTmM59nvc2UX5rdT8cXp7BRFoCnfxzb3Xcf7qBa7PxAtkc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p+/rBAAAA3AAAAA8AAAAAAAAAAAAAAAAAmAIAAGRycy9kb3du&#10;cmV2LnhtbFBLBQYAAAAABAAEAPUAAACGAwAAAAA=&#10;" path="m1948,r3,55l1951,114r-3,67l1942,252r-9,76l1923,407r-14,83l1892,577r-18,86l1853,752r-24,91l1803,932r-29,89l1743,1109r-34,86l1674,1278r-39,79l1596,1434r-44,71l1508,1571r-47,60l1413,1684r-52,47l1307,1769r-54,30l1195,1820r-58,11l1075,1831r-63,-11l947,1798r-66,-36l813,1714r-55,4l706,1721r-48,l613,1718r-19,-1l574,1715r-17,-3l539,1709r-15,-5l511,1699r-13,-5l489,1686r-23,-17l443,1646r-24,-28l393,1586r-26,-37l340,1508r-27,-43l286,1418r-28,-51l232,1314r-27,-56l179,1201r-24,-59l131,1082r-22,-62l88,957,69,893,52,830,36,767,23,704,14,642,6,581,1,521,,463,1,407,7,353r9,-52l30,253,47,207,69,165,95,127,126,93r47,11l221,114r51,9l324,130r54,8l433,144r57,5l548,153r59,3l667,159r60,1l789,161r62,-1l913,159r63,-1l1038,155r63,-4l1163,146r63,-5l1288,135r60,-7l1409,120r60,-8l1528,103r58,-11l1643,82r54,-12l1751,57r52,-12l1853,30r48,-13l1948,xe" fillcolor="#622423 [1605]" stroked="f" strokecolor="#1f1a17" strokeweight="0">
                          <v:path arrowok="t" o:connecttype="custom" o:connectlocs="390,11;389,36;386,66;382,98;375,133;366,169;355,204;342,239;327,271;310,301;292,326;272,346;250,360;227,366;202,364;176,352;152,343;132,344;119,343;111,342;105,341;100,339;93,334;84,323;73,310;63,293;52,273;41,251;31,228;22,204;14,179;7,153;3,128;0,104;0,81;3,60;9,41;19,25;35,21;54,25;76,28;98,30;121,31;145,32;170,32;195,32;220,30;245,28;269,26;294,22;317,18;339,14;360,9;380,3" o:connectangles="0,0,0,0,0,0,0,0,0,0,0,0,0,0,0,0,0,0,0,0,0,0,0,0,0,0,0,0,0,0,0,0,0,0,0,0,0,0,0,0,0,0,0,0,0,0,0,0,0,0,0,0,0,0"/>
                        </v:shape>
                        <v:shape id="Freeform 324" o:spid="_x0000_s1100" style="position:absolute;left:8846;top:3421;width:233;height:301;visibility:visible;mso-wrap-style:square;v-text-anchor:top" coordsize="1161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R4MQA&#10;AADcAAAADwAAAGRycy9kb3ducmV2LnhtbESPTWvCQBCG7wX/wzJCb3WjiJToKqIIPViwKoi3MTsm&#10;wexsyG418dc7h0JvM8z78cxs0bpK3akJpWcDw0ECijjztuTcwPGw+fgEFSKyxcozGegowGLee5th&#10;av2Df+i+j7mSEA4pGihirFOtQ1aQwzDwNbHcrr5xGGVtcm0bfEi4q/QoSSbaYcnSUGBNq4Ky2/7X&#10;SQmvO306Hw/X8a4bjp7f2fNSbY1577fLKahIbfwX/7m/rOBPBF+ekQn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6EeDEAAAA3AAAAA8AAAAAAAAAAAAAAAAAmAIAAGRycy9k&#10;b3ducmV2LnhtbFBLBQYAAAAABAAEAPUAAACJAwAAAAA=&#10;" path="m115,r62,12l238,25r62,9l359,44r61,8l479,59r59,6l598,69r59,4l716,75r60,1l834,76r59,l953,74r58,-2l1070,68r15,62l1099,195r12,66l1122,329r10,69l1139,466r8,68l1153,601r4,65l1159,730r2,60l1161,847r-3,53l1154,948r-5,43l1142,1028r-17,14l1107,1056r-16,11l1076,1076r-14,9l1049,1091r-13,3l1023,1098r-11,1l1001,1101r-11,l980,1098r-10,-2l961,1092r-8,-4l944,1083r-17,-12l911,1057r-16,-15l878,1026r-16,-16l844,995r-9,-7l825,982r-10,-6l804,970r3,51l810,1073r4,54l818,1179r5,53l827,1284r2,52l831,1388r-7,14l815,1416r-9,12l796,1440r-12,9l772,1459r-13,8l745,1474r-14,6l716,1487r-14,4l687,1495r-15,3l656,1500r-16,1l624,1503r-15,l593,1503r-16,-2l562,1500r-30,-5l504,1488r-26,-9l454,1469r-10,-6l434,1458r-8,-6l418,1446r-21,-30l375,1384r-22,-36l329,1310r-23,-41l282,1226r-23,-45l235,1133r-23,-48l188,1034,166,982,144,929,123,875,103,821,84,767,67,712,52,658,37,603,26,549,16,496,8,444,3,393,,344,,295,3,250,8,206,18,164,30,126,45,89,65,57,88,26,115,xe" stroked="f">
                          <v:path arrowok="t" o:connecttype="custom" o:connectlocs="36,2;60,7;84,10;108,13;132,15;156,15;179,15;203,14;218,26;223,52;227,80;230,107;232,133;233,158;232,180;231,198;226,209;219,214;213,217;208,219;203,220;199,220;195,219;191,218;186,214;180,209;173,202;168,198;164,195;162,204;163,226;165,247;166,268;165,281;162,286;157,290;152,294;147,296;141,299;135,300;128,301;122,301;116,301;107,299;96,296;89,293;85,291;80,284;71,270;61,254;52,237;43,217;33,197;25,175;17,154;10,132;5,110;2,89;0,69;1,50;4,33;9,18;18,5" o:connectangles="0,0,0,0,0,0,0,0,0,0,0,0,0,0,0,0,0,0,0,0,0,0,0,0,0,0,0,0,0,0,0,0,0,0,0,0,0,0,0,0,0,0,0,0,0,0,0,0,0,0,0,0,0,0,0,0,0,0,0,0,0,0,0"/>
                        </v:shape>
                        <v:shape id="Freeform 325" o:spid="_x0000_s1101" style="position:absolute;left:8939;top:3441;width:62;height:164;visibility:visible;mso-wrap-style:square;v-text-anchor:top" coordsize="309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I18IA&#10;AADcAAAADwAAAGRycy9kb3ducmV2LnhtbERPS4vCMBC+C/sfwizsTdN6EKlGqbsIi7CCj4PHsRnT&#10;YjMpTbTdf28Ewdt8fM+ZL3tbizu1vnKsIB0lIIgLpys2Co6H9XAKwgdkjbVjUvBPHpaLj8EcM+06&#10;3tF9H4yIIewzVFCG0GRS+qIki37kGuLIXVxrMUTYGqlb7GK4reU4SSbSYsWxocSGvksqrvubVbD6&#10;MaZIz5vz8XTbBr3r8k3+1yn19dnnMxCB+vAWv9y/Os6fpP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YjXwgAAANwAAAAPAAAAAAAAAAAAAAAAAJgCAABkcnMvZG93&#10;bnJldi54bWxQSwUGAAAAAAQABAD1AAAAhwMAAAAA&#10;" path="m,l10,32r28,84l78,236r48,140l152,449r25,70l203,589r23,62l250,706r19,47l279,772r9,16l295,800r6,10l309,819r-1,-3l299,804,283,782,262,751,237,712,209,665,178,611,162,581,146,550,131,518,115,484,100,449,85,413,71,375,59,336,47,297,36,257,26,215,17,173,10,131,5,88,1,45,,xe" fillcolor="#622423 [1605]" stroked="f">
                          <v:path arrowok="t" o:connecttype="custom" o:connectlocs="0,0;2,6;8,23;16,47;25,75;30,90;36,104;41,118;45,130;50,141;54,151;56,155;58,158;59,160;60,162;62,164;62,163;60,161;57,157;53,150;48,143;42,133;36,122;33,116;29,110;26,104;23,97;20,90;17,83;14,75;12,67;9,59;7,51;5,43;3,35;2,26;1,18;0,9;0,0" o:connectangles="0,0,0,0,0,0,0,0,0,0,0,0,0,0,0,0,0,0,0,0,0,0,0,0,0,0,0,0,0,0,0,0,0,0,0,0,0,0,0"/>
                        </v:shape>
                      </v:group>
                    </v:group>
                  </v:group>
                </v:group>
                <v:group id="Group 326" o:spid="_x0000_s1102" style="position:absolute;left:4635;top:9979;width:1117;height:931;rotation:-407021fd" coordorigin="9422,9791" coordsize="2108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YwxRwwAAANwAAAAP&#10;AAAAAAAAAAAAAAAAAKoCAABkcnMvZG93bnJldi54bWxQSwUGAAAAAAQABAD6AAAAmgMAAAAA&#10;">
                  <v:shape id="Freeform 327" o:spid="_x0000_s1103" style="position:absolute;left:9473;top:9847;width:1979;height:1319;visibility:visible;mso-wrap-style:square;v-text-anchor:top" coordsize="6414,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paMUA&#10;AADcAAAADwAAAGRycy9kb3ducmV2LnhtbESPQWsCMRCF7wX/Qxiht5q1BSurUYpUKGgP3arncTPu&#10;xm4mcZPq9t8bQehthve+N2+m88424kxtMI4VDAcZCOLSacOVgs338mkMIkRkjY1jUvBHAeaz3sMU&#10;c+0u/EXnIlYihXDIUUEdo8+lDGVNFsPAeeKkHVxrMaa1raRu8ZLCbSOfs2wkLRpOF2r0tKip/Cl+&#10;barhj8a/8+r0eVjuTtV+a17H60Kpx373NgERqYv/5jv9oRM3eoHbM2kC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2loxQAAANwAAAAPAAAAAAAAAAAAAAAAAJgCAABkcnMv&#10;ZG93bnJldi54bWxQSwUGAAAAAAQABAD1AAAAigMAAAAA&#10;" path="m1064,1659r-5,47l1057,1754r-1,51l1054,1858r2,55l1057,1968r1,57l1062,2083r7,119l1079,2321r12,118l1106,2556r15,112l1136,2775r16,100l1168,2964r15,79l1197,3109r11,52l1218,3195r-41,5l1132,3206r-48,8l1035,3222r-51,10l929,3243r-54,13l819,3269r-55,15l707,3300r-57,19l593,3337r-56,21l483,3381r-55,23l377,3429r-50,27l279,3485r-45,29l192,3545r-38,34l118,3613r-31,36l60,3687r-22,40l20,3769,8,3812,,3857r,47l5,3953r13,51l36,4057r24,32l97,4119r53,27l216,4170r78,21l383,4208r100,14l592,4234r117,9l834,4249r131,4l1101,4254r140,-3l1385,4248r146,-8l1678,4232r146,-11l1970,4207r144,-15l2255,4174r138,-20l2526,4133r126,-24l2771,4083r113,-27l2986,4028r92,-31l3160,3965r70,-34l3286,3897r42,-38l3355,3822r28,44l3428,3906r59,38l3560,3979r86,33l3743,4041r108,27l3967,4093r125,21l4223,4134r136,16l4500,4162r145,12l4791,4181r146,5l5084,4188r145,l5370,4186r138,-6l5641,4171r126,-12l5884,4145r111,-17l6094,4108r89,-22l6258,4060r63,-29l6368,4000r32,-33l6414,3930r-4,-38l6387,3848r-37,-55l6311,3741r-37,-50l6237,3645r-38,-43l6162,3561r-39,-37l6086,3488r-37,-32l6011,3427r-37,-28l5936,3375r-37,-24l5862,3331r-37,-18l5789,3297r-37,-15l5716,3269r-36,-11l5645,3250r-36,-8l5573,3236r-35,-5l5504,3229r-35,-3l5434,3226r-33,l5367,3227r-33,3l5302,3232r-32,4l5238,3241r115,-346l5432,2568r42,-305l5484,1976r-23,-268l5411,1462r-78,-227l5230,1027,5105,838,4961,668,4797,519,4618,387,4426,276,4221,183,4008,109,3787,55,3562,18,3333,,3104,2,2876,20,2652,58r-217,56l2224,188r-199,92l1839,391,1667,519,1511,665,1375,829r-115,181l1168,1209r-67,216l1064,1659xe" stroked="f">
                    <v:path arrowok="t" o:connecttype="custom" o:connectlocs="326,544;326,593;328,646;337,756;351,860;365,944;376,991;334,997;287,1006;236,1018;183,1035;132,1055;86,1081;48,1110;19,1143;2,1182;2,1226;19,1268;67,1293;149,1309;257,1317;383,1318;518,1312;652,1300;779,1281;890,1258;975,1229;1027,1197;1058,1211;1125,1244;1224,1269;1345,1287;1478,1296;1613,1299;1740,1293;1850,1280;1931,1259;1975,1230;1971,1193;1936,1144;1901,1104;1866,1072;1832,1046;1797,1027;1764,1014;1731,1005;1698,1001;1666,1000;1636,1002;1652,898;1692,613;1645,383;1531,207;1366,86;1168,17;958,1;751,35;567,121;424,257;340,442" o:connectangles="0,0,0,0,0,0,0,0,0,0,0,0,0,0,0,0,0,0,0,0,0,0,0,0,0,0,0,0,0,0,0,0,0,0,0,0,0,0,0,0,0,0,0,0,0,0,0,0,0,0,0,0,0,0,0,0,0,0,0,0"/>
                  </v:shape>
                  <v:shape id="Freeform 328" o:spid="_x0000_s1104" style="position:absolute;left:9868;top:10814;width:1191;height:203;visibility:visible;mso-wrap-style:square;v-text-anchor:top" coordsize="3853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KHMIA&#10;AADcAAAADwAAAGRycy9kb3ducmV2LnhtbERPTWsCMRC9F/ofwhR6KZq0VF1Wo1Rpi1e3PXgcN+Nm&#10;cTNZN6mu/94UBG/zeJ8zW/SuESfqQu1Zw+tQgSAuvam50vD78zXIQISIbLDxTBouFGAxf3yYYW78&#10;mTd0KmIlUgiHHDXYGNtcylBachiGviVO3N53DmOCXSVNh+cU7hr5ptRYOqw5NVhsaWWpPBR/TsNq&#10;/71Vn3QcTTZNsdzVpDL7orR+fuo/piAi9fEuvrnXJs0fv8P/M+kC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cocwgAAANwAAAAPAAAAAAAAAAAAAAAAAJgCAABkcnMvZG93&#10;bnJldi54bWxQSwUGAAAAAAQABAD1AAAAhwMAAAAA&#10;" path="m,l74,34r90,37l267,112r115,43l507,199r135,46l711,267r72,24l856,313r74,23l1005,357r76,21l1157,397r78,20l1312,436r78,17l1467,469r77,15l1620,499r77,12l1771,521r74,9l1917,537r70,5l2057,546r66,1l2177,547r53,-2l2283,542r54,-4l2392,535r54,-7l2502,522r56,-7l2613,506r56,-10l2724,486r57,-11l2837,463r57,-12l2950,437r55,-15l3061,406r56,-16l3172,374r55,-19l3282,337r54,-19l3390,297r52,-20l3495,255r52,-22l3598,211r49,-24l3697,162r48,-24l3793,113r47,-26l3848,98r3,11l3853,122r-3,12l3845,146r-7,14l3828,173r-13,14l3801,201r-16,15l3766,230r-20,15l3724,259r-24,15l3676,289r-25,14l3597,332r-56,28l3484,387r-57,25l3371,436r-52,21l3270,474r-42,15l3181,504r-50,16l3076,535r-60,16l2953,566r-66,14l2816,594r-74,14l2665,619r-79,10l2503,637r-84,5l2376,645r-44,1l2289,647r-44,l2199,646r-45,-1l2109,642r-46,-2l1971,632r-91,-10l1787,611r-93,-12l1601,587r-92,-15l1417,556r-91,-18l1235,521r-89,-20l1058,481,973,462,889,439,807,418,728,395,651,373,577,349,508,326,441,301,378,277,319,253,263,229,212,204,168,180,126,156,91,133,60,109,37,87,18,63,6,42,,21,,xe" fillcolor="#622423 [1605]" stroked="f">
                    <v:path arrowok="t" o:connecttype="custom" o:connectlocs="51,22;157,62;242,91;311,112;382,131;453,147;525,160;593,168;656,172;706,170;756,166;808,159;860,149;912,137;963,122;1014,106;1064,87;1112,66;1158,43;1189,31;1190,42;1183,54;1170,68;1151,81;1129,95;1077,121;1026,143;983,158;932,173;870,186;799,197;734,202;694,203;652,201;581,195;495,184;410,169;327,151;249,131;178,110;117,87;66,64;28,42;6,20;0,0" o:connectangles="0,0,0,0,0,0,0,0,0,0,0,0,0,0,0,0,0,0,0,0,0,0,0,0,0,0,0,0,0,0,0,0,0,0,0,0,0,0,0,0,0,0,0,0,0"/>
                  </v:shape>
                  <v:shape id="Freeform 329" o:spid="_x0000_s1105" style="position:absolute;left:9422;top:9791;width:2108;height:1411;visibility:visible;mso-wrap-style:square;v-text-anchor:top" coordsize="6829,4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P68EA&#10;AADcAAAADwAAAGRycy9kb3ducmV2LnhtbERPTYvCMBC9C/6HMII3TRW3SDWKCoKXFaxevA3N2Bab&#10;SW1SrfvrzcLC3ubxPme57kwlntS40rKCyTgCQZxZXXKu4HLej+YgnEfWWFkmBW9ysF71e0tMtH3x&#10;iZ6pz0UIYZeggsL7OpHSZQUZdGNbEwfuZhuDPsAml7rBVwg3lZxGUSwNlhwaCqxpV1B2T1uj4PYT&#10;X6uZOR232WXbPlzqidpvpYaDbrMA4anz/+I/90GH+fEX/D4TLp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6T+vBAAAA3AAAAA8AAAAAAAAAAAAAAAAAmAIAAGRycy9kb3du&#10;cmV2LnhtbFBLBQYAAAAABAAEAPUAAACGAwAAAAA=&#10;" path="m1199,3256r-44,6l1108,3269r-50,10l1007,3290r-53,14l900,3320r-56,17l788,3357r-55,21l676,3400r-57,25l563,3452r-54,29l456,3511r-54,30l353,3575r-48,36l258,3647r-44,38l175,3725r-37,42l104,3809r-28,44l51,3899r-21,48l15,3995,5,4046,,4097r2,53l9,4204r14,56l44,4317r23,36l108,4385r55,30l232,4442r81,23l406,4485r104,19l624,4519r122,12l876,4540r136,7l1155,4551r145,1l1450,4551r151,-4l1754,4541r153,-9l2060,4521r150,-14l2357,4491r143,-17l2638,4453r132,-22l2895,4406r116,-27l3118,4350r96,-31l3299,4287r73,-36l3432,4216r44,-39l3505,4136r32,47l3585,4227r66,39l3730,4303r94,35l3930,4369r118,27l4174,4421r135,21l4452,4460r149,17l4753,4489r157,9l5068,4504r160,3l5386,4507r157,-2l5696,4499r150,-9l5990,4479r136,-15l6254,4447r119,-20l6481,4404r96,-26l6659,4349r68,-32l6779,4282r34,-37l6829,4206r-4,-42l6800,4118r-39,-67l6722,3987r-40,-61l6644,3869r-40,-54l6565,3763r-40,-48l6486,3668r-40,-44l6406,3585r-39,-39l6327,3511r-38,-33l6249,3447r-39,-27l6171,3394r-39,-23l6094,3350r-39,-19l6017,3315r-39,-15l5941,3288r-38,-11l5866,3268r-37,-6l5793,3256r-37,-3l5720,3251r-35,l5649,3253r-34,3l5581,3261r108,-353l5760,2578r33,-312l5792,1976r-34,-270l5696,1455r-90,-230l5490,1015,5351,825,5192,655,5015,504,4821,374,4613,263,4394,171,4165,99,3929,47,3689,14,3445,,3202,6,2960,32,2723,76r-230,64l2270,222,2060,323,1862,444,1680,583,1516,741,1372,918r-121,195l1153,1327r-69,233l1043,1811r-5,50l1036,1911r-3,52l1033,2016r,54l1035,2124r1,56l1038,2235r4,56l1047,2345r5,56l1057,2457r12,109l1083,2672r15,101l1114,2870r16,89l1146,3039r16,72l1176,3172r12,48l1199,3256xm1359,3378r-41,5l1273,3389r-48,8l1176,3405r-51,10l1070,3426r-54,13l960,3452r-55,15l848,3483r-57,19l734,3520r-56,21l624,3564r-55,23l518,3612r-50,27l420,3668r-45,29l333,3728r-38,34l259,3796r-31,36l201,3870r-22,40l161,3952r-12,43l141,4040r,47l146,4136r13,51l177,4240r24,32l238,4302r53,27l357,4353r78,21l524,4391r100,14l733,4417r117,9l975,4432r131,4l1242,4437r140,-3l1526,4431r146,-8l1819,4415r146,-11l2111,4390r144,-15l2396,4357r138,-20l2667,4316r126,-24l2912,4266r113,-27l3127,4211r92,-31l3301,4148r70,-34l3427,4080r42,-38l3496,4005r28,44l3569,4089r59,38l3701,4162r86,33l3884,4224r108,27l4108,4276r125,21l4364,4317r136,16l4641,4345r145,12l4932,4364r146,5l5225,4371r145,l5511,4369r138,-6l5782,4354r126,-12l6025,4328r111,-17l6235,4291r89,-22l6399,4243r63,-29l6509,4183r32,-33l6555,4113r-4,-38l6528,4031r-37,-55l6452,3924r-37,-50l6378,3828r-38,-43l6303,3744r-39,-37l6227,3671r-37,-32l6152,3610r-37,-28l6077,3558r-37,-24l6003,3514r-37,-18l5930,3480r-37,-15l5857,3452r-36,-11l5786,3433r-36,-8l5714,3419r-35,-5l5645,3412r-35,-3l5575,3409r-33,l5508,3410r-33,3l5443,3415r-32,4l5379,3424r115,-346l5573,2751r42,-305l5625,2159r-23,-268l5552,1645r-78,-227l5371,1210,5246,1021,5102,851,4938,702,4759,570,4567,459,4362,366,4149,292,3928,238,3703,201,3474,183r-229,2l3017,203r-224,38l2576,297r-211,74l2166,463,1980,574,1808,702,1652,848r-136,164l1401,1193r-92,199l1242,1608r-37,234l1200,1889r-2,48l1197,1988r-2,53l1197,2096r1,55l1199,2208r4,58l1210,2385r10,119l1232,2622r15,117l1262,2851r15,107l1293,3058r16,89l1324,3226r14,66l1349,3344r10,34xe" fillcolor="#622423 [1605]" stroked="f">
                    <v:path arrowok="t" o:connecttype="custom" o:connectlocs="294,1024;191,1062;94,1119;23,1194;1,1286;50,1369;230,1404;494,1409;772,1387;992,1339;1092,1297;1250,1363;1516,1394;1805,1392;2030,1357;2107,1291;2039,1183;1965,1099;1893,1045;1822,1016;1755,1008;1788,702;1652,256;1286,31;841,24;468,230;320,577;320,676;330,795;359,964;393,1051;296,1070;193,1105;103,1156;50,1225;55,1314;162,1361;383,1375;652,1361;899,1322;1058,1265;1142,1290;1347,1338;1613,1355;1860,1342;2009,1297;1992,1216;1922,1138;1853,1089;1786,1064;1721,1057;1660,1061;1714,510;1469,177;1072,57;669,144;404,431;369,633;377,776;404,975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330" o:spid="_x0000_s1106" style="position:absolute;left:3233;top:8332;width:3110;height:2415" coordorigin="6595,4080" coordsize="3110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group id="Group 331" o:spid="_x0000_s1107" style="position:absolute;left:6683;top:4080;width:3022;height:2415;rotation:1047217fd" coordorigin="10324,8313" coordsize="4144,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HPRcQAAADcAAAA&#10;DwAAAAAAAAAAAAAAAACqAgAAZHJzL2Rvd25yZXYueG1sUEsFBgAAAAAEAAQA+gAAAJsDAAAAAA==&#10;">
                    <v:shape id="Freeform 332" o:spid="_x0000_s1108" style="position:absolute;left:10364;top:8363;width:4066;height:3079;rotation:-1461932fd;visibility:visible;mso-wrap-style:square;v-text-anchor:top" coordsize="7543,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1vsYA&#10;AADcAAAADwAAAGRycy9kb3ducmV2LnhtbESPQWvCQBCF74L/YRnBW920oLapq7SBggdpGyuhxyE7&#10;TYLZ2ZBdNf5751DwNsN78943q83gWnWmPjSeDTzOElDEpbcNVwYOPx8Pz6BCRLbYeiYDVwqwWY9H&#10;K0ytv3BO532slIRwSNFAHWOXah3KmhyGme+IRfvzvcMoa19p2+NFwl2rn5JkoR02LA01dpTVVB73&#10;J2eAv49FVuTLIvrl++Hz92v3ks13xkwnw9srqEhDvJv/r7dW8BdCK8/IB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1vsYAAADcAAAADwAAAAAAAAAAAAAAAACYAgAAZHJz&#10;L2Rvd25yZXYueG1sUEsFBgAAAAAEAAQA9QAAAIsDAAAAAA==&#10;" path="m134,896l200,794r75,-95l361,610r96,-83l561,451,675,380,797,316,927,258r139,-52l1210,160r151,-41l1520,84,1683,56,1851,34,2026,16,2204,5,2387,r185,l2762,7r193,11l3149,34r196,22l3543,84r199,33l3943,156r199,44l4342,248r199,54l4739,362r197,64l5130,496r192,75l5520,641r188,76l5886,798r169,87l6215,976r150,97l6506,1174r132,105l6761,1389r113,113l6978,1618r97,120l7160,1862r78,126l7307,2117r60,131l7417,2380r44,135l7494,2652r25,139l7535,2929r8,141l7542,3210r-8,142l7516,3493r-26,143l7456,3777r-42,141l7363,4057r-58,140l7238,4336r-75,136l7090,4589r-80,114l6925,4814r-92,108l6735,5025r-106,99l6519,5218r-115,87l6282,5388r-126,77l6023,5535r-136,63l5746,5655r-146,49l5449,5744r-153,33l5138,5800r-162,14l4810,5819r-170,-5l4469,5798r-176,-28l4116,5733r-181,-49l3752,5623r-185,-73l3380,5464r-189,-99l2999,5252,2807,5126,2613,4985,2419,4829,2246,4702,2078,4573,1916,4443,1760,4312,1610,4180,1467,4047,1329,3914,1198,3781,1073,3648,954,3514,843,3381,738,3247,639,3115,548,2982,462,2851,384,2721,314,2592,249,2464,193,2338,143,2213,100,2089,65,1968,37,1849,17,1732,5,1618,,1506,2,1397,13,1290,30,1187,58,1086,91,989r43,-93xe" fillcolor="#fbd4b4 [1305]" stroked="f">
                      <v:fill color2="#ffc [669]" rotate="t" angle="135" focus="100%" type="gradient"/>
                      <v:path arrowok="t" o:connecttype="custom" o:connectlocs="148,370;302,239;500,137;734,63;998,18;1287,0;1593,10;1910,44;2233,106;2555,192;2869,302;3173,422;3431,568;3644,735;3814,920;3939,1120;4022,1331;4062,1550;4061,1774;4019,1999;3938,2221;3822,2428;3683,2604;3514,2761;3318,2892;3097,2992;2855,3057;2593,3079;2314,3053;2022,2975;1720,2839;1409,2638;1120,2420;868,2212;646,2001;454,1789;295,1578;169,1372;77,1171;20,978;0,797;16,628;72,474" o:connectangles="0,0,0,0,0,0,0,0,0,0,0,0,0,0,0,0,0,0,0,0,0,0,0,0,0,0,0,0,0,0,0,0,0,0,0,0,0,0,0,0,0,0,0"/>
                    </v:shape>
                    <v:shape id="AutoShape 333" o:spid="_x0000_s1109" style="position:absolute;left:10915;top:9615;width:295;height:224;rotation:51137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xJsMA&#10;AADcAAAADwAAAGRycy9kb3ducmV2LnhtbERPTWsCMRC9C/0PYQq9iGbbg9StUZYtxeqt2kO9DZvp&#10;ZulmsiTR3frrjSB4m8f7nMVqsK04kQ+NYwXP0wwEceV0w7WC7/3H5BVEiMgaW8ek4J8CrJYPowXm&#10;2vX8RaddrEUK4ZCjAhNjl0sZKkMWw9R1xIn7dd5iTNDXUnvsU7ht5UuWzaTFhlODwY5KQ9Xf7mgV&#10;lO8ZbobxT7V153XhTehNeSiUenocijcQkYZ4F9/cnzrNn83h+ky6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sxJsMAAADcAAAADwAAAAAAAAAAAAAAAACYAgAAZHJzL2Rv&#10;d25yZXYueG1sUEsFBgAAAAAEAAQA9QAAAIgDAAAAAA==&#10;" path="m,3839r3831,l5017,,6169,3839r3831,l6915,6161r1187,3839l5017,7634,1898,10000,3085,6161,,3839xe" fillcolor="#e5dfec [663]" stroked="f">
                      <v:stroke joinstyle="miter"/>
                      <v:path o:connecttype="custom" o:connectlocs="0,86;113,86;148,0;182,86;295,86;204,138;239,224;148,171;56,224;91,138;0,86" o:connectangles="0,0,0,0,0,0,0,0,0,0,0"/>
                    </v:shape>
                    <v:shape id="AutoShape 334" o:spid="_x0000_s1110" style="position:absolute;left:13039;top:8651;width:246;height:264;rotation:-3080043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lhsYA&#10;AADcAAAADwAAAGRycy9kb3ducmV2LnhtbESPQWvCQBCF7wX/wzJCL6VurJCW6CqiiF5saRR6HbJj&#10;Es3Ohuyq6b/vHITeZnhv3vtmtuhdo27UhdqzgfEoAUVceFtzaeB42Lx+gAoR2WLjmQz8UoDFfPA0&#10;w8z6O3/TLY+lkhAOGRqoYmwzrUNRkcMw8i2xaCffOYyydqW2Hd4l3DX6LUlS7bBmaaiwpVVFxSW/&#10;OgP7dXlO6+LHbw+nydfnMX+5pGMy5nnYL6egIvXx3/y43lnBfxd8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IlhsYAAADcAAAADwAAAAAAAAAAAAAAAACYAgAAZHJz&#10;L2Rvd25yZXYueG1sUEsFBgAAAAAEAAQA9QAAAIsDAAAAAA==&#10;" path="m,3826r3821,l5000,,6179,3826r3821,l6911,6174r1178,3826l5000,7652,1911,10000,3089,6174,,3826xe" fillcolor="#fd98ff [831]" stroked="f">
                      <v:stroke joinstyle="miter"/>
                      <v:path o:connecttype="custom" o:connectlocs="0,101;94,101;123,0;152,101;246,101;170,163;199,264;123,202;47,264;76,163;0,101" o:connectangles="0,0,0,0,0,0,0,0,0,0,0"/>
                    </v:shape>
                    <v:shape id="AutoShape 335" o:spid="_x0000_s1111" style="position:absolute;left:10349;top:9678;width:185;height:161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09MMA&#10;AADcAAAADwAAAGRycy9kb3ducmV2LnhtbERPTWvCQBC9F/oflil4q5t4UEndhCJVvBprS29jdkzS&#10;ZmdDdk2iv94tFHqbx/ucVTaaRvTUudqygngagSAurK65VPB+2DwvQTiPrLGxTAqu5CBLHx9WmGg7&#10;8J763JcihLBLUEHlfZtI6YqKDLqpbYkDd7adQR9gV0rd4RDCTSNnUTSXBmsODRW2tK6o+MkvRsFQ&#10;cvzxffv0l/HrdFxu3raL9WGr1ORpfH0B4Wn0/+I/906H+YsYfp8JF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v09MMAAADcAAAADwAAAAAAAAAAAAAAAACYAgAAZHJzL2Rv&#10;d25yZXYueG1sUEsFBgAAAAAEAAQA9QAAAIgDAAAAAA==&#10;" path="m,3789r3838,l5027,,6162,3789r3838,l6919,6211r1189,3789l5027,7640,1892,10000,3081,6211,,3789xe" fillcolor="#fabf8f [1945]" stroked="f">
                      <v:stroke joinstyle="miter"/>
                      <v:path o:connecttype="custom" o:connectlocs="0,61;71,61;93,0;114,61;185,61;128,100;150,161;93,123;35,161;57,100;0,61" o:connectangles="0,0,0,0,0,0,0,0,0,0,0"/>
                    </v:shape>
                    <v:shape id="AutoShape 336" o:spid="_x0000_s1112" style="position:absolute;left:13718;top:9460;width:363;height:315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Bk08EA&#10;AADcAAAADwAAAGRycy9kb3ducmV2LnhtbERPTYvCMBC9L+x/CLPgbU1XRKWaihQE8bZq72MztrXN&#10;pDRZW/31G0HwNo/3Oav1YBpxo85VlhX8jCMQxLnVFRcKTsft9wKE88gaG8uk4E4O1snnxwpjbXv+&#10;pdvBFyKEsItRQel9G0vp8pIMurFtiQN3sZ1BH2BXSN1hH8JNIydRNJMGKw4NJbaUlpTXhz+jYF4v&#10;Ltes386mj3O6nx7pvslkqtToa9gsQXga/Fv8cu90mD+fwPOZcIF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QZNPBAAAA3AAAAA8AAAAAAAAAAAAAAAAAmAIAAGRycy9kb3du&#10;cmV2LnhtbFBLBQYAAAAABAAEAPUAAACGAwAAAAA=&#10;" path="m,3810r3829,l5014,,6171,3810r3829,l6915,6190r1184,3810l5014,7651,1901,10000,3085,6190,,3810xe" fillcolor="#fed6ff [351]" stroked="f">
                      <v:stroke joinstyle="miter"/>
                      <v:path o:connecttype="custom" o:connectlocs="0,120;139,120;182,0;224,120;363,120;251,195;294,315;182,241;69,315;112,195;0,120" o:connectangles="0,0,0,0,0,0,0,0,0,0,0"/>
                    </v:shape>
                    <v:shape id="AutoShape 337" o:spid="_x0000_s1113" style="position:absolute;left:11436;top:8746;width:550;height:479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uwsIA&#10;AADcAAAADwAAAGRycy9kb3ducmV2LnhtbERPTWvCQBC9F/oflil4Mxu1tBKzEWlp8aqm4nHIjkk0&#10;O5tm1yT9992C0Ns83uek69E0oqfO1ZYVzKIYBHFhdc2lgvzwMV2CcB5ZY2OZFPyQg3X2+JBiou3A&#10;O+r3vhQhhF2CCirv20RKV1Rk0EW2JQ7c2XYGfYBdKXWHQwg3jZzH8Ys0WHNoqLClt4qK6/5mFJy+&#10;8/jznc1zuZnz9rw7frnbZabU5GncrEB4Gv2/+O7e6jD/dQF/z4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+7CwgAAANwAAAAPAAAAAAAAAAAAAAAAAJgCAABkcnMvZG93&#10;bnJldi54bWxQSwUGAAAAAAQABAD1AAAAhwMAAAAA&#10;" path="m,3820r3818,l5000,,6182,3820r3818,l6909,6180r1182,3820l5000,7641,1909,10000,3091,6180,,3820xe" fillcolor="#daeef3 [664]" stroked="f">
                      <v:stroke joinstyle="miter"/>
                      <v:path o:connecttype="custom" o:connectlocs="0,183;210,183;275,0;340,183;550,183;380,296;445,479;275,366;105,479;170,296;0,183" o:connectangles="0,0,0,0,0,0,0,0,0,0,0"/>
                    </v:shape>
                    <v:shape id="AutoShape 338" o:spid="_x0000_s1114" style="position:absolute;left:11426;top:10100;width:361;height:314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/4cQA&#10;AADcAAAADwAAAGRycy9kb3ducmV2LnhtbESPT4vCMBDF7wt+hzCCl0VTZf1XjbIKwkJPVi/ehmZs&#10;i82kNllbv/1mQfA2w3vzfm/W285U4kGNKy0rGI8iEMSZ1SXnCs6nw3ABwnlkjZVlUvAkB9tN72ON&#10;sbYtH+mR+lyEEHYxKii8r2MpXVaQQTeyNXHQrrYx6MPa5FI32IZwU8lJFM2kwZIDocCa9gVlt/TX&#10;BG5yu0xn4+XuvksjTszks00kKTXod98rEJ46/za/rn90qD//gv9nwgR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P+HEAAAA3AAAAA8AAAAAAAAAAAAAAAAAmAIAAGRycy9k&#10;b3ducmV2LnhtbFBLBQYAAAAABAAEAPUAAACJAwAAAAA=&#10;" path="m,3822r3823,l5014,,6177,3822r3823,l6898,6178r1191,3822l5014,7643,1911,10000,3102,6178,,3822xe" fillcolor="#fd98ff [831]" stroked="f">
                      <v:stroke joinstyle="miter"/>
                      <v:path o:connecttype="custom" o:connectlocs="0,120;138,120;181,0;223,120;361,120;249,194;292,314;181,240;69,314;112,194;0,120" o:connectangles="0,0,0,0,0,0,0,0,0,0,0"/>
                    </v:shape>
                    <v:shape id="AutoShape 339" o:spid="_x0000_s1115" style="position:absolute;left:12551;top:10573;width:521;height:454;rotation:188118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GQcMA&#10;AADcAAAADwAAAGRycy9kb3ducmV2LnhtbERPTWvCQBC9C/0PyxS81U0FtU1dxSpF8SJNQulxyI5J&#10;2uxs2N1q/PeuUPA2j/c582VvWnEi5xvLCp5HCQji0uqGKwVF/vH0AsIHZI2tZVJwIQ/LxcNgjqm2&#10;Z/6kUxYqEUPYp6igDqFLpfRlTQb9yHbEkTtaZzBE6CqpHZ5juGnlOEmm0mDDsaHGjtY1lb/Zn1Fw&#10;PBRGF5v373Yfyjxzr18/q+1YqeFjv3oDEagPd/G/e6fj/NkE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mGQcMAAADcAAAADwAAAAAAAAAAAAAAAACYAgAAZHJzL2Rv&#10;d25yZXYueG1sUEsFBgAAAAAEAAQA9QAAAIgDAAAAAA==&#10;" path="m,3811r3820,l5010,,6180,3811r3820,l6910,6189r1171,3811l5010,7643,1919,10000,3090,6189,,3811xe" fillcolor="#e5b8b7 [1301]" stroked="f">
                      <v:stroke joinstyle="miter"/>
                      <v:path o:connecttype="custom" o:connectlocs="0,173;199,173;261,0;322,173;521,173;360,281;421,454;261,347;100,454;161,281;0,173" o:connectangles="0,0,0,0,0,0,0,0,0,0,0"/>
                    </v:shape>
                    <v:group id="Group 340" o:spid="_x0000_s1116" style="position:absolute;left:10324;top:8313;width:4144;height:3180;rotation:-1461932fd" coordorigin="7480,3796" coordsize="1537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zAr2jCAAAA3AAAAA8A&#10;AAAAAAAAAAAAAAAAqgIAAGRycy9kb3ducmV2LnhtbFBLBQYAAAAABAAEAPoAAACZAwAAAAA=&#10;">
                      <v:shape id="Freeform 341" o:spid="_x0000_s1117" style="position:absolute;left:7480;top:3796;width:1537;height:1202;visibility:visible;mso-wrap-style:square;v-text-anchor:top" coordsize="7683,6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yYMYA&#10;AADcAAAADwAAAGRycy9kb3ducmV2LnhtbESPT2sCMRDF7wW/Qxihl6LZ9VB1NYpYSotQpP7B67AZ&#10;N4ubSdhE3X77Rij0NsN7835v5svONuJGbagdK8iHGQji0umaKwWH/ftgAiJEZI2NY1LwQwGWi97T&#10;HAvt7vxNt12sRArhUKACE6MvpAylIYth6Dxx0s6utRjT2lZSt3hP4baRoyx7lRZrTgSDntaGysvu&#10;ahN36/3ozX5tP1bXl5w20+PpYnKlnvvdagYiUhf/zX/XnzrVH4/h8Uya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AyYMYAAADcAAAADwAAAAAAAAAAAAAAAACYAgAAZHJz&#10;L2Rvd25yZXYueG1sUEsFBgAAAAAEAAQA9QAAAIsDAAAAAA==&#10;" path="m141,904r1,-4l272,1076r-2,2l141,904xm142,900r18,-28l178,842r20,-28l218,787r21,-28l260,732r22,-26l306,680r24,-26l355,629r26,-24l407,581r27,-23l463,535r28,-22l521,491,640,675r-29,22l584,719r-27,22l529,764r-26,24l479,811r-24,24l432,860r-24,25l386,911r-21,26l345,963r-20,28l307,1019r-18,29l272,1076,142,900xm521,491r29,-21l581,449r31,-21l644,408r34,-20l711,370r34,-19l779,334r36,-17l851,299r36,-17l924,267r38,-16l1001,236r38,-15l1079,208r112,189l1152,411r-39,14l1075,440r-37,15l1001,471r-36,16l930,505r-36,17l861,539r-33,19l794,576r-32,19l730,615r-30,19l669,655r-29,20l521,491xm1079,208r104,-35l1290,142r110,-27l1514,90,1632,68,1752,49,1874,33,1999,21,2126,11,2256,5,2389,1,2522,r136,2l2795,7r139,8l3074,26r141,13l3357,56r144,18l3644,96r143,25l3932,150r144,29l4220,213r145,36l4509,287r143,41l4796,372r141,46l5078,467r139,52l5356,574r74,185l5293,705,5154,654,5014,606,4873,559,4732,516,4590,475,4448,437,4305,402,4162,368,4019,339,3875,312,3733,287,3591,265,3450,246,3309,230,3169,216,3030,206r-137,-8l2757,193r-135,-1l2490,192r-131,5l2230,203r-126,10l1979,225r-121,16l1739,260r-116,21l1510,305r-110,28l1294,364r-103,33l1079,208xm5393,667r-37,-93l5368,580r14,10l5395,602r13,15l5420,633r13,19l5442,670r9,20l5457,707r4,16l5461,731r1,6l5461,743r-1,5l5459,753r-3,4l5454,759r-4,2l5446,762r-5,l5436,761r-6,-2l5393,667xm5353,573r60,19l5470,613r57,21l5583,655r55,21l5692,699r55,23l5800,746r52,23l5903,793r50,24l6004,842r48,26l6101,894r48,26l6196,947r55,177l6207,1098r-47,-26l6113,1048r-47,-25l6018,998r-50,-23l5917,951r-50,-22l5816,905r-53,-22l5710,862r-54,-21l5602,820r-56,-21l5489,779r-56,-18l5353,573xm6196,947r60,36l6316,1020r58,37l6431,1097r55,38l6542,1175r53,41l6646,1257r51,42l6746,1341r48,43l6841,1427r46,45l6932,1516r42,46l7016,1608r41,47l7095,1702r38,47l7170,1797r35,50l7240,1895r33,49l7304,1995r31,49l7363,2096r29,51l7419,2199r25,52l7469,2303r22,53l7513,2409r-115,-45l7379,2319r-18,-43l7340,2232r-21,-43l7297,2147r-24,-43l7248,2062r-26,-42l7195,1978r-28,-41l7137,1896r-30,-41l7075,1814r-32,-39l7008,1734r-34,-38l6937,1656r-37,-38l6861,1579r-39,-37l6781,1504r-42,-37l6695,1431r-44,-36l6605,1359r-47,-34l6510,1290r-50,-35l6410,1222r-51,-33l6306,1156r-55,-32l6196,947xm7513,2409r20,51l7551,2512r18,52l7585,2616r15,52l7613,2720r13,52l7637,2825r10,53l7655,2930r8,53l7669,3036r5,54l7678,3143r3,53l7683,3249r,55l7683,3357r-3,53l7678,3463r-5,55l7668,3571r-8,53l7653,3677r-9,55l7634,3785r-11,53l7611,3891r-14,53l7582,3997r-16,54l7549,4103,7417,3937r16,-51l7447,3837r14,-51l7475,3735r11,-50l7497,3635r10,-51l7516,3534r8,-50l7530,3433r5,-50l7540,3333r4,-50l7545,3233r1,-49l7546,3134r,-51l7544,3034r-4,-48l7537,2936r-7,-49l7524,2839r-7,-49l7508,2741r-10,-48l7487,2646r-12,-49l7461,2550r-14,-47l7431,2456r-16,-47l7398,2364r115,45xm7549,4103r-24,70l7498,4242r-28,70l7440,4381r-32,69l7373,4519r-37,68l7298,4655,7169,4480r37,-67l7242,4346r35,-68l7308,4211r31,-69l7366,4074r26,-68l7417,3937r132,166xm7298,4655r-29,47l7240,4751r-31,47l7178,4843r-34,46l7111,4935r-36,45l7039,5024,6914,4843r35,-43l6984,4756r33,-45l7050,4665r31,-45l7112,4574r29,-47l7169,4480r129,175xm7039,5024r-36,42l6966,5108r-38,41l6888,5190r-39,41l6808,5269r-42,38l6723,5346r-44,37l6635,5419r-46,36l6543,5488r-48,35l6448,5555r-49,32l6349,5618r-51,29l6248,5676r-52,28l6143,5730r-55,26l6035,5781r-56,24l5924,5827r-57,21l5810,5868r-58,19l5694,5905r-60,16l5574,5936r-60,13l5452,5962,5345,5771r60,-12l5465,5745r59,-15l5583,5714r57,-17l5699,5678r55,-19l5811,5638r54,-23l5920,5592r54,-24l6026,5542r53,-26l6130,5488r51,-29l6232,5431r48,-31l6328,5369r48,-33l6422,5304r46,-35l6514,5234r43,-36l6600,5161r44,-37l6684,5086r41,-38l6765,5008r38,-40l6841,4928r38,-42l6914,4843r125,181xm5452,5962r-61,11l5327,5983r-63,8l5201,5998r-65,6l5071,6007r-65,3l4940,6010r-67,l4805,6007r-66,-3l4671,5998r-70,-8l4532,5981r-69,-9l4392,5959r-70,-13l4251,5929r-71,-17l4108,5892r-72,-21l3963,5848r-73,-25l3817,5796r-74,-29l3670,5737r-75,-34l3520,5668r-75,-37l3371,5593r-76,-41l3218,5509r-55,-177l3236,5374r74,40l3383,5452r73,36l3529,5521r72,32l3674,5583r71,29l3817,5638r71,23l3958,5685r71,19l4099,5724r69,16l4238,5756r69,14l4375,5781r69,11l4511,5800r67,7l4645,5812r66,4l4777,5818r66,l4907,5818r64,-2l5036,5812r63,-6l5160,5800r62,-9l5284,5782r61,-11l5452,5962xm3218,5509r-87,-53l3042,5400r-89,-58l2864,5280r-91,-64l2683,5148r-90,-71l2502,5003r-24,-155l2564,4919r86,67l2736,5051r85,62l2907,5171r85,57l3077,5281r86,51l3218,5509xm2490,4925r12,78l2489,4991r-14,-16l2463,4959r-11,-18l2442,4923r-9,-19l2427,4887r-4,-18l2422,4862r,-7l2422,4848r1,-5l2424,4840r3,-4l2429,4834r4,-3l2437,4830r5,l2447,4831r5,1l2464,4839r14,9l2490,4925xm2511,5009r,l2469,4841r42,168xm2490,4925r21,84l2497,4998r-13,-13l2470,4970r-11,-18l2448,4934r-10,-19l2431,4898r-7,-19l2422,4863r,-12l2422,4845r2,-4l2426,4836r2,-2l2432,4831r4,-1l2440,4830r4,l2450,4831r5,3l2462,4837r7,4l2490,4925xm2510,5008r-100,-72l2312,4863r-95,-74l2123,4716r-92,-74l1941,4568r-88,-75l1768,4419r-19,-149l1832,4343r87,71l2005,4487r90,72l2186,4631r92,70l2374,4772r96,70l2510,5008xm1768,4419r-86,-75l1599,4267r-80,-75l1440,4115r-78,-77l1288,3962r-73,-77l1143,3808r11,-119l1222,3761r69,73l1362,3907r74,73l1512,4052r76,73l1667,4197r82,73l1768,4419xm1143,3808r-92,-101l965,3605,881,3504,800,3403,724,3301,651,3201,581,3101,517,3001r-62,-99l397,2803r-54,-98l292,2607r-46,-96l203,2416r-38,-96l130,2226r-30,-92l73,2042,51,1952,32,1861,17,1774,7,1687,1,1602,,1518r3,-83l9,1354r11,-79l35,1197r19,-75l79,1048r27,-72l140,905r131,173l240,1142r-26,65l193,1275r-19,68l161,1414r-11,71l144,1558r-3,75l142,1709r5,77l156,1865r12,79l184,2025r20,81l228,2189r26,83l285,2357r34,86l356,2528r41,87l442,2702r48,88l542,2878r54,89l654,3056r62,91l782,3237r68,90l922,3417r74,91l1074,3598r80,91l1143,3808xm205,992l140,905r2,-3l146,899r2,-2l153,895r5,l163,897r5,2l174,902r13,7l199,920r14,14l226,951r13,17l250,987r10,18l266,1024r5,16l273,1055r,7l273,1069r-1,5l271,1078,205,992xe" fillcolor="#622423 [1605]" stroked="f">
                        <v:path arrowok="t" o:connecttype="custom" o:connectlocs="52,146;122,139;65,198;149,70;223,85;140,127;400,4;729,19;1071,115;775,62;446,41;1071,115;1093,147;1071,115;1201,168;1184,190;1252,197;1378,294;1467,409;1464,438;1395,339;1292,251;1523,544;1537,671;1517,799;1505,697;1506,577;1503,482;1449,869;1436,969;1429,905;1336,1077;1218,1151;1069,1154;1206,1108;1320,1032;1066,1197;907,1196;734,1147;706,1104;875,1156;1032,1160;519,1015;498,985;485,970;498,985;490,987;488,966;406,928;494,968;244,752;176,701;33,464;4,255;30,297;64,489;199,702;34,180;55,212" o:connectangles="0,0,0,0,0,0,0,0,0,0,0,0,0,0,0,0,0,0,0,0,0,0,0,0,0,0,0,0,0,0,0,0,0,0,0,0,0,0,0,0,0,0,0,0,0,0,0,0,0,0,0,0,0,0,0,0,0,0,0"/>
                        <o:lock v:ext="edit" verticies="t"/>
                      </v:shape>
                      <v:shape id="Freeform 342" o:spid="_x0000_s1118" style="position:absolute;left:8505;top:3895;width:107;height:61;visibility:visible;mso-wrap-style:square;v-text-anchor:top" coordsize="10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3X8cA&#10;AADcAAAADwAAAGRycy9kb3ducmV2LnhtbESPQWvCQBCF70L/wzKFXopu9BA1uoooQiliqy14HbJj&#10;EszOhuxW0/5651DwNsN7894382XnanWlNlSeDQwHCSji3NuKCwPfX9v+BFSIyBZrz2TglwIsF0+9&#10;OWbW3/hA12MslIRwyNBAGWOTaR3ykhyGgW+IRTv71mGUtS20bfEm4a7WoyRJtcOKpaHEhtYl5Zfj&#10;jzOQfh6ml9TuPtanVbFPXt//8ulpY8zLc7eagYrUxYf5//rNCv5YaOUZmUA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b91/HAAAA3AAAAA8AAAAAAAAAAAAAAAAAmAIAAGRy&#10;cy9kb3ducmV2LnhtbFBLBQYAAAAABAAEAPUAAACMAwAAAAA=&#10;" path="m,l107,35,87,61,6,32,,xe" fillcolor="#622423 [1605]" stroked="f">
                        <v:path arrowok="t" o:connecttype="custom" o:connectlocs="0,0;107,35;87,61;6,32;0,0" o:connectangles="0,0,0,0,0"/>
                      </v:shape>
                      <v:shape id="Freeform 343" o:spid="_x0000_s1119" style="position:absolute;left:7506;top:3918;width:54;height:123;visibility:visible;mso-wrap-style:square;v-text-anchor:top" coordsize="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UBsAA&#10;AADcAAAADwAAAGRycy9kb3ducmV2LnhtbERPTYvCMBC9L/gfwgje1rTL4mo1iiws9Gq76HVsxqba&#10;TEoTtf57IyzsbR7vc1abwbbiRr1vHCtIpwkI4srphmsFv+XP+xyED8gaW8ek4EEeNuvR2woz7e68&#10;o1sRahFD2GeowITQZVL6ypBFP3UdceROrrcYIuxrqXu8x3Dbyo8kmUmLDccGgx19G6ouxdUqKA96&#10;SPe7w7E0qc/P+bXo6s+HUpPxsF2CCDSEf/GfO9dx/tcCXs/E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VUBsAAAADcAAAADwAAAAAAAAAAAAAAAACYAgAAZHJzL2Rvd25y&#10;ZXYueG1sUEsFBgAAAAAEAAQA9QAAAIUDAAAAAA==&#10;" path="m30,30l54,,18,123,,66,30,30xe" fillcolor="#622423 [1605]" stroked="f">
                        <v:path arrowok="t" o:connecttype="custom" o:connectlocs="30,30;54,0;18,123;0,66;30,30" o:connectangles="0,0,0,0,0"/>
                      </v:shape>
                    </v:group>
                  </v:group>
                  <v:shape id="Freeform 344" o:spid="_x0000_s1120" style="position:absolute;left:6595;top:4359;width:389;height:897;visibility:visible;mso-wrap-style:square;v-text-anchor:top" coordsize="38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syscA&#10;AADcAAAADwAAAGRycy9kb3ducmV2LnhtbESPT2vCQBDF74V+h2UKvZS6sUgj0VVKpSB4kPoHehyy&#10;YxLMzobdrUn76Z2D4G2G9+a938yXg2vVhUJsPBsYjzJQxKW3DVcGDvuv1ymomJAttp7JwB9FWC4e&#10;H+ZYWN/zN112qVISwrFAA3VKXaF1LGtyGEe+Ixbt5IPDJGuotA3YS7hr9VuWvWuHDUtDjR191lSe&#10;d7/OAG7/98dVrvMY8sNkvTlVL8NPb8zz0/AxA5VoSHfz7XptBX8q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prMrHAAAA3AAAAA8AAAAAAAAAAAAAAAAAmAIAAGRy&#10;cy9kb3ducmV2LnhtbFBLBQYAAAAABAAEAPUAAACMAwAAAAA=&#10;" path="m257,52c195,87,118,115,37,286,,409,29,662,134,791v52,88,22,106,32,48c44,488,107,431,119,337,116,324,211,115,389,26,355,,285,50,257,52xe" fillcolor="#622423 [1605]" stroked="f">
                    <v:path arrowok="t" o:connecttype="custom" o:connectlocs="257,52;37,286;134,791;166,839;119,337;389,26;257,52" o:connectangles="0,0,0,0,0,0,0"/>
                  </v:shape>
                </v:group>
                <v:rect id="Rectangle 345" o:spid="_x0000_s1121" style="position:absolute;left:3649;top:8953;width:2302;height:1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0OyMIA&#10;AADcAAAADwAAAGRycy9kb3ducmV2LnhtbERP32vCMBB+H/g/hBP2tqY6Vko1ig4UYVBYHXs+mrMp&#10;NpfSZLX+92Yw2Nt9fD9vvZ1sJ0YafOtYwSJJQRDXTrfcKPg6H15yED4ga+wck4I7edhuZk9rLLS7&#10;8SeNVWhEDGFfoAITQl9I6WtDFn3ieuLIXdxgMUQ4NFIPeIvhtpPLNM2kxZZjg8Ge3g3V1+rHKri8&#10;HsePTr418lSa6VzqZZXtv5V6nk+7FYhAU/gX/7lPOs7PF/D7TLx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Q7IwgAAANwAAAAPAAAAAAAAAAAAAAAAAJgCAABkcnMvZG93&#10;bnJldi54bWxQSwUGAAAAAAQABAD1AAAAhwMAAAAA&#10;" filled="f" fillcolor="#460047 [2415]" stroked="f">
                  <v:textbox inset=",10.8pt">
                    <w:txbxContent>
                      <w:sdt>
                        <w:sdtPr>
                          <w:rPr>
                            <w:rStyle w:val="InvitationTitleChar"/>
                          </w:rPr>
                          <w:id w:val="89988777"/>
                          <w:placeholder>
                            <w:docPart w:val="E43AE83244C54E74BAA9265DD43E7A7B"/>
                          </w:placeholder>
                          <w:temporary/>
                          <w:showingPlcHdr/>
                          <w:text w:multiLine="1"/>
                        </w:sdtPr>
                        <w:sdtEndPr>
                          <w:rPr>
                            <w:rStyle w:val="DefaultParagraphFont"/>
                            <w:b/>
                          </w:rPr>
                        </w:sdtEndPr>
                        <w:sdtContent>
                          <w:p w:rsidR="0071734C" w:rsidRPr="00753247" w:rsidRDefault="00D57EBD" w:rsidP="00753247">
                            <w:pPr>
                              <w:pStyle w:val="InvitationTitle"/>
                            </w:pPr>
                            <w:r w:rsidRPr="00753247">
                              <w:t>You’re Invited</w:t>
                            </w:r>
                          </w:p>
                        </w:sdtContent>
                      </w:sdt>
                    </w:txbxContent>
                  </v:textbox>
                </v:rect>
                <v:group id="Group 346" o:spid="_x0000_s1122" style="position:absolute;left:3946;top:9451;width:2793;height:732;rotation:-1868953fd" coordorigin="7635,4393" coordsize="14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rl0bzCAAAA3AAAAA8A&#10;AAAAAAAAAAAAAAAAqgIAAGRycy9kb3ducmV2LnhtbFBLBQYAAAAABAAEAPoAAACZAwAAAAA=&#10;">
                  <v:shape id="Freeform 347" o:spid="_x0000_s1123" style="position:absolute;left:7635;top:4471;width:323;height:325;visibility:visible;mso-wrap-style:square;v-text-anchor:top" coordsize="1615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ucMQA&#10;AADcAAAADwAAAGRycy9kb3ducmV2LnhtbERPTWvCQBC9F/wPywheSt3USLHRVaSoxFu1pbS3ITtm&#10;g9nZkF1j/PfdgtDbPN7nLFa9rUVHra8cK3geJyCIC6crLhV8fmyfZiB8QNZYOyYFN/KwWg4eFphp&#10;d+UDdcdQihjCPkMFJoQmk9IXhiz6sWuII3dyrcUQYVtK3eI1httaTpLkRVqsODYYbOjNUHE+XqyC&#10;Tdo1u0mR783P4/Twrr+mr+fTt1KjYb+egwjUh3/x3Z3rOH+Wwt8z8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bnDEAAAA3AAAAA8AAAAAAAAAAAAAAAAAmAIAAGRycy9k&#10;b3ducmV2LnhtbFBLBQYAAAAABAAEAPUAAACJAwAAAAA=&#10;" path="m783,500r-5,-1l773,496r-4,-3l766,489r-2,-5l762,478r-1,-6l761,464r1,-16l763,430r4,-19l772,390r8,-45l788,301r2,-22l790,259r-1,-10l788,239r-1,-9l783,222,770,187,756,154r-9,-18l738,120,728,103,719,88,707,73,695,60,681,46,668,35,652,25,634,16,617,9,597,4,576,2,555,,533,,511,3,487,5r-23,5l440,16r-25,8l392,32r-24,9l346,52,323,63,302,75,281,87,260,99r-19,14l223,126r-18,17l189,159r-15,17l158,195r-13,18l131,233r-12,18l95,292,74,332,56,371,39,407,26,441,16,473r-5,16l7,504,5,519,2,533,1,548,,563r,15l,593r1,15l4,624r2,15l9,655r3,26l17,703r5,22l28,745r8,18l43,781r9,16l60,812r10,12l82,836r9,12l104,857r11,9l127,874r13,7l152,887r12,5l177,897r13,4l203,904r26,7l253,914r46,4l339,922r5,5l349,933r3,6l356,945r6,15l366,976r6,35l377,1048r3,19l382,1085r5,19l393,1122r8,16l411,1156r6,7l423,1170r7,7l438,1183r18,12l477,1206r24,10l526,1224r27,7l580,1237r28,4l638,1245r29,1l695,1246r28,-1l749,1242r26,-4l799,1233r22,-7l840,1219r-6,12l829,1247r-3,17l825,1285r1,21l830,1330r5,23l842,1378r10,25l862,1429r14,25l889,1478r18,24l924,1524r20,21l966,1565r22,16l1014,1596r26,12l1069,1617r29,5l1129,1624r34,-2l1196,1614r36,-11l1270,1587r39,-21l1349,1539r41,-33l1433,1466r45,-46l1524,1367r24,-32l1570,1303r16,-30l1599,1243r9,-27l1613,1190r2,-26l1614,1141r-4,-24l1604,1095r-8,-20l1584,1055r-12,-18l1557,1020r-16,-17l1524,989r-20,-14l1484,963r-20,-13l1443,940r-21,-10l1401,922r-21,-6l1359,908r-20,-5l1320,900r-18,-4l1285,893r-15,-1l1255,892r-11,1l1234,895r3,-45l1237,810r-3,-38l1229,738r-7,-31l1213,678r-11,-26l1190,629r-14,-21l1161,589r-17,-16l1127,558r-19,-12l1088,535r-19,-9l1049,519r-21,-7l1007,507r-21,-3l966,501r-41,-2l887,498r-65,2l783,500xe" fillcolor="#622423 [1605]" stroked="f">
                    <v:path arrowok="t" o:connecttype="custom" o:connectlocs="154,99;152,94;153,82;158,56;157,46;149,27;141,15;130,5;115,0;97,1;78,6;60,15;45,25;32,39;19,58;5,88;1,104;0,116;1,128;4,145;10,159;18,170;28,176;38,180;60,184;70,188;74,202;77,221;83,233;91,239;111,246;133,249;155,248;167,246;165,261;170,281;181,301;198,316;220,325;246,321;278,301;310,267;322,243;322,224;314,208;301,195;284,186;268,181;254,179;247,170;244,141;235,122;222,109;206,102;185,100" o:connectangles="0,0,0,0,0,0,0,0,0,0,0,0,0,0,0,0,0,0,0,0,0,0,0,0,0,0,0,0,0,0,0,0,0,0,0,0,0,0,0,0,0,0,0,0,0,0,0,0,0,0,0,0,0,0,0"/>
                  </v:shape>
                  <v:shape id="Freeform 348" o:spid="_x0000_s1124" style="position:absolute;left:7662;top:4502;width:116;height:128;visibility:visible;mso-wrap-style:square;v-text-anchor:top" coordsize="578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JJsUA&#10;AADcAAAADwAAAGRycy9kb3ducmV2LnhtbERPTWvCQBC9F/wPywheim4qrUh0FSsIpaWKxoPHITsm&#10;0exsyK5J7K/vFgre5vE+Z77sTCkaql1hWcHLKAJBnFpdcKbgmGyGUxDOI2ssLZOCOzlYLnpPc4y1&#10;bXlPzcFnIoSwi1FB7n0VS+nSnAy6ka2IA3e2tUEfYJ1JXWMbwk0px1E0kQYLDg05VrTOKb0ebkZB&#10;sr2fdpvV5/79bffTnpr08vz1nSg16HerGQhPnX+I/90fOsyfvsLfM+E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UkmxQAAANwAAAAPAAAAAAAAAAAAAAAAAJgCAABkcnMv&#10;ZG93bnJldi54bWxQSwUGAAAAAAQABAD1AAAAigMAAAAA&#10;" path="m135,639r24,-2l184,635r26,-6l239,620r14,-6l266,608r15,-6l295,594r13,-9l322,577r13,-10l349,556r15,-11l377,532r15,-15l406,503r30,-34l464,435r26,-36l515,364r21,-32l552,303r6,-13l564,277r4,-11l572,255r5,-21l578,214r,-17l577,179r-3,-17l570,145r-2,-17l565,112,562,97,557,83,549,70,541,57r-6,-5l528,47r-6,-5l514,38,497,28,480,19,462,10,441,4,431,2,418,,407,,395,,381,2,368,4,353,7r-16,5l304,24,274,38,243,52,213,68,184,87r-27,20l131,128r-23,22l95,161r-9,13l74,187r-8,13l56,213r-8,14l40,242r-8,13l26,270r-6,16l15,301r-4,16l8,334,5,350,3,368,1,385,,430r1,42l3,491r3,20l9,521r4,10l16,541r5,9l31,568r10,16l52,599r13,14l71,618r7,6l86,628r8,3l103,634r10,2l124,637r11,2xe" stroked="f">
                    <v:path arrowok="t" o:connecttype="custom" o:connectlocs="32,128;42,126;51,123;56,121;62,117;67,114;73,109;79,104;88,94;98,80;108,67;112,58;114,53;116,47;116,39;115,32;114,26;113,19;110,14;107,10;105,8;100,6;93,2;86,0;82,0;76,0;71,1;61,5;49,10;37,17;26,26;19,32;15,37;11,43;8,48;5,54;3,60;2,67;1,74;0,86;1,98;2,104;3,108;6,114;10,120;14,124;17,126;21,127;25,128" o:connectangles="0,0,0,0,0,0,0,0,0,0,0,0,0,0,0,0,0,0,0,0,0,0,0,0,0,0,0,0,0,0,0,0,0,0,0,0,0,0,0,0,0,0,0,0,0,0,0,0,0"/>
                  </v:shape>
                  <v:shape id="Freeform 349" o:spid="_x0000_s1125" style="position:absolute;left:7733;top:4594;width:133;height:108;visibility:visible;mso-wrap-style:square;v-text-anchor:top" coordsize="66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Mi8QA&#10;AADcAAAADwAAAGRycy9kb3ducmV2LnhtbERPTWvCQBC9F/wPywi9FN20aJE0m6CFgqIXbdHrNDtm&#10;g9nZkN1q8u+7BaG3ebzPyYreNuJKna8dK3ieJiCIS6drrhR8fX5MFiB8QNbYOCYFA3ko8tFDhql2&#10;N97T9RAqEUPYp6jAhNCmUvrSkEU/dS1x5M6usxgi7CqpO7zFcNvIlyR5lRZrjg0GW3o3VF4OP1bB&#10;06yhUzl8b2dhvdnMVztzPG73Sj2O++UbiEB9+Bff3Wsd5y/m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TIvEAAAA3AAAAA8AAAAAAAAAAAAAAAAAmAIAAGRycy9k&#10;b3ducmV2LnhtbFBLBQYAAAAABAAEAPUAAACJAwAAAAA=&#10;" path="m78,521r11,3l102,528r12,3l126,533r28,4l183,538r15,l213,537r15,-1l244,533r16,-4l276,526r16,-4l308,516r17,-6l343,502r18,-8l380,485r38,-21l457,440r37,-24l528,392r31,-23l585,346r10,-10l605,327r9,-9l620,308r11,-17l640,272r6,-17l650,239r3,-18l657,204r2,-16l663,172r1,-16l664,141r-2,-15l657,113r-2,-8l651,98r-5,-8l640,84,627,69,614,54,599,41,582,29r-9,-7l563,17,552,12,539,9,527,5,513,3,497,,481,,448,,413,3,380,6r-35,5l313,19r-32,8l249,38,219,52r-15,7l189,67r-13,9l162,84,150,94r-14,10l125,115r-12,11l102,137,92,150,81,163r-9,14l62,191r-7,14l47,221r-7,17l24,278,10,318,5,338,1,358,,367r,12l,388r1,10l5,419r4,19l14,455r7,18l26,480r5,7l36,494r7,6l51,506r7,5l68,516r10,5xe" stroked="f">
                    <v:path arrowok="t" o:connecttype="custom" o:connectlocs="18,105;23,107;31,108;40,108;46,108;52,106;58,105;65,102;72,99;84,93;99,84;112,74;119,67;123,64;126,58;129,51;131,44;132,38;133,31;133,25;131,21;129,18;126,14;120,8;115,4;111,2;106,1;100,0;90,0;76,1;63,4;50,8;41,12;35,15;30,19;25,23;20,28;16,33;12,38;9,44;5,56;1,68;0,74;0,78;1,84;3,91;5,96;7,99;10,102;14,104" o:connectangles="0,0,0,0,0,0,0,0,0,0,0,0,0,0,0,0,0,0,0,0,0,0,0,0,0,0,0,0,0,0,0,0,0,0,0,0,0,0,0,0,0,0,0,0,0,0,0,0,0,0"/>
                  </v:shape>
                  <v:shape id="Freeform 350" o:spid="_x0000_s1126" style="position:absolute;left:7819;top:4675;width:122;height:99;visibility:visible;mso-wrap-style:square;v-text-anchor:top" coordsize="60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cYsIA&#10;AADcAAAADwAAAGRycy9kb3ducmV2LnhtbERPTWvCQBC9F/wPywheSt2khyCpq4ii5CbVlvY4ZKdJ&#10;aHY2ZKcm+ffdQsHbPN7nrLeja9WN+tB4NpAuE1DEpbcNVwbersenFaggyBZbz2RgogDbzexhjbn1&#10;A7/S7SKViiEccjRQi3S51qGsyWFY+o44cl++dygR9pW2PQ4x3LX6OUky7bDh2FBjR/uayu/LjzPQ&#10;NtPhUyR93NHZFgm/p6fTx9GYxXzcvYASGuUu/ncXNs5fZfD3TLx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pxiwgAAANwAAAAPAAAAAAAAAAAAAAAAAJgCAABkcnMvZG93&#10;bnJldi54bWxQSwUGAAAAAAQABAD1AAAAhwMAAAAA&#10;" path="m535,16l514,9,491,4,466,1,440,,412,1,383,5r-28,6l325,20r-16,5l293,32r-18,8l259,48,224,68,189,89r-35,22l123,134,95,155,71,174,61,184r-8,9l45,202r-6,8l29,226r-7,16l16,258r-4,15l10,289,6,304,3,320,1,335,,349r,13l1,376r5,14l8,396r4,6l17,408r5,8l33,428r12,14l59,454r15,12l82,471r10,5l102,480r11,4l125,487r13,3l152,491r15,1l198,492r30,-2l259,486r31,-5l321,475r29,-9l379,456r28,-12l433,430r26,-16l470,406r12,-9l493,387r10,-10l514,366r9,-11l533,343r8,-13l549,317r8,-14l564,289r6,-14l586,237r12,-35l602,183r4,-19l607,146r-1,-19l602,109,598,92,593,75,587,59r-4,-6l578,47r-4,-6l567,35r-7,-5l553,25r-9,-5l535,16xe" stroked="f">
                    <v:path arrowok="t" o:connecttype="custom" o:connectlocs="103,2;94,0;83,0;71,2;62,5;55,8;45,14;31,22;19,31;12,37;9,41;6,45;3,52;2,58;1,64;0,70;0,76;2,80;3,82;7,86;12,91;16,95;21,97;25,98;31,99;40,99;52,98;65,96;76,92;87,87;94,82;99,78;103,74;107,69;110,64;113,58;118,48;121,37;122,29;121,22;119,15;117,11;115,8;113,6;109,4" o:connectangles="0,0,0,0,0,0,0,0,0,0,0,0,0,0,0,0,0,0,0,0,0,0,0,0,0,0,0,0,0,0,0,0,0,0,0,0,0,0,0,0,0,0,0,0,0"/>
                  </v:shape>
                  <v:shape id="Freeform 351" o:spid="_x0000_s1127" style="position:absolute;left:8837;top:4393;width:276;height:352;visibility:visible;mso-wrap-style:square;v-text-anchor:top" coordsize="1378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Di8EA&#10;AADcAAAADwAAAGRycy9kb3ducmV2LnhtbERPzYrCMBC+L/gOYYS9raketFaj6MKCHvbQ6gOMzdgW&#10;m0lJYu2+vVkQvM3H9zvr7WBa0ZPzjWUF00kCgri0uuFKwfn085WC8AFZY2uZFPyRh+1m9LHGTNsH&#10;59QXoRIxhH2GCuoQukxKX9Zk0E9sRxy5q3UGQ4SuktrhI4abVs6SZC4NNhwbauzou6byVtyNgvQ4&#10;LfOlxKZfFPaS393v7LpfKvU5HnYrEIGG8Ba/3Acd56cL+H8mX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YQ4vBAAAA3AAAAA8AAAAAAAAAAAAAAAAAmAIAAGRycy9kb3du&#10;cmV2LnhtbFBLBQYAAAAABAAEAPUAAACGAwAAAAA=&#10;" path="m601,18l558,34,517,51,499,61r-19,9l462,81,444,92r-17,13l411,119r-16,16l378,152r-17,20l345,194r-16,25l313,246r-11,23l291,292r-9,25l275,342r-5,24l266,391r-2,25l264,441r1,24l270,490r6,24l284,536r6,11l295,558r6,11l308,579r8,10l323,599r9,10l342,617r-19,9l305,636r-19,11l270,659r-17,13l237,687r-15,16l207,719r-14,17l180,753r-13,19l156,792r-11,20l136,831r-8,20l120,872r-7,21l108,914r-5,21l100,956r-2,21l98,997r,20l100,1037r3,20l108,1075r6,17l121,1110r10,17l141,1142r13,15l168,1170r-19,11l130,1194r-17,16l97,1227r-15,20l68,1267r-13,22l44,1313r-12,24l24,1362r-8,26l10,1415r-5,26l2,1468,,1496r,26l3,1548r3,26l11,1598r8,24l29,1644r11,21l53,1685r15,17l87,1718r20,14l129,1743r25,10l180,1759r29,4l241,1763r35,-3l296,1757r22,-4l339,1748r22,-5l384,1736r21,-8l427,1719r22,-8l470,1701r21,-11l512,1677r20,-12l551,1653r18,-15l587,1623r16,-15l617,1592r14,-16l643,1559r12,-19l663,1522r9,-20l677,1482r4,-20l683,1441r-1,-21l679,1398r-5,-22l667,1352r-10,-23l645,1305r-16,-25l663,1274r32,-7l725,1258r30,-10l781,1237r26,-12l830,1210r23,-16l862,1185r10,-8l882,1167r9,-10l900,1146r8,-12l916,1122r7,-12l929,1096r8,-13l942,1068r6,-16l958,1018r7,-36l972,941r4,-34l977,892r,-14l976,865r,-13l974,840r-3,-11l968,817r-4,-13l954,779,942,750r18,-6l981,737r20,-7l1022,721r21,-10l1064,702r21,-12l1106,679r21,-12l1148,653r21,-13l1189,625r20,-15l1227,595r19,-16l1263,562r17,-16l1295,527r15,-17l1324,491r12,-18l1347,454r9,-18l1365,416r6,-20l1374,376r3,-20l1378,337r-1,-20l1373,297r-5,-20l1361,256r-9,-15l1341,225r-12,-14l1314,196r-17,-15l1278,166r-21,-14l1235,139r-24,-13l1186,113r-26,-13l1135,89,1106,78,1078,67,1049,57r-30,-9l990,40,959,32,929,25,900,19,870,14,840,9,812,5,784,3,757,,731,,705,,682,1,660,4,639,6r-20,5l601,18xe" fillcolor="#622423 [1605]" stroked="f">
                    <v:path arrowok="t" o:connecttype="custom" o:connectlocs="100,12;86,21;72,34;60,54;54,73;53,93;58,109;63,118;65,125;51,134;39,147;29,162;23,178;20,195;21,211;26,225;30,236;16,249;6,267;1,288;1,309;6,328;17,343;36,351;59,351;77,347;94,340;110,330;124,318;133,304;137,288;134,270;133,254;156,247;173,237;180,229;186,219;192,203;196,178;195,168;191,156;200,146;217,138;234,128;250,116;262,102;272,87;276,71;274,55;266,42;252,30;232,20;210,11;186,5;163,1;141,0;124,2" o:connectangles="0,0,0,0,0,0,0,0,0,0,0,0,0,0,0,0,0,0,0,0,0,0,0,0,0,0,0,0,0,0,0,0,0,0,0,0,0,0,0,0,0,0,0,0,0,0,0,0,0,0,0,0,0,0,0,0,0"/>
                  </v:shape>
                  <v:shape id="Freeform 352" o:spid="_x0000_s1128" style="position:absolute;left:8918;top:4420;width:161;height:104;visibility:visible;mso-wrap-style:square;v-text-anchor:top" coordsize="802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hAcYA&#10;AADcAAAADwAAAGRycy9kb3ducmV2LnhtbESPT2/CMAzF75P2HSJP4jZSdkDQEdA0aYIDk/izy26m&#10;8dqKxKmSULp9+vmAxM3We37v58Vq8E71FFMb2MBkXIAiroJtuTbwdfx4noFKGdmiC0wGfinBavn4&#10;sMDShivvqT/kWkkIpxINNDl3pdapashjGoeOWLSfED1mWWOtbcSrhHunX4piqj22LA0NdvTeUHU+&#10;XLyB+bqouu253qwnsd/9fX67+enkjBk9DW+voDIN+W6+XW+s4M+EVp6RC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fhAcYAAADcAAAADwAAAAAAAAAAAAAAAACYAgAAZHJz&#10;L2Rvd25yZXYueG1sUEsFBgAAAAAEAAQA9QAAAIsDAAAAAA==&#10;" path="m213,1l198,3,184,6r-15,5l157,16r-14,6l131,29r-12,9l108,47,96,58,85,68,75,79,66,91r-9,12l48,117r-7,14l33,144r-6,14l21,173r-5,13l12,201,9,216,5,230,2,244,1,259,,273r,13l1,300r3,12l6,325r3,12l14,348r5,10l26,371r7,11l42,393r10,11l62,414r10,10l83,432r11,9l119,457r26,15l172,484r28,10l230,503r30,7l289,515r30,4l348,521r29,l404,520r28,-2l447,515r17,-3l482,508r20,-5l543,489r42,-15l606,466r20,-10l646,447r18,-10l683,427r16,-9l712,406r14,-9l738,385r12,-11l759,364r8,-11l774,343r6,-10l785,324r5,-10l794,304r3,-11l799,282r1,-13l802,243r,-31l802,200r-2,-11l799,178r-4,-10l793,158r-5,-10l784,139r-6,-8l773,123r-6,-7l759,108r-7,-6l737,90,720,80,701,70,682,63,662,55,641,49,600,38,559,28,536,24,494,21,439,14,380,9,320,4,268,1,230,,213,1xe" stroked="f">
                    <v:path arrowok="t" o:connecttype="custom" o:connectlocs="40,1;34,2;29,4;24,8;19,12;15,16;11,21;8,26;5,32;3,37;2,43;0,49;0,54;0,60;1,65;3,69;5,74;8,78;12,83;17,86;24,91;35,97;46,100;58,103;70,104;81,104;90,103;97,101;109,98;122,93;130,89;137,85;143,81;148,77;152,73;155,68;158,65;159,61;160,56;161,49;161,40;160,36;159,32;157,28;155,25;152,22;148,18;141,14;133,11;120,8;108,5;88,3;64,1;46,0" o:connectangles="0,0,0,0,0,0,0,0,0,0,0,0,0,0,0,0,0,0,0,0,0,0,0,0,0,0,0,0,0,0,0,0,0,0,0,0,0,0,0,0,0,0,0,0,0,0,0,0,0,0,0,0,0,0"/>
                  </v:shape>
                  <v:shape id="Freeform 353" o:spid="_x0000_s1129" style="position:absolute;left:8879;top:4536;width:129;height:95;visibility:visible;mso-wrap-style:square;v-text-anchor:top" coordsize="64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9S8QA&#10;AADcAAAADwAAAGRycy9kb3ducmV2LnhtbERPS2vCQBC+C/6HZQRvurGWotFVStXS6sUXorchOyah&#10;2dmQXU3677sFwdt8fM+ZzhtTiDtVLresYNCPQBAnVuecKjgeVr0RCOeRNRaWScEvOZjP2q0pxtrW&#10;vKP73qcihLCLUUHmfRlL6ZKMDLq+LYkDd7WVQR9glUpdYR3CTSFfouhNGsw5NGRY0kdGyc/+ZhQk&#10;a79aDjeL8/b1sKvr75s5Xz5PSnU7zfsEhKfGP8UP95cO80dj+H8mX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bfUvEAAAA3AAAAA8AAAAAAAAAAAAAAAAAmAIAAGRycy9k&#10;b3ducmV2LnhtbFBLBQYAAAAABAAEAPUAAACJAwAAAAA=&#10;" path="m151,30l130,49,110,66,93,86,75,104,60,124,47,144,34,165,23,185r-8,21l7,227,2,247,,268r,21l1,310r1,10l5,329r3,10l11,349r6,13l23,373r8,11l39,394r10,10l59,412r11,9l83,428r12,8l109,443r13,6l137,454r15,5l168,464r16,4l200,470r16,3l234,475r17,2l268,477r18,l303,477r17,-2l337,474r18,-2l371,468r17,-4l404,461r16,-5l436,449r15,-6l466,437r26,-15l516,406r23,-17l559,370r18,-18l595,331r13,-21l621,287r5,-12l629,264r4,-11l637,240r2,-11l641,217r1,-13l642,192r,-11l641,169r-2,-13l637,144r-4,-11l629,120r-5,-12l618,97r-8,-9l600,81,589,73,577,66,550,54,519,41,486,30,451,21,414,14,377,8,341,3,305,,271,,239,2,224,3,210,5,198,8r-13,4l174,15r-8,4l157,25r-6,5xe" stroked="f">
                    <v:path arrowok="t" o:connecttype="custom" o:connectlocs="26,10;19,17;12,25;7,33;3,41;0,49;0,58;0,64;2,68;3,72;6,76;10,80;14,84;19,87;25,89;31,91;37,93;43,94;50,95;57,95;64,95;71,94;78,92;84,91;91,88;99,84;108,77;116,70;122,62;126,55;127,50;128,46;129,41;129,36;128,31;127,26;125,22;123,18;118,15;111,11;98,6;83,3;69,1;54,0;45,1;40,2;35,3;32,5" o:connectangles="0,0,0,0,0,0,0,0,0,0,0,0,0,0,0,0,0,0,0,0,0,0,0,0,0,0,0,0,0,0,0,0,0,0,0,0,0,0,0,0,0,0,0,0,0,0,0,0"/>
                  </v:shape>
                  <v:shape id="Freeform 354" o:spid="_x0000_s1130" style="position:absolute;left:8855;top:4649;width:100;height:78;visibility:visible;mso-wrap-style:square;v-text-anchor:top" coordsize="50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dVcYA&#10;AADcAAAADwAAAGRycy9kb3ducmV2LnhtbESPQWvCQBCF7wX/wzKCt7qpldKmriJCQVQKtT30OGSn&#10;SZrd2ZhdY/z3zqHQ2wzvzXvfLFaDd6qnLtaBDTxMM1DERbA1lwa+Pt/un0HFhGzRBSYDV4qwWo7u&#10;FpjbcOEP6o+pVBLCMUcDVUptrnUsKvIYp6ElFu0ndB6TrF2pbYcXCfdOz7LsSXusWRoqbGlTUdEc&#10;z97A+453pzlve+f09THb/zaHb9sYMxkP61dQiYb0b/673lrBfxF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ydVcYAAADcAAAADwAAAAAAAAAAAAAAAACYAgAAZHJz&#10;L2Rvd25yZXYueG1sUEsFBgAAAAAEAAQA9QAAAIsDAAAAAA==&#10;" path="m34,338r5,7l45,352r6,6l57,363r8,5l72,373r9,3l89,380r18,6l126,390r20,2l167,394r21,l208,391r21,-2l249,386r19,-5l285,376r16,-5l315,365r29,-18l370,328r25,-18l416,291r20,-17l452,255r13,-17l478,221r8,-18l494,186r5,-16l501,154r,-15l500,124r-4,-14l491,97,484,83,475,72,464,60,451,50,437,40,421,31,402,24,384,16,363,12,340,7,317,3,292,,265,,238,,209,2,180,4r-4,l167,4,155,5,138,9r-19,6l99,24,89,29,78,35,68,41,58,50r-9,9l40,68,31,80,24,91r-8,13l11,118,7,134,3,150,,169r,19l,209r4,23l8,256r7,25l23,308r11,30xe" stroked="f">
                    <v:path arrowok="t" o:connecttype="custom" o:connectlocs="8,68;10,71;13,73;16,74;21,76;29,78;38,78;46,77;53,75;60,73;69,69;79,61;87,54;93,47;97,40;100,34;100,28;99,22;97,16;93,12;87,8;80,5;72,2;63,1;53,0;42,0;35,1;31,1;24,3;18,6;14,8;10,12;6,16;3,21;1,27;0,33;0,41;2,51;5,61" o:connectangles="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3873500</wp:posOffset>
                </wp:positionV>
                <wp:extent cx="3658870" cy="2210435"/>
                <wp:effectExtent l="9525" t="4445" r="8255" b="4445"/>
                <wp:wrapNone/>
                <wp:docPr id="131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8870" cy="2210435"/>
                          <a:chOff x="8436" y="6763"/>
                          <a:chExt cx="5890" cy="4635"/>
                        </a:xfrm>
                      </wpg:grpSpPr>
                      <wps:wsp>
                        <wps:cNvPr id="132" name="Freeform 296"/>
                        <wps:cNvSpPr>
                          <a:spLocks noEditPoints="1"/>
                        </wps:cNvSpPr>
                        <wps:spPr bwMode="auto">
                          <a:xfrm rot="5400000">
                            <a:off x="8652" y="6610"/>
                            <a:ext cx="839" cy="1271"/>
                          </a:xfrm>
                          <a:custGeom>
                            <a:avLst/>
                            <a:gdLst>
                              <a:gd name="T0" fmla="*/ 614 w 1840"/>
                              <a:gd name="T1" fmla="*/ 2528 h 2533"/>
                              <a:gd name="T2" fmla="*/ 838 w 1840"/>
                              <a:gd name="T3" fmla="*/ 2448 h 2533"/>
                              <a:gd name="T4" fmla="*/ 1067 w 1840"/>
                              <a:gd name="T5" fmla="*/ 2290 h 2533"/>
                              <a:gd name="T6" fmla="*/ 1291 w 1840"/>
                              <a:gd name="T7" fmla="*/ 2066 h 2533"/>
                              <a:gd name="T8" fmla="*/ 1496 w 1840"/>
                              <a:gd name="T9" fmla="*/ 1792 h 2533"/>
                              <a:gd name="T10" fmla="*/ 1672 w 1840"/>
                              <a:gd name="T11" fmla="*/ 1485 h 2533"/>
                              <a:gd name="T12" fmla="*/ 1795 w 1840"/>
                              <a:gd name="T13" fmla="*/ 1166 h 2533"/>
                              <a:gd name="T14" fmla="*/ 1840 w 1840"/>
                              <a:gd name="T15" fmla="*/ 877 h 2533"/>
                              <a:gd name="T16" fmla="*/ 1818 w 1840"/>
                              <a:gd name="T17" fmla="*/ 626 h 2533"/>
                              <a:gd name="T18" fmla="*/ 1734 w 1840"/>
                              <a:gd name="T19" fmla="*/ 413 h 2533"/>
                              <a:gd name="T20" fmla="*/ 1592 w 1840"/>
                              <a:gd name="T21" fmla="*/ 240 h 2533"/>
                              <a:gd name="T22" fmla="*/ 1399 w 1840"/>
                              <a:gd name="T23" fmla="*/ 110 h 2533"/>
                              <a:gd name="T24" fmla="*/ 1160 w 1840"/>
                              <a:gd name="T25" fmla="*/ 25 h 2533"/>
                              <a:gd name="T26" fmla="*/ 928 w 1840"/>
                              <a:gd name="T27" fmla="*/ 0 h 2533"/>
                              <a:gd name="T28" fmla="*/ 701 w 1840"/>
                              <a:gd name="T29" fmla="*/ 36 h 2533"/>
                              <a:gd name="T30" fmla="*/ 487 w 1840"/>
                              <a:gd name="T31" fmla="*/ 138 h 2533"/>
                              <a:gd name="T32" fmla="*/ 300 w 1840"/>
                              <a:gd name="T33" fmla="*/ 306 h 2533"/>
                              <a:gd name="T34" fmla="*/ 153 w 1840"/>
                              <a:gd name="T35" fmla="*/ 547 h 2533"/>
                              <a:gd name="T36" fmla="*/ 55 w 1840"/>
                              <a:gd name="T37" fmla="*/ 859 h 2533"/>
                              <a:gd name="T38" fmla="*/ 10 w 1840"/>
                              <a:gd name="T39" fmla="*/ 1222 h 2533"/>
                              <a:gd name="T40" fmla="*/ 2 w 1840"/>
                              <a:gd name="T41" fmla="*/ 1558 h 2533"/>
                              <a:gd name="T42" fmla="*/ 31 w 1840"/>
                              <a:gd name="T43" fmla="*/ 1859 h 2533"/>
                              <a:gd name="T44" fmla="*/ 93 w 1840"/>
                              <a:gd name="T45" fmla="*/ 2113 h 2533"/>
                              <a:gd name="T46" fmla="*/ 191 w 1840"/>
                              <a:gd name="T47" fmla="*/ 2316 h 2533"/>
                              <a:gd name="T48" fmla="*/ 320 w 1840"/>
                              <a:gd name="T49" fmla="*/ 2458 h 2533"/>
                              <a:gd name="T50" fmla="*/ 471 w 1840"/>
                              <a:gd name="T51" fmla="*/ 2348 h 2533"/>
                              <a:gd name="T52" fmla="*/ 656 w 1840"/>
                              <a:gd name="T53" fmla="*/ 2348 h 2533"/>
                              <a:gd name="T54" fmla="*/ 854 w 1840"/>
                              <a:gd name="T55" fmla="*/ 2267 h 2533"/>
                              <a:gd name="T56" fmla="*/ 1054 w 1840"/>
                              <a:gd name="T57" fmla="*/ 2119 h 2533"/>
                              <a:gd name="T58" fmla="*/ 1246 w 1840"/>
                              <a:gd name="T59" fmla="*/ 1918 h 2533"/>
                              <a:gd name="T60" fmla="*/ 1420 w 1840"/>
                              <a:gd name="T61" fmla="*/ 1674 h 2533"/>
                              <a:gd name="T62" fmla="*/ 1568 w 1840"/>
                              <a:gd name="T63" fmla="*/ 1403 h 2533"/>
                              <a:gd name="T64" fmla="*/ 1684 w 1840"/>
                              <a:gd name="T65" fmla="*/ 1120 h 2533"/>
                              <a:gd name="T66" fmla="*/ 1735 w 1840"/>
                              <a:gd name="T67" fmla="*/ 857 h 2533"/>
                              <a:gd name="T68" fmla="*/ 1717 w 1840"/>
                              <a:gd name="T69" fmla="*/ 623 h 2533"/>
                              <a:gd name="T70" fmla="*/ 1636 w 1840"/>
                              <a:gd name="T71" fmla="*/ 422 h 2533"/>
                              <a:gd name="T72" fmla="*/ 1502 w 1840"/>
                              <a:gd name="T73" fmla="*/ 261 h 2533"/>
                              <a:gd name="T74" fmla="*/ 1322 w 1840"/>
                              <a:gd name="T75" fmla="*/ 143 h 2533"/>
                              <a:gd name="T76" fmla="*/ 1109 w 1840"/>
                              <a:gd name="T77" fmla="*/ 74 h 2533"/>
                              <a:gd name="T78" fmla="*/ 897 w 1840"/>
                              <a:gd name="T79" fmla="*/ 64 h 2533"/>
                              <a:gd name="T80" fmla="*/ 683 w 1840"/>
                              <a:gd name="T81" fmla="*/ 110 h 2533"/>
                              <a:gd name="T82" fmla="*/ 479 w 1840"/>
                              <a:gd name="T83" fmla="*/ 218 h 2533"/>
                              <a:gd name="T84" fmla="*/ 303 w 1840"/>
                              <a:gd name="T85" fmla="*/ 393 h 2533"/>
                              <a:gd name="T86" fmla="*/ 170 w 1840"/>
                              <a:gd name="T87" fmla="*/ 640 h 2533"/>
                              <a:gd name="T88" fmla="*/ 96 w 1840"/>
                              <a:gd name="T89" fmla="*/ 964 h 2533"/>
                              <a:gd name="T90" fmla="*/ 65 w 1840"/>
                              <a:gd name="T91" fmla="*/ 1288 h 2533"/>
                              <a:gd name="T92" fmla="*/ 67 w 1840"/>
                              <a:gd name="T93" fmla="*/ 1575 h 2533"/>
                              <a:gd name="T94" fmla="*/ 103 w 1840"/>
                              <a:gd name="T95" fmla="*/ 1827 h 2533"/>
                              <a:gd name="T96" fmla="*/ 169 w 1840"/>
                              <a:gd name="T97" fmla="*/ 2038 h 2533"/>
                              <a:gd name="T98" fmla="*/ 264 w 1840"/>
                              <a:gd name="T99" fmla="*/ 2200 h 2533"/>
                              <a:gd name="T100" fmla="*/ 386 w 1840"/>
                              <a:gd name="T101" fmla="*/ 231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40" h="2533">
                                <a:moveTo>
                                  <a:pt x="446" y="2521"/>
                                </a:moveTo>
                                <a:lnTo>
                                  <a:pt x="486" y="2529"/>
                                </a:lnTo>
                                <a:lnTo>
                                  <a:pt x="527" y="2533"/>
                                </a:lnTo>
                                <a:lnTo>
                                  <a:pt x="570" y="2531"/>
                                </a:lnTo>
                                <a:lnTo>
                                  <a:pt x="614" y="2528"/>
                                </a:lnTo>
                                <a:lnTo>
                                  <a:pt x="658" y="2518"/>
                                </a:lnTo>
                                <a:lnTo>
                                  <a:pt x="702" y="2507"/>
                                </a:lnTo>
                                <a:lnTo>
                                  <a:pt x="747" y="2491"/>
                                </a:lnTo>
                                <a:lnTo>
                                  <a:pt x="792" y="2472"/>
                                </a:lnTo>
                                <a:lnTo>
                                  <a:pt x="838" y="2448"/>
                                </a:lnTo>
                                <a:lnTo>
                                  <a:pt x="883" y="2424"/>
                                </a:lnTo>
                                <a:lnTo>
                                  <a:pt x="930" y="2394"/>
                                </a:lnTo>
                                <a:lnTo>
                                  <a:pt x="976" y="2362"/>
                                </a:lnTo>
                                <a:lnTo>
                                  <a:pt x="1022" y="2328"/>
                                </a:lnTo>
                                <a:lnTo>
                                  <a:pt x="1067" y="2290"/>
                                </a:lnTo>
                                <a:lnTo>
                                  <a:pt x="1113" y="2250"/>
                                </a:lnTo>
                                <a:lnTo>
                                  <a:pt x="1158" y="2207"/>
                                </a:lnTo>
                                <a:lnTo>
                                  <a:pt x="1203" y="2162"/>
                                </a:lnTo>
                                <a:lnTo>
                                  <a:pt x="1247" y="2115"/>
                                </a:lnTo>
                                <a:lnTo>
                                  <a:pt x="1291" y="2066"/>
                                </a:lnTo>
                                <a:lnTo>
                                  <a:pt x="1334" y="2014"/>
                                </a:lnTo>
                                <a:lnTo>
                                  <a:pt x="1375" y="1962"/>
                                </a:lnTo>
                                <a:lnTo>
                                  <a:pt x="1417" y="1906"/>
                                </a:lnTo>
                                <a:lnTo>
                                  <a:pt x="1457" y="1851"/>
                                </a:lnTo>
                                <a:lnTo>
                                  <a:pt x="1496" y="1792"/>
                                </a:lnTo>
                                <a:lnTo>
                                  <a:pt x="1534" y="1733"/>
                                </a:lnTo>
                                <a:lnTo>
                                  <a:pt x="1571" y="1673"/>
                                </a:lnTo>
                                <a:lnTo>
                                  <a:pt x="1606" y="1611"/>
                                </a:lnTo>
                                <a:lnTo>
                                  <a:pt x="1640" y="1549"/>
                                </a:lnTo>
                                <a:lnTo>
                                  <a:pt x="1672" y="1485"/>
                                </a:lnTo>
                                <a:lnTo>
                                  <a:pt x="1703" y="1421"/>
                                </a:lnTo>
                                <a:lnTo>
                                  <a:pt x="1731" y="1357"/>
                                </a:lnTo>
                                <a:lnTo>
                                  <a:pt x="1758" y="1292"/>
                                </a:lnTo>
                                <a:lnTo>
                                  <a:pt x="1779" y="1228"/>
                                </a:lnTo>
                                <a:lnTo>
                                  <a:pt x="1795" y="1166"/>
                                </a:lnTo>
                                <a:lnTo>
                                  <a:pt x="1809" y="1106"/>
                                </a:lnTo>
                                <a:lnTo>
                                  <a:pt x="1821" y="1046"/>
                                </a:lnTo>
                                <a:lnTo>
                                  <a:pt x="1831" y="988"/>
                                </a:lnTo>
                                <a:lnTo>
                                  <a:pt x="1837" y="933"/>
                                </a:lnTo>
                                <a:lnTo>
                                  <a:pt x="1840" y="877"/>
                                </a:lnTo>
                                <a:lnTo>
                                  <a:pt x="1840" y="824"/>
                                </a:lnTo>
                                <a:lnTo>
                                  <a:pt x="1838" y="773"/>
                                </a:lnTo>
                                <a:lnTo>
                                  <a:pt x="1834" y="722"/>
                                </a:lnTo>
                                <a:lnTo>
                                  <a:pt x="1827" y="673"/>
                                </a:lnTo>
                                <a:lnTo>
                                  <a:pt x="1818" y="626"/>
                                </a:lnTo>
                                <a:lnTo>
                                  <a:pt x="1805" y="580"/>
                                </a:lnTo>
                                <a:lnTo>
                                  <a:pt x="1791" y="536"/>
                                </a:lnTo>
                                <a:lnTo>
                                  <a:pt x="1774" y="494"/>
                                </a:lnTo>
                                <a:lnTo>
                                  <a:pt x="1755" y="452"/>
                                </a:lnTo>
                                <a:lnTo>
                                  <a:pt x="1734" y="413"/>
                                </a:lnTo>
                                <a:lnTo>
                                  <a:pt x="1709" y="375"/>
                                </a:lnTo>
                                <a:lnTo>
                                  <a:pt x="1684" y="338"/>
                                </a:lnTo>
                                <a:lnTo>
                                  <a:pt x="1655" y="304"/>
                                </a:lnTo>
                                <a:lnTo>
                                  <a:pt x="1624" y="271"/>
                                </a:lnTo>
                                <a:lnTo>
                                  <a:pt x="1592" y="240"/>
                                </a:lnTo>
                                <a:lnTo>
                                  <a:pt x="1558" y="211"/>
                                </a:lnTo>
                                <a:lnTo>
                                  <a:pt x="1521" y="183"/>
                                </a:lnTo>
                                <a:lnTo>
                                  <a:pt x="1482" y="157"/>
                                </a:lnTo>
                                <a:lnTo>
                                  <a:pt x="1442" y="132"/>
                                </a:lnTo>
                                <a:lnTo>
                                  <a:pt x="1399" y="110"/>
                                </a:lnTo>
                                <a:lnTo>
                                  <a:pt x="1355" y="90"/>
                                </a:lnTo>
                                <a:lnTo>
                                  <a:pt x="1309" y="71"/>
                                </a:lnTo>
                                <a:lnTo>
                                  <a:pt x="1260" y="53"/>
                                </a:lnTo>
                                <a:lnTo>
                                  <a:pt x="1212" y="38"/>
                                </a:lnTo>
                                <a:lnTo>
                                  <a:pt x="1160" y="25"/>
                                </a:lnTo>
                                <a:lnTo>
                                  <a:pt x="1115" y="15"/>
                                </a:lnTo>
                                <a:lnTo>
                                  <a:pt x="1068" y="8"/>
                                </a:lnTo>
                                <a:lnTo>
                                  <a:pt x="1022" y="2"/>
                                </a:lnTo>
                                <a:lnTo>
                                  <a:pt x="975" y="0"/>
                                </a:lnTo>
                                <a:lnTo>
                                  <a:pt x="928" y="0"/>
                                </a:lnTo>
                                <a:lnTo>
                                  <a:pt x="882" y="2"/>
                                </a:lnTo>
                                <a:lnTo>
                                  <a:pt x="837" y="7"/>
                                </a:lnTo>
                                <a:lnTo>
                                  <a:pt x="791" y="14"/>
                                </a:lnTo>
                                <a:lnTo>
                                  <a:pt x="746" y="25"/>
                                </a:lnTo>
                                <a:lnTo>
                                  <a:pt x="701" y="36"/>
                                </a:lnTo>
                                <a:lnTo>
                                  <a:pt x="657" y="52"/>
                                </a:lnTo>
                                <a:lnTo>
                                  <a:pt x="613" y="70"/>
                                </a:lnTo>
                                <a:lnTo>
                                  <a:pt x="570" y="90"/>
                                </a:lnTo>
                                <a:lnTo>
                                  <a:pt x="527" y="112"/>
                                </a:lnTo>
                                <a:lnTo>
                                  <a:pt x="487" y="138"/>
                                </a:lnTo>
                                <a:lnTo>
                                  <a:pt x="447" y="167"/>
                                </a:lnTo>
                                <a:lnTo>
                                  <a:pt x="408" y="197"/>
                                </a:lnTo>
                                <a:lnTo>
                                  <a:pt x="371" y="231"/>
                                </a:lnTo>
                                <a:lnTo>
                                  <a:pt x="334" y="267"/>
                                </a:lnTo>
                                <a:lnTo>
                                  <a:pt x="300" y="306"/>
                                </a:lnTo>
                                <a:lnTo>
                                  <a:pt x="267" y="349"/>
                                </a:lnTo>
                                <a:lnTo>
                                  <a:pt x="236" y="394"/>
                                </a:lnTo>
                                <a:lnTo>
                                  <a:pt x="206" y="441"/>
                                </a:lnTo>
                                <a:lnTo>
                                  <a:pt x="178" y="492"/>
                                </a:lnTo>
                                <a:lnTo>
                                  <a:pt x="153" y="547"/>
                                </a:lnTo>
                                <a:lnTo>
                                  <a:pt x="128" y="602"/>
                                </a:lnTo>
                                <a:lnTo>
                                  <a:pt x="106" y="663"/>
                                </a:lnTo>
                                <a:lnTo>
                                  <a:pt x="87" y="724"/>
                                </a:lnTo>
                                <a:lnTo>
                                  <a:pt x="70" y="791"/>
                                </a:lnTo>
                                <a:lnTo>
                                  <a:pt x="55" y="859"/>
                                </a:lnTo>
                                <a:lnTo>
                                  <a:pt x="44" y="930"/>
                                </a:lnTo>
                                <a:lnTo>
                                  <a:pt x="34" y="1005"/>
                                </a:lnTo>
                                <a:lnTo>
                                  <a:pt x="25" y="1078"/>
                                </a:lnTo>
                                <a:lnTo>
                                  <a:pt x="16" y="1151"/>
                                </a:lnTo>
                                <a:lnTo>
                                  <a:pt x="10" y="1222"/>
                                </a:lnTo>
                                <a:lnTo>
                                  <a:pt x="6" y="1292"/>
                                </a:lnTo>
                                <a:lnTo>
                                  <a:pt x="2" y="1360"/>
                                </a:lnTo>
                                <a:lnTo>
                                  <a:pt x="1" y="1428"/>
                                </a:lnTo>
                                <a:lnTo>
                                  <a:pt x="0" y="1494"/>
                                </a:lnTo>
                                <a:lnTo>
                                  <a:pt x="2" y="1558"/>
                                </a:lnTo>
                                <a:lnTo>
                                  <a:pt x="4" y="1622"/>
                                </a:lnTo>
                                <a:lnTo>
                                  <a:pt x="8" y="1684"/>
                                </a:lnTo>
                                <a:lnTo>
                                  <a:pt x="14" y="1743"/>
                                </a:lnTo>
                                <a:lnTo>
                                  <a:pt x="21" y="1802"/>
                                </a:lnTo>
                                <a:lnTo>
                                  <a:pt x="31" y="1859"/>
                                </a:lnTo>
                                <a:lnTo>
                                  <a:pt x="40" y="1913"/>
                                </a:lnTo>
                                <a:lnTo>
                                  <a:pt x="52" y="1967"/>
                                </a:lnTo>
                                <a:lnTo>
                                  <a:pt x="64" y="2017"/>
                                </a:lnTo>
                                <a:lnTo>
                                  <a:pt x="78" y="2066"/>
                                </a:lnTo>
                                <a:lnTo>
                                  <a:pt x="93" y="2113"/>
                                </a:lnTo>
                                <a:lnTo>
                                  <a:pt x="110" y="2158"/>
                                </a:lnTo>
                                <a:lnTo>
                                  <a:pt x="129" y="2201"/>
                                </a:lnTo>
                                <a:lnTo>
                                  <a:pt x="148" y="2242"/>
                                </a:lnTo>
                                <a:lnTo>
                                  <a:pt x="169" y="2280"/>
                                </a:lnTo>
                                <a:lnTo>
                                  <a:pt x="191" y="2316"/>
                                </a:lnTo>
                                <a:lnTo>
                                  <a:pt x="214" y="2349"/>
                                </a:lnTo>
                                <a:lnTo>
                                  <a:pt x="239" y="2380"/>
                                </a:lnTo>
                                <a:lnTo>
                                  <a:pt x="265" y="2408"/>
                                </a:lnTo>
                                <a:lnTo>
                                  <a:pt x="293" y="2434"/>
                                </a:lnTo>
                                <a:lnTo>
                                  <a:pt x="320" y="2458"/>
                                </a:lnTo>
                                <a:lnTo>
                                  <a:pt x="350" y="2478"/>
                                </a:lnTo>
                                <a:lnTo>
                                  <a:pt x="380" y="2495"/>
                                </a:lnTo>
                                <a:lnTo>
                                  <a:pt x="412" y="2510"/>
                                </a:lnTo>
                                <a:lnTo>
                                  <a:pt x="446" y="2521"/>
                                </a:lnTo>
                                <a:close/>
                                <a:moveTo>
                                  <a:pt x="471" y="2348"/>
                                </a:moveTo>
                                <a:lnTo>
                                  <a:pt x="506" y="2355"/>
                                </a:lnTo>
                                <a:lnTo>
                                  <a:pt x="543" y="2359"/>
                                </a:lnTo>
                                <a:lnTo>
                                  <a:pt x="580" y="2359"/>
                                </a:lnTo>
                                <a:lnTo>
                                  <a:pt x="618" y="2354"/>
                                </a:lnTo>
                                <a:lnTo>
                                  <a:pt x="656" y="2348"/>
                                </a:lnTo>
                                <a:lnTo>
                                  <a:pt x="695" y="2337"/>
                                </a:lnTo>
                                <a:lnTo>
                                  <a:pt x="734" y="2324"/>
                                </a:lnTo>
                                <a:lnTo>
                                  <a:pt x="774" y="2308"/>
                                </a:lnTo>
                                <a:lnTo>
                                  <a:pt x="813" y="2289"/>
                                </a:lnTo>
                                <a:lnTo>
                                  <a:pt x="854" y="2267"/>
                                </a:lnTo>
                                <a:lnTo>
                                  <a:pt x="894" y="2242"/>
                                </a:lnTo>
                                <a:lnTo>
                                  <a:pt x="934" y="2215"/>
                                </a:lnTo>
                                <a:lnTo>
                                  <a:pt x="975" y="2186"/>
                                </a:lnTo>
                                <a:lnTo>
                                  <a:pt x="1014" y="2154"/>
                                </a:lnTo>
                                <a:lnTo>
                                  <a:pt x="1054" y="2119"/>
                                </a:lnTo>
                                <a:lnTo>
                                  <a:pt x="1093" y="2083"/>
                                </a:lnTo>
                                <a:lnTo>
                                  <a:pt x="1132" y="2045"/>
                                </a:lnTo>
                                <a:lnTo>
                                  <a:pt x="1170" y="2004"/>
                                </a:lnTo>
                                <a:lnTo>
                                  <a:pt x="1208" y="1962"/>
                                </a:lnTo>
                                <a:lnTo>
                                  <a:pt x="1246" y="1918"/>
                                </a:lnTo>
                                <a:lnTo>
                                  <a:pt x="1283" y="1872"/>
                                </a:lnTo>
                                <a:lnTo>
                                  <a:pt x="1319" y="1824"/>
                                </a:lnTo>
                                <a:lnTo>
                                  <a:pt x="1354" y="1776"/>
                                </a:lnTo>
                                <a:lnTo>
                                  <a:pt x="1387" y="1726"/>
                                </a:lnTo>
                                <a:lnTo>
                                  <a:pt x="1420" y="1674"/>
                                </a:lnTo>
                                <a:lnTo>
                                  <a:pt x="1453" y="1622"/>
                                </a:lnTo>
                                <a:lnTo>
                                  <a:pt x="1483" y="1569"/>
                                </a:lnTo>
                                <a:lnTo>
                                  <a:pt x="1513" y="1514"/>
                                </a:lnTo>
                                <a:lnTo>
                                  <a:pt x="1541" y="1459"/>
                                </a:lnTo>
                                <a:lnTo>
                                  <a:pt x="1568" y="1403"/>
                                </a:lnTo>
                                <a:lnTo>
                                  <a:pt x="1592" y="1346"/>
                                </a:lnTo>
                                <a:lnTo>
                                  <a:pt x="1616" y="1289"/>
                                </a:lnTo>
                                <a:lnTo>
                                  <a:pt x="1642" y="1232"/>
                                </a:lnTo>
                                <a:lnTo>
                                  <a:pt x="1665" y="1176"/>
                                </a:lnTo>
                                <a:lnTo>
                                  <a:pt x="1684" y="1120"/>
                                </a:lnTo>
                                <a:lnTo>
                                  <a:pt x="1700" y="1065"/>
                                </a:lnTo>
                                <a:lnTo>
                                  <a:pt x="1713" y="1011"/>
                                </a:lnTo>
                                <a:lnTo>
                                  <a:pt x="1723" y="959"/>
                                </a:lnTo>
                                <a:lnTo>
                                  <a:pt x="1730" y="908"/>
                                </a:lnTo>
                                <a:lnTo>
                                  <a:pt x="1735" y="857"/>
                                </a:lnTo>
                                <a:lnTo>
                                  <a:pt x="1736" y="807"/>
                                </a:lnTo>
                                <a:lnTo>
                                  <a:pt x="1736" y="760"/>
                                </a:lnTo>
                                <a:lnTo>
                                  <a:pt x="1731" y="713"/>
                                </a:lnTo>
                                <a:lnTo>
                                  <a:pt x="1725" y="668"/>
                                </a:lnTo>
                                <a:lnTo>
                                  <a:pt x="1717" y="623"/>
                                </a:lnTo>
                                <a:lnTo>
                                  <a:pt x="1705" y="580"/>
                                </a:lnTo>
                                <a:lnTo>
                                  <a:pt x="1692" y="539"/>
                                </a:lnTo>
                                <a:lnTo>
                                  <a:pt x="1675" y="498"/>
                                </a:lnTo>
                                <a:lnTo>
                                  <a:pt x="1658" y="460"/>
                                </a:lnTo>
                                <a:lnTo>
                                  <a:pt x="1636" y="422"/>
                                </a:lnTo>
                                <a:lnTo>
                                  <a:pt x="1614" y="387"/>
                                </a:lnTo>
                                <a:lnTo>
                                  <a:pt x="1589" y="354"/>
                                </a:lnTo>
                                <a:lnTo>
                                  <a:pt x="1562" y="321"/>
                                </a:lnTo>
                                <a:lnTo>
                                  <a:pt x="1533" y="290"/>
                                </a:lnTo>
                                <a:lnTo>
                                  <a:pt x="1502" y="261"/>
                                </a:lnTo>
                                <a:lnTo>
                                  <a:pt x="1470" y="234"/>
                                </a:lnTo>
                                <a:lnTo>
                                  <a:pt x="1436" y="208"/>
                                </a:lnTo>
                                <a:lnTo>
                                  <a:pt x="1399" y="184"/>
                                </a:lnTo>
                                <a:lnTo>
                                  <a:pt x="1361" y="163"/>
                                </a:lnTo>
                                <a:lnTo>
                                  <a:pt x="1322" y="143"/>
                                </a:lnTo>
                                <a:lnTo>
                                  <a:pt x="1281" y="125"/>
                                </a:lnTo>
                                <a:lnTo>
                                  <a:pt x="1239" y="109"/>
                                </a:lnTo>
                                <a:lnTo>
                                  <a:pt x="1195" y="94"/>
                                </a:lnTo>
                                <a:lnTo>
                                  <a:pt x="1150" y="83"/>
                                </a:lnTo>
                                <a:lnTo>
                                  <a:pt x="1109" y="74"/>
                                </a:lnTo>
                                <a:lnTo>
                                  <a:pt x="1068" y="67"/>
                                </a:lnTo>
                                <a:lnTo>
                                  <a:pt x="1026" y="64"/>
                                </a:lnTo>
                                <a:lnTo>
                                  <a:pt x="983" y="61"/>
                                </a:lnTo>
                                <a:lnTo>
                                  <a:pt x="940" y="61"/>
                                </a:lnTo>
                                <a:lnTo>
                                  <a:pt x="897" y="64"/>
                                </a:lnTo>
                                <a:lnTo>
                                  <a:pt x="855" y="68"/>
                                </a:lnTo>
                                <a:lnTo>
                                  <a:pt x="811" y="74"/>
                                </a:lnTo>
                                <a:lnTo>
                                  <a:pt x="768" y="84"/>
                                </a:lnTo>
                                <a:lnTo>
                                  <a:pt x="726" y="96"/>
                                </a:lnTo>
                                <a:lnTo>
                                  <a:pt x="683" y="110"/>
                                </a:lnTo>
                                <a:lnTo>
                                  <a:pt x="640" y="126"/>
                                </a:lnTo>
                                <a:lnTo>
                                  <a:pt x="599" y="145"/>
                                </a:lnTo>
                                <a:lnTo>
                                  <a:pt x="558" y="167"/>
                                </a:lnTo>
                                <a:lnTo>
                                  <a:pt x="518" y="192"/>
                                </a:lnTo>
                                <a:lnTo>
                                  <a:pt x="479" y="218"/>
                                </a:lnTo>
                                <a:lnTo>
                                  <a:pt x="441" y="247"/>
                                </a:lnTo>
                                <a:lnTo>
                                  <a:pt x="404" y="280"/>
                                </a:lnTo>
                                <a:lnTo>
                                  <a:pt x="370" y="315"/>
                                </a:lnTo>
                                <a:lnTo>
                                  <a:pt x="335" y="353"/>
                                </a:lnTo>
                                <a:lnTo>
                                  <a:pt x="303" y="393"/>
                                </a:lnTo>
                                <a:lnTo>
                                  <a:pt x="272" y="437"/>
                                </a:lnTo>
                                <a:lnTo>
                                  <a:pt x="244" y="483"/>
                                </a:lnTo>
                                <a:lnTo>
                                  <a:pt x="217" y="533"/>
                                </a:lnTo>
                                <a:lnTo>
                                  <a:pt x="193" y="585"/>
                                </a:lnTo>
                                <a:lnTo>
                                  <a:pt x="170" y="640"/>
                                </a:lnTo>
                                <a:lnTo>
                                  <a:pt x="150" y="698"/>
                                </a:lnTo>
                                <a:lnTo>
                                  <a:pt x="133" y="760"/>
                                </a:lnTo>
                                <a:lnTo>
                                  <a:pt x="117" y="825"/>
                                </a:lnTo>
                                <a:lnTo>
                                  <a:pt x="105" y="893"/>
                                </a:lnTo>
                                <a:lnTo>
                                  <a:pt x="96" y="964"/>
                                </a:lnTo>
                                <a:lnTo>
                                  <a:pt x="89" y="1038"/>
                                </a:lnTo>
                                <a:lnTo>
                                  <a:pt x="80" y="1102"/>
                                </a:lnTo>
                                <a:lnTo>
                                  <a:pt x="74" y="1165"/>
                                </a:lnTo>
                                <a:lnTo>
                                  <a:pt x="68" y="1228"/>
                                </a:lnTo>
                                <a:lnTo>
                                  <a:pt x="65" y="1288"/>
                                </a:lnTo>
                                <a:lnTo>
                                  <a:pt x="63" y="1348"/>
                                </a:lnTo>
                                <a:lnTo>
                                  <a:pt x="61" y="1406"/>
                                </a:lnTo>
                                <a:lnTo>
                                  <a:pt x="63" y="1464"/>
                                </a:lnTo>
                                <a:lnTo>
                                  <a:pt x="64" y="1520"/>
                                </a:lnTo>
                                <a:lnTo>
                                  <a:pt x="67" y="1575"/>
                                </a:lnTo>
                                <a:lnTo>
                                  <a:pt x="72" y="1628"/>
                                </a:lnTo>
                                <a:lnTo>
                                  <a:pt x="78" y="1680"/>
                                </a:lnTo>
                                <a:lnTo>
                                  <a:pt x="85" y="1731"/>
                                </a:lnTo>
                                <a:lnTo>
                                  <a:pt x="93" y="1779"/>
                                </a:lnTo>
                                <a:lnTo>
                                  <a:pt x="103" y="1827"/>
                                </a:lnTo>
                                <a:lnTo>
                                  <a:pt x="114" y="1872"/>
                                </a:lnTo>
                                <a:lnTo>
                                  <a:pt x="125" y="1916"/>
                                </a:lnTo>
                                <a:lnTo>
                                  <a:pt x="138" y="1958"/>
                                </a:lnTo>
                                <a:lnTo>
                                  <a:pt x="154" y="1999"/>
                                </a:lnTo>
                                <a:lnTo>
                                  <a:pt x="169" y="2038"/>
                                </a:lnTo>
                                <a:lnTo>
                                  <a:pt x="186" y="2074"/>
                                </a:lnTo>
                                <a:lnTo>
                                  <a:pt x="204" y="2109"/>
                                </a:lnTo>
                                <a:lnTo>
                                  <a:pt x="223" y="2141"/>
                                </a:lnTo>
                                <a:lnTo>
                                  <a:pt x="243" y="2171"/>
                                </a:lnTo>
                                <a:lnTo>
                                  <a:pt x="264" y="2200"/>
                                </a:lnTo>
                                <a:lnTo>
                                  <a:pt x="287" y="2227"/>
                                </a:lnTo>
                                <a:lnTo>
                                  <a:pt x="310" y="2251"/>
                                </a:lnTo>
                                <a:lnTo>
                                  <a:pt x="334" y="2273"/>
                                </a:lnTo>
                                <a:lnTo>
                                  <a:pt x="360" y="2293"/>
                                </a:lnTo>
                                <a:lnTo>
                                  <a:pt x="386" y="2310"/>
                                </a:lnTo>
                                <a:lnTo>
                                  <a:pt x="414" y="2325"/>
                                </a:lnTo>
                                <a:lnTo>
                                  <a:pt x="442" y="2338"/>
                                </a:lnTo>
                                <a:lnTo>
                                  <a:pt x="471" y="2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  <a:alpha val="74001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297"/>
                        <wpg:cNvGrpSpPr>
                          <a:grpSpLocks/>
                        </wpg:cNvGrpSpPr>
                        <wpg:grpSpPr bwMode="auto">
                          <a:xfrm>
                            <a:off x="8674" y="6763"/>
                            <a:ext cx="5652" cy="4635"/>
                            <a:chOff x="2128" y="3251"/>
                            <a:chExt cx="8625" cy="7073"/>
                          </a:xfrm>
                        </wpg:grpSpPr>
                        <wps:wsp>
                          <wps:cNvPr id="134" name="Freeform 298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2861" y="6481"/>
                              <a:ext cx="1151" cy="1671"/>
                            </a:xfrm>
                            <a:custGeom>
                              <a:avLst/>
                              <a:gdLst>
                                <a:gd name="T0" fmla="*/ 2972 w 3607"/>
                                <a:gd name="T1" fmla="*/ 208 h 5046"/>
                                <a:gd name="T2" fmla="*/ 3253 w 3607"/>
                                <a:gd name="T3" fmla="*/ 584 h 5046"/>
                                <a:gd name="T4" fmla="*/ 3454 w 3607"/>
                                <a:gd name="T5" fmla="*/ 1098 h 5046"/>
                                <a:gd name="T6" fmla="*/ 3572 w 3607"/>
                                <a:gd name="T7" fmla="*/ 1710 h 5046"/>
                                <a:gd name="T8" fmla="*/ 3607 w 3607"/>
                                <a:gd name="T9" fmla="*/ 2384 h 5046"/>
                                <a:gd name="T10" fmla="*/ 3556 w 3607"/>
                                <a:gd name="T11" fmla="*/ 3080 h 5046"/>
                                <a:gd name="T12" fmla="*/ 3406 w 3607"/>
                                <a:gd name="T13" fmla="*/ 3738 h 5046"/>
                                <a:gd name="T14" fmla="*/ 3161 w 3607"/>
                                <a:gd name="T15" fmla="*/ 4259 h 5046"/>
                                <a:gd name="T16" fmla="*/ 2847 w 3607"/>
                                <a:gd name="T17" fmla="*/ 4646 h 5046"/>
                                <a:gd name="T18" fmla="*/ 2473 w 3607"/>
                                <a:gd name="T19" fmla="*/ 4902 h 5046"/>
                                <a:gd name="T20" fmla="*/ 2052 w 3607"/>
                                <a:gd name="T21" fmla="*/ 5030 h 5046"/>
                                <a:gd name="T22" fmla="*/ 1593 w 3607"/>
                                <a:gd name="T23" fmla="*/ 5031 h 5046"/>
                                <a:gd name="T24" fmla="*/ 1106 w 3607"/>
                                <a:gd name="T25" fmla="*/ 4908 h 5046"/>
                                <a:gd name="T26" fmla="*/ 700 w 3607"/>
                                <a:gd name="T27" fmla="*/ 4695 h 5046"/>
                                <a:gd name="T28" fmla="*/ 367 w 3607"/>
                                <a:gd name="T29" fmla="*/ 4384 h 5046"/>
                                <a:gd name="T30" fmla="*/ 128 w 3607"/>
                                <a:gd name="T31" fmla="*/ 3982 h 5046"/>
                                <a:gd name="T32" fmla="*/ 10 w 3607"/>
                                <a:gd name="T33" fmla="*/ 3500 h 5046"/>
                                <a:gd name="T34" fmla="*/ 31 w 3607"/>
                                <a:gd name="T35" fmla="*/ 2946 h 5046"/>
                                <a:gd name="T36" fmla="*/ 218 w 3607"/>
                                <a:gd name="T37" fmla="*/ 2326 h 5046"/>
                                <a:gd name="T38" fmla="*/ 545 w 3607"/>
                                <a:gd name="T39" fmla="*/ 1683 h 5046"/>
                                <a:gd name="T40" fmla="*/ 902 w 3607"/>
                                <a:gd name="T41" fmla="*/ 1123 h 5046"/>
                                <a:gd name="T42" fmla="*/ 1279 w 3607"/>
                                <a:gd name="T43" fmla="*/ 662 h 5046"/>
                                <a:gd name="T44" fmla="*/ 1665 w 3607"/>
                                <a:gd name="T45" fmla="*/ 315 h 5046"/>
                                <a:gd name="T46" fmla="*/ 2048 w 3607"/>
                                <a:gd name="T47" fmla="*/ 90 h 5046"/>
                                <a:gd name="T48" fmla="*/ 2416 w 3607"/>
                                <a:gd name="T49" fmla="*/ 0 h 5046"/>
                                <a:gd name="T50" fmla="*/ 2541 w 3607"/>
                                <a:gd name="T51" fmla="*/ 346 h 5046"/>
                                <a:gd name="T52" fmla="*/ 2844 w 3607"/>
                                <a:gd name="T53" fmla="*/ 551 h 5046"/>
                                <a:gd name="T54" fmla="*/ 3079 w 3607"/>
                                <a:gd name="T55" fmla="*/ 900 h 5046"/>
                                <a:gd name="T56" fmla="*/ 3243 w 3607"/>
                                <a:gd name="T57" fmla="*/ 1362 h 5046"/>
                                <a:gd name="T58" fmla="*/ 3335 w 3607"/>
                                <a:gd name="T59" fmla="*/ 1903 h 5046"/>
                                <a:gd name="T60" fmla="*/ 3354 w 3607"/>
                                <a:gd name="T61" fmla="*/ 2493 h 5046"/>
                                <a:gd name="T62" fmla="*/ 3295 w 3607"/>
                                <a:gd name="T63" fmla="*/ 3099 h 5046"/>
                                <a:gd name="T64" fmla="*/ 3173 w 3607"/>
                                <a:gd name="T65" fmla="*/ 3691 h 5046"/>
                                <a:gd name="T66" fmla="*/ 2966 w 3607"/>
                                <a:gd name="T67" fmla="*/ 4178 h 5046"/>
                                <a:gd name="T68" fmla="*/ 2678 w 3607"/>
                                <a:gd name="T69" fmla="*/ 4541 h 5046"/>
                                <a:gd name="T70" fmla="*/ 2326 w 3607"/>
                                <a:gd name="T71" fmla="*/ 4780 h 5046"/>
                                <a:gd name="T72" fmla="*/ 1927 w 3607"/>
                                <a:gd name="T73" fmla="*/ 4899 h 5046"/>
                                <a:gd name="T74" fmla="*/ 1502 w 3607"/>
                                <a:gd name="T75" fmla="*/ 4894 h 5046"/>
                                <a:gd name="T76" fmla="*/ 1077 w 3607"/>
                                <a:gd name="T77" fmla="*/ 4772 h 5046"/>
                                <a:gd name="T78" fmla="*/ 719 w 3607"/>
                                <a:gd name="T79" fmla="*/ 4556 h 5046"/>
                                <a:gd name="T80" fmla="*/ 418 w 3607"/>
                                <a:gd name="T81" fmla="*/ 4244 h 5046"/>
                                <a:gd name="T82" fmla="*/ 204 w 3607"/>
                                <a:gd name="T83" fmla="*/ 3844 h 5046"/>
                                <a:gd name="T84" fmla="*/ 109 w 3607"/>
                                <a:gd name="T85" fmla="*/ 3363 h 5046"/>
                                <a:gd name="T86" fmla="*/ 164 w 3607"/>
                                <a:gd name="T87" fmla="*/ 2812 h 5046"/>
                                <a:gd name="T88" fmla="*/ 399 w 3607"/>
                                <a:gd name="T89" fmla="*/ 2200 h 5046"/>
                                <a:gd name="T90" fmla="*/ 707 w 3607"/>
                                <a:gd name="T91" fmla="*/ 1635 h 5046"/>
                                <a:gd name="T92" fmla="*/ 1027 w 3607"/>
                                <a:gd name="T93" fmla="*/ 1167 h 5046"/>
                                <a:gd name="T94" fmla="*/ 1363 w 3607"/>
                                <a:gd name="T95" fmla="*/ 794 h 5046"/>
                                <a:gd name="T96" fmla="*/ 1704 w 3607"/>
                                <a:gd name="T97" fmla="*/ 523 h 5046"/>
                                <a:gd name="T98" fmla="*/ 2040 w 3607"/>
                                <a:gd name="T99" fmla="*/ 361 h 5046"/>
                                <a:gd name="T100" fmla="*/ 2360 w 3607"/>
                                <a:gd name="T101" fmla="*/ 314 h 5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7" h="5046">
                                  <a:moveTo>
                                    <a:pt x="2691" y="33"/>
                                  </a:moveTo>
                                  <a:lnTo>
                                    <a:pt x="2767" y="66"/>
                                  </a:lnTo>
                                  <a:lnTo>
                                    <a:pt x="2838" y="105"/>
                                  </a:lnTo>
                                  <a:lnTo>
                                    <a:pt x="2907" y="154"/>
                                  </a:lnTo>
                                  <a:lnTo>
                                    <a:pt x="2972" y="208"/>
                                  </a:lnTo>
                                  <a:lnTo>
                                    <a:pt x="3035" y="271"/>
                                  </a:lnTo>
                                  <a:lnTo>
                                    <a:pt x="3094" y="340"/>
                                  </a:lnTo>
                                  <a:lnTo>
                                    <a:pt x="3151" y="416"/>
                                  </a:lnTo>
                                  <a:lnTo>
                                    <a:pt x="3203" y="497"/>
                                  </a:lnTo>
                                  <a:lnTo>
                                    <a:pt x="3253" y="584"/>
                                  </a:lnTo>
                                  <a:lnTo>
                                    <a:pt x="3301" y="677"/>
                                  </a:lnTo>
                                  <a:lnTo>
                                    <a:pt x="3343" y="776"/>
                                  </a:lnTo>
                                  <a:lnTo>
                                    <a:pt x="3384" y="879"/>
                                  </a:lnTo>
                                  <a:lnTo>
                                    <a:pt x="3421" y="985"/>
                                  </a:lnTo>
                                  <a:lnTo>
                                    <a:pt x="3454" y="1098"/>
                                  </a:lnTo>
                                  <a:lnTo>
                                    <a:pt x="3485" y="1214"/>
                                  </a:lnTo>
                                  <a:lnTo>
                                    <a:pt x="3512" y="1333"/>
                                  </a:lnTo>
                                  <a:lnTo>
                                    <a:pt x="3536" y="1455"/>
                                  </a:lnTo>
                                  <a:lnTo>
                                    <a:pt x="3556" y="1582"/>
                                  </a:lnTo>
                                  <a:lnTo>
                                    <a:pt x="3572" y="1710"/>
                                  </a:lnTo>
                                  <a:lnTo>
                                    <a:pt x="3587" y="1841"/>
                                  </a:lnTo>
                                  <a:lnTo>
                                    <a:pt x="3597" y="1975"/>
                                  </a:lnTo>
                                  <a:lnTo>
                                    <a:pt x="3603" y="2110"/>
                                  </a:lnTo>
                                  <a:lnTo>
                                    <a:pt x="3607" y="2246"/>
                                  </a:lnTo>
                                  <a:lnTo>
                                    <a:pt x="3607" y="2384"/>
                                  </a:lnTo>
                                  <a:lnTo>
                                    <a:pt x="3604" y="2522"/>
                                  </a:lnTo>
                                  <a:lnTo>
                                    <a:pt x="3597" y="2662"/>
                                  </a:lnTo>
                                  <a:lnTo>
                                    <a:pt x="3587" y="2802"/>
                                  </a:lnTo>
                                  <a:lnTo>
                                    <a:pt x="3574" y="2941"/>
                                  </a:lnTo>
                                  <a:lnTo>
                                    <a:pt x="3556" y="3080"/>
                                  </a:lnTo>
                                  <a:lnTo>
                                    <a:pt x="3536" y="3218"/>
                                  </a:lnTo>
                                  <a:lnTo>
                                    <a:pt x="3511" y="3356"/>
                                  </a:lnTo>
                                  <a:lnTo>
                                    <a:pt x="3483" y="3492"/>
                                  </a:lnTo>
                                  <a:lnTo>
                                    <a:pt x="3447" y="3617"/>
                                  </a:lnTo>
                                  <a:lnTo>
                                    <a:pt x="3406" y="3738"/>
                                  </a:lnTo>
                                  <a:lnTo>
                                    <a:pt x="3364" y="3853"/>
                                  </a:lnTo>
                                  <a:lnTo>
                                    <a:pt x="3317" y="3962"/>
                                  </a:lnTo>
                                  <a:lnTo>
                                    <a:pt x="3268" y="4066"/>
                                  </a:lnTo>
                                  <a:lnTo>
                                    <a:pt x="3215" y="4166"/>
                                  </a:lnTo>
                                  <a:lnTo>
                                    <a:pt x="3161" y="4259"/>
                                  </a:lnTo>
                                  <a:lnTo>
                                    <a:pt x="3103" y="4347"/>
                                  </a:lnTo>
                                  <a:lnTo>
                                    <a:pt x="3042" y="4430"/>
                                  </a:lnTo>
                                  <a:lnTo>
                                    <a:pt x="2979" y="4507"/>
                                  </a:lnTo>
                                  <a:lnTo>
                                    <a:pt x="2914" y="4579"/>
                                  </a:lnTo>
                                  <a:lnTo>
                                    <a:pt x="2847" y="4646"/>
                                  </a:lnTo>
                                  <a:lnTo>
                                    <a:pt x="2775" y="4708"/>
                                  </a:lnTo>
                                  <a:lnTo>
                                    <a:pt x="2703" y="4765"/>
                                  </a:lnTo>
                                  <a:lnTo>
                                    <a:pt x="2628" y="4816"/>
                                  </a:lnTo>
                                  <a:lnTo>
                                    <a:pt x="2552" y="4862"/>
                                  </a:lnTo>
                                  <a:lnTo>
                                    <a:pt x="2473" y="4902"/>
                                  </a:lnTo>
                                  <a:lnTo>
                                    <a:pt x="2392" y="4939"/>
                                  </a:lnTo>
                                  <a:lnTo>
                                    <a:pt x="2309" y="4969"/>
                                  </a:lnTo>
                                  <a:lnTo>
                                    <a:pt x="2225" y="4995"/>
                                  </a:lnTo>
                                  <a:lnTo>
                                    <a:pt x="2140" y="5015"/>
                                  </a:lnTo>
                                  <a:lnTo>
                                    <a:pt x="2052" y="5030"/>
                                  </a:lnTo>
                                  <a:lnTo>
                                    <a:pt x="1963" y="5041"/>
                                  </a:lnTo>
                                  <a:lnTo>
                                    <a:pt x="1872" y="5046"/>
                                  </a:lnTo>
                                  <a:lnTo>
                                    <a:pt x="1780" y="5046"/>
                                  </a:lnTo>
                                  <a:lnTo>
                                    <a:pt x="1687" y="5041"/>
                                  </a:lnTo>
                                  <a:lnTo>
                                    <a:pt x="1593" y="5031"/>
                                  </a:lnTo>
                                  <a:lnTo>
                                    <a:pt x="1497" y="5017"/>
                                  </a:lnTo>
                                  <a:lnTo>
                                    <a:pt x="1401" y="4997"/>
                                  </a:lnTo>
                                  <a:lnTo>
                                    <a:pt x="1304" y="4972"/>
                                  </a:lnTo>
                                  <a:lnTo>
                                    <a:pt x="1205" y="4942"/>
                                  </a:lnTo>
                                  <a:lnTo>
                                    <a:pt x="1106" y="4908"/>
                                  </a:lnTo>
                                  <a:lnTo>
                                    <a:pt x="1020" y="4874"/>
                                  </a:lnTo>
                                  <a:lnTo>
                                    <a:pt x="936" y="4835"/>
                                  </a:lnTo>
                                  <a:lnTo>
                                    <a:pt x="855" y="4792"/>
                                  </a:lnTo>
                                  <a:lnTo>
                                    <a:pt x="776" y="4745"/>
                                  </a:lnTo>
                                  <a:lnTo>
                                    <a:pt x="700" y="4695"/>
                                  </a:lnTo>
                                  <a:lnTo>
                                    <a:pt x="628" y="4639"/>
                                  </a:lnTo>
                                  <a:lnTo>
                                    <a:pt x="556" y="4581"/>
                                  </a:lnTo>
                                  <a:lnTo>
                                    <a:pt x="490" y="4519"/>
                                  </a:lnTo>
                                  <a:lnTo>
                                    <a:pt x="427" y="4452"/>
                                  </a:lnTo>
                                  <a:lnTo>
                                    <a:pt x="367" y="4384"/>
                                  </a:lnTo>
                                  <a:lnTo>
                                    <a:pt x="311" y="4310"/>
                                  </a:lnTo>
                                  <a:lnTo>
                                    <a:pt x="259" y="4233"/>
                                  </a:lnTo>
                                  <a:lnTo>
                                    <a:pt x="211" y="4153"/>
                                  </a:lnTo>
                                  <a:lnTo>
                                    <a:pt x="167" y="4070"/>
                                  </a:lnTo>
                                  <a:lnTo>
                                    <a:pt x="128" y="3982"/>
                                  </a:lnTo>
                                  <a:lnTo>
                                    <a:pt x="95" y="3892"/>
                                  </a:lnTo>
                                  <a:lnTo>
                                    <a:pt x="65" y="3799"/>
                                  </a:lnTo>
                                  <a:lnTo>
                                    <a:pt x="42" y="3703"/>
                                  </a:lnTo>
                                  <a:lnTo>
                                    <a:pt x="23" y="3603"/>
                                  </a:lnTo>
                                  <a:lnTo>
                                    <a:pt x="10" y="3500"/>
                                  </a:lnTo>
                                  <a:lnTo>
                                    <a:pt x="1" y="3395"/>
                                  </a:lnTo>
                                  <a:lnTo>
                                    <a:pt x="0" y="3287"/>
                                  </a:lnTo>
                                  <a:lnTo>
                                    <a:pt x="4" y="3176"/>
                                  </a:lnTo>
                                  <a:lnTo>
                                    <a:pt x="14" y="3062"/>
                                  </a:lnTo>
                                  <a:lnTo>
                                    <a:pt x="31" y="2946"/>
                                  </a:lnTo>
                                  <a:lnTo>
                                    <a:pt x="55" y="2826"/>
                                  </a:lnTo>
                                  <a:lnTo>
                                    <a:pt x="86" y="2704"/>
                                  </a:lnTo>
                                  <a:lnTo>
                                    <a:pt x="122" y="2581"/>
                                  </a:lnTo>
                                  <a:lnTo>
                                    <a:pt x="166" y="2455"/>
                                  </a:lnTo>
                                  <a:lnTo>
                                    <a:pt x="218" y="2326"/>
                                  </a:lnTo>
                                  <a:lnTo>
                                    <a:pt x="278" y="2195"/>
                                  </a:lnTo>
                                  <a:lnTo>
                                    <a:pt x="344" y="2063"/>
                                  </a:lnTo>
                                  <a:lnTo>
                                    <a:pt x="409" y="1932"/>
                                  </a:lnTo>
                                  <a:lnTo>
                                    <a:pt x="476" y="1806"/>
                                  </a:lnTo>
                                  <a:lnTo>
                                    <a:pt x="545" y="1683"/>
                                  </a:lnTo>
                                  <a:lnTo>
                                    <a:pt x="613" y="1563"/>
                                  </a:lnTo>
                                  <a:lnTo>
                                    <a:pt x="683" y="1447"/>
                                  </a:lnTo>
                                  <a:lnTo>
                                    <a:pt x="756" y="1334"/>
                                  </a:lnTo>
                                  <a:lnTo>
                                    <a:pt x="828" y="1227"/>
                                  </a:lnTo>
                                  <a:lnTo>
                                    <a:pt x="902" y="1123"/>
                                  </a:lnTo>
                                  <a:lnTo>
                                    <a:pt x="976" y="1022"/>
                                  </a:lnTo>
                                  <a:lnTo>
                                    <a:pt x="1051" y="926"/>
                                  </a:lnTo>
                                  <a:lnTo>
                                    <a:pt x="1127" y="834"/>
                                  </a:lnTo>
                                  <a:lnTo>
                                    <a:pt x="1203" y="746"/>
                                  </a:lnTo>
                                  <a:lnTo>
                                    <a:pt x="1279" y="662"/>
                                  </a:lnTo>
                                  <a:lnTo>
                                    <a:pt x="1356" y="584"/>
                                  </a:lnTo>
                                  <a:lnTo>
                                    <a:pt x="1433" y="509"/>
                                  </a:lnTo>
                                  <a:lnTo>
                                    <a:pt x="1510" y="439"/>
                                  </a:lnTo>
                                  <a:lnTo>
                                    <a:pt x="1588" y="374"/>
                                  </a:lnTo>
                                  <a:lnTo>
                                    <a:pt x="1665" y="315"/>
                                  </a:lnTo>
                                  <a:lnTo>
                                    <a:pt x="1742" y="259"/>
                                  </a:lnTo>
                                  <a:lnTo>
                                    <a:pt x="1819" y="210"/>
                                  </a:lnTo>
                                  <a:lnTo>
                                    <a:pt x="1895" y="165"/>
                                  </a:lnTo>
                                  <a:lnTo>
                                    <a:pt x="1972" y="124"/>
                                  </a:lnTo>
                                  <a:lnTo>
                                    <a:pt x="2048" y="90"/>
                                  </a:lnTo>
                                  <a:lnTo>
                                    <a:pt x="2123" y="60"/>
                                  </a:lnTo>
                                  <a:lnTo>
                                    <a:pt x="2198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344" y="7"/>
                                  </a:lnTo>
                                  <a:lnTo>
                                    <a:pt x="2416" y="0"/>
                                  </a:lnTo>
                                  <a:lnTo>
                                    <a:pt x="2486" y="0"/>
                                  </a:lnTo>
                                  <a:lnTo>
                                    <a:pt x="2556" y="5"/>
                                  </a:lnTo>
                                  <a:lnTo>
                                    <a:pt x="2625" y="17"/>
                                  </a:lnTo>
                                  <a:lnTo>
                                    <a:pt x="2691" y="33"/>
                                  </a:lnTo>
                                  <a:close/>
                                  <a:moveTo>
                                    <a:pt x="2541" y="346"/>
                                  </a:moveTo>
                                  <a:lnTo>
                                    <a:pt x="2607" y="373"/>
                                  </a:lnTo>
                                  <a:lnTo>
                                    <a:pt x="2670" y="408"/>
                                  </a:lnTo>
                                  <a:lnTo>
                                    <a:pt x="2730" y="449"/>
                                  </a:lnTo>
                                  <a:lnTo>
                                    <a:pt x="2788" y="497"/>
                                  </a:lnTo>
                                  <a:lnTo>
                                    <a:pt x="2844" y="551"/>
                                  </a:lnTo>
                                  <a:lnTo>
                                    <a:pt x="2896" y="610"/>
                                  </a:lnTo>
                                  <a:lnTo>
                                    <a:pt x="2946" y="675"/>
                                  </a:lnTo>
                                  <a:lnTo>
                                    <a:pt x="2992" y="745"/>
                                  </a:lnTo>
                                  <a:lnTo>
                                    <a:pt x="3037" y="819"/>
                                  </a:lnTo>
                                  <a:lnTo>
                                    <a:pt x="3079" y="900"/>
                                  </a:lnTo>
                                  <a:lnTo>
                                    <a:pt x="3117" y="984"/>
                                  </a:lnTo>
                                  <a:lnTo>
                                    <a:pt x="3152" y="1073"/>
                                  </a:lnTo>
                                  <a:lnTo>
                                    <a:pt x="3186" y="1165"/>
                                  </a:lnTo>
                                  <a:lnTo>
                                    <a:pt x="3217" y="1261"/>
                                  </a:lnTo>
                                  <a:lnTo>
                                    <a:pt x="3243" y="1362"/>
                                  </a:lnTo>
                                  <a:lnTo>
                                    <a:pt x="3268" y="1465"/>
                                  </a:lnTo>
                                  <a:lnTo>
                                    <a:pt x="3289" y="1570"/>
                                  </a:lnTo>
                                  <a:lnTo>
                                    <a:pt x="3308" y="1679"/>
                                  </a:lnTo>
                                  <a:lnTo>
                                    <a:pt x="3323" y="1790"/>
                                  </a:lnTo>
                                  <a:lnTo>
                                    <a:pt x="3335" y="1903"/>
                                  </a:lnTo>
                                  <a:lnTo>
                                    <a:pt x="3346" y="2019"/>
                                  </a:lnTo>
                                  <a:lnTo>
                                    <a:pt x="3352" y="2135"/>
                                  </a:lnTo>
                                  <a:lnTo>
                                    <a:pt x="3355" y="2253"/>
                                  </a:lnTo>
                                  <a:lnTo>
                                    <a:pt x="3356" y="2373"/>
                                  </a:lnTo>
                                  <a:lnTo>
                                    <a:pt x="3354" y="2493"/>
                                  </a:lnTo>
                                  <a:lnTo>
                                    <a:pt x="3348" y="2614"/>
                                  </a:lnTo>
                                  <a:lnTo>
                                    <a:pt x="3340" y="2735"/>
                                  </a:lnTo>
                                  <a:lnTo>
                                    <a:pt x="3328" y="2857"/>
                                  </a:lnTo>
                                  <a:lnTo>
                                    <a:pt x="3313" y="2978"/>
                                  </a:lnTo>
                                  <a:lnTo>
                                    <a:pt x="3295" y="3099"/>
                                  </a:lnTo>
                                  <a:lnTo>
                                    <a:pt x="3273" y="3220"/>
                                  </a:lnTo>
                                  <a:lnTo>
                                    <a:pt x="3250" y="3338"/>
                                  </a:lnTo>
                                  <a:lnTo>
                                    <a:pt x="3228" y="3461"/>
                                  </a:lnTo>
                                  <a:lnTo>
                                    <a:pt x="3202" y="3578"/>
                                  </a:lnTo>
                                  <a:lnTo>
                                    <a:pt x="3173" y="3691"/>
                                  </a:lnTo>
                                  <a:lnTo>
                                    <a:pt x="3138" y="3797"/>
                                  </a:lnTo>
                                  <a:lnTo>
                                    <a:pt x="3100" y="3900"/>
                                  </a:lnTo>
                                  <a:lnTo>
                                    <a:pt x="3060" y="3998"/>
                                  </a:lnTo>
                                  <a:lnTo>
                                    <a:pt x="3015" y="4090"/>
                                  </a:lnTo>
                                  <a:lnTo>
                                    <a:pt x="2966" y="4178"/>
                                  </a:lnTo>
                                  <a:lnTo>
                                    <a:pt x="2914" y="4259"/>
                                  </a:lnTo>
                                  <a:lnTo>
                                    <a:pt x="2860" y="4337"/>
                                  </a:lnTo>
                                  <a:lnTo>
                                    <a:pt x="2801" y="4410"/>
                                  </a:lnTo>
                                  <a:lnTo>
                                    <a:pt x="2741" y="4478"/>
                                  </a:lnTo>
                                  <a:lnTo>
                                    <a:pt x="2678" y="4541"/>
                                  </a:lnTo>
                                  <a:lnTo>
                                    <a:pt x="2612" y="4598"/>
                                  </a:lnTo>
                                  <a:lnTo>
                                    <a:pt x="2544" y="4651"/>
                                  </a:lnTo>
                                  <a:lnTo>
                                    <a:pt x="2473" y="4700"/>
                                  </a:lnTo>
                                  <a:lnTo>
                                    <a:pt x="2401" y="4742"/>
                                  </a:lnTo>
                                  <a:lnTo>
                                    <a:pt x="2326" y="4780"/>
                                  </a:lnTo>
                                  <a:lnTo>
                                    <a:pt x="2249" y="4813"/>
                                  </a:lnTo>
                                  <a:lnTo>
                                    <a:pt x="2171" y="4842"/>
                                  </a:lnTo>
                                  <a:lnTo>
                                    <a:pt x="2091" y="4866"/>
                                  </a:lnTo>
                                  <a:lnTo>
                                    <a:pt x="2010" y="4884"/>
                                  </a:lnTo>
                                  <a:lnTo>
                                    <a:pt x="1927" y="4899"/>
                                  </a:lnTo>
                                  <a:lnTo>
                                    <a:pt x="1844" y="4907"/>
                                  </a:lnTo>
                                  <a:lnTo>
                                    <a:pt x="1760" y="4911"/>
                                  </a:lnTo>
                                  <a:lnTo>
                                    <a:pt x="1675" y="4911"/>
                                  </a:lnTo>
                                  <a:lnTo>
                                    <a:pt x="1588" y="4905"/>
                                  </a:lnTo>
                                  <a:lnTo>
                                    <a:pt x="1502" y="4894"/>
                                  </a:lnTo>
                                  <a:lnTo>
                                    <a:pt x="1415" y="4879"/>
                                  </a:lnTo>
                                  <a:lnTo>
                                    <a:pt x="1327" y="4857"/>
                                  </a:lnTo>
                                  <a:lnTo>
                                    <a:pt x="1241" y="4832"/>
                                  </a:lnTo>
                                  <a:lnTo>
                                    <a:pt x="1153" y="4803"/>
                                  </a:lnTo>
                                  <a:lnTo>
                                    <a:pt x="1077" y="4772"/>
                                  </a:lnTo>
                                  <a:lnTo>
                                    <a:pt x="1002" y="4736"/>
                                  </a:lnTo>
                                  <a:lnTo>
                                    <a:pt x="929" y="4697"/>
                                  </a:lnTo>
                                  <a:lnTo>
                                    <a:pt x="858" y="4655"/>
                                  </a:lnTo>
                                  <a:lnTo>
                                    <a:pt x="788" y="4607"/>
                                  </a:lnTo>
                                  <a:lnTo>
                                    <a:pt x="719" y="4556"/>
                                  </a:lnTo>
                                  <a:lnTo>
                                    <a:pt x="654" y="4502"/>
                                  </a:lnTo>
                                  <a:lnTo>
                                    <a:pt x="590" y="4443"/>
                                  </a:lnTo>
                                  <a:lnTo>
                                    <a:pt x="529" y="4380"/>
                                  </a:lnTo>
                                  <a:lnTo>
                                    <a:pt x="472" y="4314"/>
                                  </a:lnTo>
                                  <a:lnTo>
                                    <a:pt x="418" y="4244"/>
                                  </a:lnTo>
                                  <a:lnTo>
                                    <a:pt x="367" y="4170"/>
                                  </a:lnTo>
                                  <a:lnTo>
                                    <a:pt x="320" y="4093"/>
                                  </a:lnTo>
                                  <a:lnTo>
                                    <a:pt x="278" y="4013"/>
                                  </a:lnTo>
                                  <a:lnTo>
                                    <a:pt x="239" y="3930"/>
                                  </a:lnTo>
                                  <a:lnTo>
                                    <a:pt x="204" y="3844"/>
                                  </a:lnTo>
                                  <a:lnTo>
                                    <a:pt x="175" y="3754"/>
                                  </a:lnTo>
                                  <a:lnTo>
                                    <a:pt x="151" y="3660"/>
                                  </a:lnTo>
                                  <a:lnTo>
                                    <a:pt x="131" y="3564"/>
                                  </a:lnTo>
                                  <a:lnTo>
                                    <a:pt x="118" y="3465"/>
                                  </a:lnTo>
                                  <a:lnTo>
                                    <a:pt x="109" y="3363"/>
                                  </a:lnTo>
                                  <a:lnTo>
                                    <a:pt x="107" y="3257"/>
                                  </a:lnTo>
                                  <a:lnTo>
                                    <a:pt x="112" y="3151"/>
                                  </a:lnTo>
                                  <a:lnTo>
                                    <a:pt x="122" y="3041"/>
                                  </a:lnTo>
                                  <a:lnTo>
                                    <a:pt x="140" y="2927"/>
                                  </a:lnTo>
                                  <a:lnTo>
                                    <a:pt x="164" y="2812"/>
                                  </a:lnTo>
                                  <a:lnTo>
                                    <a:pt x="196" y="2694"/>
                                  </a:lnTo>
                                  <a:lnTo>
                                    <a:pt x="235" y="2574"/>
                                  </a:lnTo>
                                  <a:lnTo>
                                    <a:pt x="281" y="2451"/>
                                  </a:lnTo>
                                  <a:lnTo>
                                    <a:pt x="336" y="2327"/>
                                  </a:lnTo>
                                  <a:lnTo>
                                    <a:pt x="399" y="2200"/>
                                  </a:lnTo>
                                  <a:lnTo>
                                    <a:pt x="471" y="2071"/>
                                  </a:lnTo>
                                  <a:lnTo>
                                    <a:pt x="528" y="1956"/>
                                  </a:lnTo>
                                  <a:lnTo>
                                    <a:pt x="586" y="1846"/>
                                  </a:lnTo>
                                  <a:lnTo>
                                    <a:pt x="647" y="1738"/>
                                  </a:lnTo>
                                  <a:lnTo>
                                    <a:pt x="707" y="1635"/>
                                  </a:lnTo>
                                  <a:lnTo>
                                    <a:pt x="770" y="1535"/>
                                  </a:lnTo>
                                  <a:lnTo>
                                    <a:pt x="833" y="1437"/>
                                  </a:lnTo>
                                  <a:lnTo>
                                    <a:pt x="897" y="1344"/>
                                  </a:lnTo>
                                  <a:lnTo>
                                    <a:pt x="961" y="1254"/>
                                  </a:lnTo>
                                  <a:lnTo>
                                    <a:pt x="1027" y="1167"/>
                                  </a:lnTo>
                                  <a:lnTo>
                                    <a:pt x="1092" y="1086"/>
                                  </a:lnTo>
                                  <a:lnTo>
                                    <a:pt x="1160" y="1006"/>
                                  </a:lnTo>
                                  <a:lnTo>
                                    <a:pt x="1228" y="932"/>
                                  </a:lnTo>
                                  <a:lnTo>
                                    <a:pt x="1295" y="862"/>
                                  </a:lnTo>
                                  <a:lnTo>
                                    <a:pt x="1363" y="794"/>
                                  </a:lnTo>
                                  <a:lnTo>
                                    <a:pt x="1430" y="732"/>
                                  </a:lnTo>
                                  <a:lnTo>
                                    <a:pt x="1499" y="674"/>
                                  </a:lnTo>
                                  <a:lnTo>
                                    <a:pt x="1568" y="619"/>
                                  </a:lnTo>
                                  <a:lnTo>
                                    <a:pt x="1636" y="570"/>
                                  </a:lnTo>
                                  <a:lnTo>
                                    <a:pt x="1704" y="523"/>
                                  </a:lnTo>
                                  <a:lnTo>
                                    <a:pt x="1772" y="482"/>
                                  </a:lnTo>
                                  <a:lnTo>
                                    <a:pt x="1840" y="445"/>
                                  </a:lnTo>
                                  <a:lnTo>
                                    <a:pt x="1907" y="412"/>
                                  </a:lnTo>
                                  <a:lnTo>
                                    <a:pt x="1974" y="384"/>
                                  </a:lnTo>
                                  <a:lnTo>
                                    <a:pt x="2040" y="361"/>
                                  </a:lnTo>
                                  <a:lnTo>
                                    <a:pt x="2106" y="342"/>
                                  </a:lnTo>
                                  <a:lnTo>
                                    <a:pt x="2171" y="328"/>
                                  </a:lnTo>
                                  <a:lnTo>
                                    <a:pt x="2236" y="318"/>
                                  </a:lnTo>
                                  <a:lnTo>
                                    <a:pt x="2299" y="314"/>
                                  </a:lnTo>
                                  <a:lnTo>
                                    <a:pt x="2360" y="314"/>
                                  </a:lnTo>
                                  <a:lnTo>
                                    <a:pt x="2422" y="320"/>
                                  </a:lnTo>
                                  <a:lnTo>
                                    <a:pt x="2482" y="330"/>
                                  </a:lnTo>
                                  <a:lnTo>
                                    <a:pt x="2541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25000"/>
                                <a:lumOff val="75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99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4638" y="4650"/>
                              <a:ext cx="1629" cy="1584"/>
                            </a:xfrm>
                            <a:custGeom>
                              <a:avLst/>
                              <a:gdLst>
                                <a:gd name="T0" fmla="*/ 3243 w 3575"/>
                                <a:gd name="T1" fmla="*/ 3040 h 3156"/>
                                <a:gd name="T2" fmla="*/ 2899 w 3575"/>
                                <a:gd name="T3" fmla="*/ 3141 h 3156"/>
                                <a:gd name="T4" fmla="*/ 2477 w 3575"/>
                                <a:gd name="T5" fmla="*/ 3149 h 3156"/>
                                <a:gd name="T6" fmla="*/ 2006 w 3575"/>
                                <a:gd name="T7" fmla="*/ 3069 h 3156"/>
                                <a:gd name="T8" fmla="*/ 1512 w 3575"/>
                                <a:gd name="T9" fmla="*/ 2915 h 3156"/>
                                <a:gd name="T10" fmla="*/ 1026 w 3575"/>
                                <a:gd name="T11" fmla="*/ 2693 h 3156"/>
                                <a:gd name="T12" fmla="*/ 592 w 3575"/>
                                <a:gd name="T13" fmla="*/ 2411 h 3156"/>
                                <a:gd name="T14" fmla="*/ 284 w 3575"/>
                                <a:gd name="T15" fmla="*/ 2096 h 3156"/>
                                <a:gd name="T16" fmla="*/ 89 w 3575"/>
                                <a:gd name="T17" fmla="*/ 1768 h 3156"/>
                                <a:gd name="T18" fmla="*/ 4 w 3575"/>
                                <a:gd name="T19" fmla="*/ 1433 h 3156"/>
                                <a:gd name="T20" fmla="*/ 25 w 3575"/>
                                <a:gd name="T21" fmla="*/ 1096 h 3156"/>
                                <a:gd name="T22" fmla="*/ 146 w 3575"/>
                                <a:gd name="T23" fmla="*/ 768 h 3156"/>
                                <a:gd name="T24" fmla="*/ 364 w 3575"/>
                                <a:gd name="T25" fmla="*/ 454 h 3156"/>
                                <a:gd name="T26" fmla="*/ 625 w 3575"/>
                                <a:gd name="T27" fmla="*/ 219 h 3156"/>
                                <a:gd name="T28" fmla="*/ 938 w 3575"/>
                                <a:gd name="T29" fmla="*/ 64 h 3156"/>
                                <a:gd name="T30" fmla="*/ 1289 w 3575"/>
                                <a:gd name="T31" fmla="*/ 0 h 3156"/>
                                <a:gd name="T32" fmla="*/ 1668 w 3575"/>
                                <a:gd name="T33" fmla="*/ 43 h 3156"/>
                                <a:gd name="T34" fmla="*/ 2059 w 3575"/>
                                <a:gd name="T35" fmla="*/ 206 h 3156"/>
                                <a:gd name="T36" fmla="*/ 2454 w 3575"/>
                                <a:gd name="T37" fmla="*/ 503 h 3156"/>
                                <a:gd name="T38" fmla="*/ 2830 w 3575"/>
                                <a:gd name="T39" fmla="*/ 908 h 3156"/>
                                <a:gd name="T40" fmla="*/ 3137 w 3575"/>
                                <a:gd name="T41" fmla="*/ 1313 h 3156"/>
                                <a:gd name="T42" fmla="*/ 3367 w 3575"/>
                                <a:gd name="T43" fmla="*/ 1706 h 3156"/>
                                <a:gd name="T44" fmla="*/ 3514 w 3575"/>
                                <a:gd name="T45" fmla="*/ 2075 h 3156"/>
                                <a:gd name="T46" fmla="*/ 3574 w 3575"/>
                                <a:gd name="T47" fmla="*/ 2409 h 3156"/>
                                <a:gd name="T48" fmla="*/ 3540 w 3575"/>
                                <a:gd name="T49" fmla="*/ 2696 h 3156"/>
                                <a:gd name="T50" fmla="*/ 3259 w 3575"/>
                                <a:gd name="T51" fmla="*/ 2693 h 3156"/>
                                <a:gd name="T52" fmla="*/ 3032 w 3575"/>
                                <a:gd name="T53" fmla="*/ 2855 h 3156"/>
                                <a:gd name="T54" fmla="*/ 2718 w 3575"/>
                                <a:gd name="T55" fmla="*/ 2931 h 3156"/>
                                <a:gd name="T56" fmla="*/ 2344 w 3575"/>
                                <a:gd name="T57" fmla="*/ 2926 h 3156"/>
                                <a:gd name="T58" fmla="*/ 1930 w 3575"/>
                                <a:gd name="T59" fmla="*/ 2849 h 3156"/>
                                <a:gd name="T60" fmla="*/ 1501 w 3575"/>
                                <a:gd name="T61" fmla="*/ 2705 h 3156"/>
                                <a:gd name="T62" fmla="*/ 1081 w 3575"/>
                                <a:gd name="T63" fmla="*/ 2501 h 3156"/>
                                <a:gd name="T64" fmla="*/ 689 w 3575"/>
                                <a:gd name="T65" fmla="*/ 2256 h 3156"/>
                                <a:gd name="T66" fmla="*/ 394 w 3575"/>
                                <a:gd name="T67" fmla="*/ 1979 h 3156"/>
                                <a:gd name="T68" fmla="*/ 210 w 3575"/>
                                <a:gd name="T69" fmla="*/ 1676 h 3156"/>
                                <a:gd name="T70" fmla="*/ 132 w 3575"/>
                                <a:gd name="T71" fmla="*/ 1359 h 3156"/>
                                <a:gd name="T72" fmla="*/ 153 w 3575"/>
                                <a:gd name="T73" fmla="*/ 1043 h 3156"/>
                                <a:gd name="T74" fmla="*/ 269 w 3575"/>
                                <a:gd name="T75" fmla="*/ 740 h 3156"/>
                                <a:gd name="T76" fmla="*/ 470 w 3575"/>
                                <a:gd name="T77" fmla="*/ 469 h 3156"/>
                                <a:gd name="T78" fmla="*/ 720 w 3575"/>
                                <a:gd name="T79" fmla="*/ 270 h 3156"/>
                                <a:gd name="T80" fmla="*/ 1025 w 3575"/>
                                <a:gd name="T81" fmla="*/ 137 h 3156"/>
                                <a:gd name="T82" fmla="*/ 1369 w 3575"/>
                                <a:gd name="T83" fmla="*/ 91 h 3156"/>
                                <a:gd name="T84" fmla="*/ 1740 w 3575"/>
                                <a:gd name="T85" fmla="*/ 152 h 3156"/>
                                <a:gd name="T86" fmla="*/ 2121 w 3575"/>
                                <a:gd name="T87" fmla="*/ 336 h 3156"/>
                                <a:gd name="T88" fmla="*/ 2498 w 3575"/>
                                <a:gd name="T89" fmla="*/ 667 h 3156"/>
                                <a:gd name="T90" fmla="*/ 2822 w 3575"/>
                                <a:gd name="T91" fmla="*/ 1038 h 3156"/>
                                <a:gd name="T92" fmla="*/ 3072 w 3575"/>
                                <a:gd name="T93" fmla="*/ 1391 h 3156"/>
                                <a:gd name="T94" fmla="*/ 3251 w 3575"/>
                                <a:gd name="T95" fmla="*/ 1730 h 3156"/>
                                <a:gd name="T96" fmla="*/ 3354 w 3575"/>
                                <a:gd name="T97" fmla="*/ 2047 h 3156"/>
                                <a:gd name="T98" fmla="*/ 3381 w 3575"/>
                                <a:gd name="T99" fmla="*/ 2330 h 3156"/>
                                <a:gd name="T100" fmla="*/ 3330 w 3575"/>
                                <a:gd name="T101" fmla="*/ 2572 h 3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75" h="3156">
                                  <a:moveTo>
                                    <a:pt x="3443" y="2886"/>
                                  </a:moveTo>
                                  <a:lnTo>
                                    <a:pt x="3400" y="2931"/>
                                  </a:lnTo>
                                  <a:lnTo>
                                    <a:pt x="3353" y="2971"/>
                                  </a:lnTo>
                                  <a:lnTo>
                                    <a:pt x="3300" y="3008"/>
                                  </a:lnTo>
                                  <a:lnTo>
                                    <a:pt x="3243" y="3040"/>
                                  </a:lnTo>
                                  <a:lnTo>
                                    <a:pt x="3182" y="3068"/>
                                  </a:lnTo>
                                  <a:lnTo>
                                    <a:pt x="3117" y="3092"/>
                                  </a:lnTo>
                                  <a:lnTo>
                                    <a:pt x="3047" y="3112"/>
                                  </a:lnTo>
                                  <a:lnTo>
                                    <a:pt x="2975" y="3128"/>
                                  </a:lnTo>
                                  <a:lnTo>
                                    <a:pt x="2899" y="3141"/>
                                  </a:lnTo>
                                  <a:lnTo>
                                    <a:pt x="2819" y="3150"/>
                                  </a:lnTo>
                                  <a:lnTo>
                                    <a:pt x="2737" y="3155"/>
                                  </a:lnTo>
                                  <a:lnTo>
                                    <a:pt x="2653" y="3156"/>
                                  </a:lnTo>
                                  <a:lnTo>
                                    <a:pt x="2567" y="3153"/>
                                  </a:lnTo>
                                  <a:lnTo>
                                    <a:pt x="2477" y="3149"/>
                                  </a:lnTo>
                                  <a:lnTo>
                                    <a:pt x="2385" y="3139"/>
                                  </a:lnTo>
                                  <a:lnTo>
                                    <a:pt x="2293" y="3126"/>
                                  </a:lnTo>
                                  <a:lnTo>
                                    <a:pt x="2198" y="3111"/>
                                  </a:lnTo>
                                  <a:lnTo>
                                    <a:pt x="2102" y="3092"/>
                                  </a:lnTo>
                                  <a:lnTo>
                                    <a:pt x="2006" y="3069"/>
                                  </a:lnTo>
                                  <a:lnTo>
                                    <a:pt x="1907" y="3044"/>
                                  </a:lnTo>
                                  <a:lnTo>
                                    <a:pt x="1809" y="3016"/>
                                  </a:lnTo>
                                  <a:lnTo>
                                    <a:pt x="1710" y="2985"/>
                                  </a:lnTo>
                                  <a:lnTo>
                                    <a:pt x="1611" y="2952"/>
                                  </a:lnTo>
                                  <a:lnTo>
                                    <a:pt x="1512" y="2915"/>
                                  </a:lnTo>
                                  <a:lnTo>
                                    <a:pt x="1414" y="2875"/>
                                  </a:lnTo>
                                  <a:lnTo>
                                    <a:pt x="1315" y="2834"/>
                                  </a:lnTo>
                                  <a:lnTo>
                                    <a:pt x="1217" y="2789"/>
                                  </a:lnTo>
                                  <a:lnTo>
                                    <a:pt x="1121" y="2742"/>
                                  </a:lnTo>
                                  <a:lnTo>
                                    <a:pt x="1026" y="2693"/>
                                  </a:lnTo>
                                  <a:lnTo>
                                    <a:pt x="931" y="2641"/>
                                  </a:lnTo>
                                  <a:lnTo>
                                    <a:pt x="840" y="2587"/>
                                  </a:lnTo>
                                  <a:lnTo>
                                    <a:pt x="749" y="2530"/>
                                  </a:lnTo>
                                  <a:lnTo>
                                    <a:pt x="668" y="2471"/>
                                  </a:lnTo>
                                  <a:lnTo>
                                    <a:pt x="592" y="2411"/>
                                  </a:lnTo>
                                  <a:lnTo>
                                    <a:pt x="522" y="2349"/>
                                  </a:lnTo>
                                  <a:lnTo>
                                    <a:pt x="456" y="2287"/>
                                  </a:lnTo>
                                  <a:lnTo>
                                    <a:pt x="394" y="2224"/>
                                  </a:lnTo>
                                  <a:lnTo>
                                    <a:pt x="337" y="2160"/>
                                  </a:lnTo>
                                  <a:lnTo>
                                    <a:pt x="284" y="2096"/>
                                  </a:lnTo>
                                  <a:lnTo>
                                    <a:pt x="236" y="2031"/>
                                  </a:lnTo>
                                  <a:lnTo>
                                    <a:pt x="192" y="1966"/>
                                  </a:lnTo>
                                  <a:lnTo>
                                    <a:pt x="153" y="1901"/>
                                  </a:lnTo>
                                  <a:lnTo>
                                    <a:pt x="119" y="1834"/>
                                  </a:lnTo>
                                  <a:lnTo>
                                    <a:pt x="89" y="1768"/>
                                  </a:lnTo>
                                  <a:lnTo>
                                    <a:pt x="64" y="1702"/>
                                  </a:lnTo>
                                  <a:lnTo>
                                    <a:pt x="43" y="1634"/>
                                  </a:lnTo>
                                  <a:lnTo>
                                    <a:pt x="25" y="1567"/>
                                  </a:lnTo>
                                  <a:lnTo>
                                    <a:pt x="13" y="1500"/>
                                  </a:lnTo>
                                  <a:lnTo>
                                    <a:pt x="4" y="1433"/>
                                  </a:lnTo>
                                  <a:lnTo>
                                    <a:pt x="0" y="136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4" y="1230"/>
                                  </a:lnTo>
                                  <a:lnTo>
                                    <a:pt x="12" y="1164"/>
                                  </a:lnTo>
                                  <a:lnTo>
                                    <a:pt x="25" y="1096"/>
                                  </a:lnTo>
                                  <a:lnTo>
                                    <a:pt x="41" y="1030"/>
                                  </a:lnTo>
                                  <a:lnTo>
                                    <a:pt x="62" y="964"/>
                                  </a:lnTo>
                                  <a:lnTo>
                                    <a:pt x="86" y="899"/>
                                  </a:lnTo>
                                  <a:lnTo>
                                    <a:pt x="114" y="834"/>
                                  </a:lnTo>
                                  <a:lnTo>
                                    <a:pt x="146" y="768"/>
                                  </a:lnTo>
                                  <a:lnTo>
                                    <a:pt x="182" y="703"/>
                                  </a:lnTo>
                                  <a:lnTo>
                                    <a:pt x="222" y="641"/>
                                  </a:lnTo>
                                  <a:lnTo>
                                    <a:pt x="266" y="577"/>
                                  </a:lnTo>
                                  <a:lnTo>
                                    <a:pt x="313" y="515"/>
                                  </a:lnTo>
                                  <a:lnTo>
                                    <a:pt x="364" y="454"/>
                                  </a:lnTo>
                                  <a:lnTo>
                                    <a:pt x="412" y="400"/>
                                  </a:lnTo>
                                  <a:lnTo>
                                    <a:pt x="462" y="352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70" y="261"/>
                                  </a:lnTo>
                                  <a:lnTo>
                                    <a:pt x="625" y="219"/>
                                  </a:lnTo>
                                  <a:lnTo>
                                    <a:pt x="685" y="181"/>
                                  </a:lnTo>
                                  <a:lnTo>
                                    <a:pt x="745" y="147"/>
                                  </a:lnTo>
                                  <a:lnTo>
                                    <a:pt x="808" y="116"/>
                                  </a:lnTo>
                                  <a:lnTo>
                                    <a:pt x="872" y="88"/>
                                  </a:lnTo>
                                  <a:lnTo>
                                    <a:pt x="938" y="64"/>
                                  </a:lnTo>
                                  <a:lnTo>
                                    <a:pt x="1006" y="44"/>
                                  </a:lnTo>
                                  <a:lnTo>
                                    <a:pt x="1075" y="26"/>
                                  </a:lnTo>
                                  <a:lnTo>
                                    <a:pt x="1145" y="14"/>
                                  </a:lnTo>
                                  <a:lnTo>
                                    <a:pt x="1216" y="5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363" y="0"/>
                                  </a:lnTo>
                                  <a:lnTo>
                                    <a:pt x="1438" y="4"/>
                                  </a:lnTo>
                                  <a:lnTo>
                                    <a:pt x="1514" y="12"/>
                                  </a:lnTo>
                                  <a:lnTo>
                                    <a:pt x="1589" y="25"/>
                                  </a:lnTo>
                                  <a:lnTo>
                                    <a:pt x="1668" y="43"/>
                                  </a:lnTo>
                                  <a:lnTo>
                                    <a:pt x="1745" y="65"/>
                                  </a:lnTo>
                                  <a:lnTo>
                                    <a:pt x="1823" y="92"/>
                                  </a:lnTo>
                                  <a:lnTo>
                                    <a:pt x="1901" y="126"/>
                                  </a:lnTo>
                                  <a:lnTo>
                                    <a:pt x="1981" y="162"/>
                                  </a:lnTo>
                                  <a:lnTo>
                                    <a:pt x="2059" y="206"/>
                                  </a:lnTo>
                                  <a:lnTo>
                                    <a:pt x="2139" y="255"/>
                                  </a:lnTo>
                                  <a:lnTo>
                                    <a:pt x="2218" y="308"/>
                                  </a:lnTo>
                                  <a:lnTo>
                                    <a:pt x="2297" y="367"/>
                                  </a:lnTo>
                                  <a:lnTo>
                                    <a:pt x="2376" y="432"/>
                                  </a:lnTo>
                                  <a:lnTo>
                                    <a:pt x="2454" y="503"/>
                                  </a:lnTo>
                                  <a:lnTo>
                                    <a:pt x="2532" y="580"/>
                                  </a:lnTo>
                                  <a:lnTo>
                                    <a:pt x="2611" y="663"/>
                                  </a:lnTo>
                                  <a:lnTo>
                                    <a:pt x="2686" y="745"/>
                                  </a:lnTo>
                                  <a:lnTo>
                                    <a:pt x="2760" y="827"/>
                                  </a:lnTo>
                                  <a:lnTo>
                                    <a:pt x="2830" y="908"/>
                                  </a:lnTo>
                                  <a:lnTo>
                                    <a:pt x="2898" y="990"/>
                                  </a:lnTo>
                                  <a:lnTo>
                                    <a:pt x="2962" y="1070"/>
                                  </a:lnTo>
                                  <a:lnTo>
                                    <a:pt x="3023" y="1152"/>
                                  </a:lnTo>
                                  <a:lnTo>
                                    <a:pt x="3083" y="1233"/>
                                  </a:lnTo>
                                  <a:lnTo>
                                    <a:pt x="3137" y="1313"/>
                                  </a:lnTo>
                                  <a:lnTo>
                                    <a:pt x="3191" y="1394"/>
                                  </a:lnTo>
                                  <a:lnTo>
                                    <a:pt x="3239" y="1473"/>
                                  </a:lnTo>
                                  <a:lnTo>
                                    <a:pt x="3285" y="1551"/>
                                  </a:lnTo>
                                  <a:lnTo>
                                    <a:pt x="3328" y="1629"/>
                                  </a:lnTo>
                                  <a:lnTo>
                                    <a:pt x="3367" y="1706"/>
                                  </a:lnTo>
                                  <a:lnTo>
                                    <a:pt x="3404" y="1782"/>
                                  </a:lnTo>
                                  <a:lnTo>
                                    <a:pt x="3437" y="1857"/>
                                  </a:lnTo>
                                  <a:lnTo>
                                    <a:pt x="3466" y="1931"/>
                                  </a:lnTo>
                                  <a:lnTo>
                                    <a:pt x="3492" y="2004"/>
                                  </a:lnTo>
                                  <a:lnTo>
                                    <a:pt x="3514" y="2075"/>
                                  </a:lnTo>
                                  <a:lnTo>
                                    <a:pt x="3533" y="2146"/>
                                  </a:lnTo>
                                  <a:lnTo>
                                    <a:pt x="3549" y="2213"/>
                                  </a:lnTo>
                                  <a:lnTo>
                                    <a:pt x="3562" y="2281"/>
                                  </a:lnTo>
                                  <a:lnTo>
                                    <a:pt x="3569" y="2346"/>
                                  </a:lnTo>
                                  <a:lnTo>
                                    <a:pt x="3574" y="2409"/>
                                  </a:lnTo>
                                  <a:lnTo>
                                    <a:pt x="3575" y="2470"/>
                                  </a:lnTo>
                                  <a:lnTo>
                                    <a:pt x="3572" y="2530"/>
                                  </a:lnTo>
                                  <a:lnTo>
                                    <a:pt x="3565" y="2587"/>
                                  </a:lnTo>
                                  <a:lnTo>
                                    <a:pt x="3555" y="2643"/>
                                  </a:lnTo>
                                  <a:lnTo>
                                    <a:pt x="3540" y="2696"/>
                                  </a:lnTo>
                                  <a:lnTo>
                                    <a:pt x="3523" y="2747"/>
                                  </a:lnTo>
                                  <a:lnTo>
                                    <a:pt x="3500" y="2796"/>
                                  </a:lnTo>
                                  <a:lnTo>
                                    <a:pt x="3474" y="2842"/>
                                  </a:lnTo>
                                  <a:lnTo>
                                    <a:pt x="3443" y="2886"/>
                                  </a:lnTo>
                                  <a:close/>
                                  <a:moveTo>
                                    <a:pt x="3259" y="2693"/>
                                  </a:moveTo>
                                  <a:lnTo>
                                    <a:pt x="3223" y="2733"/>
                                  </a:lnTo>
                                  <a:lnTo>
                                    <a:pt x="3180" y="2768"/>
                                  </a:lnTo>
                                  <a:lnTo>
                                    <a:pt x="3135" y="2802"/>
                                  </a:lnTo>
                                  <a:lnTo>
                                    <a:pt x="3085" y="2830"/>
                                  </a:lnTo>
                                  <a:lnTo>
                                    <a:pt x="3032" y="2855"/>
                                  </a:lnTo>
                                  <a:lnTo>
                                    <a:pt x="2976" y="2877"/>
                                  </a:lnTo>
                                  <a:lnTo>
                                    <a:pt x="2915" y="2895"/>
                                  </a:lnTo>
                                  <a:lnTo>
                                    <a:pt x="2853" y="2911"/>
                                  </a:lnTo>
                                  <a:lnTo>
                                    <a:pt x="2787" y="2922"/>
                                  </a:lnTo>
                                  <a:lnTo>
                                    <a:pt x="2718" y="2931"/>
                                  </a:lnTo>
                                  <a:lnTo>
                                    <a:pt x="2647" y="2937"/>
                                  </a:lnTo>
                                  <a:lnTo>
                                    <a:pt x="2575" y="2938"/>
                                  </a:lnTo>
                                  <a:lnTo>
                                    <a:pt x="2499" y="2938"/>
                                  </a:lnTo>
                                  <a:lnTo>
                                    <a:pt x="2422" y="2933"/>
                                  </a:lnTo>
                                  <a:lnTo>
                                    <a:pt x="2344" y="2926"/>
                                  </a:lnTo>
                                  <a:lnTo>
                                    <a:pt x="2263" y="2916"/>
                                  </a:lnTo>
                                  <a:lnTo>
                                    <a:pt x="2181" y="2903"/>
                                  </a:lnTo>
                                  <a:lnTo>
                                    <a:pt x="2098" y="2888"/>
                                  </a:lnTo>
                                  <a:lnTo>
                                    <a:pt x="2014" y="2869"/>
                                  </a:lnTo>
                                  <a:lnTo>
                                    <a:pt x="1930" y="2849"/>
                                  </a:lnTo>
                                  <a:lnTo>
                                    <a:pt x="1844" y="2825"/>
                                  </a:lnTo>
                                  <a:lnTo>
                                    <a:pt x="1759" y="2798"/>
                                  </a:lnTo>
                                  <a:lnTo>
                                    <a:pt x="1672" y="2770"/>
                                  </a:lnTo>
                                  <a:lnTo>
                                    <a:pt x="1587" y="2738"/>
                                  </a:lnTo>
                                  <a:lnTo>
                                    <a:pt x="1501" y="2705"/>
                                  </a:lnTo>
                                  <a:lnTo>
                                    <a:pt x="1415" y="2668"/>
                                  </a:lnTo>
                                  <a:lnTo>
                                    <a:pt x="1331" y="2630"/>
                                  </a:lnTo>
                                  <a:lnTo>
                                    <a:pt x="1247" y="2588"/>
                                  </a:lnTo>
                                  <a:lnTo>
                                    <a:pt x="1164" y="2546"/>
                                  </a:lnTo>
                                  <a:lnTo>
                                    <a:pt x="1081" y="2501"/>
                                  </a:lnTo>
                                  <a:lnTo>
                                    <a:pt x="1000" y="2454"/>
                                  </a:lnTo>
                                  <a:lnTo>
                                    <a:pt x="921" y="2405"/>
                                  </a:lnTo>
                                  <a:lnTo>
                                    <a:pt x="839" y="2356"/>
                                  </a:lnTo>
                                  <a:lnTo>
                                    <a:pt x="762" y="2307"/>
                                  </a:lnTo>
                                  <a:lnTo>
                                    <a:pt x="689" y="2256"/>
                                  </a:lnTo>
                                  <a:lnTo>
                                    <a:pt x="621" y="2202"/>
                                  </a:lnTo>
                                  <a:lnTo>
                                    <a:pt x="558" y="2149"/>
                                  </a:lnTo>
                                  <a:lnTo>
                                    <a:pt x="498" y="2094"/>
                                  </a:lnTo>
                                  <a:lnTo>
                                    <a:pt x="444" y="2037"/>
                                  </a:lnTo>
                                  <a:lnTo>
                                    <a:pt x="394" y="1979"/>
                                  </a:lnTo>
                                  <a:lnTo>
                                    <a:pt x="349" y="1919"/>
                                  </a:lnTo>
                                  <a:lnTo>
                                    <a:pt x="307" y="1859"/>
                                  </a:lnTo>
                                  <a:lnTo>
                                    <a:pt x="271" y="1799"/>
                                  </a:lnTo>
                                  <a:lnTo>
                                    <a:pt x="239" y="1737"/>
                                  </a:lnTo>
                                  <a:lnTo>
                                    <a:pt x="210" y="1676"/>
                                  </a:lnTo>
                                  <a:lnTo>
                                    <a:pt x="186" y="1613"/>
                                  </a:lnTo>
                                  <a:lnTo>
                                    <a:pt x="166" y="1550"/>
                                  </a:lnTo>
                                  <a:lnTo>
                                    <a:pt x="151" y="1487"/>
                                  </a:lnTo>
                                  <a:lnTo>
                                    <a:pt x="139" y="1423"/>
                                  </a:lnTo>
                                  <a:lnTo>
                                    <a:pt x="132" y="1359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33"/>
                                  </a:lnTo>
                                  <a:lnTo>
                                    <a:pt x="133" y="1169"/>
                                  </a:lnTo>
                                  <a:lnTo>
                                    <a:pt x="141" y="1106"/>
                                  </a:lnTo>
                                  <a:lnTo>
                                    <a:pt x="153" y="1043"/>
                                  </a:lnTo>
                                  <a:lnTo>
                                    <a:pt x="169" y="982"/>
                                  </a:lnTo>
                                  <a:lnTo>
                                    <a:pt x="189" y="920"/>
                                  </a:lnTo>
                                  <a:lnTo>
                                    <a:pt x="213" y="860"/>
                                  </a:lnTo>
                                  <a:lnTo>
                                    <a:pt x="239" y="799"/>
                                  </a:lnTo>
                                  <a:lnTo>
                                    <a:pt x="269" y="740"/>
                                  </a:lnTo>
                                  <a:lnTo>
                                    <a:pt x="304" y="682"/>
                                  </a:lnTo>
                                  <a:lnTo>
                                    <a:pt x="342" y="625"/>
                                  </a:lnTo>
                                  <a:lnTo>
                                    <a:pt x="383" y="570"/>
                                  </a:lnTo>
                                  <a:lnTo>
                                    <a:pt x="428" y="515"/>
                                  </a:lnTo>
                                  <a:lnTo>
                                    <a:pt x="470" y="469"/>
                                  </a:lnTo>
                                  <a:lnTo>
                                    <a:pt x="515" y="425"/>
                                  </a:lnTo>
                                  <a:lnTo>
                                    <a:pt x="562" y="382"/>
                                  </a:lnTo>
                                  <a:lnTo>
                                    <a:pt x="613" y="342"/>
                                  </a:lnTo>
                                  <a:lnTo>
                                    <a:pt x="666" y="304"/>
                                  </a:lnTo>
                                  <a:lnTo>
                                    <a:pt x="720" y="270"/>
                                  </a:lnTo>
                                  <a:lnTo>
                                    <a:pt x="777" y="237"/>
                                  </a:lnTo>
                                  <a:lnTo>
                                    <a:pt x="836" y="207"/>
                                  </a:lnTo>
                                  <a:lnTo>
                                    <a:pt x="897" y="181"/>
                                  </a:lnTo>
                                  <a:lnTo>
                                    <a:pt x="960" y="157"/>
                                  </a:lnTo>
                                  <a:lnTo>
                                    <a:pt x="1025" y="137"/>
                                  </a:lnTo>
                                  <a:lnTo>
                                    <a:pt x="1091" y="121"/>
                                  </a:lnTo>
                                  <a:lnTo>
                                    <a:pt x="1159" y="108"/>
                                  </a:lnTo>
                                  <a:lnTo>
                                    <a:pt x="1228" y="98"/>
                                  </a:lnTo>
                                  <a:lnTo>
                                    <a:pt x="1298" y="92"/>
                                  </a:lnTo>
                                  <a:lnTo>
                                    <a:pt x="1369" y="91"/>
                                  </a:lnTo>
                                  <a:lnTo>
                                    <a:pt x="1442" y="94"/>
                                  </a:lnTo>
                                  <a:lnTo>
                                    <a:pt x="1515" y="102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664" y="129"/>
                                  </a:lnTo>
                                  <a:lnTo>
                                    <a:pt x="1740" y="152"/>
                                  </a:lnTo>
                                  <a:lnTo>
                                    <a:pt x="1816" y="178"/>
                                  </a:lnTo>
                                  <a:lnTo>
                                    <a:pt x="1892" y="208"/>
                                  </a:lnTo>
                                  <a:lnTo>
                                    <a:pt x="1968" y="246"/>
                                  </a:lnTo>
                                  <a:lnTo>
                                    <a:pt x="2044" y="289"/>
                                  </a:lnTo>
                                  <a:lnTo>
                                    <a:pt x="2121" y="336"/>
                                  </a:lnTo>
                                  <a:lnTo>
                                    <a:pt x="2197" y="391"/>
                                  </a:lnTo>
                                  <a:lnTo>
                                    <a:pt x="2273" y="450"/>
                                  </a:lnTo>
                                  <a:lnTo>
                                    <a:pt x="2348" y="516"/>
                                  </a:lnTo>
                                  <a:lnTo>
                                    <a:pt x="2423" y="589"/>
                                  </a:lnTo>
                                  <a:lnTo>
                                    <a:pt x="2498" y="667"/>
                                  </a:lnTo>
                                  <a:lnTo>
                                    <a:pt x="2571" y="753"/>
                                  </a:lnTo>
                                  <a:lnTo>
                                    <a:pt x="2638" y="824"/>
                                  </a:lnTo>
                                  <a:lnTo>
                                    <a:pt x="2702" y="895"/>
                                  </a:lnTo>
                                  <a:lnTo>
                                    <a:pt x="2764" y="966"/>
                                  </a:lnTo>
                                  <a:lnTo>
                                    <a:pt x="2822" y="1038"/>
                                  </a:lnTo>
                                  <a:lnTo>
                                    <a:pt x="2877" y="1110"/>
                                  </a:lnTo>
                                  <a:lnTo>
                                    <a:pt x="2931" y="1181"/>
                                  </a:lnTo>
                                  <a:lnTo>
                                    <a:pt x="2981" y="1250"/>
                                  </a:lnTo>
                                  <a:lnTo>
                                    <a:pt x="3028" y="1321"/>
                                  </a:lnTo>
                                  <a:lnTo>
                                    <a:pt x="3072" y="1391"/>
                                  </a:lnTo>
                                  <a:lnTo>
                                    <a:pt x="3113" y="1460"/>
                                  </a:lnTo>
                                  <a:lnTo>
                                    <a:pt x="3153" y="1529"/>
                                  </a:lnTo>
                                  <a:lnTo>
                                    <a:pt x="3188" y="1597"/>
                                  </a:lnTo>
                                  <a:lnTo>
                                    <a:pt x="3220" y="1664"/>
                                  </a:lnTo>
                                  <a:lnTo>
                                    <a:pt x="3251" y="1730"/>
                                  </a:lnTo>
                                  <a:lnTo>
                                    <a:pt x="3277" y="1796"/>
                                  </a:lnTo>
                                  <a:lnTo>
                                    <a:pt x="3301" y="1860"/>
                                  </a:lnTo>
                                  <a:lnTo>
                                    <a:pt x="3322" y="1924"/>
                                  </a:lnTo>
                                  <a:lnTo>
                                    <a:pt x="3340" y="1986"/>
                                  </a:lnTo>
                                  <a:lnTo>
                                    <a:pt x="3354" y="2047"/>
                                  </a:lnTo>
                                  <a:lnTo>
                                    <a:pt x="3366" y="2107"/>
                                  </a:lnTo>
                                  <a:lnTo>
                                    <a:pt x="3376" y="2165"/>
                                  </a:lnTo>
                                  <a:lnTo>
                                    <a:pt x="3380" y="2221"/>
                                  </a:lnTo>
                                  <a:lnTo>
                                    <a:pt x="3383" y="2277"/>
                                  </a:lnTo>
                                  <a:lnTo>
                                    <a:pt x="3381" y="2330"/>
                                  </a:lnTo>
                                  <a:lnTo>
                                    <a:pt x="3378" y="2382"/>
                                  </a:lnTo>
                                  <a:lnTo>
                                    <a:pt x="3371" y="2433"/>
                                  </a:lnTo>
                                  <a:lnTo>
                                    <a:pt x="3360" y="2481"/>
                                  </a:lnTo>
                                  <a:lnTo>
                                    <a:pt x="3347" y="2528"/>
                                  </a:lnTo>
                                  <a:lnTo>
                                    <a:pt x="3330" y="2572"/>
                                  </a:lnTo>
                                  <a:lnTo>
                                    <a:pt x="3310" y="2615"/>
                                  </a:lnTo>
                                  <a:lnTo>
                                    <a:pt x="3287" y="2655"/>
                                  </a:lnTo>
                                  <a:lnTo>
                                    <a:pt x="3259" y="26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300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2469" y="4359"/>
                              <a:ext cx="1822" cy="2503"/>
                            </a:xfrm>
                            <a:custGeom>
                              <a:avLst/>
                              <a:gdLst>
                                <a:gd name="T0" fmla="*/ 299 w 3997"/>
                                <a:gd name="T1" fmla="*/ 4648 h 4989"/>
                                <a:gd name="T2" fmla="*/ 97 w 3997"/>
                                <a:gd name="T3" fmla="*/ 4211 h 4989"/>
                                <a:gd name="T4" fmla="*/ 7 w 3997"/>
                                <a:gd name="T5" fmla="*/ 3652 h 4989"/>
                                <a:gd name="T6" fmla="*/ 20 w 3997"/>
                                <a:gd name="T7" fmla="*/ 3012 h 4989"/>
                                <a:gd name="T8" fmla="*/ 131 w 3997"/>
                                <a:gd name="T9" fmla="*/ 2327 h 4989"/>
                                <a:gd name="T10" fmla="*/ 333 w 3997"/>
                                <a:gd name="T11" fmla="*/ 1639 h 4989"/>
                                <a:gd name="T12" fmla="*/ 625 w 3997"/>
                                <a:gd name="T13" fmla="*/ 1010 h 4989"/>
                                <a:gd name="T14" fmla="*/ 985 w 3997"/>
                                <a:gd name="T15" fmla="*/ 540 h 4989"/>
                                <a:gd name="T16" fmla="*/ 1384 w 3997"/>
                                <a:gd name="T17" fmla="*/ 218 h 4989"/>
                                <a:gd name="T18" fmla="*/ 1815 w 3997"/>
                                <a:gd name="T19" fmla="*/ 41 h 4989"/>
                                <a:gd name="T20" fmla="*/ 2265 w 3997"/>
                                <a:gd name="T21" fmla="*/ 4 h 4989"/>
                                <a:gd name="T22" fmla="*/ 2727 w 3997"/>
                                <a:gd name="T23" fmla="*/ 101 h 4989"/>
                                <a:gd name="T24" fmla="*/ 3188 w 3997"/>
                                <a:gd name="T25" fmla="*/ 331 h 4989"/>
                                <a:gd name="T26" fmla="*/ 3550 w 3997"/>
                                <a:gd name="T27" fmla="*/ 631 h 4989"/>
                                <a:gd name="T28" fmla="*/ 3818 w 3997"/>
                                <a:gd name="T29" fmla="*/ 1016 h 4989"/>
                                <a:gd name="T30" fmla="*/ 3970 w 3997"/>
                                <a:gd name="T31" fmla="*/ 1470 h 4989"/>
                                <a:gd name="T32" fmla="*/ 3986 w 3997"/>
                                <a:gd name="T33" fmla="*/ 1980 h 4989"/>
                                <a:gd name="T34" fmla="*/ 3844 w 3997"/>
                                <a:gd name="T35" fmla="*/ 2532 h 4989"/>
                                <a:gd name="T36" fmla="*/ 3523 w 3997"/>
                                <a:gd name="T37" fmla="*/ 3115 h 4989"/>
                                <a:gd name="T38" fmla="*/ 3056 w 3997"/>
                                <a:gd name="T39" fmla="*/ 3690 h 4989"/>
                                <a:gd name="T40" fmla="*/ 2576 w 3997"/>
                                <a:gd name="T41" fmla="*/ 4177 h 4989"/>
                                <a:gd name="T42" fmla="*/ 2098 w 3997"/>
                                <a:gd name="T43" fmla="*/ 4557 h 4989"/>
                                <a:gd name="T44" fmla="*/ 1636 w 3997"/>
                                <a:gd name="T45" fmla="*/ 4823 h 4989"/>
                                <a:gd name="T46" fmla="*/ 1203 w 3997"/>
                                <a:gd name="T47" fmla="*/ 4967 h 4989"/>
                                <a:gd name="T48" fmla="*/ 814 w 3997"/>
                                <a:gd name="T49" fmla="*/ 4977 h 4989"/>
                                <a:gd name="T50" fmla="*/ 762 w 3997"/>
                                <a:gd name="T51" fmla="*/ 4604 h 4989"/>
                                <a:gd name="T52" fmla="*/ 502 w 3997"/>
                                <a:gd name="T53" fmla="*/ 4333 h 4989"/>
                                <a:gd name="T54" fmla="*/ 342 w 3997"/>
                                <a:gd name="T55" fmla="*/ 3932 h 4989"/>
                                <a:gd name="T56" fmla="*/ 275 w 3997"/>
                                <a:gd name="T57" fmla="*/ 3433 h 4989"/>
                                <a:gd name="T58" fmla="*/ 300 w 3997"/>
                                <a:gd name="T59" fmla="*/ 2868 h 4989"/>
                                <a:gd name="T60" fmla="*/ 409 w 3997"/>
                                <a:gd name="T61" fmla="*/ 2271 h 4989"/>
                                <a:gd name="T62" fmla="*/ 600 w 3997"/>
                                <a:gd name="T63" fmla="*/ 1676 h 4989"/>
                                <a:gd name="T64" fmla="*/ 851 w 3997"/>
                                <a:gd name="T65" fmla="*/ 1107 h 4989"/>
                                <a:gd name="T66" fmla="*/ 1162 w 3997"/>
                                <a:gd name="T67" fmla="*/ 663 h 4989"/>
                                <a:gd name="T68" fmla="*/ 1530 w 3997"/>
                                <a:gd name="T69" fmla="*/ 361 h 4989"/>
                                <a:gd name="T70" fmla="*/ 1936 w 3997"/>
                                <a:gd name="T71" fmla="*/ 196 h 4989"/>
                                <a:gd name="T72" fmla="*/ 2360 w 3997"/>
                                <a:gd name="T73" fmla="*/ 164 h 4989"/>
                                <a:gd name="T74" fmla="*/ 2787 w 3997"/>
                                <a:gd name="T75" fmla="*/ 260 h 4989"/>
                                <a:gd name="T76" fmla="*/ 3188 w 3997"/>
                                <a:gd name="T77" fmla="*/ 474 h 4989"/>
                                <a:gd name="T78" fmla="*/ 3501 w 3997"/>
                                <a:gd name="T79" fmla="*/ 766 h 4989"/>
                                <a:gd name="T80" fmla="*/ 3736 w 3997"/>
                                <a:gd name="T81" fmla="*/ 1145 h 4989"/>
                                <a:gd name="T82" fmla="*/ 3864 w 3997"/>
                                <a:gd name="T83" fmla="*/ 1594 h 4989"/>
                                <a:gd name="T84" fmla="*/ 3856 w 3997"/>
                                <a:gd name="T85" fmla="*/ 2097 h 4989"/>
                                <a:gd name="T86" fmla="*/ 3681 w 3997"/>
                                <a:gd name="T87" fmla="*/ 2639 h 4989"/>
                                <a:gd name="T88" fmla="*/ 3314 w 3997"/>
                                <a:gd name="T89" fmla="*/ 3203 h 4989"/>
                                <a:gd name="T90" fmla="*/ 2882 w 3997"/>
                                <a:gd name="T91" fmla="*/ 3704 h 4989"/>
                                <a:gd name="T92" fmla="*/ 2460 w 3997"/>
                                <a:gd name="T93" fmla="*/ 4104 h 4989"/>
                                <a:gd name="T94" fmla="*/ 2042 w 3997"/>
                                <a:gd name="T95" fmla="*/ 4406 h 4989"/>
                                <a:gd name="T96" fmla="*/ 1640 w 3997"/>
                                <a:gd name="T97" fmla="*/ 4605 h 4989"/>
                                <a:gd name="T98" fmla="*/ 1268 w 3997"/>
                                <a:gd name="T99" fmla="*/ 4697 h 4989"/>
                                <a:gd name="T100" fmla="*/ 936 w 3997"/>
                                <a:gd name="T101" fmla="*/ 4674 h 4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997" h="4989">
                                  <a:moveTo>
                                    <a:pt x="543" y="4884"/>
                                  </a:moveTo>
                                  <a:lnTo>
                                    <a:pt x="476" y="4836"/>
                                  </a:lnTo>
                                  <a:lnTo>
                                    <a:pt x="412" y="4781"/>
                                  </a:lnTo>
                                  <a:lnTo>
                                    <a:pt x="352" y="4718"/>
                                  </a:lnTo>
                                  <a:lnTo>
                                    <a:pt x="299" y="4648"/>
                                  </a:lnTo>
                                  <a:lnTo>
                                    <a:pt x="249" y="4572"/>
                                  </a:lnTo>
                                  <a:lnTo>
                                    <a:pt x="204" y="4490"/>
                                  </a:lnTo>
                                  <a:lnTo>
                                    <a:pt x="165" y="4403"/>
                                  </a:lnTo>
                                  <a:lnTo>
                                    <a:pt x="128" y="4309"/>
                                  </a:lnTo>
                                  <a:lnTo>
                                    <a:pt x="97" y="4211"/>
                                  </a:lnTo>
                                  <a:lnTo>
                                    <a:pt x="71" y="4108"/>
                                  </a:lnTo>
                                  <a:lnTo>
                                    <a:pt x="49" y="4000"/>
                                  </a:lnTo>
                                  <a:lnTo>
                                    <a:pt x="30" y="3888"/>
                                  </a:lnTo>
                                  <a:lnTo>
                                    <a:pt x="17" y="3772"/>
                                  </a:lnTo>
                                  <a:lnTo>
                                    <a:pt x="7" y="3652"/>
                                  </a:lnTo>
                                  <a:lnTo>
                                    <a:pt x="1" y="3529"/>
                                  </a:lnTo>
                                  <a:lnTo>
                                    <a:pt x="0" y="3403"/>
                                  </a:lnTo>
                                  <a:lnTo>
                                    <a:pt x="3" y="3276"/>
                                  </a:lnTo>
                                  <a:lnTo>
                                    <a:pt x="10" y="3144"/>
                                  </a:lnTo>
                                  <a:lnTo>
                                    <a:pt x="20" y="3012"/>
                                  </a:lnTo>
                                  <a:lnTo>
                                    <a:pt x="35" y="2877"/>
                                  </a:lnTo>
                                  <a:lnTo>
                                    <a:pt x="54" y="2740"/>
                                  </a:lnTo>
                                  <a:lnTo>
                                    <a:pt x="75" y="2603"/>
                                  </a:lnTo>
                                  <a:lnTo>
                                    <a:pt x="101" y="2466"/>
                                  </a:lnTo>
                                  <a:lnTo>
                                    <a:pt x="131" y="2327"/>
                                  </a:lnTo>
                                  <a:lnTo>
                                    <a:pt x="164" y="2189"/>
                                  </a:lnTo>
                                  <a:lnTo>
                                    <a:pt x="202" y="2050"/>
                                  </a:lnTo>
                                  <a:lnTo>
                                    <a:pt x="242" y="1913"/>
                                  </a:lnTo>
                                  <a:lnTo>
                                    <a:pt x="286" y="1775"/>
                                  </a:lnTo>
                                  <a:lnTo>
                                    <a:pt x="333" y="1639"/>
                                  </a:lnTo>
                                  <a:lnTo>
                                    <a:pt x="384" y="1504"/>
                                  </a:lnTo>
                                  <a:lnTo>
                                    <a:pt x="438" y="1371"/>
                                  </a:lnTo>
                                  <a:lnTo>
                                    <a:pt x="496" y="1240"/>
                                  </a:lnTo>
                                  <a:lnTo>
                                    <a:pt x="560" y="1122"/>
                                  </a:lnTo>
                                  <a:lnTo>
                                    <a:pt x="625" y="1010"/>
                                  </a:lnTo>
                                  <a:lnTo>
                                    <a:pt x="694" y="904"/>
                                  </a:lnTo>
                                  <a:lnTo>
                                    <a:pt x="764" y="804"/>
                                  </a:lnTo>
                                  <a:lnTo>
                                    <a:pt x="835" y="710"/>
                                  </a:lnTo>
                                  <a:lnTo>
                                    <a:pt x="909" y="622"/>
                                  </a:lnTo>
                                  <a:lnTo>
                                    <a:pt x="985" y="540"/>
                                  </a:lnTo>
                                  <a:lnTo>
                                    <a:pt x="1062" y="463"/>
                                  </a:lnTo>
                                  <a:lnTo>
                                    <a:pt x="1140" y="393"/>
                                  </a:lnTo>
                                  <a:lnTo>
                                    <a:pt x="1221" y="329"/>
                                  </a:lnTo>
                                  <a:lnTo>
                                    <a:pt x="1301" y="271"/>
                                  </a:lnTo>
                                  <a:lnTo>
                                    <a:pt x="1384" y="218"/>
                                  </a:lnTo>
                                  <a:lnTo>
                                    <a:pt x="1468" y="172"/>
                                  </a:lnTo>
                                  <a:lnTo>
                                    <a:pt x="1553" y="131"/>
                                  </a:lnTo>
                                  <a:lnTo>
                                    <a:pt x="1639" y="95"/>
                                  </a:lnTo>
                                  <a:lnTo>
                                    <a:pt x="1727" y="65"/>
                                  </a:lnTo>
                                  <a:lnTo>
                                    <a:pt x="1815" y="41"/>
                                  </a:lnTo>
                                  <a:lnTo>
                                    <a:pt x="1904" y="23"/>
                                  </a:lnTo>
                                  <a:lnTo>
                                    <a:pt x="1993" y="10"/>
                                  </a:lnTo>
                                  <a:lnTo>
                                    <a:pt x="2083" y="1"/>
                                  </a:lnTo>
                                  <a:lnTo>
                                    <a:pt x="2174" y="0"/>
                                  </a:lnTo>
                                  <a:lnTo>
                                    <a:pt x="2265" y="4"/>
                                  </a:lnTo>
                                  <a:lnTo>
                                    <a:pt x="2357" y="12"/>
                                  </a:lnTo>
                                  <a:lnTo>
                                    <a:pt x="2449" y="26"/>
                                  </a:lnTo>
                                  <a:lnTo>
                                    <a:pt x="2542" y="46"/>
                                  </a:lnTo>
                                  <a:lnTo>
                                    <a:pt x="2634" y="71"/>
                                  </a:lnTo>
                                  <a:lnTo>
                                    <a:pt x="2727" y="101"/>
                                  </a:lnTo>
                                  <a:lnTo>
                                    <a:pt x="2819" y="136"/>
                                  </a:lnTo>
                                  <a:lnTo>
                                    <a:pt x="2912" y="178"/>
                                  </a:lnTo>
                                  <a:lnTo>
                                    <a:pt x="3004" y="223"/>
                                  </a:lnTo>
                                  <a:lnTo>
                                    <a:pt x="3097" y="274"/>
                                  </a:lnTo>
                                  <a:lnTo>
                                    <a:pt x="3188" y="331"/>
                                  </a:lnTo>
                                  <a:lnTo>
                                    <a:pt x="3268" y="383"/>
                                  </a:lnTo>
                                  <a:lnTo>
                                    <a:pt x="3343" y="440"/>
                                  </a:lnTo>
                                  <a:lnTo>
                                    <a:pt x="3416" y="501"/>
                                  </a:lnTo>
                                  <a:lnTo>
                                    <a:pt x="3485" y="565"/>
                                  </a:lnTo>
                                  <a:lnTo>
                                    <a:pt x="3550" y="631"/>
                                  </a:lnTo>
                                  <a:lnTo>
                                    <a:pt x="3611" y="702"/>
                                  </a:lnTo>
                                  <a:lnTo>
                                    <a:pt x="3670" y="777"/>
                                  </a:lnTo>
                                  <a:lnTo>
                                    <a:pt x="3723" y="854"/>
                                  </a:lnTo>
                                  <a:lnTo>
                                    <a:pt x="3773" y="933"/>
                                  </a:lnTo>
                                  <a:lnTo>
                                    <a:pt x="3818" y="1016"/>
                                  </a:lnTo>
                                  <a:lnTo>
                                    <a:pt x="3858" y="1102"/>
                                  </a:lnTo>
                                  <a:lnTo>
                                    <a:pt x="3894" y="1190"/>
                                  </a:lnTo>
                                  <a:lnTo>
                                    <a:pt x="3925" y="1282"/>
                                  </a:lnTo>
                                  <a:lnTo>
                                    <a:pt x="3949" y="1375"/>
                                  </a:lnTo>
                                  <a:lnTo>
                                    <a:pt x="3970" y="1470"/>
                                  </a:lnTo>
                                  <a:lnTo>
                                    <a:pt x="3985" y="1568"/>
                                  </a:lnTo>
                                  <a:lnTo>
                                    <a:pt x="3995" y="1669"/>
                                  </a:lnTo>
                                  <a:lnTo>
                                    <a:pt x="3997" y="1771"/>
                                  </a:lnTo>
                                  <a:lnTo>
                                    <a:pt x="3995" y="1875"/>
                                  </a:lnTo>
                                  <a:lnTo>
                                    <a:pt x="3986" y="1980"/>
                                  </a:lnTo>
                                  <a:lnTo>
                                    <a:pt x="3971" y="2088"/>
                                  </a:lnTo>
                                  <a:lnTo>
                                    <a:pt x="3949" y="2197"/>
                                  </a:lnTo>
                                  <a:lnTo>
                                    <a:pt x="3921" y="2307"/>
                                  </a:lnTo>
                                  <a:lnTo>
                                    <a:pt x="3887" y="2419"/>
                                  </a:lnTo>
                                  <a:lnTo>
                                    <a:pt x="3844" y="2532"/>
                                  </a:lnTo>
                                  <a:lnTo>
                                    <a:pt x="3795" y="2647"/>
                                  </a:lnTo>
                                  <a:lnTo>
                                    <a:pt x="3738" y="2762"/>
                                  </a:lnTo>
                                  <a:lnTo>
                                    <a:pt x="3674" y="2879"/>
                                  </a:lnTo>
                                  <a:lnTo>
                                    <a:pt x="3602" y="2996"/>
                                  </a:lnTo>
                                  <a:lnTo>
                                    <a:pt x="3523" y="3115"/>
                                  </a:lnTo>
                                  <a:lnTo>
                                    <a:pt x="3435" y="3233"/>
                                  </a:lnTo>
                                  <a:lnTo>
                                    <a:pt x="3340" y="3351"/>
                                  </a:lnTo>
                                  <a:lnTo>
                                    <a:pt x="3246" y="3469"/>
                                  </a:lnTo>
                                  <a:lnTo>
                                    <a:pt x="3151" y="3581"/>
                                  </a:lnTo>
                                  <a:lnTo>
                                    <a:pt x="3056" y="3690"/>
                                  </a:lnTo>
                                  <a:lnTo>
                                    <a:pt x="2962" y="3795"/>
                                  </a:lnTo>
                                  <a:lnTo>
                                    <a:pt x="2865" y="3897"/>
                                  </a:lnTo>
                                  <a:lnTo>
                                    <a:pt x="2769" y="3994"/>
                                  </a:lnTo>
                                  <a:lnTo>
                                    <a:pt x="2673" y="4088"/>
                                  </a:lnTo>
                                  <a:lnTo>
                                    <a:pt x="2576" y="4177"/>
                                  </a:lnTo>
                                  <a:lnTo>
                                    <a:pt x="2480" y="4261"/>
                                  </a:lnTo>
                                  <a:lnTo>
                                    <a:pt x="2384" y="4341"/>
                                  </a:lnTo>
                                  <a:lnTo>
                                    <a:pt x="2288" y="4418"/>
                                  </a:lnTo>
                                  <a:lnTo>
                                    <a:pt x="2193" y="4489"/>
                                  </a:lnTo>
                                  <a:lnTo>
                                    <a:pt x="2098" y="4557"/>
                                  </a:lnTo>
                                  <a:lnTo>
                                    <a:pt x="2003" y="4620"/>
                                  </a:lnTo>
                                  <a:lnTo>
                                    <a:pt x="1910" y="4678"/>
                                  </a:lnTo>
                                  <a:lnTo>
                                    <a:pt x="1817" y="4731"/>
                                  </a:lnTo>
                                  <a:lnTo>
                                    <a:pt x="1726" y="4779"/>
                                  </a:lnTo>
                                  <a:lnTo>
                                    <a:pt x="1636" y="4823"/>
                                  </a:lnTo>
                                  <a:lnTo>
                                    <a:pt x="1546" y="4862"/>
                                  </a:lnTo>
                                  <a:lnTo>
                                    <a:pt x="1458" y="4895"/>
                                  </a:lnTo>
                                  <a:lnTo>
                                    <a:pt x="1371" y="4924"/>
                                  </a:lnTo>
                                  <a:lnTo>
                                    <a:pt x="1286" y="4948"/>
                                  </a:lnTo>
                                  <a:lnTo>
                                    <a:pt x="1203" y="4967"/>
                                  </a:lnTo>
                                  <a:lnTo>
                                    <a:pt x="1121" y="4980"/>
                                  </a:lnTo>
                                  <a:lnTo>
                                    <a:pt x="1040" y="4987"/>
                                  </a:lnTo>
                                  <a:lnTo>
                                    <a:pt x="963" y="4989"/>
                                  </a:lnTo>
                                  <a:lnTo>
                                    <a:pt x="887" y="4985"/>
                                  </a:lnTo>
                                  <a:lnTo>
                                    <a:pt x="814" y="4977"/>
                                  </a:lnTo>
                                  <a:lnTo>
                                    <a:pt x="743" y="4962"/>
                                  </a:lnTo>
                                  <a:lnTo>
                                    <a:pt x="674" y="4942"/>
                                  </a:lnTo>
                                  <a:lnTo>
                                    <a:pt x="607" y="4916"/>
                                  </a:lnTo>
                                  <a:lnTo>
                                    <a:pt x="543" y="4884"/>
                                  </a:lnTo>
                                  <a:close/>
                                  <a:moveTo>
                                    <a:pt x="762" y="4604"/>
                                  </a:moveTo>
                                  <a:lnTo>
                                    <a:pt x="702" y="4562"/>
                                  </a:lnTo>
                                  <a:lnTo>
                                    <a:pt x="645" y="4513"/>
                                  </a:lnTo>
                                  <a:lnTo>
                                    <a:pt x="594" y="4459"/>
                                  </a:lnTo>
                                  <a:lnTo>
                                    <a:pt x="546" y="4398"/>
                                  </a:lnTo>
                                  <a:lnTo>
                                    <a:pt x="502" y="4333"/>
                                  </a:lnTo>
                                  <a:lnTo>
                                    <a:pt x="463" y="4262"/>
                                  </a:lnTo>
                                  <a:lnTo>
                                    <a:pt x="426" y="4186"/>
                                  </a:lnTo>
                                  <a:lnTo>
                                    <a:pt x="394" y="4106"/>
                                  </a:lnTo>
                                  <a:lnTo>
                                    <a:pt x="365" y="4020"/>
                                  </a:lnTo>
                                  <a:lnTo>
                                    <a:pt x="342" y="3932"/>
                                  </a:lnTo>
                                  <a:lnTo>
                                    <a:pt x="322" y="3838"/>
                                  </a:lnTo>
                                  <a:lnTo>
                                    <a:pt x="304" y="3742"/>
                                  </a:lnTo>
                                  <a:lnTo>
                                    <a:pt x="291" y="3641"/>
                                  </a:lnTo>
                                  <a:lnTo>
                                    <a:pt x="281" y="3538"/>
                                  </a:lnTo>
                                  <a:lnTo>
                                    <a:pt x="275" y="3433"/>
                                  </a:lnTo>
                                  <a:lnTo>
                                    <a:pt x="274" y="3324"/>
                                  </a:lnTo>
                                  <a:lnTo>
                                    <a:pt x="275" y="3213"/>
                                  </a:lnTo>
                                  <a:lnTo>
                                    <a:pt x="280" y="3100"/>
                                  </a:lnTo>
                                  <a:lnTo>
                                    <a:pt x="288" y="2984"/>
                                  </a:lnTo>
                                  <a:lnTo>
                                    <a:pt x="300" y="2868"/>
                                  </a:lnTo>
                                  <a:lnTo>
                                    <a:pt x="316" y="2751"/>
                                  </a:lnTo>
                                  <a:lnTo>
                                    <a:pt x="333" y="2631"/>
                                  </a:lnTo>
                                  <a:lnTo>
                                    <a:pt x="356" y="2512"/>
                                  </a:lnTo>
                                  <a:lnTo>
                                    <a:pt x="381" y="2392"/>
                                  </a:lnTo>
                                  <a:lnTo>
                                    <a:pt x="409" y="2271"/>
                                  </a:lnTo>
                                  <a:lnTo>
                                    <a:pt x="441" y="2152"/>
                                  </a:lnTo>
                                  <a:lnTo>
                                    <a:pt x="476" y="2031"/>
                                  </a:lnTo>
                                  <a:lnTo>
                                    <a:pt x="514" y="1911"/>
                                  </a:lnTo>
                                  <a:lnTo>
                                    <a:pt x="555" y="1793"/>
                                  </a:lnTo>
                                  <a:lnTo>
                                    <a:pt x="600" y="1676"/>
                                  </a:lnTo>
                                  <a:lnTo>
                                    <a:pt x="647" y="1559"/>
                                  </a:lnTo>
                                  <a:lnTo>
                                    <a:pt x="698" y="1444"/>
                                  </a:lnTo>
                                  <a:lnTo>
                                    <a:pt x="745" y="1327"/>
                                  </a:lnTo>
                                  <a:lnTo>
                                    <a:pt x="796" y="1214"/>
                                  </a:lnTo>
                                  <a:lnTo>
                                    <a:pt x="851" y="1107"/>
                                  </a:lnTo>
                                  <a:lnTo>
                                    <a:pt x="907" y="1007"/>
                                  </a:lnTo>
                                  <a:lnTo>
                                    <a:pt x="968" y="913"/>
                                  </a:lnTo>
                                  <a:lnTo>
                                    <a:pt x="1030" y="824"/>
                                  </a:lnTo>
                                  <a:lnTo>
                                    <a:pt x="1095" y="740"/>
                                  </a:lnTo>
                                  <a:lnTo>
                                    <a:pt x="1162" y="663"/>
                                  </a:lnTo>
                                  <a:lnTo>
                                    <a:pt x="1232" y="591"/>
                                  </a:lnTo>
                                  <a:lnTo>
                                    <a:pt x="1304" y="526"/>
                                  </a:lnTo>
                                  <a:lnTo>
                                    <a:pt x="1377" y="466"/>
                                  </a:lnTo>
                                  <a:lnTo>
                                    <a:pt x="1453" y="410"/>
                                  </a:lnTo>
                                  <a:lnTo>
                                    <a:pt x="1530" y="361"/>
                                  </a:lnTo>
                                  <a:lnTo>
                                    <a:pt x="1608" y="316"/>
                                  </a:lnTo>
                                  <a:lnTo>
                                    <a:pt x="1689" y="279"/>
                                  </a:lnTo>
                                  <a:lnTo>
                                    <a:pt x="1770" y="245"/>
                                  </a:lnTo>
                                  <a:lnTo>
                                    <a:pt x="1853" y="218"/>
                                  </a:lnTo>
                                  <a:lnTo>
                                    <a:pt x="1936" y="196"/>
                                  </a:lnTo>
                                  <a:lnTo>
                                    <a:pt x="2020" y="179"/>
                                  </a:lnTo>
                                  <a:lnTo>
                                    <a:pt x="2104" y="167"/>
                                  </a:lnTo>
                                  <a:lnTo>
                                    <a:pt x="2189" y="161"/>
                                  </a:lnTo>
                                  <a:lnTo>
                                    <a:pt x="2275" y="160"/>
                                  </a:lnTo>
                                  <a:lnTo>
                                    <a:pt x="2360" y="164"/>
                                  </a:lnTo>
                                  <a:lnTo>
                                    <a:pt x="2447" y="173"/>
                                  </a:lnTo>
                                  <a:lnTo>
                                    <a:pt x="2532" y="187"/>
                                  </a:lnTo>
                                  <a:lnTo>
                                    <a:pt x="2618" y="206"/>
                                  </a:lnTo>
                                  <a:lnTo>
                                    <a:pt x="2703" y="231"/>
                                  </a:lnTo>
                                  <a:lnTo>
                                    <a:pt x="2787" y="260"/>
                                  </a:lnTo>
                                  <a:lnTo>
                                    <a:pt x="2871" y="294"/>
                                  </a:lnTo>
                                  <a:lnTo>
                                    <a:pt x="2954" y="333"/>
                                  </a:lnTo>
                                  <a:lnTo>
                                    <a:pt x="3037" y="378"/>
                                  </a:lnTo>
                                  <a:lnTo>
                                    <a:pt x="3118" y="427"/>
                                  </a:lnTo>
                                  <a:lnTo>
                                    <a:pt x="3188" y="474"/>
                                  </a:lnTo>
                                  <a:lnTo>
                                    <a:pt x="3256" y="525"/>
                                  </a:lnTo>
                                  <a:lnTo>
                                    <a:pt x="3321" y="579"/>
                                  </a:lnTo>
                                  <a:lnTo>
                                    <a:pt x="3384" y="639"/>
                                  </a:lnTo>
                                  <a:lnTo>
                                    <a:pt x="3443" y="701"/>
                                  </a:lnTo>
                                  <a:lnTo>
                                    <a:pt x="3501" y="766"/>
                                  </a:lnTo>
                                  <a:lnTo>
                                    <a:pt x="3556" y="836"/>
                                  </a:lnTo>
                                  <a:lnTo>
                                    <a:pt x="3606" y="909"/>
                                  </a:lnTo>
                                  <a:lnTo>
                                    <a:pt x="3653" y="984"/>
                                  </a:lnTo>
                                  <a:lnTo>
                                    <a:pt x="3697" y="1064"/>
                                  </a:lnTo>
                                  <a:lnTo>
                                    <a:pt x="3736" y="1145"/>
                                  </a:lnTo>
                                  <a:lnTo>
                                    <a:pt x="3772" y="1231"/>
                                  </a:lnTo>
                                  <a:lnTo>
                                    <a:pt x="3801" y="1317"/>
                                  </a:lnTo>
                                  <a:lnTo>
                                    <a:pt x="3827" y="1407"/>
                                  </a:lnTo>
                                  <a:lnTo>
                                    <a:pt x="3849" y="1499"/>
                                  </a:lnTo>
                                  <a:lnTo>
                                    <a:pt x="3864" y="1594"/>
                                  </a:lnTo>
                                  <a:lnTo>
                                    <a:pt x="3874" y="1691"/>
                                  </a:lnTo>
                                  <a:lnTo>
                                    <a:pt x="3878" y="1789"/>
                                  </a:lnTo>
                                  <a:lnTo>
                                    <a:pt x="3877" y="1890"/>
                                  </a:lnTo>
                                  <a:lnTo>
                                    <a:pt x="3870" y="1993"/>
                                  </a:lnTo>
                                  <a:lnTo>
                                    <a:pt x="3856" y="2097"/>
                                  </a:lnTo>
                                  <a:lnTo>
                                    <a:pt x="3834" y="2203"/>
                                  </a:lnTo>
                                  <a:lnTo>
                                    <a:pt x="3807" y="2309"/>
                                  </a:lnTo>
                                  <a:lnTo>
                                    <a:pt x="3773" y="2418"/>
                                  </a:lnTo>
                                  <a:lnTo>
                                    <a:pt x="3731" y="2528"/>
                                  </a:lnTo>
                                  <a:lnTo>
                                    <a:pt x="3681" y="2639"/>
                                  </a:lnTo>
                                  <a:lnTo>
                                    <a:pt x="3625" y="2750"/>
                                  </a:lnTo>
                                  <a:lnTo>
                                    <a:pt x="3559" y="2862"/>
                                  </a:lnTo>
                                  <a:lnTo>
                                    <a:pt x="3486" y="2975"/>
                                  </a:lnTo>
                                  <a:lnTo>
                                    <a:pt x="3404" y="3088"/>
                                  </a:lnTo>
                                  <a:lnTo>
                                    <a:pt x="3314" y="3203"/>
                                  </a:lnTo>
                                  <a:lnTo>
                                    <a:pt x="3214" y="3317"/>
                                  </a:lnTo>
                                  <a:lnTo>
                                    <a:pt x="3132" y="3419"/>
                                  </a:lnTo>
                                  <a:lnTo>
                                    <a:pt x="3049" y="3518"/>
                                  </a:lnTo>
                                  <a:lnTo>
                                    <a:pt x="2965" y="3613"/>
                                  </a:lnTo>
                                  <a:lnTo>
                                    <a:pt x="2882" y="3704"/>
                                  </a:lnTo>
                                  <a:lnTo>
                                    <a:pt x="2798" y="3792"/>
                                  </a:lnTo>
                                  <a:lnTo>
                                    <a:pt x="2714" y="3876"/>
                                  </a:lnTo>
                                  <a:lnTo>
                                    <a:pt x="2629" y="3955"/>
                                  </a:lnTo>
                                  <a:lnTo>
                                    <a:pt x="2544" y="4032"/>
                                  </a:lnTo>
                                  <a:lnTo>
                                    <a:pt x="2460" y="4104"/>
                                  </a:lnTo>
                                  <a:lnTo>
                                    <a:pt x="2376" y="4173"/>
                                  </a:lnTo>
                                  <a:lnTo>
                                    <a:pt x="2291" y="4237"/>
                                  </a:lnTo>
                                  <a:lnTo>
                                    <a:pt x="2208" y="4297"/>
                                  </a:lnTo>
                                  <a:lnTo>
                                    <a:pt x="2125" y="4354"/>
                                  </a:lnTo>
                                  <a:lnTo>
                                    <a:pt x="2042" y="4406"/>
                                  </a:lnTo>
                                  <a:lnTo>
                                    <a:pt x="1961" y="4455"/>
                                  </a:lnTo>
                                  <a:lnTo>
                                    <a:pt x="1879" y="4499"/>
                                  </a:lnTo>
                                  <a:lnTo>
                                    <a:pt x="1798" y="4539"/>
                                  </a:lnTo>
                                  <a:lnTo>
                                    <a:pt x="1719" y="4575"/>
                                  </a:lnTo>
                                  <a:lnTo>
                                    <a:pt x="1640" y="4605"/>
                                  </a:lnTo>
                                  <a:lnTo>
                                    <a:pt x="1563" y="4633"/>
                                  </a:lnTo>
                                  <a:lnTo>
                                    <a:pt x="1487" y="4655"/>
                                  </a:lnTo>
                                  <a:lnTo>
                                    <a:pt x="1413" y="4674"/>
                                  </a:lnTo>
                                  <a:lnTo>
                                    <a:pt x="1339" y="4687"/>
                                  </a:lnTo>
                                  <a:lnTo>
                                    <a:pt x="1268" y="4697"/>
                                  </a:lnTo>
                                  <a:lnTo>
                                    <a:pt x="1198" y="4701"/>
                                  </a:lnTo>
                                  <a:lnTo>
                                    <a:pt x="1129" y="4701"/>
                                  </a:lnTo>
                                  <a:lnTo>
                                    <a:pt x="1063" y="4697"/>
                                  </a:lnTo>
                                  <a:lnTo>
                                    <a:pt x="999" y="4688"/>
                                  </a:lnTo>
                                  <a:lnTo>
                                    <a:pt x="936" y="4674"/>
                                  </a:lnTo>
                                  <a:lnTo>
                                    <a:pt x="875" y="4655"/>
                                  </a:lnTo>
                                  <a:lnTo>
                                    <a:pt x="817" y="4633"/>
                                  </a:lnTo>
                                  <a:lnTo>
                                    <a:pt x="762" y="4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01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5360" y="7488"/>
                              <a:ext cx="2964" cy="2707"/>
                            </a:xfrm>
                            <a:custGeom>
                              <a:avLst/>
                              <a:gdLst>
                                <a:gd name="T0" fmla="*/ 502 w 6503"/>
                                <a:gd name="T1" fmla="*/ 311 h 5391"/>
                                <a:gd name="T2" fmla="*/ 1094 w 6503"/>
                                <a:gd name="T3" fmla="*/ 78 h 5391"/>
                                <a:gd name="T4" fmla="*/ 1837 w 6503"/>
                                <a:gd name="T5" fmla="*/ 0 h 5391"/>
                                <a:gd name="T6" fmla="*/ 2683 w 6503"/>
                                <a:gd name="T7" fmla="*/ 65 h 5391"/>
                                <a:gd name="T8" fmla="*/ 3577 w 6503"/>
                                <a:gd name="T9" fmla="*/ 260 h 5391"/>
                                <a:gd name="T10" fmla="*/ 4470 w 6503"/>
                                <a:gd name="T11" fmla="*/ 577 h 5391"/>
                                <a:gd name="T12" fmla="*/ 5279 w 6503"/>
                                <a:gd name="T13" fmla="*/ 1008 h 5391"/>
                                <a:gd name="T14" fmla="*/ 5873 w 6503"/>
                                <a:gd name="T15" fmla="*/ 1514 h 5391"/>
                                <a:gd name="T16" fmla="*/ 6268 w 6503"/>
                                <a:gd name="T17" fmla="*/ 2064 h 5391"/>
                                <a:gd name="T18" fmla="*/ 6471 w 6503"/>
                                <a:gd name="T19" fmla="*/ 2643 h 5391"/>
                                <a:gd name="T20" fmla="*/ 6488 w 6503"/>
                                <a:gd name="T21" fmla="*/ 3239 h 5391"/>
                                <a:gd name="T22" fmla="*/ 6325 w 6503"/>
                                <a:gd name="T23" fmla="*/ 3839 h 5391"/>
                                <a:gd name="T24" fmla="*/ 5988 w 6503"/>
                                <a:gd name="T25" fmla="*/ 4430 h 5391"/>
                                <a:gd name="T26" fmla="*/ 5564 w 6503"/>
                                <a:gd name="T27" fmla="*/ 4882 h 5391"/>
                                <a:gd name="T28" fmla="*/ 5037 w 6503"/>
                                <a:gd name="T29" fmla="*/ 5207 h 5391"/>
                                <a:gd name="T30" fmla="*/ 4426 w 6503"/>
                                <a:gd name="T31" fmla="*/ 5374 h 5391"/>
                                <a:gd name="T32" fmla="*/ 3753 w 6503"/>
                                <a:gd name="T33" fmla="*/ 5357 h 5391"/>
                                <a:gd name="T34" fmla="*/ 3034 w 6503"/>
                                <a:gd name="T35" fmla="*/ 5131 h 5391"/>
                                <a:gd name="T36" fmla="*/ 2290 w 6503"/>
                                <a:gd name="T37" fmla="*/ 4665 h 5391"/>
                                <a:gd name="T38" fmla="*/ 1563 w 6503"/>
                                <a:gd name="T39" fmla="*/ 4009 h 5391"/>
                                <a:gd name="T40" fmla="*/ 957 w 6503"/>
                                <a:gd name="T41" fmla="*/ 3343 h 5391"/>
                                <a:gd name="T42" fmla="*/ 490 w 6503"/>
                                <a:gd name="T43" fmla="*/ 2684 h 5391"/>
                                <a:gd name="T44" fmla="*/ 172 w 6503"/>
                                <a:gd name="T45" fmla="*/ 2057 h 5391"/>
                                <a:gd name="T46" fmla="*/ 16 w 6503"/>
                                <a:gd name="T47" fmla="*/ 1477 h 5391"/>
                                <a:gd name="T48" fmla="*/ 30 w 6503"/>
                                <a:gd name="T49" fmla="*/ 964 h 5391"/>
                                <a:gd name="T50" fmla="*/ 526 w 6503"/>
                                <a:gd name="T51" fmla="*/ 924 h 5391"/>
                                <a:gd name="T52" fmla="*/ 903 w 6503"/>
                                <a:gd name="T53" fmla="*/ 601 h 5391"/>
                                <a:gd name="T54" fmla="*/ 1445 w 6503"/>
                                <a:gd name="T55" fmla="*/ 420 h 5391"/>
                                <a:gd name="T56" fmla="*/ 2108 w 6503"/>
                                <a:gd name="T57" fmla="*/ 371 h 5391"/>
                                <a:gd name="T58" fmla="*/ 2850 w 6503"/>
                                <a:gd name="T59" fmla="*/ 443 h 5391"/>
                                <a:gd name="T60" fmla="*/ 3629 w 6503"/>
                                <a:gd name="T61" fmla="*/ 631 h 5391"/>
                                <a:gd name="T62" fmla="*/ 4403 w 6503"/>
                                <a:gd name="T63" fmla="*/ 925 h 5391"/>
                                <a:gd name="T64" fmla="*/ 5134 w 6503"/>
                                <a:gd name="T65" fmla="*/ 1297 h 5391"/>
                                <a:gd name="T66" fmla="*/ 5698 w 6503"/>
                                <a:gd name="T67" fmla="*/ 1739 h 5391"/>
                                <a:gd name="T68" fmla="*/ 6070 w 6503"/>
                                <a:gd name="T69" fmla="*/ 2245 h 5391"/>
                                <a:gd name="T70" fmla="*/ 6258 w 6503"/>
                                <a:gd name="T71" fmla="*/ 2791 h 5391"/>
                                <a:gd name="T72" fmla="*/ 6269 w 6503"/>
                                <a:gd name="T73" fmla="*/ 3352 h 5391"/>
                                <a:gd name="T74" fmla="*/ 6110 w 6503"/>
                                <a:gd name="T75" fmla="*/ 3906 h 5391"/>
                                <a:gd name="T76" fmla="*/ 5800 w 6503"/>
                                <a:gd name="T77" fmla="*/ 4418 h 5391"/>
                                <a:gd name="T78" fmla="*/ 5389 w 6503"/>
                                <a:gd name="T79" fmla="*/ 4809 h 5391"/>
                                <a:gd name="T80" fmla="*/ 4872 w 6503"/>
                                <a:gd name="T81" fmla="*/ 5089 h 5391"/>
                                <a:gd name="T82" fmla="*/ 4271 w 6503"/>
                                <a:gd name="T83" fmla="*/ 5226 h 5391"/>
                                <a:gd name="T84" fmla="*/ 3608 w 6503"/>
                                <a:gd name="T85" fmla="*/ 5177 h 5391"/>
                                <a:gd name="T86" fmla="*/ 2906 w 6503"/>
                                <a:gd name="T87" fmla="*/ 4909 h 5391"/>
                                <a:gd name="T88" fmla="*/ 2188 w 6503"/>
                                <a:gd name="T89" fmla="*/ 4384 h 5391"/>
                                <a:gd name="T90" fmla="*/ 1559 w 6503"/>
                                <a:gd name="T91" fmla="*/ 3779 h 5391"/>
                                <a:gd name="T92" fmla="*/ 1062 w 6503"/>
                                <a:gd name="T93" fmla="*/ 3195 h 5391"/>
                                <a:gd name="T94" fmla="*/ 693 w 6503"/>
                                <a:gd name="T95" fmla="*/ 2623 h 5391"/>
                                <a:gd name="T96" fmla="*/ 459 w 6503"/>
                                <a:gd name="T97" fmla="*/ 2079 h 5391"/>
                                <a:gd name="T98" fmla="*/ 367 w 6503"/>
                                <a:gd name="T99" fmla="*/ 1582 h 5391"/>
                                <a:gd name="T100" fmla="*/ 421 w 6503"/>
                                <a:gd name="T101" fmla="*/ 1147 h 5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503" h="5391">
                                  <a:moveTo>
                                    <a:pt x="172" y="616"/>
                                  </a:moveTo>
                                  <a:lnTo>
                                    <a:pt x="241" y="529"/>
                                  </a:lnTo>
                                  <a:lnTo>
                                    <a:pt x="319" y="450"/>
                                  </a:lnTo>
                                  <a:lnTo>
                                    <a:pt x="406" y="378"/>
                                  </a:lnTo>
                                  <a:lnTo>
                                    <a:pt x="502" y="311"/>
                                  </a:lnTo>
                                  <a:lnTo>
                                    <a:pt x="605" y="252"/>
                                  </a:lnTo>
                                  <a:lnTo>
                                    <a:pt x="717" y="199"/>
                                  </a:lnTo>
                                  <a:lnTo>
                                    <a:pt x="835" y="153"/>
                                  </a:lnTo>
                                  <a:lnTo>
                                    <a:pt x="961" y="112"/>
                                  </a:lnTo>
                                  <a:lnTo>
                                    <a:pt x="1094" y="78"/>
                                  </a:lnTo>
                                  <a:lnTo>
                                    <a:pt x="1231" y="51"/>
                                  </a:lnTo>
                                  <a:lnTo>
                                    <a:pt x="1376" y="30"/>
                                  </a:lnTo>
                                  <a:lnTo>
                                    <a:pt x="1524" y="14"/>
                                  </a:lnTo>
                                  <a:lnTo>
                                    <a:pt x="1678" y="4"/>
                                  </a:lnTo>
                                  <a:lnTo>
                                    <a:pt x="1837" y="0"/>
                                  </a:lnTo>
                                  <a:lnTo>
                                    <a:pt x="2000" y="2"/>
                                  </a:lnTo>
                                  <a:lnTo>
                                    <a:pt x="2166" y="9"/>
                                  </a:lnTo>
                                  <a:lnTo>
                                    <a:pt x="2336" y="22"/>
                                  </a:lnTo>
                                  <a:lnTo>
                                    <a:pt x="2507" y="41"/>
                                  </a:lnTo>
                                  <a:lnTo>
                                    <a:pt x="2683" y="65"/>
                                  </a:lnTo>
                                  <a:lnTo>
                                    <a:pt x="2859" y="94"/>
                                  </a:lnTo>
                                  <a:lnTo>
                                    <a:pt x="3038" y="128"/>
                                  </a:lnTo>
                                  <a:lnTo>
                                    <a:pt x="3217" y="167"/>
                                  </a:lnTo>
                                  <a:lnTo>
                                    <a:pt x="3397" y="212"/>
                                  </a:lnTo>
                                  <a:lnTo>
                                    <a:pt x="3577" y="260"/>
                                  </a:lnTo>
                                  <a:lnTo>
                                    <a:pt x="3757" y="315"/>
                                  </a:lnTo>
                                  <a:lnTo>
                                    <a:pt x="3938" y="373"/>
                                  </a:lnTo>
                                  <a:lnTo>
                                    <a:pt x="4117" y="437"/>
                                  </a:lnTo>
                                  <a:lnTo>
                                    <a:pt x="4295" y="504"/>
                                  </a:lnTo>
                                  <a:lnTo>
                                    <a:pt x="4470" y="577"/>
                                  </a:lnTo>
                                  <a:lnTo>
                                    <a:pt x="4645" y="654"/>
                                  </a:lnTo>
                                  <a:lnTo>
                                    <a:pt x="4817" y="734"/>
                                  </a:lnTo>
                                  <a:lnTo>
                                    <a:pt x="4985" y="819"/>
                                  </a:lnTo>
                                  <a:lnTo>
                                    <a:pt x="5137" y="913"/>
                                  </a:lnTo>
                                  <a:lnTo>
                                    <a:pt x="5279" y="1008"/>
                                  </a:lnTo>
                                  <a:lnTo>
                                    <a:pt x="5414" y="1105"/>
                                  </a:lnTo>
                                  <a:lnTo>
                                    <a:pt x="5541" y="1204"/>
                                  </a:lnTo>
                                  <a:lnTo>
                                    <a:pt x="5660" y="1306"/>
                                  </a:lnTo>
                                  <a:lnTo>
                                    <a:pt x="5771" y="1409"/>
                                  </a:lnTo>
                                  <a:lnTo>
                                    <a:pt x="5873" y="1514"/>
                                  </a:lnTo>
                                  <a:lnTo>
                                    <a:pt x="5968" y="1621"/>
                                  </a:lnTo>
                                  <a:lnTo>
                                    <a:pt x="6055" y="1730"/>
                                  </a:lnTo>
                                  <a:lnTo>
                                    <a:pt x="6134" y="1840"/>
                                  </a:lnTo>
                                  <a:lnTo>
                                    <a:pt x="6205" y="1951"/>
                                  </a:lnTo>
                                  <a:lnTo>
                                    <a:pt x="6268" y="2064"/>
                                  </a:lnTo>
                                  <a:lnTo>
                                    <a:pt x="6324" y="2178"/>
                                  </a:lnTo>
                                  <a:lnTo>
                                    <a:pt x="6373" y="2292"/>
                                  </a:lnTo>
                                  <a:lnTo>
                                    <a:pt x="6413" y="2408"/>
                                  </a:lnTo>
                                  <a:lnTo>
                                    <a:pt x="6446" y="2526"/>
                                  </a:lnTo>
                                  <a:lnTo>
                                    <a:pt x="6471" y="2643"/>
                                  </a:lnTo>
                                  <a:lnTo>
                                    <a:pt x="6489" y="2761"/>
                                  </a:lnTo>
                                  <a:lnTo>
                                    <a:pt x="6499" y="2880"/>
                                  </a:lnTo>
                                  <a:lnTo>
                                    <a:pt x="6503" y="2999"/>
                                  </a:lnTo>
                                  <a:lnTo>
                                    <a:pt x="6499" y="3119"/>
                                  </a:lnTo>
                                  <a:lnTo>
                                    <a:pt x="6488" y="3239"/>
                                  </a:lnTo>
                                  <a:lnTo>
                                    <a:pt x="6470" y="3358"/>
                                  </a:lnTo>
                                  <a:lnTo>
                                    <a:pt x="6444" y="3479"/>
                                  </a:lnTo>
                                  <a:lnTo>
                                    <a:pt x="6410" y="3599"/>
                                  </a:lnTo>
                                  <a:lnTo>
                                    <a:pt x="6371" y="3719"/>
                                  </a:lnTo>
                                  <a:lnTo>
                                    <a:pt x="6325" y="3839"/>
                                  </a:lnTo>
                                  <a:lnTo>
                                    <a:pt x="6271" y="3957"/>
                                  </a:lnTo>
                                  <a:lnTo>
                                    <a:pt x="6210" y="4077"/>
                                  </a:lnTo>
                                  <a:lnTo>
                                    <a:pt x="6144" y="4195"/>
                                  </a:lnTo>
                                  <a:lnTo>
                                    <a:pt x="6069" y="4313"/>
                                  </a:lnTo>
                                  <a:lnTo>
                                    <a:pt x="5988" y="4430"/>
                                  </a:lnTo>
                                  <a:lnTo>
                                    <a:pt x="5912" y="4529"/>
                                  </a:lnTo>
                                  <a:lnTo>
                                    <a:pt x="5832" y="4624"/>
                                  </a:lnTo>
                                  <a:lnTo>
                                    <a:pt x="5748" y="4715"/>
                                  </a:lnTo>
                                  <a:lnTo>
                                    <a:pt x="5657" y="4802"/>
                                  </a:lnTo>
                                  <a:lnTo>
                                    <a:pt x="5564" y="4882"/>
                                  </a:lnTo>
                                  <a:lnTo>
                                    <a:pt x="5466" y="4959"/>
                                  </a:lnTo>
                                  <a:lnTo>
                                    <a:pt x="5364" y="5029"/>
                                  </a:lnTo>
                                  <a:lnTo>
                                    <a:pt x="5259" y="5094"/>
                                  </a:lnTo>
                                  <a:lnTo>
                                    <a:pt x="5150" y="5153"/>
                                  </a:lnTo>
                                  <a:lnTo>
                                    <a:pt x="5037" y="5207"/>
                                  </a:lnTo>
                                  <a:lnTo>
                                    <a:pt x="4921" y="5253"/>
                                  </a:lnTo>
                                  <a:lnTo>
                                    <a:pt x="4801" y="5294"/>
                                  </a:lnTo>
                                  <a:lnTo>
                                    <a:pt x="4679" y="5327"/>
                                  </a:lnTo>
                                  <a:lnTo>
                                    <a:pt x="4554" y="5355"/>
                                  </a:lnTo>
                                  <a:lnTo>
                                    <a:pt x="4426" y="5374"/>
                                  </a:lnTo>
                                  <a:lnTo>
                                    <a:pt x="4296" y="5387"/>
                                  </a:lnTo>
                                  <a:lnTo>
                                    <a:pt x="4164" y="5391"/>
                                  </a:lnTo>
                                  <a:lnTo>
                                    <a:pt x="4029" y="5388"/>
                                  </a:lnTo>
                                  <a:lnTo>
                                    <a:pt x="3891" y="5377"/>
                                  </a:lnTo>
                                  <a:lnTo>
                                    <a:pt x="3753" y="5357"/>
                                  </a:lnTo>
                                  <a:lnTo>
                                    <a:pt x="3612" y="5330"/>
                                  </a:lnTo>
                                  <a:lnTo>
                                    <a:pt x="3469" y="5293"/>
                                  </a:lnTo>
                                  <a:lnTo>
                                    <a:pt x="3326" y="5248"/>
                                  </a:lnTo>
                                  <a:lnTo>
                                    <a:pt x="3181" y="5194"/>
                                  </a:lnTo>
                                  <a:lnTo>
                                    <a:pt x="3034" y="5131"/>
                                  </a:lnTo>
                                  <a:lnTo>
                                    <a:pt x="2887" y="5057"/>
                                  </a:lnTo>
                                  <a:lnTo>
                                    <a:pt x="2739" y="4974"/>
                                  </a:lnTo>
                                  <a:lnTo>
                                    <a:pt x="2589" y="4882"/>
                                  </a:lnTo>
                                  <a:lnTo>
                                    <a:pt x="2440" y="4779"/>
                                  </a:lnTo>
                                  <a:lnTo>
                                    <a:pt x="2290" y="4665"/>
                                  </a:lnTo>
                                  <a:lnTo>
                                    <a:pt x="2140" y="4541"/>
                                  </a:lnTo>
                                  <a:lnTo>
                                    <a:pt x="1990" y="4406"/>
                                  </a:lnTo>
                                  <a:lnTo>
                                    <a:pt x="1843" y="4275"/>
                                  </a:lnTo>
                                  <a:lnTo>
                                    <a:pt x="1701" y="4142"/>
                                  </a:lnTo>
                                  <a:lnTo>
                                    <a:pt x="1563" y="4009"/>
                                  </a:lnTo>
                                  <a:lnTo>
                                    <a:pt x="1432" y="3876"/>
                                  </a:lnTo>
                                  <a:lnTo>
                                    <a:pt x="1305" y="3743"/>
                                  </a:lnTo>
                                  <a:lnTo>
                                    <a:pt x="1184" y="3609"/>
                                  </a:lnTo>
                                  <a:lnTo>
                                    <a:pt x="1068" y="3475"/>
                                  </a:lnTo>
                                  <a:lnTo>
                                    <a:pt x="957" y="3343"/>
                                  </a:lnTo>
                                  <a:lnTo>
                                    <a:pt x="853" y="3209"/>
                                  </a:lnTo>
                                  <a:lnTo>
                                    <a:pt x="753" y="3078"/>
                                  </a:lnTo>
                                  <a:lnTo>
                                    <a:pt x="660" y="2945"/>
                                  </a:lnTo>
                                  <a:lnTo>
                                    <a:pt x="572" y="2815"/>
                                  </a:lnTo>
                                  <a:lnTo>
                                    <a:pt x="490" y="2684"/>
                                  </a:lnTo>
                                  <a:lnTo>
                                    <a:pt x="414" y="2556"/>
                                  </a:lnTo>
                                  <a:lnTo>
                                    <a:pt x="344" y="2429"/>
                                  </a:lnTo>
                                  <a:lnTo>
                                    <a:pt x="281" y="2303"/>
                                  </a:lnTo>
                                  <a:lnTo>
                                    <a:pt x="223" y="2179"/>
                                  </a:lnTo>
                                  <a:lnTo>
                                    <a:pt x="172" y="2057"/>
                                  </a:lnTo>
                                  <a:lnTo>
                                    <a:pt x="128" y="1936"/>
                                  </a:lnTo>
                                  <a:lnTo>
                                    <a:pt x="90" y="1818"/>
                                  </a:lnTo>
                                  <a:lnTo>
                                    <a:pt x="58" y="1702"/>
                                  </a:lnTo>
                                  <a:lnTo>
                                    <a:pt x="34" y="1588"/>
                                  </a:lnTo>
                                  <a:lnTo>
                                    <a:pt x="16" y="1477"/>
                                  </a:lnTo>
                                  <a:lnTo>
                                    <a:pt x="5" y="1368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4" y="1159"/>
                                  </a:lnTo>
                                  <a:lnTo>
                                    <a:pt x="13" y="1060"/>
                                  </a:lnTo>
                                  <a:lnTo>
                                    <a:pt x="30" y="964"/>
                                  </a:lnTo>
                                  <a:lnTo>
                                    <a:pt x="55" y="871"/>
                                  </a:lnTo>
                                  <a:lnTo>
                                    <a:pt x="87" y="783"/>
                                  </a:lnTo>
                                  <a:lnTo>
                                    <a:pt x="126" y="697"/>
                                  </a:lnTo>
                                  <a:lnTo>
                                    <a:pt x="172" y="616"/>
                                  </a:lnTo>
                                  <a:close/>
                                  <a:moveTo>
                                    <a:pt x="526" y="924"/>
                                  </a:moveTo>
                                  <a:lnTo>
                                    <a:pt x="586" y="848"/>
                                  </a:lnTo>
                                  <a:lnTo>
                                    <a:pt x="655" y="778"/>
                                  </a:lnTo>
                                  <a:lnTo>
                                    <a:pt x="730" y="713"/>
                                  </a:lnTo>
                                  <a:lnTo>
                                    <a:pt x="813" y="655"/>
                                  </a:lnTo>
                                  <a:lnTo>
                                    <a:pt x="903" y="601"/>
                                  </a:lnTo>
                                  <a:lnTo>
                                    <a:pt x="999" y="554"/>
                                  </a:lnTo>
                                  <a:lnTo>
                                    <a:pt x="1102" y="513"/>
                                  </a:lnTo>
                                  <a:lnTo>
                                    <a:pt x="1211" y="476"/>
                                  </a:lnTo>
                                  <a:lnTo>
                                    <a:pt x="1325" y="445"/>
                                  </a:lnTo>
                                  <a:lnTo>
                                    <a:pt x="1445" y="420"/>
                                  </a:lnTo>
                                  <a:lnTo>
                                    <a:pt x="1569" y="400"/>
                                  </a:lnTo>
                                  <a:lnTo>
                                    <a:pt x="1697" y="385"/>
                                  </a:lnTo>
                                  <a:lnTo>
                                    <a:pt x="1830" y="375"/>
                                  </a:lnTo>
                                  <a:lnTo>
                                    <a:pt x="1968" y="369"/>
                                  </a:lnTo>
                                  <a:lnTo>
                                    <a:pt x="2108" y="371"/>
                                  </a:lnTo>
                                  <a:lnTo>
                                    <a:pt x="2251" y="375"/>
                                  </a:lnTo>
                                  <a:lnTo>
                                    <a:pt x="2398" y="385"/>
                                  </a:lnTo>
                                  <a:lnTo>
                                    <a:pt x="2547" y="400"/>
                                  </a:lnTo>
                                  <a:lnTo>
                                    <a:pt x="2697" y="419"/>
                                  </a:lnTo>
                                  <a:lnTo>
                                    <a:pt x="2850" y="443"/>
                                  </a:lnTo>
                                  <a:lnTo>
                                    <a:pt x="3004" y="472"/>
                                  </a:lnTo>
                                  <a:lnTo>
                                    <a:pt x="3161" y="506"/>
                                  </a:lnTo>
                                  <a:lnTo>
                                    <a:pt x="3316" y="542"/>
                                  </a:lnTo>
                                  <a:lnTo>
                                    <a:pt x="3473" y="585"/>
                                  </a:lnTo>
                                  <a:lnTo>
                                    <a:pt x="3629" y="631"/>
                                  </a:lnTo>
                                  <a:lnTo>
                                    <a:pt x="3786" y="682"/>
                                  </a:lnTo>
                                  <a:lnTo>
                                    <a:pt x="3942" y="736"/>
                                  </a:lnTo>
                                  <a:lnTo>
                                    <a:pt x="4097" y="796"/>
                                  </a:lnTo>
                                  <a:lnTo>
                                    <a:pt x="4251" y="858"/>
                                  </a:lnTo>
                                  <a:lnTo>
                                    <a:pt x="4403" y="925"/>
                                  </a:lnTo>
                                  <a:lnTo>
                                    <a:pt x="4553" y="996"/>
                                  </a:lnTo>
                                  <a:lnTo>
                                    <a:pt x="4702" y="1070"/>
                                  </a:lnTo>
                                  <a:lnTo>
                                    <a:pt x="4853" y="1141"/>
                                  </a:lnTo>
                                  <a:lnTo>
                                    <a:pt x="4998" y="1217"/>
                                  </a:lnTo>
                                  <a:lnTo>
                                    <a:pt x="5134" y="1297"/>
                                  </a:lnTo>
                                  <a:lnTo>
                                    <a:pt x="5262" y="1379"/>
                                  </a:lnTo>
                                  <a:lnTo>
                                    <a:pt x="5382" y="1465"/>
                                  </a:lnTo>
                                  <a:lnTo>
                                    <a:pt x="5495" y="1554"/>
                                  </a:lnTo>
                                  <a:lnTo>
                                    <a:pt x="5600" y="1645"/>
                                  </a:lnTo>
                                  <a:lnTo>
                                    <a:pt x="5698" y="1739"/>
                                  </a:lnTo>
                                  <a:lnTo>
                                    <a:pt x="5787" y="1837"/>
                                  </a:lnTo>
                                  <a:lnTo>
                                    <a:pt x="5869" y="1936"/>
                                  </a:lnTo>
                                  <a:lnTo>
                                    <a:pt x="5943" y="2037"/>
                                  </a:lnTo>
                                  <a:lnTo>
                                    <a:pt x="6011" y="2141"/>
                                  </a:lnTo>
                                  <a:lnTo>
                                    <a:pt x="6070" y="2245"/>
                                  </a:lnTo>
                                  <a:lnTo>
                                    <a:pt x="6122" y="2353"/>
                                  </a:lnTo>
                                  <a:lnTo>
                                    <a:pt x="6166" y="2461"/>
                                  </a:lnTo>
                                  <a:lnTo>
                                    <a:pt x="6204" y="2570"/>
                                  </a:lnTo>
                                  <a:lnTo>
                                    <a:pt x="6235" y="2680"/>
                                  </a:lnTo>
                                  <a:lnTo>
                                    <a:pt x="6258" y="2791"/>
                                  </a:lnTo>
                                  <a:lnTo>
                                    <a:pt x="6274" y="2902"/>
                                  </a:lnTo>
                                  <a:lnTo>
                                    <a:pt x="6284" y="3015"/>
                                  </a:lnTo>
                                  <a:lnTo>
                                    <a:pt x="6286" y="3127"/>
                                  </a:lnTo>
                                  <a:lnTo>
                                    <a:pt x="6281" y="3240"/>
                                  </a:lnTo>
                                  <a:lnTo>
                                    <a:pt x="6269" y="3352"/>
                                  </a:lnTo>
                                  <a:lnTo>
                                    <a:pt x="6250" y="3465"/>
                                  </a:lnTo>
                                  <a:lnTo>
                                    <a:pt x="6225" y="3576"/>
                                  </a:lnTo>
                                  <a:lnTo>
                                    <a:pt x="6195" y="3687"/>
                                  </a:lnTo>
                                  <a:lnTo>
                                    <a:pt x="6156" y="3797"/>
                                  </a:lnTo>
                                  <a:lnTo>
                                    <a:pt x="6110" y="3906"/>
                                  </a:lnTo>
                                  <a:lnTo>
                                    <a:pt x="6059" y="4015"/>
                                  </a:lnTo>
                                  <a:lnTo>
                                    <a:pt x="6001" y="4122"/>
                                  </a:lnTo>
                                  <a:lnTo>
                                    <a:pt x="5937" y="4226"/>
                                  </a:lnTo>
                                  <a:lnTo>
                                    <a:pt x="5866" y="4329"/>
                                  </a:lnTo>
                                  <a:lnTo>
                                    <a:pt x="5800" y="4418"/>
                                  </a:lnTo>
                                  <a:lnTo>
                                    <a:pt x="5727" y="4503"/>
                                  </a:lnTo>
                                  <a:lnTo>
                                    <a:pt x="5649" y="4585"/>
                                  </a:lnTo>
                                  <a:lnTo>
                                    <a:pt x="5567" y="4663"/>
                                  </a:lnTo>
                                  <a:lnTo>
                                    <a:pt x="5481" y="4738"/>
                                  </a:lnTo>
                                  <a:lnTo>
                                    <a:pt x="5389" y="4809"/>
                                  </a:lnTo>
                                  <a:lnTo>
                                    <a:pt x="5293" y="4875"/>
                                  </a:lnTo>
                                  <a:lnTo>
                                    <a:pt x="5194" y="4937"/>
                                  </a:lnTo>
                                  <a:lnTo>
                                    <a:pt x="5091" y="4992"/>
                                  </a:lnTo>
                                  <a:lnTo>
                                    <a:pt x="4984" y="5044"/>
                                  </a:lnTo>
                                  <a:lnTo>
                                    <a:pt x="4872" y="5089"/>
                                  </a:lnTo>
                                  <a:lnTo>
                                    <a:pt x="4758" y="5130"/>
                                  </a:lnTo>
                                  <a:lnTo>
                                    <a:pt x="4641" y="5164"/>
                                  </a:lnTo>
                                  <a:lnTo>
                                    <a:pt x="4520" y="5191"/>
                                  </a:lnTo>
                                  <a:lnTo>
                                    <a:pt x="4397" y="5211"/>
                                  </a:lnTo>
                                  <a:lnTo>
                                    <a:pt x="4271" y="5226"/>
                                  </a:lnTo>
                                  <a:lnTo>
                                    <a:pt x="4143" y="5231"/>
                                  </a:lnTo>
                                  <a:lnTo>
                                    <a:pt x="4012" y="5230"/>
                                  </a:lnTo>
                                  <a:lnTo>
                                    <a:pt x="3880" y="5221"/>
                                  </a:lnTo>
                                  <a:lnTo>
                                    <a:pt x="3744" y="5203"/>
                                  </a:lnTo>
                                  <a:lnTo>
                                    <a:pt x="3608" y="5177"/>
                                  </a:lnTo>
                                  <a:lnTo>
                                    <a:pt x="3470" y="5143"/>
                                  </a:lnTo>
                                  <a:lnTo>
                                    <a:pt x="3331" y="5099"/>
                                  </a:lnTo>
                                  <a:lnTo>
                                    <a:pt x="3191" y="5046"/>
                                  </a:lnTo>
                                  <a:lnTo>
                                    <a:pt x="3048" y="4982"/>
                                  </a:lnTo>
                                  <a:lnTo>
                                    <a:pt x="2906" y="4909"/>
                                  </a:lnTo>
                                  <a:lnTo>
                                    <a:pt x="2764" y="4825"/>
                                  </a:lnTo>
                                  <a:lnTo>
                                    <a:pt x="2620" y="4732"/>
                                  </a:lnTo>
                                  <a:lnTo>
                                    <a:pt x="2475" y="4626"/>
                                  </a:lnTo>
                                  <a:lnTo>
                                    <a:pt x="2332" y="4510"/>
                                  </a:lnTo>
                                  <a:lnTo>
                                    <a:pt x="2188" y="4384"/>
                                  </a:lnTo>
                                  <a:lnTo>
                                    <a:pt x="2045" y="4244"/>
                                  </a:lnTo>
                                  <a:lnTo>
                                    <a:pt x="1916" y="4128"/>
                                  </a:lnTo>
                                  <a:lnTo>
                                    <a:pt x="1792" y="4012"/>
                                  </a:lnTo>
                                  <a:lnTo>
                                    <a:pt x="1673" y="3896"/>
                                  </a:lnTo>
                                  <a:lnTo>
                                    <a:pt x="1559" y="3779"/>
                                  </a:lnTo>
                                  <a:lnTo>
                                    <a:pt x="1448" y="3661"/>
                                  </a:lnTo>
                                  <a:lnTo>
                                    <a:pt x="1344" y="3544"/>
                                  </a:lnTo>
                                  <a:lnTo>
                                    <a:pt x="1244" y="3428"/>
                                  </a:lnTo>
                                  <a:lnTo>
                                    <a:pt x="1151" y="3311"/>
                                  </a:lnTo>
                                  <a:lnTo>
                                    <a:pt x="1062" y="3195"/>
                                  </a:lnTo>
                                  <a:lnTo>
                                    <a:pt x="978" y="3079"/>
                                  </a:lnTo>
                                  <a:lnTo>
                                    <a:pt x="898" y="2963"/>
                                  </a:lnTo>
                                  <a:lnTo>
                                    <a:pt x="825" y="2849"/>
                                  </a:lnTo>
                                  <a:lnTo>
                                    <a:pt x="756" y="2735"/>
                                  </a:lnTo>
                                  <a:lnTo>
                                    <a:pt x="693" y="2623"/>
                                  </a:lnTo>
                                  <a:lnTo>
                                    <a:pt x="635" y="2511"/>
                                  </a:lnTo>
                                  <a:lnTo>
                                    <a:pt x="583" y="2401"/>
                                  </a:lnTo>
                                  <a:lnTo>
                                    <a:pt x="536" y="2292"/>
                                  </a:lnTo>
                                  <a:lnTo>
                                    <a:pt x="495" y="2185"/>
                                  </a:lnTo>
                                  <a:lnTo>
                                    <a:pt x="459" y="2079"/>
                                  </a:lnTo>
                                  <a:lnTo>
                                    <a:pt x="430" y="1976"/>
                                  </a:lnTo>
                                  <a:lnTo>
                                    <a:pt x="405" y="1874"/>
                                  </a:lnTo>
                                  <a:lnTo>
                                    <a:pt x="387" y="1775"/>
                                  </a:lnTo>
                                  <a:lnTo>
                                    <a:pt x="374" y="1678"/>
                                  </a:lnTo>
                                  <a:lnTo>
                                    <a:pt x="367" y="1582"/>
                                  </a:lnTo>
                                  <a:lnTo>
                                    <a:pt x="366" y="1490"/>
                                  </a:lnTo>
                                  <a:lnTo>
                                    <a:pt x="370" y="1400"/>
                                  </a:lnTo>
                                  <a:lnTo>
                                    <a:pt x="381" y="1313"/>
                                  </a:lnTo>
                                  <a:lnTo>
                                    <a:pt x="398" y="1229"/>
                                  </a:lnTo>
                                  <a:lnTo>
                                    <a:pt x="421" y="1147"/>
                                  </a:lnTo>
                                  <a:lnTo>
                                    <a:pt x="450" y="1069"/>
                                  </a:lnTo>
                                  <a:lnTo>
                                    <a:pt x="485" y="995"/>
                                  </a:lnTo>
                                  <a:lnTo>
                                    <a:pt x="526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02"/>
                          <wps:cNvSpPr>
                            <a:spLocks noEditPoints="1"/>
                          </wps:cNvSpPr>
                          <wps:spPr bwMode="auto">
                            <a:xfrm rot="3898226">
                              <a:off x="4024" y="7732"/>
                              <a:ext cx="1243" cy="1883"/>
                            </a:xfrm>
                            <a:custGeom>
                              <a:avLst/>
                              <a:gdLst>
                                <a:gd name="T0" fmla="*/ 908 w 2725"/>
                                <a:gd name="T1" fmla="*/ 8 h 3753"/>
                                <a:gd name="T2" fmla="*/ 1240 w 2725"/>
                                <a:gd name="T3" fmla="*/ 124 h 3753"/>
                                <a:gd name="T4" fmla="*/ 1581 w 2725"/>
                                <a:gd name="T5" fmla="*/ 361 h 3753"/>
                                <a:gd name="T6" fmla="*/ 1912 w 2725"/>
                                <a:gd name="T7" fmla="*/ 693 h 3753"/>
                                <a:gd name="T8" fmla="*/ 2215 w 2725"/>
                                <a:gd name="T9" fmla="*/ 1099 h 3753"/>
                                <a:gd name="T10" fmla="*/ 2476 w 2725"/>
                                <a:gd name="T11" fmla="*/ 1554 h 3753"/>
                                <a:gd name="T12" fmla="*/ 2659 w 2725"/>
                                <a:gd name="T13" fmla="*/ 2027 h 3753"/>
                                <a:gd name="T14" fmla="*/ 2724 w 2725"/>
                                <a:gd name="T15" fmla="*/ 2454 h 3753"/>
                                <a:gd name="T16" fmla="*/ 2691 w 2725"/>
                                <a:gd name="T17" fmla="*/ 2827 h 3753"/>
                                <a:gd name="T18" fmla="*/ 2566 w 2725"/>
                                <a:gd name="T19" fmla="*/ 3143 h 3753"/>
                                <a:gd name="T20" fmla="*/ 2358 w 2725"/>
                                <a:gd name="T21" fmla="*/ 3397 h 3753"/>
                                <a:gd name="T22" fmla="*/ 2072 w 2725"/>
                                <a:gd name="T23" fmla="*/ 3590 h 3753"/>
                                <a:gd name="T24" fmla="*/ 1717 w 2725"/>
                                <a:gd name="T25" fmla="*/ 3717 h 3753"/>
                                <a:gd name="T26" fmla="*/ 1376 w 2725"/>
                                <a:gd name="T27" fmla="*/ 3753 h 3753"/>
                                <a:gd name="T28" fmla="*/ 1036 w 2725"/>
                                <a:gd name="T29" fmla="*/ 3698 h 3753"/>
                                <a:gd name="T30" fmla="*/ 721 w 2725"/>
                                <a:gd name="T31" fmla="*/ 3549 h 3753"/>
                                <a:gd name="T32" fmla="*/ 443 w 2725"/>
                                <a:gd name="T33" fmla="*/ 3299 h 3753"/>
                                <a:gd name="T34" fmla="*/ 225 w 2725"/>
                                <a:gd name="T35" fmla="*/ 2944 h 3753"/>
                                <a:gd name="T36" fmla="*/ 82 w 2725"/>
                                <a:gd name="T37" fmla="*/ 2481 h 3753"/>
                                <a:gd name="T38" fmla="*/ 14 w 2725"/>
                                <a:gd name="T39" fmla="*/ 1943 h 3753"/>
                                <a:gd name="T40" fmla="*/ 1 w 2725"/>
                                <a:gd name="T41" fmla="*/ 1444 h 3753"/>
                                <a:gd name="T42" fmla="*/ 44 w 2725"/>
                                <a:gd name="T43" fmla="*/ 999 h 3753"/>
                                <a:gd name="T44" fmla="*/ 139 w 2725"/>
                                <a:gd name="T45" fmla="*/ 622 h 3753"/>
                                <a:gd name="T46" fmla="*/ 282 w 2725"/>
                                <a:gd name="T47" fmla="*/ 321 h 3753"/>
                                <a:gd name="T48" fmla="*/ 474 w 2725"/>
                                <a:gd name="T49" fmla="*/ 111 h 3753"/>
                                <a:gd name="T50" fmla="*/ 696 w 2725"/>
                                <a:gd name="T51" fmla="*/ 274 h 3753"/>
                                <a:gd name="T52" fmla="*/ 971 w 2725"/>
                                <a:gd name="T53" fmla="*/ 275 h 3753"/>
                                <a:gd name="T54" fmla="*/ 1264 w 2725"/>
                                <a:gd name="T55" fmla="*/ 394 h 3753"/>
                                <a:gd name="T56" fmla="*/ 1561 w 2725"/>
                                <a:gd name="T57" fmla="*/ 613 h 3753"/>
                                <a:gd name="T58" fmla="*/ 1845 w 2725"/>
                                <a:gd name="T59" fmla="*/ 913 h 3753"/>
                                <a:gd name="T60" fmla="*/ 2104 w 2725"/>
                                <a:gd name="T61" fmla="*/ 1273 h 3753"/>
                                <a:gd name="T62" fmla="*/ 2322 w 2725"/>
                                <a:gd name="T63" fmla="*/ 1676 h 3753"/>
                                <a:gd name="T64" fmla="*/ 2493 w 2725"/>
                                <a:gd name="T65" fmla="*/ 2095 h 3753"/>
                                <a:gd name="T66" fmla="*/ 2569 w 2725"/>
                                <a:gd name="T67" fmla="*/ 2484 h 3753"/>
                                <a:gd name="T68" fmla="*/ 2543 w 2725"/>
                                <a:gd name="T69" fmla="*/ 2830 h 3753"/>
                                <a:gd name="T70" fmla="*/ 2424 w 2725"/>
                                <a:gd name="T71" fmla="*/ 3127 h 3753"/>
                                <a:gd name="T72" fmla="*/ 2225 w 2725"/>
                                <a:gd name="T73" fmla="*/ 3367 h 3753"/>
                                <a:gd name="T74" fmla="*/ 1958 w 2725"/>
                                <a:gd name="T75" fmla="*/ 3542 h 3753"/>
                                <a:gd name="T76" fmla="*/ 1642 w 2725"/>
                                <a:gd name="T77" fmla="*/ 3644 h 3753"/>
                                <a:gd name="T78" fmla="*/ 1328 w 2725"/>
                                <a:gd name="T79" fmla="*/ 3659 h 3753"/>
                                <a:gd name="T80" fmla="*/ 1010 w 2725"/>
                                <a:gd name="T81" fmla="*/ 3590 h 3753"/>
                                <a:gd name="T82" fmla="*/ 709 w 2725"/>
                                <a:gd name="T83" fmla="*/ 3429 h 3753"/>
                                <a:gd name="T84" fmla="*/ 448 w 2725"/>
                                <a:gd name="T85" fmla="*/ 3170 h 3753"/>
                                <a:gd name="T86" fmla="*/ 251 w 2725"/>
                                <a:gd name="T87" fmla="*/ 2803 h 3753"/>
                                <a:gd name="T88" fmla="*/ 141 w 2725"/>
                                <a:gd name="T89" fmla="*/ 2323 h 3753"/>
                                <a:gd name="T90" fmla="*/ 96 w 2725"/>
                                <a:gd name="T91" fmla="*/ 1844 h 3753"/>
                                <a:gd name="T92" fmla="*/ 98 w 2725"/>
                                <a:gd name="T93" fmla="*/ 1420 h 3753"/>
                                <a:gd name="T94" fmla="*/ 152 w 2725"/>
                                <a:gd name="T95" fmla="*/ 1047 h 3753"/>
                                <a:gd name="T96" fmla="*/ 250 w 2725"/>
                                <a:gd name="T97" fmla="*/ 735 h 3753"/>
                                <a:gd name="T98" fmla="*/ 391 w 2725"/>
                                <a:gd name="T99" fmla="*/ 494 h 3753"/>
                                <a:gd name="T100" fmla="*/ 572 w 2725"/>
                                <a:gd name="T101" fmla="*/ 330 h 3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25" h="3753">
                                  <a:moveTo>
                                    <a:pt x="659" y="17"/>
                                  </a:moveTo>
                                  <a:lnTo>
                                    <a:pt x="720" y="6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908" y="8"/>
                                  </a:lnTo>
                                  <a:lnTo>
                                    <a:pt x="974" y="21"/>
                                  </a:lnTo>
                                  <a:lnTo>
                                    <a:pt x="1039" y="39"/>
                                  </a:lnTo>
                                  <a:lnTo>
                                    <a:pt x="1105" y="63"/>
                                  </a:lnTo>
                                  <a:lnTo>
                                    <a:pt x="1173" y="91"/>
                                  </a:lnTo>
                                  <a:lnTo>
                                    <a:pt x="1240" y="124"/>
                                  </a:lnTo>
                                  <a:lnTo>
                                    <a:pt x="1308" y="163"/>
                                  </a:lnTo>
                                  <a:lnTo>
                                    <a:pt x="1377" y="206"/>
                                  </a:lnTo>
                                  <a:lnTo>
                                    <a:pt x="1444" y="253"/>
                                  </a:lnTo>
                                  <a:lnTo>
                                    <a:pt x="1513" y="306"/>
                                  </a:lnTo>
                                  <a:lnTo>
                                    <a:pt x="1581" y="361"/>
                                  </a:lnTo>
                                  <a:lnTo>
                                    <a:pt x="1648" y="420"/>
                                  </a:lnTo>
                                  <a:lnTo>
                                    <a:pt x="1715" y="483"/>
                                  </a:lnTo>
                                  <a:lnTo>
                                    <a:pt x="1781" y="550"/>
                                  </a:lnTo>
                                  <a:lnTo>
                                    <a:pt x="1848" y="621"/>
                                  </a:lnTo>
                                  <a:lnTo>
                                    <a:pt x="1912" y="693"/>
                                  </a:lnTo>
                                  <a:lnTo>
                                    <a:pt x="1976" y="769"/>
                                  </a:lnTo>
                                  <a:lnTo>
                                    <a:pt x="2037" y="848"/>
                                  </a:lnTo>
                                  <a:lnTo>
                                    <a:pt x="2099" y="930"/>
                                  </a:lnTo>
                                  <a:lnTo>
                                    <a:pt x="2158" y="1012"/>
                                  </a:lnTo>
                                  <a:lnTo>
                                    <a:pt x="2215" y="1099"/>
                                  </a:lnTo>
                                  <a:lnTo>
                                    <a:pt x="2272" y="1187"/>
                                  </a:lnTo>
                                  <a:lnTo>
                                    <a:pt x="2326" y="1277"/>
                                  </a:lnTo>
                                  <a:lnTo>
                                    <a:pt x="2378" y="1368"/>
                                  </a:lnTo>
                                  <a:lnTo>
                                    <a:pt x="2429" y="1460"/>
                                  </a:lnTo>
                                  <a:lnTo>
                                    <a:pt x="2476" y="1554"/>
                                  </a:lnTo>
                                  <a:lnTo>
                                    <a:pt x="2521" y="1650"/>
                                  </a:lnTo>
                                  <a:lnTo>
                                    <a:pt x="2564" y="1745"/>
                                  </a:lnTo>
                                  <a:lnTo>
                                    <a:pt x="2603" y="1841"/>
                                  </a:lnTo>
                                  <a:lnTo>
                                    <a:pt x="2634" y="1935"/>
                                  </a:lnTo>
                                  <a:lnTo>
                                    <a:pt x="2659" y="2027"/>
                                  </a:lnTo>
                                  <a:lnTo>
                                    <a:pt x="2680" y="2116"/>
                                  </a:lnTo>
                                  <a:lnTo>
                                    <a:pt x="2698" y="2204"/>
                                  </a:lnTo>
                                  <a:lnTo>
                                    <a:pt x="2711" y="2289"/>
                                  </a:lnTo>
                                  <a:lnTo>
                                    <a:pt x="2719" y="2373"/>
                                  </a:lnTo>
                                  <a:lnTo>
                                    <a:pt x="2724" y="2454"/>
                                  </a:lnTo>
                                  <a:lnTo>
                                    <a:pt x="2725" y="2533"/>
                                  </a:lnTo>
                                  <a:lnTo>
                                    <a:pt x="2723" y="2610"/>
                                  </a:lnTo>
                                  <a:lnTo>
                                    <a:pt x="2716" y="2684"/>
                                  </a:lnTo>
                                  <a:lnTo>
                                    <a:pt x="2705" y="2757"/>
                                  </a:lnTo>
                                  <a:lnTo>
                                    <a:pt x="2691" y="2827"/>
                                  </a:lnTo>
                                  <a:lnTo>
                                    <a:pt x="2673" y="2894"/>
                                  </a:lnTo>
                                  <a:lnTo>
                                    <a:pt x="2652" y="2960"/>
                                  </a:lnTo>
                                  <a:lnTo>
                                    <a:pt x="2627" y="3023"/>
                                  </a:lnTo>
                                  <a:lnTo>
                                    <a:pt x="2598" y="3084"/>
                                  </a:lnTo>
                                  <a:lnTo>
                                    <a:pt x="2566" y="3143"/>
                                  </a:lnTo>
                                  <a:lnTo>
                                    <a:pt x="2531" y="3198"/>
                                  </a:lnTo>
                                  <a:lnTo>
                                    <a:pt x="2493" y="3252"/>
                                  </a:lnTo>
                                  <a:lnTo>
                                    <a:pt x="2451" y="3303"/>
                                  </a:lnTo>
                                  <a:lnTo>
                                    <a:pt x="2406" y="3351"/>
                                  </a:lnTo>
                                  <a:lnTo>
                                    <a:pt x="2358" y="3397"/>
                                  </a:lnTo>
                                  <a:lnTo>
                                    <a:pt x="2307" y="3441"/>
                                  </a:lnTo>
                                  <a:lnTo>
                                    <a:pt x="2252" y="3483"/>
                                  </a:lnTo>
                                  <a:lnTo>
                                    <a:pt x="2195" y="3520"/>
                                  </a:lnTo>
                                  <a:lnTo>
                                    <a:pt x="2135" y="3557"/>
                                  </a:lnTo>
                                  <a:lnTo>
                                    <a:pt x="2072" y="3590"/>
                                  </a:lnTo>
                                  <a:lnTo>
                                    <a:pt x="2007" y="3621"/>
                                  </a:lnTo>
                                  <a:lnTo>
                                    <a:pt x="1938" y="3648"/>
                                  </a:lnTo>
                                  <a:lnTo>
                                    <a:pt x="1867" y="3674"/>
                                  </a:lnTo>
                                  <a:lnTo>
                                    <a:pt x="1793" y="3697"/>
                                  </a:lnTo>
                                  <a:lnTo>
                                    <a:pt x="1717" y="3717"/>
                                  </a:lnTo>
                                  <a:lnTo>
                                    <a:pt x="1650" y="3731"/>
                                  </a:lnTo>
                                  <a:lnTo>
                                    <a:pt x="1581" y="3742"/>
                                  </a:lnTo>
                                  <a:lnTo>
                                    <a:pt x="1512" y="3749"/>
                                  </a:lnTo>
                                  <a:lnTo>
                                    <a:pt x="1443" y="3753"/>
                                  </a:lnTo>
                                  <a:lnTo>
                                    <a:pt x="1376" y="3753"/>
                                  </a:lnTo>
                                  <a:lnTo>
                                    <a:pt x="1307" y="3750"/>
                                  </a:lnTo>
                                  <a:lnTo>
                                    <a:pt x="1238" y="3743"/>
                                  </a:lnTo>
                                  <a:lnTo>
                                    <a:pt x="1170" y="3731"/>
                                  </a:lnTo>
                                  <a:lnTo>
                                    <a:pt x="1103" y="3717"/>
                                  </a:lnTo>
                                  <a:lnTo>
                                    <a:pt x="1036" y="3698"/>
                                  </a:lnTo>
                                  <a:lnTo>
                                    <a:pt x="971" y="3677"/>
                                  </a:lnTo>
                                  <a:lnTo>
                                    <a:pt x="907" y="3651"/>
                                  </a:lnTo>
                                  <a:lnTo>
                                    <a:pt x="843" y="3620"/>
                                  </a:lnTo>
                                  <a:lnTo>
                                    <a:pt x="781" y="3587"/>
                                  </a:lnTo>
                                  <a:lnTo>
                                    <a:pt x="721" y="3549"/>
                                  </a:lnTo>
                                  <a:lnTo>
                                    <a:pt x="662" y="3506"/>
                                  </a:lnTo>
                                  <a:lnTo>
                                    <a:pt x="604" y="3461"/>
                                  </a:lnTo>
                                  <a:lnTo>
                                    <a:pt x="549" y="3412"/>
                                  </a:lnTo>
                                  <a:lnTo>
                                    <a:pt x="496" y="3357"/>
                                  </a:lnTo>
                                  <a:lnTo>
                                    <a:pt x="443" y="3299"/>
                                  </a:lnTo>
                                  <a:lnTo>
                                    <a:pt x="395" y="3236"/>
                                  </a:lnTo>
                                  <a:lnTo>
                                    <a:pt x="349" y="3170"/>
                                  </a:lnTo>
                                  <a:lnTo>
                                    <a:pt x="305" y="3099"/>
                                  </a:lnTo>
                                  <a:lnTo>
                                    <a:pt x="263" y="3023"/>
                                  </a:lnTo>
                                  <a:lnTo>
                                    <a:pt x="225" y="2944"/>
                                  </a:lnTo>
                                  <a:lnTo>
                                    <a:pt x="190" y="2861"/>
                                  </a:lnTo>
                                  <a:lnTo>
                                    <a:pt x="158" y="2772"/>
                                  </a:lnTo>
                                  <a:lnTo>
                                    <a:pt x="128" y="2680"/>
                                  </a:lnTo>
                                  <a:lnTo>
                                    <a:pt x="103" y="2583"/>
                                  </a:lnTo>
                                  <a:lnTo>
                                    <a:pt x="82" y="2481"/>
                                  </a:lnTo>
                                  <a:lnTo>
                                    <a:pt x="63" y="2374"/>
                                  </a:lnTo>
                                  <a:lnTo>
                                    <a:pt x="49" y="2264"/>
                                  </a:lnTo>
                                  <a:lnTo>
                                    <a:pt x="36" y="2155"/>
                                  </a:lnTo>
                                  <a:lnTo>
                                    <a:pt x="24" y="2049"/>
                                  </a:lnTo>
                                  <a:lnTo>
                                    <a:pt x="14" y="1943"/>
                                  </a:lnTo>
                                  <a:lnTo>
                                    <a:pt x="7" y="1839"/>
                                  </a:lnTo>
                                  <a:lnTo>
                                    <a:pt x="2" y="1737"/>
                                  </a:lnTo>
                                  <a:lnTo>
                                    <a:pt x="0" y="1638"/>
                                  </a:lnTo>
                                  <a:lnTo>
                                    <a:pt x="0" y="1539"/>
                                  </a:lnTo>
                                  <a:lnTo>
                                    <a:pt x="1" y="1444"/>
                                  </a:lnTo>
                                  <a:lnTo>
                                    <a:pt x="6" y="1350"/>
                                  </a:lnTo>
                                  <a:lnTo>
                                    <a:pt x="12" y="1259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31" y="1084"/>
                                  </a:lnTo>
                                  <a:lnTo>
                                    <a:pt x="44" y="999"/>
                                  </a:lnTo>
                                  <a:lnTo>
                                    <a:pt x="58" y="918"/>
                                  </a:lnTo>
                                  <a:lnTo>
                                    <a:pt x="76" y="840"/>
                                  </a:lnTo>
                                  <a:lnTo>
                                    <a:pt x="95" y="764"/>
                                  </a:lnTo>
                                  <a:lnTo>
                                    <a:pt x="115" y="692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64" y="554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219" y="431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317" y="272"/>
                                  </a:lnTo>
                                  <a:lnTo>
                                    <a:pt x="353" y="226"/>
                                  </a:lnTo>
                                  <a:lnTo>
                                    <a:pt x="391" y="184"/>
                                  </a:lnTo>
                                  <a:lnTo>
                                    <a:pt x="432" y="146"/>
                                  </a:lnTo>
                                  <a:lnTo>
                                    <a:pt x="474" y="111"/>
                                  </a:lnTo>
                                  <a:lnTo>
                                    <a:pt x="518" y="82"/>
                                  </a:lnTo>
                                  <a:lnTo>
                                    <a:pt x="563" y="56"/>
                                  </a:lnTo>
                                  <a:lnTo>
                                    <a:pt x="611" y="34"/>
                                  </a:lnTo>
                                  <a:lnTo>
                                    <a:pt x="659" y="17"/>
                                  </a:lnTo>
                                  <a:close/>
                                  <a:moveTo>
                                    <a:pt x="696" y="274"/>
                                  </a:moveTo>
                                  <a:lnTo>
                                    <a:pt x="749" y="264"/>
                                  </a:lnTo>
                                  <a:lnTo>
                                    <a:pt x="803" y="259"/>
                                  </a:lnTo>
                                  <a:lnTo>
                                    <a:pt x="859" y="259"/>
                                  </a:lnTo>
                                  <a:lnTo>
                                    <a:pt x="914" y="265"/>
                                  </a:lnTo>
                                  <a:lnTo>
                                    <a:pt x="971" y="275"/>
                                  </a:lnTo>
                                  <a:lnTo>
                                    <a:pt x="1028" y="290"/>
                                  </a:lnTo>
                                  <a:lnTo>
                                    <a:pt x="1087" y="310"/>
                                  </a:lnTo>
                                  <a:lnTo>
                                    <a:pt x="1146" y="334"/>
                                  </a:lnTo>
                                  <a:lnTo>
                                    <a:pt x="1205" y="362"/>
                                  </a:lnTo>
                                  <a:lnTo>
                                    <a:pt x="1264" y="394"/>
                                  </a:lnTo>
                                  <a:lnTo>
                                    <a:pt x="1323" y="431"/>
                                  </a:lnTo>
                                  <a:lnTo>
                                    <a:pt x="1383" y="471"/>
                                  </a:lnTo>
                                  <a:lnTo>
                                    <a:pt x="1442" y="515"/>
                                  </a:lnTo>
                                  <a:lnTo>
                                    <a:pt x="1501" y="563"/>
                                  </a:lnTo>
                                  <a:lnTo>
                                    <a:pt x="1561" y="613"/>
                                  </a:lnTo>
                                  <a:lnTo>
                                    <a:pt x="1619" y="668"/>
                                  </a:lnTo>
                                  <a:lnTo>
                                    <a:pt x="1677" y="725"/>
                                  </a:lnTo>
                                  <a:lnTo>
                                    <a:pt x="1734" y="785"/>
                                  </a:lnTo>
                                  <a:lnTo>
                                    <a:pt x="1790" y="848"/>
                                  </a:lnTo>
                                  <a:lnTo>
                                    <a:pt x="1845" y="913"/>
                                  </a:lnTo>
                                  <a:lnTo>
                                    <a:pt x="1900" y="981"/>
                                  </a:lnTo>
                                  <a:lnTo>
                                    <a:pt x="1952" y="1050"/>
                                  </a:lnTo>
                                  <a:lnTo>
                                    <a:pt x="2004" y="1123"/>
                                  </a:lnTo>
                                  <a:lnTo>
                                    <a:pt x="2055" y="1197"/>
                                  </a:lnTo>
                                  <a:lnTo>
                                    <a:pt x="2104" y="1273"/>
                                  </a:lnTo>
                                  <a:lnTo>
                                    <a:pt x="2151" y="1350"/>
                                  </a:lnTo>
                                  <a:lnTo>
                                    <a:pt x="2196" y="1429"/>
                                  </a:lnTo>
                                  <a:lnTo>
                                    <a:pt x="2240" y="1510"/>
                                  </a:lnTo>
                                  <a:lnTo>
                                    <a:pt x="2282" y="1593"/>
                                  </a:lnTo>
                                  <a:lnTo>
                                    <a:pt x="2322" y="1676"/>
                                  </a:lnTo>
                                  <a:lnTo>
                                    <a:pt x="2359" y="1758"/>
                                  </a:lnTo>
                                  <a:lnTo>
                                    <a:pt x="2393" y="1844"/>
                                  </a:lnTo>
                                  <a:lnTo>
                                    <a:pt x="2431" y="1929"/>
                                  </a:lnTo>
                                  <a:lnTo>
                                    <a:pt x="2464" y="2012"/>
                                  </a:lnTo>
                                  <a:lnTo>
                                    <a:pt x="2493" y="2095"/>
                                  </a:lnTo>
                                  <a:lnTo>
                                    <a:pt x="2518" y="2175"/>
                                  </a:lnTo>
                                  <a:lnTo>
                                    <a:pt x="2537" y="2255"/>
                                  </a:lnTo>
                                  <a:lnTo>
                                    <a:pt x="2552" y="2333"/>
                                  </a:lnTo>
                                  <a:lnTo>
                                    <a:pt x="2563" y="2409"/>
                                  </a:lnTo>
                                  <a:lnTo>
                                    <a:pt x="2569" y="2484"/>
                                  </a:lnTo>
                                  <a:lnTo>
                                    <a:pt x="2571" y="2557"/>
                                  </a:lnTo>
                                  <a:lnTo>
                                    <a:pt x="2570" y="2628"/>
                                  </a:lnTo>
                                  <a:lnTo>
                                    <a:pt x="2564" y="2698"/>
                                  </a:lnTo>
                                  <a:lnTo>
                                    <a:pt x="2556" y="2765"/>
                                  </a:lnTo>
                                  <a:lnTo>
                                    <a:pt x="2543" y="2830"/>
                                  </a:lnTo>
                                  <a:lnTo>
                                    <a:pt x="2525" y="2894"/>
                                  </a:lnTo>
                                  <a:lnTo>
                                    <a:pt x="2505" y="2956"/>
                                  </a:lnTo>
                                  <a:lnTo>
                                    <a:pt x="2481" y="3015"/>
                                  </a:lnTo>
                                  <a:lnTo>
                                    <a:pt x="2454" y="3072"/>
                                  </a:lnTo>
                                  <a:lnTo>
                                    <a:pt x="2424" y="3127"/>
                                  </a:lnTo>
                                  <a:lnTo>
                                    <a:pt x="2390" y="3179"/>
                                  </a:lnTo>
                                  <a:lnTo>
                                    <a:pt x="2353" y="3230"/>
                                  </a:lnTo>
                                  <a:lnTo>
                                    <a:pt x="2314" y="3278"/>
                                  </a:lnTo>
                                  <a:lnTo>
                                    <a:pt x="2271" y="3323"/>
                                  </a:lnTo>
                                  <a:lnTo>
                                    <a:pt x="2225" y="3367"/>
                                  </a:lnTo>
                                  <a:lnTo>
                                    <a:pt x="2176" y="3407"/>
                                  </a:lnTo>
                                  <a:lnTo>
                                    <a:pt x="2125" y="3445"/>
                                  </a:lnTo>
                                  <a:lnTo>
                                    <a:pt x="2072" y="3480"/>
                                  </a:lnTo>
                                  <a:lnTo>
                                    <a:pt x="2016" y="3512"/>
                                  </a:lnTo>
                                  <a:lnTo>
                                    <a:pt x="1958" y="3542"/>
                                  </a:lnTo>
                                  <a:lnTo>
                                    <a:pt x="1897" y="3569"/>
                                  </a:lnTo>
                                  <a:lnTo>
                                    <a:pt x="1835" y="3593"/>
                                  </a:lnTo>
                                  <a:lnTo>
                                    <a:pt x="1769" y="3614"/>
                                  </a:lnTo>
                                  <a:lnTo>
                                    <a:pt x="1702" y="3632"/>
                                  </a:lnTo>
                                  <a:lnTo>
                                    <a:pt x="1642" y="3644"/>
                                  </a:lnTo>
                                  <a:lnTo>
                                    <a:pt x="1581" y="3653"/>
                                  </a:lnTo>
                                  <a:lnTo>
                                    <a:pt x="1519" y="3660"/>
                                  </a:lnTo>
                                  <a:lnTo>
                                    <a:pt x="1456" y="3663"/>
                                  </a:lnTo>
                                  <a:lnTo>
                                    <a:pt x="1392" y="3663"/>
                                  </a:lnTo>
                                  <a:lnTo>
                                    <a:pt x="1328" y="3659"/>
                                  </a:lnTo>
                                  <a:lnTo>
                                    <a:pt x="1264" y="3652"/>
                                  </a:lnTo>
                                  <a:lnTo>
                                    <a:pt x="1200" y="3642"/>
                                  </a:lnTo>
                                  <a:lnTo>
                                    <a:pt x="1137" y="3628"/>
                                  </a:lnTo>
                                  <a:lnTo>
                                    <a:pt x="1073" y="3612"/>
                                  </a:lnTo>
                                  <a:lnTo>
                                    <a:pt x="1010" y="3590"/>
                                  </a:lnTo>
                                  <a:lnTo>
                                    <a:pt x="948" y="3565"/>
                                  </a:lnTo>
                                  <a:lnTo>
                                    <a:pt x="886" y="3537"/>
                                  </a:lnTo>
                                  <a:lnTo>
                                    <a:pt x="825" y="3505"/>
                                  </a:lnTo>
                                  <a:lnTo>
                                    <a:pt x="767" y="3470"/>
                                  </a:lnTo>
                                  <a:lnTo>
                                    <a:pt x="709" y="3429"/>
                                  </a:lnTo>
                                  <a:lnTo>
                                    <a:pt x="653" y="3385"/>
                                  </a:lnTo>
                                  <a:lnTo>
                                    <a:pt x="599" y="3338"/>
                                  </a:lnTo>
                                  <a:lnTo>
                                    <a:pt x="547" y="3286"/>
                                  </a:lnTo>
                                  <a:lnTo>
                                    <a:pt x="496" y="3229"/>
                                  </a:lnTo>
                                  <a:lnTo>
                                    <a:pt x="448" y="3170"/>
                                  </a:lnTo>
                                  <a:lnTo>
                                    <a:pt x="403" y="3105"/>
                                  </a:lnTo>
                                  <a:lnTo>
                                    <a:pt x="360" y="3036"/>
                                  </a:lnTo>
                                  <a:lnTo>
                                    <a:pt x="321" y="2963"/>
                                  </a:lnTo>
                                  <a:lnTo>
                                    <a:pt x="285" y="2886"/>
                                  </a:lnTo>
                                  <a:lnTo>
                                    <a:pt x="251" y="2803"/>
                                  </a:lnTo>
                                  <a:lnTo>
                                    <a:pt x="222" y="2716"/>
                                  </a:lnTo>
                                  <a:lnTo>
                                    <a:pt x="196" y="2625"/>
                                  </a:lnTo>
                                  <a:lnTo>
                                    <a:pt x="173" y="2529"/>
                                  </a:lnTo>
                                  <a:lnTo>
                                    <a:pt x="155" y="2429"/>
                                  </a:lnTo>
                                  <a:lnTo>
                                    <a:pt x="141" y="2323"/>
                                  </a:lnTo>
                                  <a:lnTo>
                                    <a:pt x="132" y="2213"/>
                                  </a:lnTo>
                                  <a:lnTo>
                                    <a:pt x="119" y="2118"/>
                                  </a:lnTo>
                                  <a:lnTo>
                                    <a:pt x="109" y="2026"/>
                                  </a:lnTo>
                                  <a:lnTo>
                                    <a:pt x="101" y="1934"/>
                                  </a:lnTo>
                                  <a:lnTo>
                                    <a:pt x="96" y="1844"/>
                                  </a:lnTo>
                                  <a:lnTo>
                                    <a:pt x="92" y="1755"/>
                                  </a:lnTo>
                                  <a:lnTo>
                                    <a:pt x="90" y="1669"/>
                                  </a:lnTo>
                                  <a:lnTo>
                                    <a:pt x="91" y="1583"/>
                                  </a:lnTo>
                                  <a:lnTo>
                                    <a:pt x="94" y="1500"/>
                                  </a:lnTo>
                                  <a:lnTo>
                                    <a:pt x="98" y="1420"/>
                                  </a:lnTo>
                                  <a:lnTo>
                                    <a:pt x="105" y="1340"/>
                                  </a:lnTo>
                                  <a:lnTo>
                                    <a:pt x="114" y="1264"/>
                                  </a:lnTo>
                                  <a:lnTo>
                                    <a:pt x="124" y="1189"/>
                                  </a:lnTo>
                                  <a:lnTo>
                                    <a:pt x="137" y="1117"/>
                                  </a:lnTo>
                                  <a:lnTo>
                                    <a:pt x="152" y="1047"/>
                                  </a:lnTo>
                                  <a:lnTo>
                                    <a:pt x="167" y="979"/>
                                  </a:lnTo>
                                  <a:lnTo>
                                    <a:pt x="185" y="914"/>
                                  </a:lnTo>
                                  <a:lnTo>
                                    <a:pt x="205" y="853"/>
                                  </a:lnTo>
                                  <a:lnTo>
                                    <a:pt x="226" y="792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75" y="681"/>
                                  </a:lnTo>
                                  <a:lnTo>
                                    <a:pt x="301" y="630"/>
                                  </a:lnTo>
                                  <a:lnTo>
                                    <a:pt x="330" y="581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391" y="494"/>
                                  </a:lnTo>
                                  <a:lnTo>
                                    <a:pt x="425" y="455"/>
                                  </a:lnTo>
                                  <a:lnTo>
                                    <a:pt x="459" y="418"/>
                                  </a:lnTo>
                                  <a:lnTo>
                                    <a:pt x="494" y="385"/>
                                  </a:lnTo>
                                  <a:lnTo>
                                    <a:pt x="532" y="356"/>
                                  </a:lnTo>
                                  <a:lnTo>
                                    <a:pt x="572" y="330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53" y="289"/>
                                  </a:lnTo>
                                  <a:lnTo>
                                    <a:pt x="696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03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4023" y="3030"/>
                              <a:ext cx="1667" cy="2109"/>
                            </a:xfrm>
                            <a:custGeom>
                              <a:avLst/>
                              <a:gdLst>
                                <a:gd name="T0" fmla="*/ 624 w 3181"/>
                                <a:gd name="T1" fmla="*/ 5 h 3711"/>
                                <a:gd name="T2" fmla="*/ 991 w 3181"/>
                                <a:gd name="T3" fmla="*/ 35 h 3711"/>
                                <a:gd name="T4" fmla="*/ 1399 w 3181"/>
                                <a:gd name="T5" fmla="*/ 183 h 3711"/>
                                <a:gd name="T6" fmla="*/ 1823 w 3181"/>
                                <a:gd name="T7" fmla="*/ 431 h 3711"/>
                                <a:gd name="T8" fmla="*/ 2239 w 3181"/>
                                <a:gd name="T9" fmla="*/ 762 h 3711"/>
                                <a:gd name="T10" fmla="*/ 2623 w 3181"/>
                                <a:gd name="T11" fmla="*/ 1154 h 3711"/>
                                <a:gd name="T12" fmla="*/ 2935 w 3181"/>
                                <a:gd name="T13" fmla="*/ 1585 h 3711"/>
                                <a:gd name="T14" fmla="*/ 3116 w 3181"/>
                                <a:gd name="T15" fmla="*/ 2000 h 3711"/>
                                <a:gd name="T16" fmla="*/ 3181 w 3181"/>
                                <a:gd name="T17" fmla="*/ 2386 h 3711"/>
                                <a:gd name="T18" fmla="*/ 3138 w 3181"/>
                                <a:gd name="T19" fmla="*/ 2740 h 3711"/>
                                <a:gd name="T20" fmla="*/ 2995 w 3181"/>
                                <a:gd name="T21" fmla="*/ 3054 h 3711"/>
                                <a:gd name="T22" fmla="*/ 2756 w 3181"/>
                                <a:gd name="T23" fmla="*/ 3325 h 3711"/>
                                <a:gd name="T24" fmla="*/ 2430 w 3181"/>
                                <a:gd name="T25" fmla="*/ 3548 h 3711"/>
                                <a:gd name="T26" fmla="*/ 2093 w 3181"/>
                                <a:gd name="T27" fmla="*/ 3676 h 3711"/>
                                <a:gd name="T28" fmla="*/ 1736 w 3181"/>
                                <a:gd name="T29" fmla="*/ 3710 h 3711"/>
                                <a:gd name="T30" fmla="*/ 1376 w 3181"/>
                                <a:gd name="T31" fmla="*/ 3642 h 3711"/>
                                <a:gd name="T32" fmla="*/ 1028 w 3181"/>
                                <a:gd name="T33" fmla="*/ 3462 h 3711"/>
                                <a:gd name="T34" fmla="*/ 712 w 3181"/>
                                <a:gd name="T35" fmla="*/ 3161 h 3711"/>
                                <a:gd name="T36" fmla="*/ 444 w 3181"/>
                                <a:gd name="T37" fmla="*/ 2729 h 3711"/>
                                <a:gd name="T38" fmla="*/ 232 w 3181"/>
                                <a:gd name="T39" fmla="*/ 2202 h 3711"/>
                                <a:gd name="T40" fmla="*/ 87 w 3181"/>
                                <a:gd name="T41" fmla="*/ 1701 h 3711"/>
                                <a:gd name="T42" fmla="*/ 12 w 3181"/>
                                <a:gd name="T43" fmla="*/ 1239 h 3711"/>
                                <a:gd name="T44" fmla="*/ 7 w 3181"/>
                                <a:gd name="T45" fmla="*/ 830 h 3711"/>
                                <a:gd name="T46" fmla="*/ 74 w 3181"/>
                                <a:gd name="T47" fmla="*/ 488 h 3711"/>
                                <a:gd name="T48" fmla="*/ 211 w 3181"/>
                                <a:gd name="T49" fmla="*/ 225 h 3711"/>
                                <a:gd name="T50" fmla="*/ 480 w 3181"/>
                                <a:gd name="T51" fmla="*/ 331 h 3711"/>
                                <a:gd name="T52" fmla="*/ 759 w 3181"/>
                                <a:gd name="T53" fmla="*/ 258 h 3711"/>
                                <a:gd name="T54" fmla="*/ 1088 w 3181"/>
                                <a:gd name="T55" fmla="*/ 301 h 3711"/>
                                <a:gd name="T56" fmla="*/ 1446 w 3181"/>
                                <a:gd name="T57" fmla="*/ 444 h 3711"/>
                                <a:gd name="T58" fmla="*/ 1813 w 3181"/>
                                <a:gd name="T59" fmla="*/ 672 h 3711"/>
                                <a:gd name="T60" fmla="*/ 2172 w 3181"/>
                                <a:gd name="T61" fmla="*/ 968 h 3711"/>
                                <a:gd name="T62" fmla="*/ 2500 w 3181"/>
                                <a:gd name="T63" fmla="*/ 1318 h 3711"/>
                                <a:gd name="T64" fmla="*/ 2786 w 3181"/>
                                <a:gd name="T65" fmla="*/ 1698 h 3711"/>
                                <a:gd name="T66" fmla="*/ 2966 w 3181"/>
                                <a:gd name="T67" fmla="*/ 2073 h 3711"/>
                                <a:gd name="T68" fmla="*/ 3030 w 3181"/>
                                <a:gd name="T69" fmla="*/ 2430 h 3711"/>
                                <a:gd name="T70" fmla="*/ 2989 w 3181"/>
                                <a:gd name="T71" fmla="*/ 2763 h 3711"/>
                                <a:gd name="T72" fmla="*/ 2851 w 3181"/>
                                <a:gd name="T73" fmla="*/ 3058 h 3711"/>
                                <a:gd name="T74" fmla="*/ 2627 w 3181"/>
                                <a:gd name="T75" fmla="*/ 3306 h 3711"/>
                                <a:gd name="T76" fmla="*/ 2335 w 3181"/>
                                <a:gd name="T77" fmla="*/ 3493 h 3711"/>
                                <a:gd name="T78" fmla="*/ 2021 w 3181"/>
                                <a:gd name="T79" fmla="*/ 3593 h 3711"/>
                                <a:gd name="T80" fmla="*/ 1681 w 3181"/>
                                <a:gd name="T81" fmla="*/ 3607 h 3711"/>
                                <a:gd name="T82" fmla="*/ 1332 w 3181"/>
                                <a:gd name="T83" fmla="*/ 3524 h 3711"/>
                                <a:gd name="T84" fmla="*/ 999 w 3181"/>
                                <a:gd name="T85" fmla="*/ 3331 h 3711"/>
                                <a:gd name="T86" fmla="*/ 702 w 3181"/>
                                <a:gd name="T87" fmla="*/ 3013 h 3711"/>
                                <a:gd name="T88" fmla="*/ 463 w 3181"/>
                                <a:gd name="T89" fmla="*/ 2556 h 3711"/>
                                <a:gd name="T90" fmla="*/ 288 w 3181"/>
                                <a:gd name="T91" fmla="*/ 2080 h 3711"/>
                                <a:gd name="T92" fmla="*/ 179 w 3181"/>
                                <a:gd name="T93" fmla="*/ 1650 h 3711"/>
                                <a:gd name="T94" fmla="*/ 133 w 3181"/>
                                <a:gd name="T95" fmla="*/ 1258 h 3711"/>
                                <a:gd name="T96" fmla="*/ 151 w 3181"/>
                                <a:gd name="T97" fmla="*/ 916 h 3711"/>
                                <a:gd name="T98" fmla="*/ 229 w 3181"/>
                                <a:gd name="T99" fmla="*/ 633 h 3711"/>
                                <a:gd name="T100" fmla="*/ 368 w 3181"/>
                                <a:gd name="T101" fmla="*/ 421 h 3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81" h="3711">
                                  <a:moveTo>
                                    <a:pt x="375" y="81"/>
                                  </a:moveTo>
                                  <a:lnTo>
                                    <a:pt x="433" y="52"/>
                                  </a:lnTo>
                                  <a:lnTo>
                                    <a:pt x="493" y="31"/>
                                  </a:lnTo>
                                  <a:lnTo>
                                    <a:pt x="557" y="16"/>
                                  </a:lnTo>
                                  <a:lnTo>
                                    <a:pt x="624" y="5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765" y="2"/>
                                  </a:lnTo>
                                  <a:lnTo>
                                    <a:pt x="838" y="7"/>
                                  </a:lnTo>
                                  <a:lnTo>
                                    <a:pt x="914" y="18"/>
                                  </a:lnTo>
                                  <a:lnTo>
                                    <a:pt x="991" y="35"/>
                                  </a:lnTo>
                                  <a:lnTo>
                                    <a:pt x="1071" y="55"/>
                                  </a:lnTo>
                                  <a:lnTo>
                                    <a:pt x="1152" y="81"/>
                                  </a:lnTo>
                                  <a:lnTo>
                                    <a:pt x="1233" y="110"/>
                                  </a:lnTo>
                                  <a:lnTo>
                                    <a:pt x="1315" y="145"/>
                                  </a:lnTo>
                                  <a:lnTo>
                                    <a:pt x="1399" y="183"/>
                                  </a:lnTo>
                                  <a:lnTo>
                                    <a:pt x="1484" y="225"/>
                                  </a:lnTo>
                                  <a:lnTo>
                                    <a:pt x="1568" y="271"/>
                                  </a:lnTo>
                                  <a:lnTo>
                                    <a:pt x="1653" y="321"/>
                                  </a:lnTo>
                                  <a:lnTo>
                                    <a:pt x="1737" y="375"/>
                                  </a:lnTo>
                                  <a:lnTo>
                                    <a:pt x="1823" y="431"/>
                                  </a:lnTo>
                                  <a:lnTo>
                                    <a:pt x="1907" y="492"/>
                                  </a:lnTo>
                                  <a:lnTo>
                                    <a:pt x="1991" y="554"/>
                                  </a:lnTo>
                                  <a:lnTo>
                                    <a:pt x="2075" y="621"/>
                                  </a:lnTo>
                                  <a:lnTo>
                                    <a:pt x="2157" y="689"/>
                                  </a:lnTo>
                                  <a:lnTo>
                                    <a:pt x="2239" y="762"/>
                                  </a:lnTo>
                                  <a:lnTo>
                                    <a:pt x="2320" y="836"/>
                                  </a:lnTo>
                                  <a:lnTo>
                                    <a:pt x="2398" y="912"/>
                                  </a:lnTo>
                                  <a:lnTo>
                                    <a:pt x="2475" y="991"/>
                                  </a:lnTo>
                                  <a:lnTo>
                                    <a:pt x="2550" y="1072"/>
                                  </a:lnTo>
                                  <a:lnTo>
                                    <a:pt x="2623" y="1154"/>
                                  </a:lnTo>
                                  <a:lnTo>
                                    <a:pt x="2695" y="1238"/>
                                  </a:lnTo>
                                  <a:lnTo>
                                    <a:pt x="2763" y="1324"/>
                                  </a:lnTo>
                                  <a:lnTo>
                                    <a:pt x="2830" y="1412"/>
                                  </a:lnTo>
                                  <a:lnTo>
                                    <a:pt x="2884" y="1498"/>
                                  </a:lnTo>
                                  <a:lnTo>
                                    <a:pt x="2935" y="1585"/>
                                  </a:lnTo>
                                  <a:lnTo>
                                    <a:pt x="2980" y="1670"/>
                                  </a:lnTo>
                                  <a:lnTo>
                                    <a:pt x="3021" y="1754"/>
                                  </a:lnTo>
                                  <a:lnTo>
                                    <a:pt x="3057" y="1837"/>
                                  </a:lnTo>
                                  <a:lnTo>
                                    <a:pt x="3088" y="1919"/>
                                  </a:lnTo>
                                  <a:lnTo>
                                    <a:pt x="3116" y="2000"/>
                                  </a:lnTo>
                                  <a:lnTo>
                                    <a:pt x="3137" y="2080"/>
                                  </a:lnTo>
                                  <a:lnTo>
                                    <a:pt x="3155" y="2159"/>
                                  </a:lnTo>
                                  <a:lnTo>
                                    <a:pt x="3168" y="2236"/>
                                  </a:lnTo>
                                  <a:lnTo>
                                    <a:pt x="3176" y="2312"/>
                                  </a:lnTo>
                                  <a:lnTo>
                                    <a:pt x="3181" y="2386"/>
                                  </a:lnTo>
                                  <a:lnTo>
                                    <a:pt x="3181" y="2461"/>
                                  </a:lnTo>
                                  <a:lnTo>
                                    <a:pt x="3176" y="2532"/>
                                  </a:lnTo>
                                  <a:lnTo>
                                    <a:pt x="3168" y="2603"/>
                                  </a:lnTo>
                                  <a:lnTo>
                                    <a:pt x="3155" y="2673"/>
                                  </a:lnTo>
                                  <a:lnTo>
                                    <a:pt x="3138" y="2740"/>
                                  </a:lnTo>
                                  <a:lnTo>
                                    <a:pt x="3117" y="2807"/>
                                  </a:lnTo>
                                  <a:lnTo>
                                    <a:pt x="3092" y="2871"/>
                                  </a:lnTo>
                                  <a:lnTo>
                                    <a:pt x="3063" y="2933"/>
                                  </a:lnTo>
                                  <a:lnTo>
                                    <a:pt x="3031" y="2995"/>
                                  </a:lnTo>
                                  <a:lnTo>
                                    <a:pt x="2995" y="3054"/>
                                  </a:lnTo>
                                  <a:lnTo>
                                    <a:pt x="2954" y="3112"/>
                                  </a:lnTo>
                                  <a:lnTo>
                                    <a:pt x="2910" y="3169"/>
                                  </a:lnTo>
                                  <a:lnTo>
                                    <a:pt x="2863" y="3222"/>
                                  </a:lnTo>
                                  <a:lnTo>
                                    <a:pt x="2811" y="3276"/>
                                  </a:lnTo>
                                  <a:lnTo>
                                    <a:pt x="2756" y="3325"/>
                                  </a:lnTo>
                                  <a:lnTo>
                                    <a:pt x="2698" y="3374"/>
                                  </a:lnTo>
                                  <a:lnTo>
                                    <a:pt x="2636" y="3420"/>
                                  </a:lnTo>
                                  <a:lnTo>
                                    <a:pt x="2571" y="3465"/>
                                  </a:lnTo>
                                  <a:lnTo>
                                    <a:pt x="2502" y="3508"/>
                                  </a:lnTo>
                                  <a:lnTo>
                                    <a:pt x="2430" y="3548"/>
                                  </a:lnTo>
                                  <a:lnTo>
                                    <a:pt x="2365" y="3580"/>
                                  </a:lnTo>
                                  <a:lnTo>
                                    <a:pt x="2298" y="3610"/>
                                  </a:lnTo>
                                  <a:lnTo>
                                    <a:pt x="2231" y="3634"/>
                                  </a:lnTo>
                                  <a:lnTo>
                                    <a:pt x="2163" y="3657"/>
                                  </a:lnTo>
                                  <a:lnTo>
                                    <a:pt x="2093" y="3676"/>
                                  </a:lnTo>
                                  <a:lnTo>
                                    <a:pt x="2023" y="3690"/>
                                  </a:lnTo>
                                  <a:lnTo>
                                    <a:pt x="1952" y="3701"/>
                                  </a:lnTo>
                                  <a:lnTo>
                                    <a:pt x="1880" y="3708"/>
                                  </a:lnTo>
                                  <a:lnTo>
                                    <a:pt x="1809" y="3711"/>
                                  </a:lnTo>
                                  <a:lnTo>
                                    <a:pt x="1736" y="3710"/>
                                  </a:lnTo>
                                  <a:lnTo>
                                    <a:pt x="1664" y="3705"/>
                                  </a:lnTo>
                                  <a:lnTo>
                                    <a:pt x="1592" y="3696"/>
                                  </a:lnTo>
                                  <a:lnTo>
                                    <a:pt x="1519" y="3682"/>
                                  </a:lnTo>
                                  <a:lnTo>
                                    <a:pt x="1447" y="3664"/>
                                  </a:lnTo>
                                  <a:lnTo>
                                    <a:pt x="1376" y="3642"/>
                                  </a:lnTo>
                                  <a:lnTo>
                                    <a:pt x="1305" y="3615"/>
                                  </a:lnTo>
                                  <a:lnTo>
                                    <a:pt x="1233" y="3583"/>
                                  </a:lnTo>
                                  <a:lnTo>
                                    <a:pt x="1165" y="3548"/>
                                  </a:lnTo>
                                  <a:lnTo>
                                    <a:pt x="1096" y="3508"/>
                                  </a:lnTo>
                                  <a:lnTo>
                                    <a:pt x="1028" y="3462"/>
                                  </a:lnTo>
                                  <a:lnTo>
                                    <a:pt x="962" y="3412"/>
                                  </a:lnTo>
                                  <a:lnTo>
                                    <a:pt x="898" y="3356"/>
                                  </a:lnTo>
                                  <a:lnTo>
                                    <a:pt x="834" y="3296"/>
                                  </a:lnTo>
                                  <a:lnTo>
                                    <a:pt x="772" y="3231"/>
                                  </a:lnTo>
                                  <a:lnTo>
                                    <a:pt x="712" y="3161"/>
                                  </a:lnTo>
                                  <a:lnTo>
                                    <a:pt x="653" y="3085"/>
                                  </a:lnTo>
                                  <a:lnTo>
                                    <a:pt x="598" y="3003"/>
                                  </a:lnTo>
                                  <a:lnTo>
                                    <a:pt x="544" y="2918"/>
                                  </a:lnTo>
                                  <a:lnTo>
                                    <a:pt x="492" y="2826"/>
                                  </a:lnTo>
                                  <a:lnTo>
                                    <a:pt x="444" y="2729"/>
                                  </a:lnTo>
                                  <a:lnTo>
                                    <a:pt x="397" y="2626"/>
                                  </a:lnTo>
                                  <a:lnTo>
                                    <a:pt x="353" y="2517"/>
                                  </a:lnTo>
                                  <a:lnTo>
                                    <a:pt x="310" y="2411"/>
                                  </a:lnTo>
                                  <a:lnTo>
                                    <a:pt x="269" y="2306"/>
                                  </a:lnTo>
                                  <a:lnTo>
                                    <a:pt x="232" y="2202"/>
                                  </a:lnTo>
                                  <a:lnTo>
                                    <a:pt x="198" y="2099"/>
                                  </a:lnTo>
                                  <a:lnTo>
                                    <a:pt x="166" y="1997"/>
                                  </a:lnTo>
                                  <a:lnTo>
                                    <a:pt x="136" y="1897"/>
                                  </a:lnTo>
                                  <a:lnTo>
                                    <a:pt x="110" y="1798"/>
                                  </a:lnTo>
                                  <a:lnTo>
                                    <a:pt x="87" y="1701"/>
                                  </a:lnTo>
                                  <a:lnTo>
                                    <a:pt x="66" y="1605"/>
                                  </a:lnTo>
                                  <a:lnTo>
                                    <a:pt x="49" y="1510"/>
                                  </a:lnTo>
                                  <a:lnTo>
                                    <a:pt x="33" y="1418"/>
                                  </a:lnTo>
                                  <a:lnTo>
                                    <a:pt x="21" y="1328"/>
                                  </a:lnTo>
                                  <a:lnTo>
                                    <a:pt x="12" y="1239"/>
                                  </a:lnTo>
                                  <a:lnTo>
                                    <a:pt x="5" y="1152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0" y="987"/>
                                  </a:lnTo>
                                  <a:lnTo>
                                    <a:pt x="2" y="907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14" y="757"/>
                                  </a:lnTo>
                                  <a:lnTo>
                                    <a:pt x="25" y="685"/>
                                  </a:lnTo>
                                  <a:lnTo>
                                    <a:pt x="38" y="617"/>
                                  </a:lnTo>
                                  <a:lnTo>
                                    <a:pt x="53" y="551"/>
                                  </a:lnTo>
                                  <a:lnTo>
                                    <a:pt x="74" y="488"/>
                                  </a:lnTo>
                                  <a:lnTo>
                                    <a:pt x="95" y="429"/>
                                  </a:lnTo>
                                  <a:lnTo>
                                    <a:pt x="120" y="373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211" y="225"/>
                                  </a:lnTo>
                                  <a:lnTo>
                                    <a:pt x="248" y="184"/>
                                  </a:lnTo>
                                  <a:lnTo>
                                    <a:pt x="287" y="14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375" y="81"/>
                                  </a:lnTo>
                                  <a:close/>
                                  <a:moveTo>
                                    <a:pt x="480" y="331"/>
                                  </a:moveTo>
                                  <a:lnTo>
                                    <a:pt x="531" y="306"/>
                                  </a:lnTo>
                                  <a:lnTo>
                                    <a:pt x="585" y="287"/>
                                  </a:lnTo>
                                  <a:lnTo>
                                    <a:pt x="640" y="273"/>
                                  </a:lnTo>
                                  <a:lnTo>
                                    <a:pt x="699" y="263"/>
                                  </a:lnTo>
                                  <a:lnTo>
                                    <a:pt x="759" y="258"/>
                                  </a:lnTo>
                                  <a:lnTo>
                                    <a:pt x="821" y="258"/>
                                  </a:lnTo>
                                  <a:lnTo>
                                    <a:pt x="885" y="263"/>
                                  </a:lnTo>
                                  <a:lnTo>
                                    <a:pt x="951" y="271"/>
                                  </a:lnTo>
                                  <a:lnTo>
                                    <a:pt x="1019" y="285"/>
                                  </a:lnTo>
                                  <a:lnTo>
                                    <a:pt x="1088" y="301"/>
                                  </a:lnTo>
                                  <a:lnTo>
                                    <a:pt x="1158" y="322"/>
                                  </a:lnTo>
                                  <a:lnTo>
                                    <a:pt x="1227" y="347"/>
                                  </a:lnTo>
                                  <a:lnTo>
                                    <a:pt x="1300" y="376"/>
                                  </a:lnTo>
                                  <a:lnTo>
                                    <a:pt x="1372" y="409"/>
                                  </a:lnTo>
                                  <a:lnTo>
                                    <a:pt x="1446" y="444"/>
                                  </a:lnTo>
                                  <a:lnTo>
                                    <a:pt x="1519" y="483"/>
                                  </a:lnTo>
                                  <a:lnTo>
                                    <a:pt x="1593" y="526"/>
                                  </a:lnTo>
                                  <a:lnTo>
                                    <a:pt x="1666" y="571"/>
                                  </a:lnTo>
                                  <a:lnTo>
                                    <a:pt x="1740" y="620"/>
                                  </a:lnTo>
                                  <a:lnTo>
                                    <a:pt x="1813" y="672"/>
                                  </a:lnTo>
                                  <a:lnTo>
                                    <a:pt x="1887" y="726"/>
                                  </a:lnTo>
                                  <a:lnTo>
                                    <a:pt x="1959" y="783"/>
                                  </a:lnTo>
                                  <a:lnTo>
                                    <a:pt x="2032" y="842"/>
                                  </a:lnTo>
                                  <a:lnTo>
                                    <a:pt x="2102" y="904"/>
                                  </a:lnTo>
                                  <a:lnTo>
                                    <a:pt x="2172" y="968"/>
                                  </a:lnTo>
                                  <a:lnTo>
                                    <a:pt x="2240" y="1034"/>
                                  </a:lnTo>
                                  <a:lnTo>
                                    <a:pt x="2308" y="1103"/>
                                  </a:lnTo>
                                  <a:lnTo>
                                    <a:pt x="2373" y="1173"/>
                                  </a:lnTo>
                                  <a:lnTo>
                                    <a:pt x="2437" y="1245"/>
                                  </a:lnTo>
                                  <a:lnTo>
                                    <a:pt x="2500" y="1318"/>
                                  </a:lnTo>
                                  <a:lnTo>
                                    <a:pt x="2559" y="1393"/>
                                  </a:lnTo>
                                  <a:lnTo>
                                    <a:pt x="2617" y="1470"/>
                                  </a:lnTo>
                                  <a:lnTo>
                                    <a:pt x="2679" y="1546"/>
                                  </a:lnTo>
                                  <a:lnTo>
                                    <a:pt x="2735" y="1623"/>
                                  </a:lnTo>
                                  <a:lnTo>
                                    <a:pt x="2786" y="1698"/>
                                  </a:lnTo>
                                  <a:lnTo>
                                    <a:pt x="2831" y="1774"/>
                                  </a:lnTo>
                                  <a:lnTo>
                                    <a:pt x="2872" y="1849"/>
                                  </a:lnTo>
                                  <a:lnTo>
                                    <a:pt x="2908" y="1925"/>
                                  </a:lnTo>
                                  <a:lnTo>
                                    <a:pt x="2939" y="1998"/>
                                  </a:lnTo>
                                  <a:lnTo>
                                    <a:pt x="2966" y="2073"/>
                                  </a:lnTo>
                                  <a:lnTo>
                                    <a:pt x="2987" y="2146"/>
                                  </a:lnTo>
                                  <a:lnTo>
                                    <a:pt x="3005" y="2218"/>
                                  </a:lnTo>
                                  <a:lnTo>
                                    <a:pt x="3018" y="2289"/>
                                  </a:lnTo>
                                  <a:lnTo>
                                    <a:pt x="3027" y="2360"/>
                                  </a:lnTo>
                                  <a:lnTo>
                                    <a:pt x="3030" y="2430"/>
                                  </a:lnTo>
                                  <a:lnTo>
                                    <a:pt x="3030" y="2499"/>
                                  </a:lnTo>
                                  <a:lnTo>
                                    <a:pt x="3027" y="2568"/>
                                  </a:lnTo>
                                  <a:lnTo>
                                    <a:pt x="3018" y="2634"/>
                                  </a:lnTo>
                                  <a:lnTo>
                                    <a:pt x="3005" y="2699"/>
                                  </a:lnTo>
                                  <a:lnTo>
                                    <a:pt x="2989" y="2763"/>
                                  </a:lnTo>
                                  <a:lnTo>
                                    <a:pt x="2968" y="2824"/>
                                  </a:lnTo>
                                  <a:lnTo>
                                    <a:pt x="2945" y="2886"/>
                                  </a:lnTo>
                                  <a:lnTo>
                                    <a:pt x="2917" y="2944"/>
                                  </a:lnTo>
                                  <a:lnTo>
                                    <a:pt x="2887" y="3002"/>
                                  </a:lnTo>
                                  <a:lnTo>
                                    <a:pt x="2851" y="3058"/>
                                  </a:lnTo>
                                  <a:lnTo>
                                    <a:pt x="2813" y="3111"/>
                                  </a:lnTo>
                                  <a:lnTo>
                                    <a:pt x="2772" y="3163"/>
                                  </a:lnTo>
                                  <a:lnTo>
                                    <a:pt x="2727" y="3213"/>
                                  </a:lnTo>
                                  <a:lnTo>
                                    <a:pt x="2679" y="3260"/>
                                  </a:lnTo>
                                  <a:lnTo>
                                    <a:pt x="2627" y="3306"/>
                                  </a:lnTo>
                                  <a:lnTo>
                                    <a:pt x="2574" y="3349"/>
                                  </a:lnTo>
                                  <a:lnTo>
                                    <a:pt x="2515" y="3390"/>
                                  </a:lnTo>
                                  <a:lnTo>
                                    <a:pt x="2455" y="3428"/>
                                  </a:lnTo>
                                  <a:lnTo>
                                    <a:pt x="2392" y="3464"/>
                                  </a:lnTo>
                                  <a:lnTo>
                                    <a:pt x="2335" y="3493"/>
                                  </a:lnTo>
                                  <a:lnTo>
                                    <a:pt x="2275" y="3520"/>
                                  </a:lnTo>
                                  <a:lnTo>
                                    <a:pt x="2214" y="3542"/>
                                  </a:lnTo>
                                  <a:lnTo>
                                    <a:pt x="2151" y="3562"/>
                                  </a:lnTo>
                                  <a:lnTo>
                                    <a:pt x="2087" y="3579"/>
                                  </a:lnTo>
                                  <a:lnTo>
                                    <a:pt x="2021" y="3593"/>
                                  </a:lnTo>
                                  <a:lnTo>
                                    <a:pt x="1954" y="3602"/>
                                  </a:lnTo>
                                  <a:lnTo>
                                    <a:pt x="1887" y="3610"/>
                                  </a:lnTo>
                                  <a:lnTo>
                                    <a:pt x="1818" y="3612"/>
                                  </a:lnTo>
                                  <a:lnTo>
                                    <a:pt x="1749" y="3612"/>
                                  </a:lnTo>
                                  <a:lnTo>
                                    <a:pt x="1681" y="3607"/>
                                  </a:lnTo>
                                  <a:lnTo>
                                    <a:pt x="1611" y="3599"/>
                                  </a:lnTo>
                                  <a:lnTo>
                                    <a:pt x="1541" y="3587"/>
                                  </a:lnTo>
                                  <a:lnTo>
                                    <a:pt x="1471" y="3570"/>
                                  </a:lnTo>
                                  <a:lnTo>
                                    <a:pt x="1401" y="3550"/>
                                  </a:lnTo>
                                  <a:lnTo>
                                    <a:pt x="1332" y="3524"/>
                                  </a:lnTo>
                                  <a:lnTo>
                                    <a:pt x="1263" y="3496"/>
                                  </a:lnTo>
                                  <a:lnTo>
                                    <a:pt x="1195" y="3462"/>
                                  </a:lnTo>
                                  <a:lnTo>
                                    <a:pt x="1129" y="3422"/>
                                  </a:lnTo>
                                  <a:lnTo>
                                    <a:pt x="1064" y="3380"/>
                                  </a:lnTo>
                                  <a:lnTo>
                                    <a:pt x="999" y="3331"/>
                                  </a:lnTo>
                                  <a:lnTo>
                                    <a:pt x="936" y="3278"/>
                                  </a:lnTo>
                                  <a:lnTo>
                                    <a:pt x="874" y="3219"/>
                                  </a:lnTo>
                                  <a:lnTo>
                                    <a:pt x="815" y="3156"/>
                                  </a:lnTo>
                                  <a:lnTo>
                                    <a:pt x="758" y="3086"/>
                                  </a:lnTo>
                                  <a:lnTo>
                                    <a:pt x="702" y="3013"/>
                                  </a:lnTo>
                                  <a:lnTo>
                                    <a:pt x="649" y="2932"/>
                                  </a:lnTo>
                                  <a:lnTo>
                                    <a:pt x="598" y="2847"/>
                                  </a:lnTo>
                                  <a:lnTo>
                                    <a:pt x="550" y="2756"/>
                                  </a:lnTo>
                                  <a:lnTo>
                                    <a:pt x="504" y="2659"/>
                                  </a:lnTo>
                                  <a:lnTo>
                                    <a:pt x="463" y="2556"/>
                                  </a:lnTo>
                                  <a:lnTo>
                                    <a:pt x="423" y="2447"/>
                                  </a:lnTo>
                                  <a:lnTo>
                                    <a:pt x="385" y="2353"/>
                                  </a:lnTo>
                                  <a:lnTo>
                                    <a:pt x="350" y="2261"/>
                                  </a:lnTo>
                                  <a:lnTo>
                                    <a:pt x="318" y="2170"/>
                                  </a:lnTo>
                                  <a:lnTo>
                                    <a:pt x="288" y="2080"/>
                                  </a:lnTo>
                                  <a:lnTo>
                                    <a:pt x="261" y="1991"/>
                                  </a:lnTo>
                                  <a:lnTo>
                                    <a:pt x="237" y="1903"/>
                                  </a:lnTo>
                                  <a:lnTo>
                                    <a:pt x="215" y="1818"/>
                                  </a:lnTo>
                                  <a:lnTo>
                                    <a:pt x="196" y="1733"/>
                                  </a:lnTo>
                                  <a:lnTo>
                                    <a:pt x="179" y="1650"/>
                                  </a:lnTo>
                                  <a:lnTo>
                                    <a:pt x="165" y="1567"/>
                                  </a:lnTo>
                                  <a:lnTo>
                                    <a:pt x="153" y="1488"/>
                                  </a:lnTo>
                                  <a:lnTo>
                                    <a:pt x="144" y="1409"/>
                                  </a:lnTo>
                                  <a:lnTo>
                                    <a:pt x="138" y="1332"/>
                                  </a:lnTo>
                                  <a:lnTo>
                                    <a:pt x="133" y="1258"/>
                                  </a:lnTo>
                                  <a:lnTo>
                                    <a:pt x="132" y="1184"/>
                                  </a:lnTo>
                                  <a:lnTo>
                                    <a:pt x="133" y="1115"/>
                                  </a:lnTo>
                                  <a:lnTo>
                                    <a:pt x="135" y="1046"/>
                                  </a:lnTo>
                                  <a:lnTo>
                                    <a:pt x="141" y="980"/>
                                  </a:lnTo>
                                  <a:lnTo>
                                    <a:pt x="151" y="916"/>
                                  </a:lnTo>
                                  <a:lnTo>
                                    <a:pt x="161" y="854"/>
                                  </a:lnTo>
                                  <a:lnTo>
                                    <a:pt x="174" y="795"/>
                                  </a:lnTo>
                                  <a:lnTo>
                                    <a:pt x="190" y="738"/>
                                  </a:lnTo>
                                  <a:lnTo>
                                    <a:pt x="208" y="685"/>
                                  </a:lnTo>
                                  <a:lnTo>
                                    <a:pt x="229" y="633"/>
                                  </a:lnTo>
                                  <a:lnTo>
                                    <a:pt x="251" y="584"/>
                                  </a:lnTo>
                                  <a:lnTo>
                                    <a:pt x="278" y="539"/>
                                  </a:lnTo>
                                  <a:lnTo>
                                    <a:pt x="305" y="496"/>
                                  </a:lnTo>
                                  <a:lnTo>
                                    <a:pt x="336" y="456"/>
                                  </a:lnTo>
                                  <a:lnTo>
                                    <a:pt x="368" y="421"/>
                                  </a:lnTo>
                                  <a:lnTo>
                                    <a:pt x="403" y="388"/>
                                  </a:lnTo>
                                  <a:lnTo>
                                    <a:pt x="440" y="357"/>
                                  </a:lnTo>
                                  <a:lnTo>
                                    <a:pt x="480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20000"/>
                                <a:lumOff val="8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04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7902" y="4482"/>
                              <a:ext cx="1654" cy="2525"/>
                            </a:xfrm>
                            <a:custGeom>
                              <a:avLst/>
                              <a:gdLst>
                                <a:gd name="T0" fmla="*/ 3037 w 3629"/>
                                <a:gd name="T1" fmla="*/ 4814 h 5033"/>
                                <a:gd name="T2" fmla="*/ 3310 w 3629"/>
                                <a:gd name="T3" fmla="*/ 4434 h 5033"/>
                                <a:gd name="T4" fmla="*/ 3499 w 3629"/>
                                <a:gd name="T5" fmla="*/ 3916 h 5033"/>
                                <a:gd name="T6" fmla="*/ 3605 w 3629"/>
                                <a:gd name="T7" fmla="*/ 3301 h 5033"/>
                                <a:gd name="T8" fmla="*/ 3626 w 3629"/>
                                <a:gd name="T9" fmla="*/ 2627 h 5033"/>
                                <a:gd name="T10" fmla="*/ 3560 w 3629"/>
                                <a:gd name="T11" fmla="*/ 1932 h 5033"/>
                                <a:gd name="T12" fmla="*/ 3396 w 3629"/>
                                <a:gd name="T13" fmla="*/ 1276 h 5033"/>
                                <a:gd name="T14" fmla="*/ 3140 w 3629"/>
                                <a:gd name="T15" fmla="*/ 761 h 5033"/>
                                <a:gd name="T16" fmla="*/ 2817 w 3629"/>
                                <a:gd name="T17" fmla="*/ 379 h 5033"/>
                                <a:gd name="T18" fmla="*/ 2439 w 3629"/>
                                <a:gd name="T19" fmla="*/ 131 h 5033"/>
                                <a:gd name="T20" fmla="*/ 2016 w 3629"/>
                                <a:gd name="T21" fmla="*/ 12 h 5033"/>
                                <a:gd name="T22" fmla="*/ 1557 w 3629"/>
                                <a:gd name="T23" fmla="*/ 20 h 5033"/>
                                <a:gd name="T24" fmla="*/ 1073 w 3629"/>
                                <a:gd name="T25" fmla="*/ 154 h 5033"/>
                                <a:gd name="T26" fmla="*/ 671 w 3629"/>
                                <a:gd name="T27" fmla="*/ 377 h 5033"/>
                                <a:gd name="T28" fmla="*/ 345 w 3629"/>
                                <a:gd name="T29" fmla="*/ 694 h 5033"/>
                                <a:gd name="T30" fmla="*/ 115 w 3629"/>
                                <a:gd name="T31" fmla="*/ 1100 h 5033"/>
                                <a:gd name="T32" fmla="*/ 5 w 3629"/>
                                <a:gd name="T33" fmla="*/ 1585 h 5033"/>
                                <a:gd name="T34" fmla="*/ 39 w 3629"/>
                                <a:gd name="T35" fmla="*/ 2139 h 5033"/>
                                <a:gd name="T36" fmla="*/ 238 w 3629"/>
                                <a:gd name="T37" fmla="*/ 2753 h 5033"/>
                                <a:gd name="T38" fmla="*/ 577 w 3629"/>
                                <a:gd name="T39" fmla="*/ 3391 h 5033"/>
                                <a:gd name="T40" fmla="*/ 947 w 3629"/>
                                <a:gd name="T41" fmla="*/ 3943 h 5033"/>
                                <a:gd name="T42" fmla="*/ 1334 w 3629"/>
                                <a:gd name="T43" fmla="*/ 4396 h 5033"/>
                                <a:gd name="T44" fmla="*/ 1726 w 3629"/>
                                <a:gd name="T45" fmla="*/ 4736 h 5033"/>
                                <a:gd name="T46" fmla="*/ 2114 w 3629"/>
                                <a:gd name="T47" fmla="*/ 4951 h 5033"/>
                                <a:gd name="T48" fmla="*/ 2484 w 3629"/>
                                <a:gd name="T49" fmla="*/ 5033 h 5033"/>
                                <a:gd name="T50" fmla="*/ 2603 w 3629"/>
                                <a:gd name="T51" fmla="*/ 4686 h 5033"/>
                                <a:gd name="T52" fmla="*/ 2900 w 3629"/>
                                <a:gd name="T53" fmla="*/ 4475 h 5033"/>
                                <a:gd name="T54" fmla="*/ 3128 w 3629"/>
                                <a:gd name="T55" fmla="*/ 4121 h 5033"/>
                                <a:gd name="T56" fmla="*/ 3283 w 3629"/>
                                <a:gd name="T57" fmla="*/ 3656 h 5033"/>
                                <a:gd name="T58" fmla="*/ 3364 w 3629"/>
                                <a:gd name="T59" fmla="*/ 3112 h 5033"/>
                                <a:gd name="T60" fmla="*/ 3370 w 3629"/>
                                <a:gd name="T61" fmla="*/ 2523 h 5033"/>
                                <a:gd name="T62" fmla="*/ 3298 w 3629"/>
                                <a:gd name="T63" fmla="*/ 1917 h 5033"/>
                                <a:gd name="T64" fmla="*/ 3164 w 3629"/>
                                <a:gd name="T65" fmla="*/ 1329 h 5033"/>
                                <a:gd name="T66" fmla="*/ 2948 w 3629"/>
                                <a:gd name="T67" fmla="*/ 846 h 5033"/>
                                <a:gd name="T68" fmla="*/ 2651 w 3629"/>
                                <a:gd name="T69" fmla="*/ 489 h 5033"/>
                                <a:gd name="T70" fmla="*/ 2294 w 3629"/>
                                <a:gd name="T71" fmla="*/ 256 h 5033"/>
                                <a:gd name="T72" fmla="*/ 1895 w 3629"/>
                                <a:gd name="T73" fmla="*/ 147 h 5033"/>
                                <a:gd name="T74" fmla="*/ 1469 w 3629"/>
                                <a:gd name="T75" fmla="*/ 161 h 5033"/>
                                <a:gd name="T76" fmla="*/ 1047 w 3629"/>
                                <a:gd name="T77" fmla="*/ 292 h 5033"/>
                                <a:gd name="T78" fmla="*/ 693 w 3629"/>
                                <a:gd name="T79" fmla="*/ 514 h 5033"/>
                                <a:gd name="T80" fmla="*/ 398 w 3629"/>
                                <a:gd name="T81" fmla="*/ 833 h 5033"/>
                                <a:gd name="T82" fmla="*/ 193 w 3629"/>
                                <a:gd name="T83" fmla="*/ 1238 h 5033"/>
                                <a:gd name="T84" fmla="*/ 109 w 3629"/>
                                <a:gd name="T85" fmla="*/ 1721 h 5033"/>
                                <a:gd name="T86" fmla="*/ 175 w 3629"/>
                                <a:gd name="T87" fmla="*/ 2270 h 5033"/>
                                <a:gd name="T88" fmla="*/ 422 w 3629"/>
                                <a:gd name="T89" fmla="*/ 2877 h 5033"/>
                                <a:gd name="T90" fmla="*/ 742 w 3629"/>
                                <a:gd name="T91" fmla="*/ 3436 h 5033"/>
                                <a:gd name="T92" fmla="*/ 1072 w 3629"/>
                                <a:gd name="T93" fmla="*/ 3896 h 5033"/>
                                <a:gd name="T94" fmla="*/ 1414 w 3629"/>
                                <a:gd name="T95" fmla="*/ 4262 h 5033"/>
                                <a:gd name="T96" fmla="*/ 1762 w 3629"/>
                                <a:gd name="T97" fmla="*/ 4526 h 5033"/>
                                <a:gd name="T98" fmla="*/ 2101 w 3629"/>
                                <a:gd name="T99" fmla="*/ 4681 h 5033"/>
                                <a:gd name="T100" fmla="*/ 2422 w 3629"/>
                                <a:gd name="T101" fmla="*/ 4721 h 5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29" h="5033">
                                  <a:moveTo>
                                    <a:pt x="2759" y="4994"/>
                                  </a:moveTo>
                                  <a:lnTo>
                                    <a:pt x="2833" y="4961"/>
                                  </a:lnTo>
                                  <a:lnTo>
                                    <a:pt x="2904" y="4919"/>
                                  </a:lnTo>
                                  <a:lnTo>
                                    <a:pt x="2972" y="4871"/>
                                  </a:lnTo>
                                  <a:lnTo>
                                    <a:pt x="3037" y="4814"/>
                                  </a:lnTo>
                                  <a:lnTo>
                                    <a:pt x="3097" y="4751"/>
                                  </a:lnTo>
                                  <a:lnTo>
                                    <a:pt x="3155" y="4680"/>
                                  </a:lnTo>
                                  <a:lnTo>
                                    <a:pt x="3210" y="4604"/>
                                  </a:lnTo>
                                  <a:lnTo>
                                    <a:pt x="3262" y="4521"/>
                                  </a:lnTo>
                                  <a:lnTo>
                                    <a:pt x="3310" y="4434"/>
                                  </a:lnTo>
                                  <a:lnTo>
                                    <a:pt x="3355" y="4339"/>
                                  </a:lnTo>
                                  <a:lnTo>
                                    <a:pt x="3396" y="4241"/>
                                  </a:lnTo>
                                  <a:lnTo>
                                    <a:pt x="3434" y="4137"/>
                                  </a:lnTo>
                                  <a:lnTo>
                                    <a:pt x="3468" y="4029"/>
                                  </a:lnTo>
                                  <a:lnTo>
                                    <a:pt x="3499" y="3916"/>
                                  </a:lnTo>
                                  <a:lnTo>
                                    <a:pt x="3528" y="3799"/>
                                  </a:lnTo>
                                  <a:lnTo>
                                    <a:pt x="3551" y="3679"/>
                                  </a:lnTo>
                                  <a:lnTo>
                                    <a:pt x="3573" y="3556"/>
                                  </a:lnTo>
                                  <a:lnTo>
                                    <a:pt x="3591" y="3430"/>
                                  </a:lnTo>
                                  <a:lnTo>
                                    <a:pt x="3605" y="3301"/>
                                  </a:lnTo>
                                  <a:lnTo>
                                    <a:pt x="3617" y="3169"/>
                                  </a:lnTo>
                                  <a:lnTo>
                                    <a:pt x="3624" y="3036"/>
                                  </a:lnTo>
                                  <a:lnTo>
                                    <a:pt x="3627" y="2900"/>
                                  </a:lnTo>
                                  <a:lnTo>
                                    <a:pt x="3629" y="2764"/>
                                  </a:lnTo>
                                  <a:lnTo>
                                    <a:pt x="3626" y="2627"/>
                                  </a:lnTo>
                                  <a:lnTo>
                                    <a:pt x="3619" y="2488"/>
                                  </a:lnTo>
                                  <a:lnTo>
                                    <a:pt x="3610" y="2348"/>
                                  </a:lnTo>
                                  <a:lnTo>
                                    <a:pt x="3597" y="2210"/>
                                  </a:lnTo>
                                  <a:lnTo>
                                    <a:pt x="3580" y="2070"/>
                                  </a:lnTo>
                                  <a:lnTo>
                                    <a:pt x="3560" y="1932"/>
                                  </a:lnTo>
                                  <a:lnTo>
                                    <a:pt x="3536" y="1793"/>
                                  </a:lnTo>
                                  <a:lnTo>
                                    <a:pt x="3509" y="1656"/>
                                  </a:lnTo>
                                  <a:lnTo>
                                    <a:pt x="3478" y="1521"/>
                                  </a:lnTo>
                                  <a:lnTo>
                                    <a:pt x="3439" y="1395"/>
                                  </a:lnTo>
                                  <a:lnTo>
                                    <a:pt x="3396" y="1276"/>
                                  </a:lnTo>
                                  <a:lnTo>
                                    <a:pt x="3351" y="1162"/>
                                  </a:lnTo>
                                  <a:lnTo>
                                    <a:pt x="3302" y="1054"/>
                                  </a:lnTo>
                                  <a:lnTo>
                                    <a:pt x="3251" y="951"/>
                                  </a:lnTo>
                                  <a:lnTo>
                                    <a:pt x="3197" y="853"/>
                                  </a:lnTo>
                                  <a:lnTo>
                                    <a:pt x="3140" y="761"/>
                                  </a:lnTo>
                                  <a:lnTo>
                                    <a:pt x="3081" y="674"/>
                                  </a:lnTo>
                                  <a:lnTo>
                                    <a:pt x="3019" y="592"/>
                                  </a:lnTo>
                                  <a:lnTo>
                                    <a:pt x="2954" y="517"/>
                                  </a:lnTo>
                                  <a:lnTo>
                                    <a:pt x="2887" y="446"/>
                                  </a:lnTo>
                                  <a:lnTo>
                                    <a:pt x="2817" y="379"/>
                                  </a:lnTo>
                                  <a:lnTo>
                                    <a:pt x="2746" y="320"/>
                                  </a:lnTo>
                                  <a:lnTo>
                                    <a:pt x="2673" y="264"/>
                                  </a:lnTo>
                                  <a:lnTo>
                                    <a:pt x="2597" y="215"/>
                                  </a:lnTo>
                                  <a:lnTo>
                                    <a:pt x="2519" y="171"/>
                                  </a:lnTo>
                                  <a:lnTo>
                                    <a:pt x="2439" y="131"/>
                                  </a:lnTo>
                                  <a:lnTo>
                                    <a:pt x="2357" y="97"/>
                                  </a:lnTo>
                                  <a:lnTo>
                                    <a:pt x="2274" y="68"/>
                                  </a:lnTo>
                                  <a:lnTo>
                                    <a:pt x="2190" y="44"/>
                                  </a:lnTo>
                                  <a:lnTo>
                                    <a:pt x="2103" y="25"/>
                                  </a:lnTo>
                                  <a:lnTo>
                                    <a:pt x="2016" y="12"/>
                                  </a:lnTo>
                                  <a:lnTo>
                                    <a:pt x="1926" y="4"/>
                                  </a:lnTo>
                                  <a:lnTo>
                                    <a:pt x="1835" y="0"/>
                                  </a:lnTo>
                                  <a:lnTo>
                                    <a:pt x="1743" y="3"/>
                                  </a:lnTo>
                                  <a:lnTo>
                                    <a:pt x="1650" y="9"/>
                                  </a:lnTo>
                                  <a:lnTo>
                                    <a:pt x="1557" y="20"/>
                                  </a:lnTo>
                                  <a:lnTo>
                                    <a:pt x="1461" y="37"/>
                                  </a:lnTo>
                                  <a:lnTo>
                                    <a:pt x="1365" y="60"/>
                                  </a:lnTo>
                                  <a:lnTo>
                                    <a:pt x="1269" y="86"/>
                                  </a:lnTo>
                                  <a:lnTo>
                                    <a:pt x="1170" y="118"/>
                                  </a:lnTo>
                                  <a:lnTo>
                                    <a:pt x="1073" y="154"/>
                                  </a:lnTo>
                                  <a:lnTo>
                                    <a:pt x="987" y="191"/>
                                  </a:lnTo>
                                  <a:lnTo>
                                    <a:pt x="904" y="231"/>
                                  </a:lnTo>
                                  <a:lnTo>
                                    <a:pt x="824" y="275"/>
                                  </a:lnTo>
                                  <a:lnTo>
                                    <a:pt x="747" y="324"/>
                                  </a:lnTo>
                                  <a:lnTo>
                                    <a:pt x="671" y="377"/>
                                  </a:lnTo>
                                  <a:lnTo>
                                    <a:pt x="600" y="433"/>
                                  </a:lnTo>
                                  <a:lnTo>
                                    <a:pt x="531" y="493"/>
                                  </a:lnTo>
                                  <a:lnTo>
                                    <a:pt x="464" y="556"/>
                                  </a:lnTo>
                                  <a:lnTo>
                                    <a:pt x="403" y="623"/>
                                  </a:lnTo>
                                  <a:lnTo>
                                    <a:pt x="345" y="694"/>
                                  </a:lnTo>
                                  <a:lnTo>
                                    <a:pt x="290" y="769"/>
                                  </a:lnTo>
                                  <a:lnTo>
                                    <a:pt x="239" y="847"/>
                                  </a:lnTo>
                                  <a:lnTo>
                                    <a:pt x="194" y="928"/>
                                  </a:lnTo>
                                  <a:lnTo>
                                    <a:pt x="151" y="1013"/>
                                  </a:lnTo>
                                  <a:lnTo>
                                    <a:pt x="115" y="1100"/>
                                  </a:lnTo>
                                  <a:lnTo>
                                    <a:pt x="83" y="1190"/>
                                  </a:lnTo>
                                  <a:lnTo>
                                    <a:pt x="55" y="1285"/>
                                  </a:lnTo>
                                  <a:lnTo>
                                    <a:pt x="33" y="1382"/>
                                  </a:lnTo>
                                  <a:lnTo>
                                    <a:pt x="16" y="1482"/>
                                  </a:lnTo>
                                  <a:lnTo>
                                    <a:pt x="5" y="1585"/>
                                  </a:lnTo>
                                  <a:lnTo>
                                    <a:pt x="0" y="1690"/>
                                  </a:lnTo>
                                  <a:lnTo>
                                    <a:pt x="1" y="1798"/>
                                  </a:lnTo>
                                  <a:lnTo>
                                    <a:pt x="7" y="1909"/>
                                  </a:lnTo>
                                  <a:lnTo>
                                    <a:pt x="20" y="2023"/>
                                  </a:lnTo>
                                  <a:lnTo>
                                    <a:pt x="39" y="2139"/>
                                  </a:lnTo>
                                  <a:lnTo>
                                    <a:pt x="65" y="2257"/>
                                  </a:lnTo>
                                  <a:lnTo>
                                    <a:pt x="98" y="2378"/>
                                  </a:lnTo>
                                  <a:lnTo>
                                    <a:pt x="137" y="2501"/>
                                  </a:lnTo>
                                  <a:lnTo>
                                    <a:pt x="185" y="2626"/>
                                  </a:lnTo>
                                  <a:lnTo>
                                    <a:pt x="238" y="2753"/>
                                  </a:lnTo>
                                  <a:lnTo>
                                    <a:pt x="301" y="2884"/>
                                  </a:lnTo>
                                  <a:lnTo>
                                    <a:pt x="370" y="3015"/>
                                  </a:lnTo>
                                  <a:lnTo>
                                    <a:pt x="437" y="3143"/>
                                  </a:lnTo>
                                  <a:lnTo>
                                    <a:pt x="507" y="3269"/>
                                  </a:lnTo>
                                  <a:lnTo>
                                    <a:pt x="577" y="3391"/>
                                  </a:lnTo>
                                  <a:lnTo>
                                    <a:pt x="649" y="3509"/>
                                  </a:lnTo>
                                  <a:lnTo>
                                    <a:pt x="722" y="3623"/>
                                  </a:lnTo>
                                  <a:lnTo>
                                    <a:pt x="796" y="3734"/>
                                  </a:lnTo>
                                  <a:lnTo>
                                    <a:pt x="871" y="3840"/>
                                  </a:lnTo>
                                  <a:lnTo>
                                    <a:pt x="947" y="3943"/>
                                  </a:lnTo>
                                  <a:lnTo>
                                    <a:pt x="1023" y="4042"/>
                                  </a:lnTo>
                                  <a:lnTo>
                                    <a:pt x="1100" y="4137"/>
                                  </a:lnTo>
                                  <a:lnTo>
                                    <a:pt x="1177" y="4228"/>
                                  </a:lnTo>
                                  <a:lnTo>
                                    <a:pt x="1255" y="4314"/>
                                  </a:lnTo>
                                  <a:lnTo>
                                    <a:pt x="1334" y="4396"/>
                                  </a:lnTo>
                                  <a:lnTo>
                                    <a:pt x="1412" y="4473"/>
                                  </a:lnTo>
                                  <a:lnTo>
                                    <a:pt x="1490" y="4545"/>
                                  </a:lnTo>
                                  <a:lnTo>
                                    <a:pt x="1570" y="4614"/>
                                  </a:lnTo>
                                  <a:lnTo>
                                    <a:pt x="1648" y="4676"/>
                                  </a:lnTo>
                                  <a:lnTo>
                                    <a:pt x="1726" y="4736"/>
                                  </a:lnTo>
                                  <a:lnTo>
                                    <a:pt x="1805" y="4789"/>
                                  </a:lnTo>
                                  <a:lnTo>
                                    <a:pt x="1883" y="4838"/>
                                  </a:lnTo>
                                  <a:lnTo>
                                    <a:pt x="1961" y="4880"/>
                                  </a:lnTo>
                                  <a:lnTo>
                                    <a:pt x="2038" y="4919"/>
                                  </a:lnTo>
                                  <a:lnTo>
                                    <a:pt x="2114" y="4951"/>
                                  </a:lnTo>
                                  <a:lnTo>
                                    <a:pt x="2190" y="4978"/>
                                  </a:lnTo>
                                  <a:lnTo>
                                    <a:pt x="2265" y="5001"/>
                                  </a:lnTo>
                                  <a:lnTo>
                                    <a:pt x="2339" y="5017"/>
                                  </a:lnTo>
                                  <a:lnTo>
                                    <a:pt x="2412" y="5028"/>
                                  </a:lnTo>
                                  <a:lnTo>
                                    <a:pt x="2484" y="5033"/>
                                  </a:lnTo>
                                  <a:lnTo>
                                    <a:pt x="2554" y="5033"/>
                                  </a:lnTo>
                                  <a:lnTo>
                                    <a:pt x="2624" y="5026"/>
                                  </a:lnTo>
                                  <a:lnTo>
                                    <a:pt x="2692" y="5013"/>
                                  </a:lnTo>
                                  <a:lnTo>
                                    <a:pt x="2759" y="4994"/>
                                  </a:lnTo>
                                  <a:close/>
                                  <a:moveTo>
                                    <a:pt x="2603" y="4686"/>
                                  </a:moveTo>
                                  <a:lnTo>
                                    <a:pt x="2668" y="4658"/>
                                  </a:lnTo>
                                  <a:lnTo>
                                    <a:pt x="2730" y="4621"/>
                                  </a:lnTo>
                                  <a:lnTo>
                                    <a:pt x="2790" y="4578"/>
                                  </a:lnTo>
                                  <a:lnTo>
                                    <a:pt x="2846" y="4530"/>
                                  </a:lnTo>
                                  <a:lnTo>
                                    <a:pt x="2900" y="4475"/>
                                  </a:lnTo>
                                  <a:lnTo>
                                    <a:pt x="2951" y="4415"/>
                                  </a:lnTo>
                                  <a:lnTo>
                                    <a:pt x="3000" y="4348"/>
                                  </a:lnTo>
                                  <a:lnTo>
                                    <a:pt x="3045" y="4277"/>
                                  </a:lnTo>
                                  <a:lnTo>
                                    <a:pt x="3088" y="4202"/>
                                  </a:lnTo>
                                  <a:lnTo>
                                    <a:pt x="3128" y="4121"/>
                                  </a:lnTo>
                                  <a:lnTo>
                                    <a:pt x="3165" y="4036"/>
                                  </a:lnTo>
                                  <a:lnTo>
                                    <a:pt x="3199" y="3947"/>
                                  </a:lnTo>
                                  <a:lnTo>
                                    <a:pt x="3230" y="3853"/>
                                  </a:lnTo>
                                  <a:lnTo>
                                    <a:pt x="3257" y="3756"/>
                                  </a:lnTo>
                                  <a:lnTo>
                                    <a:pt x="3283" y="3656"/>
                                  </a:lnTo>
                                  <a:lnTo>
                                    <a:pt x="3305" y="3553"/>
                                  </a:lnTo>
                                  <a:lnTo>
                                    <a:pt x="3325" y="3446"/>
                                  </a:lnTo>
                                  <a:lnTo>
                                    <a:pt x="3340" y="3337"/>
                                  </a:lnTo>
                                  <a:lnTo>
                                    <a:pt x="3353" y="3226"/>
                                  </a:lnTo>
                                  <a:lnTo>
                                    <a:pt x="3364" y="3112"/>
                                  </a:lnTo>
                                  <a:lnTo>
                                    <a:pt x="3371" y="2997"/>
                                  </a:lnTo>
                                  <a:lnTo>
                                    <a:pt x="3376" y="2880"/>
                                  </a:lnTo>
                                  <a:lnTo>
                                    <a:pt x="3377" y="2762"/>
                                  </a:lnTo>
                                  <a:lnTo>
                                    <a:pt x="3375" y="2642"/>
                                  </a:lnTo>
                                  <a:lnTo>
                                    <a:pt x="3370" y="2523"/>
                                  </a:lnTo>
                                  <a:lnTo>
                                    <a:pt x="3362" y="2402"/>
                                  </a:lnTo>
                                  <a:lnTo>
                                    <a:pt x="3351" y="2280"/>
                                  </a:lnTo>
                                  <a:lnTo>
                                    <a:pt x="3336" y="2159"/>
                                  </a:lnTo>
                                  <a:lnTo>
                                    <a:pt x="3319" y="2038"/>
                                  </a:lnTo>
                                  <a:lnTo>
                                    <a:pt x="3298" y="1917"/>
                                  </a:lnTo>
                                  <a:lnTo>
                                    <a:pt x="3274" y="1797"/>
                                  </a:lnTo>
                                  <a:lnTo>
                                    <a:pt x="3248" y="1678"/>
                                  </a:lnTo>
                                  <a:lnTo>
                                    <a:pt x="3224" y="1556"/>
                                  </a:lnTo>
                                  <a:lnTo>
                                    <a:pt x="3196" y="1440"/>
                                  </a:lnTo>
                                  <a:lnTo>
                                    <a:pt x="3164" y="1329"/>
                                  </a:lnTo>
                                  <a:lnTo>
                                    <a:pt x="3127" y="1222"/>
                                  </a:lnTo>
                                  <a:lnTo>
                                    <a:pt x="3088" y="1121"/>
                                  </a:lnTo>
                                  <a:lnTo>
                                    <a:pt x="3044" y="1023"/>
                                  </a:lnTo>
                                  <a:lnTo>
                                    <a:pt x="2998" y="932"/>
                                  </a:lnTo>
                                  <a:lnTo>
                                    <a:pt x="2948" y="846"/>
                                  </a:lnTo>
                                  <a:lnTo>
                                    <a:pt x="2894" y="765"/>
                                  </a:lnTo>
                                  <a:lnTo>
                                    <a:pt x="2838" y="688"/>
                                  </a:lnTo>
                                  <a:lnTo>
                                    <a:pt x="2778" y="617"/>
                                  </a:lnTo>
                                  <a:lnTo>
                                    <a:pt x="2717" y="551"/>
                                  </a:lnTo>
                                  <a:lnTo>
                                    <a:pt x="2651" y="489"/>
                                  </a:lnTo>
                                  <a:lnTo>
                                    <a:pt x="2585" y="433"/>
                                  </a:lnTo>
                                  <a:lnTo>
                                    <a:pt x="2515" y="382"/>
                                  </a:lnTo>
                                  <a:lnTo>
                                    <a:pt x="2444" y="334"/>
                                  </a:lnTo>
                                  <a:lnTo>
                                    <a:pt x="2370" y="293"/>
                                  </a:lnTo>
                                  <a:lnTo>
                                    <a:pt x="2294" y="256"/>
                                  </a:lnTo>
                                  <a:lnTo>
                                    <a:pt x="2217" y="225"/>
                                  </a:lnTo>
                                  <a:lnTo>
                                    <a:pt x="2139" y="198"/>
                                  </a:lnTo>
                                  <a:lnTo>
                                    <a:pt x="2058" y="177"/>
                                  </a:lnTo>
                                  <a:lnTo>
                                    <a:pt x="1977" y="159"/>
                                  </a:lnTo>
                                  <a:lnTo>
                                    <a:pt x="1895" y="147"/>
                                  </a:lnTo>
                                  <a:lnTo>
                                    <a:pt x="1810" y="140"/>
                                  </a:lnTo>
                                  <a:lnTo>
                                    <a:pt x="1726" y="139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556" y="148"/>
                                  </a:lnTo>
                                  <a:lnTo>
                                    <a:pt x="1469" y="161"/>
                                  </a:lnTo>
                                  <a:lnTo>
                                    <a:pt x="1382" y="178"/>
                                  </a:lnTo>
                                  <a:lnTo>
                                    <a:pt x="1296" y="200"/>
                                  </a:lnTo>
                                  <a:lnTo>
                                    <a:pt x="1208" y="228"/>
                                  </a:lnTo>
                                  <a:lnTo>
                                    <a:pt x="1121" y="260"/>
                                  </a:lnTo>
                                  <a:lnTo>
                                    <a:pt x="1047" y="292"/>
                                  </a:lnTo>
                                  <a:lnTo>
                                    <a:pt x="973" y="328"/>
                                  </a:lnTo>
                                  <a:lnTo>
                                    <a:pt x="900" y="369"/>
                                  </a:lnTo>
                                  <a:lnTo>
                                    <a:pt x="830" y="414"/>
                                  </a:lnTo>
                                  <a:lnTo>
                                    <a:pt x="760" y="462"/>
                                  </a:lnTo>
                                  <a:lnTo>
                                    <a:pt x="693" y="514"/>
                                  </a:lnTo>
                                  <a:lnTo>
                                    <a:pt x="628" y="571"/>
                                  </a:lnTo>
                                  <a:lnTo>
                                    <a:pt x="566" y="630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51" y="762"/>
                                  </a:lnTo>
                                  <a:lnTo>
                                    <a:pt x="398" y="833"/>
                                  </a:lnTo>
                                  <a:lnTo>
                                    <a:pt x="349" y="907"/>
                                  </a:lnTo>
                                  <a:lnTo>
                                    <a:pt x="304" y="986"/>
                                  </a:lnTo>
                                  <a:lnTo>
                                    <a:pt x="263" y="1066"/>
                                  </a:lnTo>
                                  <a:lnTo>
                                    <a:pt x="226" y="1150"/>
                                  </a:lnTo>
                                  <a:lnTo>
                                    <a:pt x="193" y="1238"/>
                                  </a:lnTo>
                                  <a:lnTo>
                                    <a:pt x="166" y="1329"/>
                                  </a:lnTo>
                                  <a:lnTo>
                                    <a:pt x="143" y="1422"/>
                                  </a:lnTo>
                                  <a:lnTo>
                                    <a:pt x="126" y="1518"/>
                                  </a:lnTo>
                                  <a:lnTo>
                                    <a:pt x="115" y="1618"/>
                                  </a:lnTo>
                                  <a:lnTo>
                                    <a:pt x="109" y="1721"/>
                                  </a:lnTo>
                                  <a:lnTo>
                                    <a:pt x="109" y="1825"/>
                                  </a:lnTo>
                                  <a:lnTo>
                                    <a:pt x="115" y="1933"/>
                                  </a:lnTo>
                                  <a:lnTo>
                                    <a:pt x="128" y="2043"/>
                                  </a:lnTo>
                                  <a:lnTo>
                                    <a:pt x="148" y="2155"/>
                                  </a:lnTo>
                                  <a:lnTo>
                                    <a:pt x="175" y="2270"/>
                                  </a:lnTo>
                                  <a:lnTo>
                                    <a:pt x="208" y="2388"/>
                                  </a:lnTo>
                                  <a:lnTo>
                                    <a:pt x="250" y="2506"/>
                                  </a:lnTo>
                                  <a:lnTo>
                                    <a:pt x="300" y="2628"/>
                                  </a:lnTo>
                                  <a:lnTo>
                                    <a:pt x="356" y="2751"/>
                                  </a:lnTo>
                                  <a:lnTo>
                                    <a:pt x="422" y="2877"/>
                                  </a:lnTo>
                                  <a:lnTo>
                                    <a:pt x="496" y="3004"/>
                                  </a:lnTo>
                                  <a:lnTo>
                                    <a:pt x="556" y="3117"/>
                                  </a:lnTo>
                                  <a:lnTo>
                                    <a:pt x="616" y="3227"/>
                                  </a:lnTo>
                                  <a:lnTo>
                                    <a:pt x="679" y="3334"/>
                                  </a:lnTo>
                                  <a:lnTo>
                                    <a:pt x="742" y="3436"/>
                                  </a:lnTo>
                                  <a:lnTo>
                                    <a:pt x="806" y="3535"/>
                                  </a:lnTo>
                                  <a:lnTo>
                                    <a:pt x="871" y="3631"/>
                                  </a:lnTo>
                                  <a:lnTo>
                                    <a:pt x="938" y="3723"/>
                                  </a:lnTo>
                                  <a:lnTo>
                                    <a:pt x="1004" y="3811"/>
                                  </a:lnTo>
                                  <a:lnTo>
                                    <a:pt x="1072" y="3896"/>
                                  </a:lnTo>
                                  <a:lnTo>
                                    <a:pt x="1139" y="3977"/>
                                  </a:lnTo>
                                  <a:lnTo>
                                    <a:pt x="1208" y="4054"/>
                                  </a:lnTo>
                                  <a:lnTo>
                                    <a:pt x="1277" y="4127"/>
                                  </a:lnTo>
                                  <a:lnTo>
                                    <a:pt x="1346" y="4197"/>
                                  </a:lnTo>
                                  <a:lnTo>
                                    <a:pt x="1414" y="4262"/>
                                  </a:lnTo>
                                  <a:lnTo>
                                    <a:pt x="1484" y="4322"/>
                                  </a:lnTo>
                                  <a:lnTo>
                                    <a:pt x="1554" y="4380"/>
                                  </a:lnTo>
                                  <a:lnTo>
                                    <a:pt x="1623" y="4433"/>
                                  </a:lnTo>
                                  <a:lnTo>
                                    <a:pt x="1693" y="4482"/>
                                  </a:lnTo>
                                  <a:lnTo>
                                    <a:pt x="1762" y="4526"/>
                                  </a:lnTo>
                                  <a:lnTo>
                                    <a:pt x="1831" y="4566"/>
                                  </a:lnTo>
                                  <a:lnTo>
                                    <a:pt x="1899" y="4602"/>
                                  </a:lnTo>
                                  <a:lnTo>
                                    <a:pt x="1967" y="4633"/>
                                  </a:lnTo>
                                  <a:lnTo>
                                    <a:pt x="2035" y="4660"/>
                                  </a:lnTo>
                                  <a:lnTo>
                                    <a:pt x="2101" y="4681"/>
                                  </a:lnTo>
                                  <a:lnTo>
                                    <a:pt x="2167" y="4699"/>
                                  </a:lnTo>
                                  <a:lnTo>
                                    <a:pt x="2233" y="4712"/>
                                  </a:lnTo>
                                  <a:lnTo>
                                    <a:pt x="2297" y="4720"/>
                                  </a:lnTo>
                                  <a:lnTo>
                                    <a:pt x="2361" y="4723"/>
                                  </a:lnTo>
                                  <a:lnTo>
                                    <a:pt x="2422" y="4721"/>
                                  </a:lnTo>
                                  <a:lnTo>
                                    <a:pt x="2484" y="4714"/>
                                  </a:lnTo>
                                  <a:lnTo>
                                    <a:pt x="2543" y="4703"/>
                                  </a:lnTo>
                                  <a:lnTo>
                                    <a:pt x="2603" y="4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05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9146" y="6418"/>
                              <a:ext cx="1629" cy="1584"/>
                            </a:xfrm>
                            <a:custGeom>
                              <a:avLst/>
                              <a:gdLst>
                                <a:gd name="T0" fmla="*/ 3243 w 3575"/>
                                <a:gd name="T1" fmla="*/ 116 h 3157"/>
                                <a:gd name="T2" fmla="*/ 2899 w 3575"/>
                                <a:gd name="T3" fmla="*/ 15 h 3157"/>
                                <a:gd name="T4" fmla="*/ 2478 w 3575"/>
                                <a:gd name="T5" fmla="*/ 8 h 3157"/>
                                <a:gd name="T6" fmla="*/ 2006 w 3575"/>
                                <a:gd name="T7" fmla="*/ 86 h 3157"/>
                                <a:gd name="T8" fmla="*/ 1512 w 3575"/>
                                <a:gd name="T9" fmla="*/ 240 h 3157"/>
                                <a:gd name="T10" fmla="*/ 1026 w 3575"/>
                                <a:gd name="T11" fmla="*/ 463 h 3157"/>
                                <a:gd name="T12" fmla="*/ 593 w 3575"/>
                                <a:gd name="T13" fmla="*/ 745 h 3157"/>
                                <a:gd name="T14" fmla="*/ 285 w 3575"/>
                                <a:gd name="T15" fmla="*/ 1060 h 3157"/>
                                <a:gd name="T16" fmla="*/ 89 w 3575"/>
                                <a:gd name="T17" fmla="*/ 1388 h 3157"/>
                                <a:gd name="T18" fmla="*/ 5 w 3575"/>
                                <a:gd name="T19" fmla="*/ 1723 h 3157"/>
                                <a:gd name="T20" fmla="*/ 25 w 3575"/>
                                <a:gd name="T21" fmla="*/ 2058 h 3157"/>
                                <a:gd name="T22" fmla="*/ 146 w 3575"/>
                                <a:gd name="T23" fmla="*/ 2387 h 3157"/>
                                <a:gd name="T24" fmla="*/ 364 w 3575"/>
                                <a:gd name="T25" fmla="*/ 2703 h 3157"/>
                                <a:gd name="T26" fmla="*/ 626 w 3575"/>
                                <a:gd name="T27" fmla="*/ 2937 h 3157"/>
                                <a:gd name="T28" fmla="*/ 938 w 3575"/>
                                <a:gd name="T29" fmla="*/ 3093 h 3157"/>
                                <a:gd name="T30" fmla="*/ 1289 w 3575"/>
                                <a:gd name="T31" fmla="*/ 3156 h 3157"/>
                                <a:gd name="T32" fmla="*/ 1668 w 3575"/>
                                <a:gd name="T33" fmla="*/ 3113 h 3157"/>
                                <a:gd name="T34" fmla="*/ 2060 w 3575"/>
                                <a:gd name="T35" fmla="*/ 2951 h 3157"/>
                                <a:gd name="T36" fmla="*/ 2455 w 3575"/>
                                <a:gd name="T37" fmla="*/ 2652 h 3157"/>
                                <a:gd name="T38" fmla="*/ 2830 w 3575"/>
                                <a:gd name="T39" fmla="*/ 2247 h 3157"/>
                                <a:gd name="T40" fmla="*/ 3138 w 3575"/>
                                <a:gd name="T41" fmla="*/ 1842 h 3157"/>
                                <a:gd name="T42" fmla="*/ 3368 w 3575"/>
                                <a:gd name="T43" fmla="*/ 1449 h 3157"/>
                                <a:gd name="T44" fmla="*/ 3515 w 3575"/>
                                <a:gd name="T45" fmla="*/ 1081 h 3157"/>
                                <a:gd name="T46" fmla="*/ 3575 w 3575"/>
                                <a:gd name="T47" fmla="*/ 747 h 3157"/>
                                <a:gd name="T48" fmla="*/ 3540 w 3575"/>
                                <a:gd name="T49" fmla="*/ 459 h 3157"/>
                                <a:gd name="T50" fmla="*/ 3260 w 3575"/>
                                <a:gd name="T51" fmla="*/ 462 h 3157"/>
                                <a:gd name="T52" fmla="*/ 3033 w 3575"/>
                                <a:gd name="T53" fmla="*/ 300 h 3157"/>
                                <a:gd name="T54" fmla="*/ 2718 w 3575"/>
                                <a:gd name="T55" fmla="*/ 224 h 3157"/>
                                <a:gd name="T56" fmla="*/ 2344 w 3575"/>
                                <a:gd name="T57" fmla="*/ 230 h 3157"/>
                                <a:gd name="T58" fmla="*/ 1930 w 3575"/>
                                <a:gd name="T59" fmla="*/ 307 h 3157"/>
                                <a:gd name="T60" fmla="*/ 1502 w 3575"/>
                                <a:gd name="T61" fmla="*/ 451 h 3157"/>
                                <a:gd name="T62" fmla="*/ 1082 w 3575"/>
                                <a:gd name="T63" fmla="*/ 655 h 3157"/>
                                <a:gd name="T64" fmla="*/ 689 w 3575"/>
                                <a:gd name="T65" fmla="*/ 900 h 3157"/>
                                <a:gd name="T66" fmla="*/ 394 w 3575"/>
                                <a:gd name="T67" fmla="*/ 1177 h 3157"/>
                                <a:gd name="T68" fmla="*/ 210 w 3575"/>
                                <a:gd name="T69" fmla="*/ 1480 h 3157"/>
                                <a:gd name="T70" fmla="*/ 132 w 3575"/>
                                <a:gd name="T71" fmla="*/ 1795 h 3157"/>
                                <a:gd name="T72" fmla="*/ 153 w 3575"/>
                                <a:gd name="T73" fmla="*/ 2111 h 3157"/>
                                <a:gd name="T74" fmla="*/ 271 w 3575"/>
                                <a:gd name="T75" fmla="*/ 2416 h 3157"/>
                                <a:gd name="T76" fmla="*/ 471 w 3575"/>
                                <a:gd name="T77" fmla="*/ 2687 h 3157"/>
                                <a:gd name="T78" fmla="*/ 720 w 3575"/>
                                <a:gd name="T79" fmla="*/ 2886 h 3157"/>
                                <a:gd name="T80" fmla="*/ 1025 w 3575"/>
                                <a:gd name="T81" fmla="*/ 3018 h 3157"/>
                                <a:gd name="T82" fmla="*/ 1370 w 3575"/>
                                <a:gd name="T83" fmla="*/ 3065 h 3157"/>
                                <a:gd name="T84" fmla="*/ 1740 w 3575"/>
                                <a:gd name="T85" fmla="*/ 3005 h 3157"/>
                                <a:gd name="T86" fmla="*/ 2121 w 3575"/>
                                <a:gd name="T87" fmla="*/ 2819 h 3157"/>
                                <a:gd name="T88" fmla="*/ 2498 w 3575"/>
                                <a:gd name="T89" fmla="*/ 2488 h 3157"/>
                                <a:gd name="T90" fmla="*/ 2822 w 3575"/>
                                <a:gd name="T91" fmla="*/ 2117 h 3157"/>
                                <a:gd name="T92" fmla="*/ 3072 w 3575"/>
                                <a:gd name="T93" fmla="*/ 1764 h 3157"/>
                                <a:gd name="T94" fmla="*/ 3251 w 3575"/>
                                <a:gd name="T95" fmla="*/ 1425 h 3157"/>
                                <a:gd name="T96" fmla="*/ 3355 w 3575"/>
                                <a:gd name="T97" fmla="*/ 1108 h 3157"/>
                                <a:gd name="T98" fmla="*/ 3383 w 3575"/>
                                <a:gd name="T99" fmla="*/ 824 h 3157"/>
                                <a:gd name="T100" fmla="*/ 3330 w 3575"/>
                                <a:gd name="T101" fmla="*/ 583 h 3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75" h="3157">
                                  <a:moveTo>
                                    <a:pt x="3443" y="271"/>
                                  </a:moveTo>
                                  <a:lnTo>
                                    <a:pt x="3400" y="226"/>
                                  </a:lnTo>
                                  <a:lnTo>
                                    <a:pt x="3353" y="186"/>
                                  </a:lnTo>
                                  <a:lnTo>
                                    <a:pt x="3300" y="149"/>
                                  </a:lnTo>
                                  <a:lnTo>
                                    <a:pt x="3243" y="116"/>
                                  </a:lnTo>
                                  <a:lnTo>
                                    <a:pt x="3182" y="88"/>
                                  </a:lnTo>
                                  <a:lnTo>
                                    <a:pt x="3117" y="64"/>
                                  </a:lnTo>
                                  <a:lnTo>
                                    <a:pt x="3048" y="44"/>
                                  </a:lnTo>
                                  <a:lnTo>
                                    <a:pt x="2975" y="27"/>
                                  </a:lnTo>
                                  <a:lnTo>
                                    <a:pt x="2899" y="15"/>
                                  </a:lnTo>
                                  <a:lnTo>
                                    <a:pt x="2820" y="6"/>
                                  </a:lnTo>
                                  <a:lnTo>
                                    <a:pt x="2739" y="1"/>
                                  </a:lnTo>
                                  <a:lnTo>
                                    <a:pt x="2653" y="0"/>
                                  </a:lnTo>
                                  <a:lnTo>
                                    <a:pt x="2567" y="2"/>
                                  </a:lnTo>
                                  <a:lnTo>
                                    <a:pt x="2478" y="8"/>
                                  </a:lnTo>
                                  <a:lnTo>
                                    <a:pt x="2386" y="17"/>
                                  </a:lnTo>
                                  <a:lnTo>
                                    <a:pt x="2293" y="30"/>
                                  </a:lnTo>
                                  <a:lnTo>
                                    <a:pt x="2198" y="45"/>
                                  </a:lnTo>
                                  <a:lnTo>
                                    <a:pt x="2103" y="64"/>
                                  </a:lnTo>
                                  <a:lnTo>
                                    <a:pt x="2006" y="86"/>
                                  </a:lnTo>
                                  <a:lnTo>
                                    <a:pt x="1907" y="111"/>
                                  </a:lnTo>
                                  <a:lnTo>
                                    <a:pt x="1809" y="140"/>
                                  </a:lnTo>
                                  <a:lnTo>
                                    <a:pt x="1710" y="171"/>
                                  </a:lnTo>
                                  <a:lnTo>
                                    <a:pt x="1611" y="204"/>
                                  </a:lnTo>
                                  <a:lnTo>
                                    <a:pt x="1512" y="240"/>
                                  </a:lnTo>
                                  <a:lnTo>
                                    <a:pt x="1414" y="279"/>
                                  </a:lnTo>
                                  <a:lnTo>
                                    <a:pt x="1315" y="322"/>
                                  </a:lnTo>
                                  <a:lnTo>
                                    <a:pt x="1218" y="366"/>
                                  </a:lnTo>
                                  <a:lnTo>
                                    <a:pt x="1121" y="413"/>
                                  </a:lnTo>
                                  <a:lnTo>
                                    <a:pt x="1026" y="463"/>
                                  </a:lnTo>
                                  <a:lnTo>
                                    <a:pt x="932" y="514"/>
                                  </a:lnTo>
                                  <a:lnTo>
                                    <a:pt x="840" y="568"/>
                                  </a:lnTo>
                                  <a:lnTo>
                                    <a:pt x="750" y="624"/>
                                  </a:lnTo>
                                  <a:lnTo>
                                    <a:pt x="669" y="684"/>
                                  </a:lnTo>
                                  <a:lnTo>
                                    <a:pt x="593" y="745"/>
                                  </a:lnTo>
                                  <a:lnTo>
                                    <a:pt x="522" y="806"/>
                                  </a:lnTo>
                                  <a:lnTo>
                                    <a:pt x="456" y="869"/>
                                  </a:lnTo>
                                  <a:lnTo>
                                    <a:pt x="394" y="932"/>
                                  </a:lnTo>
                                  <a:lnTo>
                                    <a:pt x="337" y="995"/>
                                  </a:lnTo>
                                  <a:lnTo>
                                    <a:pt x="285" y="1060"/>
                                  </a:lnTo>
                                  <a:lnTo>
                                    <a:pt x="236" y="1124"/>
                                  </a:lnTo>
                                  <a:lnTo>
                                    <a:pt x="194" y="1189"/>
                                  </a:lnTo>
                                  <a:lnTo>
                                    <a:pt x="154" y="1255"/>
                                  </a:lnTo>
                                  <a:lnTo>
                                    <a:pt x="120" y="1321"/>
                                  </a:lnTo>
                                  <a:lnTo>
                                    <a:pt x="89" y="1388"/>
                                  </a:lnTo>
                                  <a:lnTo>
                                    <a:pt x="64" y="1454"/>
                                  </a:lnTo>
                                  <a:lnTo>
                                    <a:pt x="43" y="1522"/>
                                  </a:lnTo>
                                  <a:lnTo>
                                    <a:pt x="26" y="1588"/>
                                  </a:lnTo>
                                  <a:lnTo>
                                    <a:pt x="13" y="1655"/>
                                  </a:lnTo>
                                  <a:lnTo>
                                    <a:pt x="5" y="1723"/>
                                  </a:lnTo>
                                  <a:lnTo>
                                    <a:pt x="0" y="1790"/>
                                  </a:lnTo>
                                  <a:lnTo>
                                    <a:pt x="0" y="1858"/>
                                  </a:lnTo>
                                  <a:lnTo>
                                    <a:pt x="5" y="1924"/>
                                  </a:lnTo>
                                  <a:lnTo>
                                    <a:pt x="13" y="1992"/>
                                  </a:lnTo>
                                  <a:lnTo>
                                    <a:pt x="25" y="2058"/>
                                  </a:lnTo>
                                  <a:lnTo>
                                    <a:pt x="42" y="2126"/>
                                  </a:lnTo>
                                  <a:lnTo>
                                    <a:pt x="62" y="2192"/>
                                  </a:lnTo>
                                  <a:lnTo>
                                    <a:pt x="86" y="2257"/>
                                  </a:lnTo>
                                  <a:lnTo>
                                    <a:pt x="114" y="2322"/>
                                  </a:lnTo>
                                  <a:lnTo>
                                    <a:pt x="146" y="2387"/>
                                  </a:lnTo>
                                  <a:lnTo>
                                    <a:pt x="183" y="2452"/>
                                  </a:lnTo>
                                  <a:lnTo>
                                    <a:pt x="222" y="2516"/>
                                  </a:lnTo>
                                  <a:lnTo>
                                    <a:pt x="266" y="2579"/>
                                  </a:lnTo>
                                  <a:lnTo>
                                    <a:pt x="313" y="2642"/>
                                  </a:lnTo>
                                  <a:lnTo>
                                    <a:pt x="364" y="2703"/>
                                  </a:lnTo>
                                  <a:lnTo>
                                    <a:pt x="413" y="2755"/>
                                  </a:lnTo>
                                  <a:lnTo>
                                    <a:pt x="463" y="2805"/>
                                  </a:lnTo>
                                  <a:lnTo>
                                    <a:pt x="515" y="2851"/>
                                  </a:lnTo>
                                  <a:lnTo>
                                    <a:pt x="569" y="2895"/>
                                  </a:lnTo>
                                  <a:lnTo>
                                    <a:pt x="626" y="2937"/>
                                  </a:lnTo>
                                  <a:lnTo>
                                    <a:pt x="685" y="2975"/>
                                  </a:lnTo>
                                  <a:lnTo>
                                    <a:pt x="745" y="3009"/>
                                  </a:lnTo>
                                  <a:lnTo>
                                    <a:pt x="808" y="3041"/>
                                  </a:lnTo>
                                  <a:lnTo>
                                    <a:pt x="872" y="3068"/>
                                  </a:lnTo>
                                  <a:lnTo>
                                    <a:pt x="938" y="3093"/>
                                  </a:lnTo>
                                  <a:lnTo>
                                    <a:pt x="1006" y="3113"/>
                                  </a:lnTo>
                                  <a:lnTo>
                                    <a:pt x="1075" y="3130"/>
                                  </a:lnTo>
                                  <a:lnTo>
                                    <a:pt x="1145" y="3143"/>
                                  </a:lnTo>
                                  <a:lnTo>
                                    <a:pt x="1217" y="3151"/>
                                  </a:lnTo>
                                  <a:lnTo>
                                    <a:pt x="1289" y="3156"/>
                                  </a:lnTo>
                                  <a:lnTo>
                                    <a:pt x="1363" y="3157"/>
                                  </a:lnTo>
                                  <a:lnTo>
                                    <a:pt x="1438" y="3153"/>
                                  </a:lnTo>
                                  <a:lnTo>
                                    <a:pt x="1514" y="3144"/>
                                  </a:lnTo>
                                  <a:lnTo>
                                    <a:pt x="1591" y="3131"/>
                                  </a:lnTo>
                                  <a:lnTo>
                                    <a:pt x="1668" y="3113"/>
                                  </a:lnTo>
                                  <a:lnTo>
                                    <a:pt x="1745" y="3091"/>
                                  </a:lnTo>
                                  <a:lnTo>
                                    <a:pt x="1823" y="3063"/>
                                  </a:lnTo>
                                  <a:lnTo>
                                    <a:pt x="1903" y="3031"/>
                                  </a:lnTo>
                                  <a:lnTo>
                                    <a:pt x="1981" y="2993"/>
                                  </a:lnTo>
                                  <a:lnTo>
                                    <a:pt x="2060" y="2951"/>
                                  </a:lnTo>
                                  <a:lnTo>
                                    <a:pt x="2140" y="2902"/>
                                  </a:lnTo>
                                  <a:lnTo>
                                    <a:pt x="2218" y="2848"/>
                                  </a:lnTo>
                                  <a:lnTo>
                                    <a:pt x="2297" y="2789"/>
                                  </a:lnTo>
                                  <a:lnTo>
                                    <a:pt x="2376" y="2723"/>
                                  </a:lnTo>
                                  <a:lnTo>
                                    <a:pt x="2455" y="2652"/>
                                  </a:lnTo>
                                  <a:lnTo>
                                    <a:pt x="2533" y="2574"/>
                                  </a:lnTo>
                                  <a:lnTo>
                                    <a:pt x="2611" y="2491"/>
                                  </a:lnTo>
                                  <a:lnTo>
                                    <a:pt x="2686" y="2411"/>
                                  </a:lnTo>
                                  <a:lnTo>
                                    <a:pt x="2760" y="2329"/>
                                  </a:lnTo>
                                  <a:lnTo>
                                    <a:pt x="2830" y="2247"/>
                                  </a:lnTo>
                                  <a:lnTo>
                                    <a:pt x="2898" y="2166"/>
                                  </a:lnTo>
                                  <a:lnTo>
                                    <a:pt x="2963" y="2084"/>
                                  </a:lnTo>
                                  <a:lnTo>
                                    <a:pt x="3024" y="2004"/>
                                  </a:lnTo>
                                  <a:lnTo>
                                    <a:pt x="3083" y="1923"/>
                                  </a:lnTo>
                                  <a:lnTo>
                                    <a:pt x="3138" y="1842"/>
                                  </a:lnTo>
                                  <a:lnTo>
                                    <a:pt x="3190" y="1762"/>
                                  </a:lnTo>
                                  <a:lnTo>
                                    <a:pt x="3239" y="1683"/>
                                  </a:lnTo>
                                  <a:lnTo>
                                    <a:pt x="3285" y="1604"/>
                                  </a:lnTo>
                                  <a:lnTo>
                                    <a:pt x="3328" y="1526"/>
                                  </a:lnTo>
                                  <a:lnTo>
                                    <a:pt x="3368" y="1449"/>
                                  </a:lnTo>
                                  <a:lnTo>
                                    <a:pt x="3404" y="1374"/>
                                  </a:lnTo>
                                  <a:lnTo>
                                    <a:pt x="3437" y="1299"/>
                                  </a:lnTo>
                                  <a:lnTo>
                                    <a:pt x="3467" y="1224"/>
                                  </a:lnTo>
                                  <a:lnTo>
                                    <a:pt x="3493" y="1152"/>
                                  </a:lnTo>
                                  <a:lnTo>
                                    <a:pt x="3515" y="1081"/>
                                  </a:lnTo>
                                  <a:lnTo>
                                    <a:pt x="3534" y="1011"/>
                                  </a:lnTo>
                                  <a:lnTo>
                                    <a:pt x="3550" y="943"/>
                                  </a:lnTo>
                                  <a:lnTo>
                                    <a:pt x="3562" y="875"/>
                                  </a:lnTo>
                                  <a:lnTo>
                                    <a:pt x="3570" y="810"/>
                                  </a:lnTo>
                                  <a:lnTo>
                                    <a:pt x="3575" y="747"/>
                                  </a:lnTo>
                                  <a:lnTo>
                                    <a:pt x="3575" y="686"/>
                                  </a:lnTo>
                                  <a:lnTo>
                                    <a:pt x="3572" y="626"/>
                                  </a:lnTo>
                                  <a:lnTo>
                                    <a:pt x="3565" y="568"/>
                                  </a:lnTo>
                                  <a:lnTo>
                                    <a:pt x="3555" y="513"/>
                                  </a:lnTo>
                                  <a:lnTo>
                                    <a:pt x="3540" y="459"/>
                                  </a:lnTo>
                                  <a:lnTo>
                                    <a:pt x="3523" y="409"/>
                                  </a:lnTo>
                                  <a:lnTo>
                                    <a:pt x="3500" y="361"/>
                                  </a:lnTo>
                                  <a:lnTo>
                                    <a:pt x="3474" y="315"/>
                                  </a:lnTo>
                                  <a:lnTo>
                                    <a:pt x="3443" y="271"/>
                                  </a:lnTo>
                                  <a:close/>
                                  <a:moveTo>
                                    <a:pt x="3260" y="462"/>
                                  </a:moveTo>
                                  <a:lnTo>
                                    <a:pt x="3222" y="422"/>
                                  </a:lnTo>
                                  <a:lnTo>
                                    <a:pt x="3181" y="386"/>
                                  </a:lnTo>
                                  <a:lnTo>
                                    <a:pt x="3135" y="354"/>
                                  </a:lnTo>
                                  <a:lnTo>
                                    <a:pt x="3085" y="324"/>
                                  </a:lnTo>
                                  <a:lnTo>
                                    <a:pt x="3033" y="300"/>
                                  </a:lnTo>
                                  <a:lnTo>
                                    <a:pt x="2976" y="278"/>
                                  </a:lnTo>
                                  <a:lnTo>
                                    <a:pt x="2915" y="259"/>
                                  </a:lnTo>
                                  <a:lnTo>
                                    <a:pt x="2852" y="244"/>
                                  </a:lnTo>
                                  <a:lnTo>
                                    <a:pt x="2787" y="233"/>
                                  </a:lnTo>
                                  <a:lnTo>
                                    <a:pt x="2718" y="224"/>
                                  </a:lnTo>
                                  <a:lnTo>
                                    <a:pt x="2648" y="219"/>
                                  </a:lnTo>
                                  <a:lnTo>
                                    <a:pt x="2575" y="217"/>
                                  </a:lnTo>
                                  <a:lnTo>
                                    <a:pt x="2499" y="218"/>
                                  </a:lnTo>
                                  <a:lnTo>
                                    <a:pt x="2422" y="223"/>
                                  </a:lnTo>
                                  <a:lnTo>
                                    <a:pt x="2344" y="230"/>
                                  </a:lnTo>
                                  <a:lnTo>
                                    <a:pt x="2263" y="239"/>
                                  </a:lnTo>
                                  <a:lnTo>
                                    <a:pt x="2181" y="252"/>
                                  </a:lnTo>
                                  <a:lnTo>
                                    <a:pt x="2098" y="268"/>
                                  </a:lnTo>
                                  <a:lnTo>
                                    <a:pt x="2014" y="287"/>
                                  </a:lnTo>
                                  <a:lnTo>
                                    <a:pt x="1930" y="307"/>
                                  </a:lnTo>
                                  <a:lnTo>
                                    <a:pt x="1844" y="330"/>
                                  </a:lnTo>
                                  <a:lnTo>
                                    <a:pt x="1759" y="358"/>
                                  </a:lnTo>
                                  <a:lnTo>
                                    <a:pt x="1672" y="386"/>
                                  </a:lnTo>
                                  <a:lnTo>
                                    <a:pt x="1587" y="418"/>
                                  </a:lnTo>
                                  <a:lnTo>
                                    <a:pt x="1502" y="451"/>
                                  </a:lnTo>
                                  <a:lnTo>
                                    <a:pt x="1416" y="488"/>
                                  </a:lnTo>
                                  <a:lnTo>
                                    <a:pt x="1331" y="526"/>
                                  </a:lnTo>
                                  <a:lnTo>
                                    <a:pt x="1247" y="567"/>
                                  </a:lnTo>
                                  <a:lnTo>
                                    <a:pt x="1164" y="610"/>
                                  </a:lnTo>
                                  <a:lnTo>
                                    <a:pt x="1082" y="655"/>
                                  </a:lnTo>
                                  <a:lnTo>
                                    <a:pt x="1000" y="702"/>
                                  </a:lnTo>
                                  <a:lnTo>
                                    <a:pt x="922" y="752"/>
                                  </a:lnTo>
                                  <a:lnTo>
                                    <a:pt x="839" y="799"/>
                                  </a:lnTo>
                                  <a:lnTo>
                                    <a:pt x="762" y="849"/>
                                  </a:lnTo>
                                  <a:lnTo>
                                    <a:pt x="689" y="900"/>
                                  </a:lnTo>
                                  <a:lnTo>
                                    <a:pt x="622" y="953"/>
                                  </a:lnTo>
                                  <a:lnTo>
                                    <a:pt x="558" y="1007"/>
                                  </a:lnTo>
                                  <a:lnTo>
                                    <a:pt x="498" y="1062"/>
                                  </a:lnTo>
                                  <a:lnTo>
                                    <a:pt x="445" y="1119"/>
                                  </a:lnTo>
                                  <a:lnTo>
                                    <a:pt x="394" y="1177"/>
                                  </a:lnTo>
                                  <a:lnTo>
                                    <a:pt x="349" y="1236"/>
                                  </a:lnTo>
                                  <a:lnTo>
                                    <a:pt x="307" y="1295"/>
                                  </a:lnTo>
                                  <a:lnTo>
                                    <a:pt x="271" y="1357"/>
                                  </a:lnTo>
                                  <a:lnTo>
                                    <a:pt x="239" y="1417"/>
                                  </a:lnTo>
                                  <a:lnTo>
                                    <a:pt x="210" y="1480"/>
                                  </a:lnTo>
                                  <a:lnTo>
                                    <a:pt x="186" y="1543"/>
                                  </a:lnTo>
                                  <a:lnTo>
                                    <a:pt x="166" y="1606"/>
                                  </a:lnTo>
                                  <a:lnTo>
                                    <a:pt x="151" y="1668"/>
                                  </a:lnTo>
                                  <a:lnTo>
                                    <a:pt x="139" y="1732"/>
                                  </a:lnTo>
                                  <a:lnTo>
                                    <a:pt x="132" y="1795"/>
                                  </a:lnTo>
                                  <a:lnTo>
                                    <a:pt x="128" y="1859"/>
                                  </a:lnTo>
                                  <a:lnTo>
                                    <a:pt x="128" y="1923"/>
                                  </a:lnTo>
                                  <a:lnTo>
                                    <a:pt x="133" y="1986"/>
                                  </a:lnTo>
                                  <a:lnTo>
                                    <a:pt x="141" y="2050"/>
                                  </a:lnTo>
                                  <a:lnTo>
                                    <a:pt x="153" y="2111"/>
                                  </a:lnTo>
                                  <a:lnTo>
                                    <a:pt x="170" y="2174"/>
                                  </a:lnTo>
                                  <a:lnTo>
                                    <a:pt x="189" y="2236"/>
                                  </a:lnTo>
                                  <a:lnTo>
                                    <a:pt x="213" y="2296"/>
                                  </a:lnTo>
                                  <a:lnTo>
                                    <a:pt x="240" y="2356"/>
                                  </a:lnTo>
                                  <a:lnTo>
                                    <a:pt x="271" y="2416"/>
                                  </a:lnTo>
                                  <a:lnTo>
                                    <a:pt x="305" y="2474"/>
                                  </a:lnTo>
                                  <a:lnTo>
                                    <a:pt x="342" y="2530"/>
                                  </a:lnTo>
                                  <a:lnTo>
                                    <a:pt x="383" y="2586"/>
                                  </a:lnTo>
                                  <a:lnTo>
                                    <a:pt x="428" y="2641"/>
                                  </a:lnTo>
                                  <a:lnTo>
                                    <a:pt x="471" y="2687"/>
                                  </a:lnTo>
                                  <a:lnTo>
                                    <a:pt x="515" y="2732"/>
                                  </a:lnTo>
                                  <a:lnTo>
                                    <a:pt x="564" y="2773"/>
                                  </a:lnTo>
                                  <a:lnTo>
                                    <a:pt x="613" y="2813"/>
                                  </a:lnTo>
                                  <a:lnTo>
                                    <a:pt x="666" y="2851"/>
                                  </a:lnTo>
                                  <a:lnTo>
                                    <a:pt x="720" y="2886"/>
                                  </a:lnTo>
                                  <a:lnTo>
                                    <a:pt x="777" y="2919"/>
                                  </a:lnTo>
                                  <a:lnTo>
                                    <a:pt x="836" y="2948"/>
                                  </a:lnTo>
                                  <a:lnTo>
                                    <a:pt x="898" y="2975"/>
                                  </a:lnTo>
                                  <a:lnTo>
                                    <a:pt x="961" y="2998"/>
                                  </a:lnTo>
                                  <a:lnTo>
                                    <a:pt x="1025" y="3018"/>
                                  </a:lnTo>
                                  <a:lnTo>
                                    <a:pt x="1091" y="3036"/>
                                  </a:lnTo>
                                  <a:lnTo>
                                    <a:pt x="1159" y="3049"/>
                                  </a:lnTo>
                                  <a:lnTo>
                                    <a:pt x="1228" y="3059"/>
                                  </a:lnTo>
                                  <a:lnTo>
                                    <a:pt x="1298" y="3063"/>
                                  </a:lnTo>
                                  <a:lnTo>
                                    <a:pt x="1370" y="3065"/>
                                  </a:lnTo>
                                  <a:lnTo>
                                    <a:pt x="1442" y="3062"/>
                                  </a:lnTo>
                                  <a:lnTo>
                                    <a:pt x="1516" y="3055"/>
                                  </a:lnTo>
                                  <a:lnTo>
                                    <a:pt x="1589" y="3043"/>
                                  </a:lnTo>
                                  <a:lnTo>
                                    <a:pt x="1664" y="3027"/>
                                  </a:lnTo>
                                  <a:lnTo>
                                    <a:pt x="1740" y="3005"/>
                                  </a:lnTo>
                                  <a:lnTo>
                                    <a:pt x="1816" y="2979"/>
                                  </a:lnTo>
                                  <a:lnTo>
                                    <a:pt x="1892" y="2947"/>
                                  </a:lnTo>
                                  <a:lnTo>
                                    <a:pt x="1968" y="2911"/>
                                  </a:lnTo>
                                  <a:lnTo>
                                    <a:pt x="2045" y="2868"/>
                                  </a:lnTo>
                                  <a:lnTo>
                                    <a:pt x="2121" y="2819"/>
                                  </a:lnTo>
                                  <a:lnTo>
                                    <a:pt x="2197" y="2766"/>
                                  </a:lnTo>
                                  <a:lnTo>
                                    <a:pt x="2273" y="2706"/>
                                  </a:lnTo>
                                  <a:lnTo>
                                    <a:pt x="2348" y="2639"/>
                                  </a:lnTo>
                                  <a:lnTo>
                                    <a:pt x="2423" y="2567"/>
                                  </a:lnTo>
                                  <a:lnTo>
                                    <a:pt x="2498" y="2488"/>
                                  </a:lnTo>
                                  <a:lnTo>
                                    <a:pt x="2571" y="2403"/>
                                  </a:lnTo>
                                  <a:lnTo>
                                    <a:pt x="2639" y="2332"/>
                                  </a:lnTo>
                                  <a:lnTo>
                                    <a:pt x="2702" y="2260"/>
                                  </a:lnTo>
                                  <a:lnTo>
                                    <a:pt x="2764" y="2188"/>
                                  </a:lnTo>
                                  <a:lnTo>
                                    <a:pt x="2822" y="2117"/>
                                  </a:lnTo>
                                  <a:lnTo>
                                    <a:pt x="2877" y="2046"/>
                                  </a:lnTo>
                                  <a:lnTo>
                                    <a:pt x="2931" y="1975"/>
                                  </a:lnTo>
                                  <a:lnTo>
                                    <a:pt x="2981" y="1904"/>
                                  </a:lnTo>
                                  <a:lnTo>
                                    <a:pt x="3028" y="1834"/>
                                  </a:lnTo>
                                  <a:lnTo>
                                    <a:pt x="3072" y="1764"/>
                                  </a:lnTo>
                                  <a:lnTo>
                                    <a:pt x="3113" y="1696"/>
                                  </a:lnTo>
                                  <a:lnTo>
                                    <a:pt x="3153" y="1627"/>
                                  </a:lnTo>
                                  <a:lnTo>
                                    <a:pt x="3188" y="1558"/>
                                  </a:lnTo>
                                  <a:lnTo>
                                    <a:pt x="3221" y="1491"/>
                                  </a:lnTo>
                                  <a:lnTo>
                                    <a:pt x="3251" y="1425"/>
                                  </a:lnTo>
                                  <a:lnTo>
                                    <a:pt x="3278" y="1359"/>
                                  </a:lnTo>
                                  <a:lnTo>
                                    <a:pt x="3302" y="1294"/>
                                  </a:lnTo>
                                  <a:lnTo>
                                    <a:pt x="3322" y="1231"/>
                                  </a:lnTo>
                                  <a:lnTo>
                                    <a:pt x="3340" y="1169"/>
                                  </a:lnTo>
                                  <a:lnTo>
                                    <a:pt x="3355" y="1108"/>
                                  </a:lnTo>
                                  <a:lnTo>
                                    <a:pt x="3367" y="1048"/>
                                  </a:lnTo>
                                  <a:lnTo>
                                    <a:pt x="3375" y="990"/>
                                  </a:lnTo>
                                  <a:lnTo>
                                    <a:pt x="3380" y="933"/>
                                  </a:lnTo>
                                  <a:lnTo>
                                    <a:pt x="3383" y="877"/>
                                  </a:lnTo>
                                  <a:lnTo>
                                    <a:pt x="3383" y="824"/>
                                  </a:lnTo>
                                  <a:lnTo>
                                    <a:pt x="3378" y="772"/>
                                  </a:lnTo>
                                  <a:lnTo>
                                    <a:pt x="3371" y="722"/>
                                  </a:lnTo>
                                  <a:lnTo>
                                    <a:pt x="3361" y="674"/>
                                  </a:lnTo>
                                  <a:lnTo>
                                    <a:pt x="3347" y="626"/>
                                  </a:lnTo>
                                  <a:lnTo>
                                    <a:pt x="3330" y="583"/>
                                  </a:lnTo>
                                  <a:lnTo>
                                    <a:pt x="3310" y="540"/>
                                  </a:lnTo>
                                  <a:lnTo>
                                    <a:pt x="3287" y="500"/>
                                  </a:lnTo>
                                  <a:lnTo>
                                    <a:pt x="3260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06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8017" y="3789"/>
                              <a:ext cx="767" cy="1055"/>
                            </a:xfrm>
                            <a:custGeom>
                              <a:avLst/>
                              <a:gdLst>
                                <a:gd name="T0" fmla="*/ 127 w 1684"/>
                                <a:gd name="T1" fmla="*/ 143 h 2101"/>
                                <a:gd name="T2" fmla="*/ 41 w 1684"/>
                                <a:gd name="T3" fmla="*/ 328 h 2101"/>
                                <a:gd name="T4" fmla="*/ 3 w 1684"/>
                                <a:gd name="T5" fmla="*/ 562 h 2101"/>
                                <a:gd name="T6" fmla="*/ 9 w 1684"/>
                                <a:gd name="T7" fmla="*/ 832 h 2101"/>
                                <a:gd name="T8" fmla="*/ 55 w 1684"/>
                                <a:gd name="T9" fmla="*/ 1121 h 2101"/>
                                <a:gd name="T10" fmla="*/ 141 w 1684"/>
                                <a:gd name="T11" fmla="*/ 1410 h 2101"/>
                                <a:gd name="T12" fmla="*/ 264 w 1684"/>
                                <a:gd name="T13" fmla="*/ 1675 h 2101"/>
                                <a:gd name="T14" fmla="*/ 415 w 1684"/>
                                <a:gd name="T15" fmla="*/ 1873 h 2101"/>
                                <a:gd name="T16" fmla="*/ 583 w 1684"/>
                                <a:gd name="T17" fmla="*/ 2009 h 2101"/>
                                <a:gd name="T18" fmla="*/ 765 w 1684"/>
                                <a:gd name="T19" fmla="*/ 2084 h 2101"/>
                                <a:gd name="T20" fmla="*/ 954 w 1684"/>
                                <a:gd name="T21" fmla="*/ 2099 h 2101"/>
                                <a:gd name="T22" fmla="*/ 1149 w 1684"/>
                                <a:gd name="T23" fmla="*/ 2058 h 2101"/>
                                <a:gd name="T24" fmla="*/ 1343 w 1684"/>
                                <a:gd name="T25" fmla="*/ 1962 h 2101"/>
                                <a:gd name="T26" fmla="*/ 1495 w 1684"/>
                                <a:gd name="T27" fmla="*/ 1835 h 2101"/>
                                <a:gd name="T28" fmla="*/ 1608 w 1684"/>
                                <a:gd name="T29" fmla="*/ 1673 h 2101"/>
                                <a:gd name="T30" fmla="*/ 1672 w 1684"/>
                                <a:gd name="T31" fmla="*/ 1482 h 2101"/>
                                <a:gd name="T32" fmla="*/ 1679 w 1684"/>
                                <a:gd name="T33" fmla="*/ 1267 h 2101"/>
                                <a:gd name="T34" fmla="*/ 1620 w 1684"/>
                                <a:gd name="T35" fmla="*/ 1034 h 2101"/>
                                <a:gd name="T36" fmla="*/ 1485 w 1684"/>
                                <a:gd name="T37" fmla="*/ 789 h 2101"/>
                                <a:gd name="T38" fmla="*/ 1288 w 1684"/>
                                <a:gd name="T39" fmla="*/ 547 h 2101"/>
                                <a:gd name="T40" fmla="*/ 1085 w 1684"/>
                                <a:gd name="T41" fmla="*/ 342 h 2101"/>
                                <a:gd name="T42" fmla="*/ 883 w 1684"/>
                                <a:gd name="T43" fmla="*/ 182 h 2101"/>
                                <a:gd name="T44" fmla="*/ 689 w 1684"/>
                                <a:gd name="T45" fmla="*/ 69 h 2101"/>
                                <a:gd name="T46" fmla="*/ 506 w 1684"/>
                                <a:gd name="T47" fmla="*/ 9 h 2101"/>
                                <a:gd name="T48" fmla="*/ 342 w 1684"/>
                                <a:gd name="T49" fmla="*/ 4 h 2101"/>
                                <a:gd name="T50" fmla="*/ 321 w 1684"/>
                                <a:gd name="T51" fmla="*/ 162 h 2101"/>
                                <a:gd name="T52" fmla="*/ 212 w 1684"/>
                                <a:gd name="T53" fmla="*/ 275 h 2101"/>
                                <a:gd name="T54" fmla="*/ 144 w 1684"/>
                                <a:gd name="T55" fmla="*/ 445 h 2101"/>
                                <a:gd name="T56" fmla="*/ 116 w 1684"/>
                                <a:gd name="T57" fmla="*/ 656 h 2101"/>
                                <a:gd name="T58" fmla="*/ 127 w 1684"/>
                                <a:gd name="T59" fmla="*/ 892 h 2101"/>
                                <a:gd name="T60" fmla="*/ 173 w 1684"/>
                                <a:gd name="T61" fmla="*/ 1143 h 2101"/>
                                <a:gd name="T62" fmla="*/ 252 w 1684"/>
                                <a:gd name="T63" fmla="*/ 1396 h 2101"/>
                                <a:gd name="T64" fmla="*/ 358 w 1684"/>
                                <a:gd name="T65" fmla="*/ 1634 h 2101"/>
                                <a:gd name="T66" fmla="*/ 490 w 1684"/>
                                <a:gd name="T67" fmla="*/ 1821 h 2101"/>
                                <a:gd name="T68" fmla="*/ 645 w 1684"/>
                                <a:gd name="T69" fmla="*/ 1949 h 2101"/>
                                <a:gd name="T70" fmla="*/ 816 w 1684"/>
                                <a:gd name="T71" fmla="*/ 2018 h 2101"/>
                                <a:gd name="T72" fmla="*/ 995 w 1684"/>
                                <a:gd name="T73" fmla="*/ 2031 h 2101"/>
                                <a:gd name="T74" fmla="*/ 1174 w 1684"/>
                                <a:gd name="T75" fmla="*/ 1991 h 2101"/>
                                <a:gd name="T76" fmla="*/ 1342 w 1684"/>
                                <a:gd name="T77" fmla="*/ 1901 h 2101"/>
                                <a:gd name="T78" fmla="*/ 1475 w 1684"/>
                                <a:gd name="T79" fmla="*/ 1778 h 2101"/>
                                <a:gd name="T80" fmla="*/ 1574 w 1684"/>
                                <a:gd name="T81" fmla="*/ 1618 h 2101"/>
                                <a:gd name="T82" fmla="*/ 1628 w 1684"/>
                                <a:gd name="T83" fmla="*/ 1429 h 2101"/>
                                <a:gd name="T84" fmla="*/ 1625 w 1684"/>
                                <a:gd name="T85" fmla="*/ 1218 h 2101"/>
                                <a:gd name="T86" fmla="*/ 1551 w 1684"/>
                                <a:gd name="T87" fmla="*/ 989 h 2101"/>
                                <a:gd name="T88" fmla="*/ 1396 w 1684"/>
                                <a:gd name="T89" fmla="*/ 751 h 2101"/>
                                <a:gd name="T90" fmla="*/ 1214 w 1684"/>
                                <a:gd name="T91" fmla="*/ 541 h 2101"/>
                                <a:gd name="T92" fmla="*/ 1036 w 1684"/>
                                <a:gd name="T93" fmla="*/ 373 h 2101"/>
                                <a:gd name="T94" fmla="*/ 861 w 1684"/>
                                <a:gd name="T95" fmla="*/ 245 h 2101"/>
                                <a:gd name="T96" fmla="*/ 691 w 1684"/>
                                <a:gd name="T97" fmla="*/ 161 h 2101"/>
                                <a:gd name="T98" fmla="*/ 535 w 1684"/>
                                <a:gd name="T99" fmla="*/ 123 h 2101"/>
                                <a:gd name="T100" fmla="*/ 395 w 1684"/>
                                <a:gd name="T101" fmla="*/ 132 h 2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84" h="2101">
                                  <a:moveTo>
                                    <a:pt x="229" y="43"/>
                                  </a:moveTo>
                                  <a:lnTo>
                                    <a:pt x="200" y="63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27" y="143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54" y="286"/>
                                  </a:lnTo>
                                  <a:lnTo>
                                    <a:pt x="41" y="328"/>
                                  </a:lnTo>
                                  <a:lnTo>
                                    <a:pt x="31" y="37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13" y="464"/>
                                  </a:lnTo>
                                  <a:lnTo>
                                    <a:pt x="7" y="512"/>
                                  </a:lnTo>
                                  <a:lnTo>
                                    <a:pt x="3" y="562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9" y="832"/>
                                  </a:lnTo>
                                  <a:lnTo>
                                    <a:pt x="15" y="889"/>
                                  </a:lnTo>
                                  <a:lnTo>
                                    <a:pt x="22" y="947"/>
                                  </a:lnTo>
                                  <a:lnTo>
                                    <a:pt x="32" y="1004"/>
                                  </a:lnTo>
                                  <a:lnTo>
                                    <a:pt x="42" y="1062"/>
                                  </a:lnTo>
                                  <a:lnTo>
                                    <a:pt x="55" y="1121"/>
                                  </a:lnTo>
                                  <a:lnTo>
                                    <a:pt x="70" y="1179"/>
                                  </a:lnTo>
                                  <a:lnTo>
                                    <a:pt x="85" y="1237"/>
                                  </a:lnTo>
                                  <a:lnTo>
                                    <a:pt x="102" y="1295"/>
                                  </a:lnTo>
                                  <a:lnTo>
                                    <a:pt x="121" y="1353"/>
                                  </a:lnTo>
                                  <a:lnTo>
                                    <a:pt x="141" y="1410"/>
                                  </a:lnTo>
                                  <a:lnTo>
                                    <a:pt x="162" y="1467"/>
                                  </a:lnTo>
                                  <a:lnTo>
                                    <a:pt x="185" y="1524"/>
                                  </a:lnTo>
                                  <a:lnTo>
                                    <a:pt x="208" y="1578"/>
                                  </a:lnTo>
                                  <a:lnTo>
                                    <a:pt x="236" y="1628"/>
                                  </a:lnTo>
                                  <a:lnTo>
                                    <a:pt x="264" y="1675"/>
                                  </a:lnTo>
                                  <a:lnTo>
                                    <a:pt x="293" y="1720"/>
                                  </a:lnTo>
                                  <a:lnTo>
                                    <a:pt x="322" y="1763"/>
                                  </a:lnTo>
                                  <a:lnTo>
                                    <a:pt x="352" y="1802"/>
                                  </a:lnTo>
                                  <a:lnTo>
                                    <a:pt x="383" y="1838"/>
                                  </a:lnTo>
                                  <a:lnTo>
                                    <a:pt x="415" y="1873"/>
                                  </a:lnTo>
                                  <a:lnTo>
                                    <a:pt x="447" y="1906"/>
                                  </a:lnTo>
                                  <a:lnTo>
                                    <a:pt x="480" y="1934"/>
                                  </a:lnTo>
                                  <a:lnTo>
                                    <a:pt x="514" y="1962"/>
                                  </a:lnTo>
                                  <a:lnTo>
                                    <a:pt x="549" y="1986"/>
                                  </a:lnTo>
                                  <a:lnTo>
                                    <a:pt x="583" y="2009"/>
                                  </a:lnTo>
                                  <a:lnTo>
                                    <a:pt x="619" y="2029"/>
                                  </a:lnTo>
                                  <a:lnTo>
                                    <a:pt x="654" y="2046"/>
                                  </a:lnTo>
                                  <a:lnTo>
                                    <a:pt x="691" y="2061"/>
                                  </a:lnTo>
                                  <a:lnTo>
                                    <a:pt x="728" y="2073"/>
                                  </a:lnTo>
                                  <a:lnTo>
                                    <a:pt x="765" y="2084"/>
                                  </a:lnTo>
                                  <a:lnTo>
                                    <a:pt x="801" y="2092"/>
                                  </a:lnTo>
                                  <a:lnTo>
                                    <a:pt x="839" y="2097"/>
                                  </a:lnTo>
                                  <a:lnTo>
                                    <a:pt x="877" y="2100"/>
                                  </a:lnTo>
                                  <a:lnTo>
                                    <a:pt x="915" y="2101"/>
                                  </a:lnTo>
                                  <a:lnTo>
                                    <a:pt x="954" y="2099"/>
                                  </a:lnTo>
                                  <a:lnTo>
                                    <a:pt x="992" y="2095"/>
                                  </a:lnTo>
                                  <a:lnTo>
                                    <a:pt x="1032" y="2090"/>
                                  </a:lnTo>
                                  <a:lnTo>
                                    <a:pt x="1071" y="2081"/>
                                  </a:lnTo>
                                  <a:lnTo>
                                    <a:pt x="1110" y="2071"/>
                                  </a:lnTo>
                                  <a:lnTo>
                                    <a:pt x="1149" y="2058"/>
                                  </a:lnTo>
                                  <a:lnTo>
                                    <a:pt x="1188" y="2043"/>
                                  </a:lnTo>
                                  <a:lnTo>
                                    <a:pt x="1227" y="2026"/>
                                  </a:lnTo>
                                  <a:lnTo>
                                    <a:pt x="1265" y="2007"/>
                                  </a:lnTo>
                                  <a:lnTo>
                                    <a:pt x="1304" y="1985"/>
                                  </a:lnTo>
                                  <a:lnTo>
                                    <a:pt x="1343" y="1962"/>
                                  </a:lnTo>
                                  <a:lnTo>
                                    <a:pt x="1377" y="1939"/>
                                  </a:lnTo>
                                  <a:lnTo>
                                    <a:pt x="1409" y="1915"/>
                                  </a:lnTo>
                                  <a:lnTo>
                                    <a:pt x="1438" y="1889"/>
                                  </a:lnTo>
                                  <a:lnTo>
                                    <a:pt x="1468" y="1863"/>
                                  </a:lnTo>
                                  <a:lnTo>
                                    <a:pt x="1495" y="1835"/>
                                  </a:lnTo>
                                  <a:lnTo>
                                    <a:pt x="1521" y="1805"/>
                                  </a:lnTo>
                                  <a:lnTo>
                                    <a:pt x="1546" y="1773"/>
                                  </a:lnTo>
                                  <a:lnTo>
                                    <a:pt x="1569" y="1741"/>
                                  </a:lnTo>
                                  <a:lnTo>
                                    <a:pt x="1589" y="1707"/>
                                  </a:lnTo>
                                  <a:lnTo>
                                    <a:pt x="1608" y="1673"/>
                                  </a:lnTo>
                                  <a:lnTo>
                                    <a:pt x="1625" y="1636"/>
                                  </a:lnTo>
                                  <a:lnTo>
                                    <a:pt x="1640" y="1599"/>
                                  </a:lnTo>
                                  <a:lnTo>
                                    <a:pt x="1653" y="1561"/>
                                  </a:lnTo>
                                  <a:lnTo>
                                    <a:pt x="1664" y="1522"/>
                                  </a:lnTo>
                                  <a:lnTo>
                                    <a:pt x="1672" y="1482"/>
                                  </a:lnTo>
                                  <a:lnTo>
                                    <a:pt x="1679" y="1441"/>
                                  </a:lnTo>
                                  <a:lnTo>
                                    <a:pt x="1683" y="1398"/>
                                  </a:lnTo>
                                  <a:lnTo>
                                    <a:pt x="1684" y="1355"/>
                                  </a:lnTo>
                                  <a:lnTo>
                                    <a:pt x="1683" y="1312"/>
                                  </a:lnTo>
                                  <a:lnTo>
                                    <a:pt x="1679" y="1267"/>
                                  </a:lnTo>
                                  <a:lnTo>
                                    <a:pt x="1673" y="1222"/>
                                  </a:lnTo>
                                  <a:lnTo>
                                    <a:pt x="1664" y="1175"/>
                                  </a:lnTo>
                                  <a:lnTo>
                                    <a:pt x="1652" y="1129"/>
                                  </a:lnTo>
                                  <a:lnTo>
                                    <a:pt x="1638" y="1082"/>
                                  </a:lnTo>
                                  <a:lnTo>
                                    <a:pt x="1620" y="1034"/>
                                  </a:lnTo>
                                  <a:lnTo>
                                    <a:pt x="1598" y="986"/>
                                  </a:lnTo>
                                  <a:lnTo>
                                    <a:pt x="1575" y="937"/>
                                  </a:lnTo>
                                  <a:lnTo>
                                    <a:pt x="1547" y="889"/>
                                  </a:lnTo>
                                  <a:lnTo>
                                    <a:pt x="1518" y="839"/>
                                  </a:lnTo>
                                  <a:lnTo>
                                    <a:pt x="1485" y="789"/>
                                  </a:lnTo>
                                  <a:lnTo>
                                    <a:pt x="1447" y="740"/>
                                  </a:lnTo>
                                  <a:lnTo>
                                    <a:pt x="1406" y="689"/>
                                  </a:lnTo>
                                  <a:lnTo>
                                    <a:pt x="1367" y="640"/>
                                  </a:lnTo>
                                  <a:lnTo>
                                    <a:pt x="1328" y="593"/>
                                  </a:lnTo>
                                  <a:lnTo>
                                    <a:pt x="1288" y="547"/>
                                  </a:lnTo>
                                  <a:lnTo>
                                    <a:pt x="1247" y="502"/>
                                  </a:lnTo>
                                  <a:lnTo>
                                    <a:pt x="1207" y="459"/>
                                  </a:lnTo>
                                  <a:lnTo>
                                    <a:pt x="1167" y="419"/>
                                  </a:lnTo>
                                  <a:lnTo>
                                    <a:pt x="1126" y="380"/>
                                  </a:lnTo>
                                  <a:lnTo>
                                    <a:pt x="1085" y="342"/>
                                  </a:lnTo>
                                  <a:lnTo>
                                    <a:pt x="1045" y="306"/>
                                  </a:lnTo>
                                  <a:lnTo>
                                    <a:pt x="1004" y="272"/>
                                  </a:lnTo>
                                  <a:lnTo>
                                    <a:pt x="964" y="240"/>
                                  </a:lnTo>
                                  <a:lnTo>
                                    <a:pt x="924" y="209"/>
                                  </a:lnTo>
                                  <a:lnTo>
                                    <a:pt x="883" y="182"/>
                                  </a:lnTo>
                                  <a:lnTo>
                                    <a:pt x="844" y="155"/>
                                  </a:lnTo>
                                  <a:lnTo>
                                    <a:pt x="805" y="131"/>
                                  </a:lnTo>
                                  <a:lnTo>
                                    <a:pt x="766" y="108"/>
                                  </a:lnTo>
                                  <a:lnTo>
                                    <a:pt x="727" y="87"/>
                                  </a:lnTo>
                                  <a:lnTo>
                                    <a:pt x="689" y="69"/>
                                  </a:lnTo>
                                  <a:lnTo>
                                    <a:pt x="651" y="53"/>
                                  </a:lnTo>
                                  <a:lnTo>
                                    <a:pt x="614" y="39"/>
                                  </a:lnTo>
                                  <a:lnTo>
                                    <a:pt x="577" y="27"/>
                                  </a:lnTo>
                                  <a:lnTo>
                                    <a:pt x="542" y="17"/>
                                  </a:lnTo>
                                  <a:lnTo>
                                    <a:pt x="506" y="9"/>
                                  </a:lnTo>
                                  <a:lnTo>
                                    <a:pt x="472" y="3"/>
                                  </a:lnTo>
                                  <a:lnTo>
                                    <a:pt x="439" y="1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29" y="43"/>
                                  </a:lnTo>
                                  <a:close/>
                                  <a:moveTo>
                                    <a:pt x="321" y="162"/>
                                  </a:moveTo>
                                  <a:lnTo>
                                    <a:pt x="296" y="180"/>
                                  </a:lnTo>
                                  <a:lnTo>
                                    <a:pt x="273" y="200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30" y="248"/>
                                  </a:lnTo>
                                  <a:lnTo>
                                    <a:pt x="212" y="275"/>
                                  </a:lnTo>
                                  <a:lnTo>
                                    <a:pt x="195" y="305"/>
                                  </a:lnTo>
                                  <a:lnTo>
                                    <a:pt x="180" y="337"/>
                                  </a:lnTo>
                                  <a:lnTo>
                                    <a:pt x="166" y="371"/>
                                  </a:lnTo>
                                  <a:lnTo>
                                    <a:pt x="154" y="407"/>
                                  </a:lnTo>
                                  <a:lnTo>
                                    <a:pt x="144" y="445"/>
                                  </a:lnTo>
                                  <a:lnTo>
                                    <a:pt x="135" y="484"/>
                                  </a:lnTo>
                                  <a:lnTo>
                                    <a:pt x="128" y="525"/>
                                  </a:lnTo>
                                  <a:lnTo>
                                    <a:pt x="123" y="567"/>
                                  </a:lnTo>
                                  <a:lnTo>
                                    <a:pt x="118" y="611"/>
                                  </a:lnTo>
                                  <a:lnTo>
                                    <a:pt x="116" y="656"/>
                                  </a:lnTo>
                                  <a:lnTo>
                                    <a:pt x="116" y="701"/>
                                  </a:lnTo>
                                  <a:lnTo>
                                    <a:pt x="116" y="748"/>
                                  </a:lnTo>
                                  <a:lnTo>
                                    <a:pt x="118" y="795"/>
                                  </a:lnTo>
                                  <a:lnTo>
                                    <a:pt x="122" y="844"/>
                                  </a:lnTo>
                                  <a:lnTo>
                                    <a:pt x="127" y="892"/>
                                  </a:lnTo>
                                  <a:lnTo>
                                    <a:pt x="133" y="942"/>
                                  </a:lnTo>
                                  <a:lnTo>
                                    <a:pt x="141" y="992"/>
                                  </a:lnTo>
                                  <a:lnTo>
                                    <a:pt x="150" y="1043"/>
                                  </a:lnTo>
                                  <a:lnTo>
                                    <a:pt x="161" y="1094"/>
                                  </a:lnTo>
                                  <a:lnTo>
                                    <a:pt x="173" y="1143"/>
                                  </a:lnTo>
                                  <a:lnTo>
                                    <a:pt x="186" y="1194"/>
                                  </a:lnTo>
                                  <a:lnTo>
                                    <a:pt x="200" y="1245"/>
                                  </a:lnTo>
                                  <a:lnTo>
                                    <a:pt x="217" y="1295"/>
                                  </a:lnTo>
                                  <a:lnTo>
                                    <a:pt x="235" y="1346"/>
                                  </a:lnTo>
                                  <a:lnTo>
                                    <a:pt x="252" y="1396"/>
                                  </a:lnTo>
                                  <a:lnTo>
                                    <a:pt x="273" y="1444"/>
                                  </a:lnTo>
                                  <a:lnTo>
                                    <a:pt x="294" y="1493"/>
                                  </a:lnTo>
                                  <a:lnTo>
                                    <a:pt x="314" y="1542"/>
                                  </a:lnTo>
                                  <a:lnTo>
                                    <a:pt x="335" y="1590"/>
                                  </a:lnTo>
                                  <a:lnTo>
                                    <a:pt x="358" y="1634"/>
                                  </a:lnTo>
                                  <a:lnTo>
                                    <a:pt x="383" y="1676"/>
                                  </a:lnTo>
                                  <a:lnTo>
                                    <a:pt x="408" y="1717"/>
                                  </a:lnTo>
                                  <a:lnTo>
                                    <a:pt x="434" y="1753"/>
                                  </a:lnTo>
                                  <a:lnTo>
                                    <a:pt x="461" y="1789"/>
                                  </a:lnTo>
                                  <a:lnTo>
                                    <a:pt x="490" y="1821"/>
                                  </a:lnTo>
                                  <a:lnTo>
                                    <a:pt x="519" y="1852"/>
                                  </a:lnTo>
                                  <a:lnTo>
                                    <a:pt x="549" y="1880"/>
                                  </a:lnTo>
                                  <a:lnTo>
                                    <a:pt x="581" y="1905"/>
                                  </a:lnTo>
                                  <a:lnTo>
                                    <a:pt x="612" y="1928"/>
                                  </a:lnTo>
                                  <a:lnTo>
                                    <a:pt x="645" y="1949"/>
                                  </a:lnTo>
                                  <a:lnTo>
                                    <a:pt x="678" y="1968"/>
                                  </a:lnTo>
                                  <a:lnTo>
                                    <a:pt x="711" y="1983"/>
                                  </a:lnTo>
                                  <a:lnTo>
                                    <a:pt x="746" y="1997"/>
                                  </a:lnTo>
                                  <a:lnTo>
                                    <a:pt x="780" y="2009"/>
                                  </a:lnTo>
                                  <a:lnTo>
                                    <a:pt x="816" y="2018"/>
                                  </a:lnTo>
                                  <a:lnTo>
                                    <a:pt x="851" y="2026"/>
                                  </a:lnTo>
                                  <a:lnTo>
                                    <a:pt x="887" y="2030"/>
                                  </a:lnTo>
                                  <a:lnTo>
                                    <a:pt x="922" y="2033"/>
                                  </a:lnTo>
                                  <a:lnTo>
                                    <a:pt x="958" y="2034"/>
                                  </a:lnTo>
                                  <a:lnTo>
                                    <a:pt x="995" y="2031"/>
                                  </a:lnTo>
                                  <a:lnTo>
                                    <a:pt x="1030" y="2028"/>
                                  </a:lnTo>
                                  <a:lnTo>
                                    <a:pt x="1067" y="2022"/>
                                  </a:lnTo>
                                  <a:lnTo>
                                    <a:pt x="1103" y="2014"/>
                                  </a:lnTo>
                                  <a:lnTo>
                                    <a:pt x="1138" y="2003"/>
                                  </a:lnTo>
                                  <a:lnTo>
                                    <a:pt x="1174" y="1991"/>
                                  </a:lnTo>
                                  <a:lnTo>
                                    <a:pt x="1209" y="1977"/>
                                  </a:lnTo>
                                  <a:lnTo>
                                    <a:pt x="1245" y="1960"/>
                                  </a:lnTo>
                                  <a:lnTo>
                                    <a:pt x="1279" y="1941"/>
                                  </a:lnTo>
                                  <a:lnTo>
                                    <a:pt x="1314" y="1921"/>
                                  </a:lnTo>
                                  <a:lnTo>
                                    <a:pt x="1342" y="1901"/>
                                  </a:lnTo>
                                  <a:lnTo>
                                    <a:pt x="1371" y="1880"/>
                                  </a:lnTo>
                                  <a:lnTo>
                                    <a:pt x="1399" y="1856"/>
                                  </a:lnTo>
                                  <a:lnTo>
                                    <a:pt x="1425" y="1831"/>
                                  </a:lnTo>
                                  <a:lnTo>
                                    <a:pt x="1450" y="1805"/>
                                  </a:lnTo>
                                  <a:lnTo>
                                    <a:pt x="1475" y="1778"/>
                                  </a:lnTo>
                                  <a:lnTo>
                                    <a:pt x="1498" y="1748"/>
                                  </a:lnTo>
                                  <a:lnTo>
                                    <a:pt x="1519" y="1718"/>
                                  </a:lnTo>
                                  <a:lnTo>
                                    <a:pt x="1539" y="1686"/>
                                  </a:lnTo>
                                  <a:lnTo>
                                    <a:pt x="1557" y="1653"/>
                                  </a:lnTo>
                                  <a:lnTo>
                                    <a:pt x="1574" y="1618"/>
                                  </a:lnTo>
                                  <a:lnTo>
                                    <a:pt x="1589" y="1583"/>
                                  </a:lnTo>
                                  <a:lnTo>
                                    <a:pt x="1602" y="1546"/>
                                  </a:lnTo>
                                  <a:lnTo>
                                    <a:pt x="1613" y="1508"/>
                                  </a:lnTo>
                                  <a:lnTo>
                                    <a:pt x="1621" y="1469"/>
                                  </a:lnTo>
                                  <a:lnTo>
                                    <a:pt x="1628" y="1429"/>
                                  </a:lnTo>
                                  <a:lnTo>
                                    <a:pt x="1632" y="1389"/>
                                  </a:lnTo>
                                  <a:lnTo>
                                    <a:pt x="1634" y="1347"/>
                                  </a:lnTo>
                                  <a:lnTo>
                                    <a:pt x="1633" y="1304"/>
                                  </a:lnTo>
                                  <a:lnTo>
                                    <a:pt x="1630" y="1262"/>
                                  </a:lnTo>
                                  <a:lnTo>
                                    <a:pt x="1625" y="1218"/>
                                  </a:lnTo>
                                  <a:lnTo>
                                    <a:pt x="1615" y="1173"/>
                                  </a:lnTo>
                                  <a:lnTo>
                                    <a:pt x="1604" y="1128"/>
                                  </a:lnTo>
                                  <a:lnTo>
                                    <a:pt x="1589" y="1082"/>
                                  </a:lnTo>
                                  <a:lnTo>
                                    <a:pt x="1571" y="1036"/>
                                  </a:lnTo>
                                  <a:lnTo>
                                    <a:pt x="1551" y="989"/>
                                  </a:lnTo>
                                  <a:lnTo>
                                    <a:pt x="1527" y="942"/>
                                  </a:lnTo>
                                  <a:lnTo>
                                    <a:pt x="1499" y="895"/>
                                  </a:lnTo>
                                  <a:lnTo>
                                    <a:pt x="1468" y="847"/>
                                  </a:lnTo>
                                  <a:lnTo>
                                    <a:pt x="1434" y="800"/>
                                  </a:lnTo>
                                  <a:lnTo>
                                    <a:pt x="1396" y="751"/>
                                  </a:lnTo>
                                  <a:lnTo>
                                    <a:pt x="1354" y="704"/>
                                  </a:lnTo>
                                  <a:lnTo>
                                    <a:pt x="1320" y="660"/>
                                  </a:lnTo>
                                  <a:lnTo>
                                    <a:pt x="1284" y="619"/>
                                  </a:lnTo>
                                  <a:lnTo>
                                    <a:pt x="1250" y="579"/>
                                  </a:lnTo>
                                  <a:lnTo>
                                    <a:pt x="1214" y="541"/>
                                  </a:lnTo>
                                  <a:lnTo>
                                    <a:pt x="1179" y="504"/>
                                  </a:lnTo>
                                  <a:lnTo>
                                    <a:pt x="1143" y="468"/>
                                  </a:lnTo>
                                  <a:lnTo>
                                    <a:pt x="1107" y="434"/>
                                  </a:lnTo>
                                  <a:lnTo>
                                    <a:pt x="1072" y="402"/>
                                  </a:lnTo>
                                  <a:lnTo>
                                    <a:pt x="1036" y="373"/>
                                  </a:lnTo>
                                  <a:lnTo>
                                    <a:pt x="1001" y="343"/>
                                  </a:lnTo>
                                  <a:lnTo>
                                    <a:pt x="965" y="316"/>
                                  </a:lnTo>
                                  <a:lnTo>
                                    <a:pt x="931" y="291"/>
                                  </a:lnTo>
                                  <a:lnTo>
                                    <a:pt x="895" y="267"/>
                                  </a:lnTo>
                                  <a:lnTo>
                                    <a:pt x="861" y="245"/>
                                  </a:lnTo>
                                  <a:lnTo>
                                    <a:pt x="826" y="225"/>
                                  </a:lnTo>
                                  <a:lnTo>
                                    <a:pt x="792" y="206"/>
                                  </a:lnTo>
                                  <a:lnTo>
                                    <a:pt x="758" y="189"/>
                                  </a:lnTo>
                                  <a:lnTo>
                                    <a:pt x="724" y="174"/>
                                  </a:lnTo>
                                  <a:lnTo>
                                    <a:pt x="691" y="161"/>
                                  </a:lnTo>
                                  <a:lnTo>
                                    <a:pt x="659" y="150"/>
                                  </a:lnTo>
                                  <a:lnTo>
                                    <a:pt x="627" y="140"/>
                                  </a:lnTo>
                                  <a:lnTo>
                                    <a:pt x="595" y="132"/>
                                  </a:lnTo>
                                  <a:lnTo>
                                    <a:pt x="564" y="126"/>
                                  </a:lnTo>
                                  <a:lnTo>
                                    <a:pt x="535" y="123"/>
                                  </a:lnTo>
                                  <a:lnTo>
                                    <a:pt x="50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48" y="123"/>
                                  </a:lnTo>
                                  <a:lnTo>
                                    <a:pt x="421" y="126"/>
                                  </a:lnTo>
                                  <a:lnTo>
                                    <a:pt x="395" y="132"/>
                                  </a:lnTo>
                                  <a:lnTo>
                                    <a:pt x="369" y="140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32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60000"/>
                                <a:lumOff val="4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07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6118" y="3727"/>
                              <a:ext cx="1449" cy="1862"/>
                            </a:xfrm>
                            <a:custGeom>
                              <a:avLst/>
                              <a:gdLst>
                                <a:gd name="T0" fmla="*/ 624 w 3180"/>
                                <a:gd name="T1" fmla="*/ 3707 h 3711"/>
                                <a:gd name="T2" fmla="*/ 992 w 3180"/>
                                <a:gd name="T3" fmla="*/ 3677 h 3711"/>
                                <a:gd name="T4" fmla="*/ 1399 w 3180"/>
                                <a:gd name="T5" fmla="*/ 3529 h 3711"/>
                                <a:gd name="T6" fmla="*/ 1823 w 3180"/>
                                <a:gd name="T7" fmla="*/ 3280 h 3711"/>
                                <a:gd name="T8" fmla="*/ 2239 w 3180"/>
                                <a:gd name="T9" fmla="*/ 2950 h 3711"/>
                                <a:gd name="T10" fmla="*/ 2624 w 3180"/>
                                <a:gd name="T11" fmla="*/ 2558 h 3711"/>
                                <a:gd name="T12" fmla="*/ 2934 w 3180"/>
                                <a:gd name="T13" fmla="*/ 2127 h 3711"/>
                                <a:gd name="T14" fmla="*/ 3115 w 3180"/>
                                <a:gd name="T15" fmla="*/ 1711 h 3711"/>
                                <a:gd name="T16" fmla="*/ 3180 w 3180"/>
                                <a:gd name="T17" fmla="*/ 1325 h 3711"/>
                                <a:gd name="T18" fmla="*/ 3138 w 3180"/>
                                <a:gd name="T19" fmla="*/ 971 h 3711"/>
                                <a:gd name="T20" fmla="*/ 2995 w 3180"/>
                                <a:gd name="T21" fmla="*/ 658 h 3711"/>
                                <a:gd name="T22" fmla="*/ 2756 w 3180"/>
                                <a:gd name="T23" fmla="*/ 386 h 3711"/>
                                <a:gd name="T24" fmla="*/ 2430 w 3180"/>
                                <a:gd name="T25" fmla="*/ 164 h 3711"/>
                                <a:gd name="T26" fmla="*/ 2094 w 3180"/>
                                <a:gd name="T27" fmla="*/ 36 h 3711"/>
                                <a:gd name="T28" fmla="*/ 1735 w 3180"/>
                                <a:gd name="T29" fmla="*/ 2 h 3711"/>
                                <a:gd name="T30" fmla="*/ 1375 w 3180"/>
                                <a:gd name="T31" fmla="*/ 70 h 3711"/>
                                <a:gd name="T32" fmla="*/ 1029 w 3180"/>
                                <a:gd name="T33" fmla="*/ 250 h 3711"/>
                                <a:gd name="T34" fmla="*/ 712 w 3180"/>
                                <a:gd name="T35" fmla="*/ 551 h 3711"/>
                                <a:gd name="T36" fmla="*/ 443 w 3180"/>
                                <a:gd name="T37" fmla="*/ 983 h 3711"/>
                                <a:gd name="T38" fmla="*/ 233 w 3180"/>
                                <a:gd name="T39" fmla="*/ 1510 h 3711"/>
                                <a:gd name="T40" fmla="*/ 87 w 3180"/>
                                <a:gd name="T41" fmla="*/ 2012 h 3711"/>
                                <a:gd name="T42" fmla="*/ 11 w 3180"/>
                                <a:gd name="T43" fmla="*/ 2473 h 3711"/>
                                <a:gd name="T44" fmla="*/ 6 w 3180"/>
                                <a:gd name="T45" fmla="*/ 2881 h 3711"/>
                                <a:gd name="T46" fmla="*/ 73 w 3180"/>
                                <a:gd name="T47" fmla="*/ 3224 h 3711"/>
                                <a:gd name="T48" fmla="*/ 211 w 3180"/>
                                <a:gd name="T49" fmla="*/ 3486 h 3711"/>
                                <a:gd name="T50" fmla="*/ 481 w 3180"/>
                                <a:gd name="T51" fmla="*/ 3381 h 3711"/>
                                <a:gd name="T52" fmla="*/ 758 w 3180"/>
                                <a:gd name="T53" fmla="*/ 3453 h 3711"/>
                                <a:gd name="T54" fmla="*/ 1087 w 3180"/>
                                <a:gd name="T55" fmla="*/ 3409 h 3711"/>
                                <a:gd name="T56" fmla="*/ 1446 w 3180"/>
                                <a:gd name="T57" fmla="*/ 3267 h 3711"/>
                                <a:gd name="T58" fmla="*/ 1814 w 3180"/>
                                <a:gd name="T59" fmla="*/ 3040 h 3711"/>
                                <a:gd name="T60" fmla="*/ 2172 w 3180"/>
                                <a:gd name="T61" fmla="*/ 2744 h 3711"/>
                                <a:gd name="T62" fmla="*/ 2499 w 3180"/>
                                <a:gd name="T63" fmla="*/ 2393 h 3711"/>
                                <a:gd name="T64" fmla="*/ 2785 w 3180"/>
                                <a:gd name="T65" fmla="*/ 2013 h 3711"/>
                                <a:gd name="T66" fmla="*/ 2965 w 3180"/>
                                <a:gd name="T67" fmla="*/ 1639 h 3711"/>
                                <a:gd name="T68" fmla="*/ 3030 w 3180"/>
                                <a:gd name="T69" fmla="*/ 1282 h 3711"/>
                                <a:gd name="T70" fmla="*/ 2989 w 3180"/>
                                <a:gd name="T71" fmla="*/ 949 h 3711"/>
                                <a:gd name="T72" fmla="*/ 2851 w 3180"/>
                                <a:gd name="T73" fmla="*/ 654 h 3711"/>
                                <a:gd name="T74" fmla="*/ 2627 w 3180"/>
                                <a:gd name="T75" fmla="*/ 405 h 3711"/>
                                <a:gd name="T76" fmla="*/ 2334 w 3180"/>
                                <a:gd name="T77" fmla="*/ 218 h 3711"/>
                                <a:gd name="T78" fmla="*/ 2021 w 3180"/>
                                <a:gd name="T79" fmla="*/ 119 h 3711"/>
                                <a:gd name="T80" fmla="*/ 1680 w 3180"/>
                                <a:gd name="T81" fmla="*/ 105 h 3711"/>
                                <a:gd name="T82" fmla="*/ 1332 w 3180"/>
                                <a:gd name="T83" fmla="*/ 186 h 3711"/>
                                <a:gd name="T84" fmla="*/ 999 w 3180"/>
                                <a:gd name="T85" fmla="*/ 380 h 3711"/>
                                <a:gd name="T86" fmla="*/ 701 w 3180"/>
                                <a:gd name="T87" fmla="*/ 699 h 3711"/>
                                <a:gd name="T88" fmla="*/ 462 w 3180"/>
                                <a:gd name="T89" fmla="*/ 1156 h 3711"/>
                                <a:gd name="T90" fmla="*/ 288 w 3180"/>
                                <a:gd name="T91" fmla="*/ 1631 h 3711"/>
                                <a:gd name="T92" fmla="*/ 178 w 3180"/>
                                <a:gd name="T93" fmla="*/ 2062 h 3711"/>
                                <a:gd name="T94" fmla="*/ 133 w 3180"/>
                                <a:gd name="T95" fmla="*/ 2454 h 3711"/>
                                <a:gd name="T96" fmla="*/ 150 w 3180"/>
                                <a:gd name="T97" fmla="*/ 2796 h 3711"/>
                                <a:gd name="T98" fmla="*/ 229 w 3180"/>
                                <a:gd name="T99" fmla="*/ 3079 h 3711"/>
                                <a:gd name="T100" fmla="*/ 368 w 3180"/>
                                <a:gd name="T101" fmla="*/ 3292 h 3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80" h="3711">
                                  <a:moveTo>
                                    <a:pt x="374" y="3632"/>
                                  </a:moveTo>
                                  <a:lnTo>
                                    <a:pt x="432" y="3659"/>
                                  </a:lnTo>
                                  <a:lnTo>
                                    <a:pt x="494" y="3681"/>
                                  </a:lnTo>
                                  <a:lnTo>
                                    <a:pt x="557" y="3697"/>
                                  </a:lnTo>
                                  <a:lnTo>
                                    <a:pt x="624" y="3707"/>
                                  </a:lnTo>
                                  <a:lnTo>
                                    <a:pt x="693" y="3711"/>
                                  </a:lnTo>
                                  <a:lnTo>
                                    <a:pt x="764" y="3710"/>
                                  </a:lnTo>
                                  <a:lnTo>
                                    <a:pt x="839" y="3704"/>
                                  </a:lnTo>
                                  <a:lnTo>
                                    <a:pt x="913" y="3694"/>
                                  </a:lnTo>
                                  <a:lnTo>
                                    <a:pt x="992" y="3677"/>
                                  </a:lnTo>
                                  <a:lnTo>
                                    <a:pt x="1070" y="3657"/>
                                  </a:lnTo>
                                  <a:lnTo>
                                    <a:pt x="1151" y="3631"/>
                                  </a:lnTo>
                                  <a:lnTo>
                                    <a:pt x="1233" y="3601"/>
                                  </a:lnTo>
                                  <a:lnTo>
                                    <a:pt x="1316" y="3567"/>
                                  </a:lnTo>
                                  <a:lnTo>
                                    <a:pt x="1399" y="3529"/>
                                  </a:lnTo>
                                  <a:lnTo>
                                    <a:pt x="1483" y="3486"/>
                                  </a:lnTo>
                                  <a:lnTo>
                                    <a:pt x="1568" y="3440"/>
                                  </a:lnTo>
                                  <a:lnTo>
                                    <a:pt x="1652" y="3390"/>
                                  </a:lnTo>
                                  <a:lnTo>
                                    <a:pt x="1738" y="3337"/>
                                  </a:lnTo>
                                  <a:lnTo>
                                    <a:pt x="1823" y="3280"/>
                                  </a:lnTo>
                                  <a:lnTo>
                                    <a:pt x="1907" y="3220"/>
                                  </a:lnTo>
                                  <a:lnTo>
                                    <a:pt x="1992" y="3156"/>
                                  </a:lnTo>
                                  <a:lnTo>
                                    <a:pt x="2075" y="3091"/>
                                  </a:lnTo>
                                  <a:lnTo>
                                    <a:pt x="2158" y="3021"/>
                                  </a:lnTo>
                                  <a:lnTo>
                                    <a:pt x="2239" y="2950"/>
                                  </a:lnTo>
                                  <a:lnTo>
                                    <a:pt x="2319" y="2875"/>
                                  </a:lnTo>
                                  <a:lnTo>
                                    <a:pt x="2398" y="2800"/>
                                  </a:lnTo>
                                  <a:lnTo>
                                    <a:pt x="2475" y="2720"/>
                                  </a:lnTo>
                                  <a:lnTo>
                                    <a:pt x="2550" y="2640"/>
                                  </a:lnTo>
                                  <a:lnTo>
                                    <a:pt x="2624" y="2558"/>
                                  </a:lnTo>
                                  <a:lnTo>
                                    <a:pt x="2695" y="2473"/>
                                  </a:lnTo>
                                  <a:lnTo>
                                    <a:pt x="2764" y="2388"/>
                                  </a:lnTo>
                                  <a:lnTo>
                                    <a:pt x="2829" y="2300"/>
                                  </a:lnTo>
                                  <a:lnTo>
                                    <a:pt x="2885" y="2213"/>
                                  </a:lnTo>
                                  <a:lnTo>
                                    <a:pt x="2934" y="2127"/>
                                  </a:lnTo>
                                  <a:lnTo>
                                    <a:pt x="2981" y="2042"/>
                                  </a:lnTo>
                                  <a:lnTo>
                                    <a:pt x="3021" y="1958"/>
                                  </a:lnTo>
                                  <a:lnTo>
                                    <a:pt x="3057" y="1875"/>
                                  </a:lnTo>
                                  <a:lnTo>
                                    <a:pt x="3089" y="1793"/>
                                  </a:lnTo>
                                  <a:lnTo>
                                    <a:pt x="3115" y="1711"/>
                                  </a:lnTo>
                                  <a:lnTo>
                                    <a:pt x="3137" y="1632"/>
                                  </a:lnTo>
                                  <a:lnTo>
                                    <a:pt x="3155" y="1554"/>
                                  </a:lnTo>
                                  <a:lnTo>
                                    <a:pt x="3168" y="1476"/>
                                  </a:lnTo>
                                  <a:lnTo>
                                    <a:pt x="3176" y="1400"/>
                                  </a:lnTo>
                                  <a:lnTo>
                                    <a:pt x="3180" y="1325"/>
                                  </a:lnTo>
                                  <a:lnTo>
                                    <a:pt x="3180" y="1252"/>
                                  </a:lnTo>
                                  <a:lnTo>
                                    <a:pt x="3176" y="1180"/>
                                  </a:lnTo>
                                  <a:lnTo>
                                    <a:pt x="3168" y="1109"/>
                                  </a:lnTo>
                                  <a:lnTo>
                                    <a:pt x="3155" y="1040"/>
                                  </a:lnTo>
                                  <a:lnTo>
                                    <a:pt x="3138" y="971"/>
                                  </a:lnTo>
                                  <a:lnTo>
                                    <a:pt x="3117" y="906"/>
                                  </a:lnTo>
                                  <a:lnTo>
                                    <a:pt x="3092" y="841"/>
                                  </a:lnTo>
                                  <a:lnTo>
                                    <a:pt x="3064" y="778"/>
                                  </a:lnTo>
                                  <a:lnTo>
                                    <a:pt x="3030" y="717"/>
                                  </a:lnTo>
                                  <a:lnTo>
                                    <a:pt x="2995" y="658"/>
                                  </a:lnTo>
                                  <a:lnTo>
                                    <a:pt x="2955" y="599"/>
                                  </a:lnTo>
                                  <a:lnTo>
                                    <a:pt x="2911" y="544"/>
                                  </a:lnTo>
                                  <a:lnTo>
                                    <a:pt x="2862" y="489"/>
                                  </a:lnTo>
                                  <a:lnTo>
                                    <a:pt x="2811" y="437"/>
                                  </a:lnTo>
                                  <a:lnTo>
                                    <a:pt x="2756" y="386"/>
                                  </a:lnTo>
                                  <a:lnTo>
                                    <a:pt x="2698" y="338"/>
                                  </a:lnTo>
                                  <a:lnTo>
                                    <a:pt x="2636" y="292"/>
                                  </a:lnTo>
                                  <a:lnTo>
                                    <a:pt x="2570" y="247"/>
                                  </a:lnTo>
                                  <a:lnTo>
                                    <a:pt x="2502" y="204"/>
                                  </a:lnTo>
                                  <a:lnTo>
                                    <a:pt x="2430" y="164"/>
                                  </a:lnTo>
                                  <a:lnTo>
                                    <a:pt x="2365" y="132"/>
                                  </a:lnTo>
                                  <a:lnTo>
                                    <a:pt x="2299" y="102"/>
                                  </a:lnTo>
                                  <a:lnTo>
                                    <a:pt x="2231" y="76"/>
                                  </a:lnTo>
                                  <a:lnTo>
                                    <a:pt x="2162" y="55"/>
                                  </a:lnTo>
                                  <a:lnTo>
                                    <a:pt x="2094" y="36"/>
                                  </a:lnTo>
                                  <a:lnTo>
                                    <a:pt x="2022" y="22"/>
                                  </a:lnTo>
                                  <a:lnTo>
                                    <a:pt x="1951" y="11"/>
                                  </a:lnTo>
                                  <a:lnTo>
                                    <a:pt x="1880" y="4"/>
                                  </a:lnTo>
                                  <a:lnTo>
                                    <a:pt x="1808" y="0"/>
                                  </a:lnTo>
                                  <a:lnTo>
                                    <a:pt x="1735" y="2"/>
                                  </a:lnTo>
                                  <a:lnTo>
                                    <a:pt x="1663" y="6"/>
                                  </a:lnTo>
                                  <a:lnTo>
                                    <a:pt x="1591" y="16"/>
                                  </a:lnTo>
                                  <a:lnTo>
                                    <a:pt x="1518" y="30"/>
                                  </a:lnTo>
                                  <a:lnTo>
                                    <a:pt x="1447" y="48"/>
                                  </a:lnTo>
                                  <a:lnTo>
                                    <a:pt x="1375" y="70"/>
                                  </a:lnTo>
                                  <a:lnTo>
                                    <a:pt x="1304" y="96"/>
                                  </a:lnTo>
                                  <a:lnTo>
                                    <a:pt x="1234" y="128"/>
                                  </a:lnTo>
                                  <a:lnTo>
                                    <a:pt x="1165" y="164"/>
                                  </a:lnTo>
                                  <a:lnTo>
                                    <a:pt x="1096" y="204"/>
                                  </a:lnTo>
                                  <a:lnTo>
                                    <a:pt x="1029" y="250"/>
                                  </a:lnTo>
                                  <a:lnTo>
                                    <a:pt x="962" y="300"/>
                                  </a:lnTo>
                                  <a:lnTo>
                                    <a:pt x="897" y="356"/>
                                  </a:lnTo>
                                  <a:lnTo>
                                    <a:pt x="834" y="416"/>
                                  </a:lnTo>
                                  <a:lnTo>
                                    <a:pt x="772" y="481"/>
                                  </a:lnTo>
                                  <a:lnTo>
                                    <a:pt x="712" y="551"/>
                                  </a:lnTo>
                                  <a:lnTo>
                                    <a:pt x="654" y="627"/>
                                  </a:lnTo>
                                  <a:lnTo>
                                    <a:pt x="598" y="707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492" y="886"/>
                                  </a:lnTo>
                                  <a:lnTo>
                                    <a:pt x="443" y="983"/>
                                  </a:lnTo>
                                  <a:lnTo>
                                    <a:pt x="396" y="1086"/>
                                  </a:lnTo>
                                  <a:lnTo>
                                    <a:pt x="353" y="1194"/>
                                  </a:lnTo>
                                  <a:lnTo>
                                    <a:pt x="310" y="1301"/>
                                  </a:lnTo>
                                  <a:lnTo>
                                    <a:pt x="270" y="1406"/>
                                  </a:lnTo>
                                  <a:lnTo>
                                    <a:pt x="233" y="1510"/>
                                  </a:lnTo>
                                  <a:lnTo>
                                    <a:pt x="197" y="1613"/>
                                  </a:lnTo>
                                  <a:lnTo>
                                    <a:pt x="165" y="1715"/>
                                  </a:lnTo>
                                  <a:lnTo>
                                    <a:pt x="137" y="1814"/>
                                  </a:lnTo>
                                  <a:lnTo>
                                    <a:pt x="111" y="1914"/>
                                  </a:lnTo>
                                  <a:lnTo>
                                    <a:pt x="87" y="2012"/>
                                  </a:lnTo>
                                  <a:lnTo>
                                    <a:pt x="66" y="2108"/>
                                  </a:lnTo>
                                  <a:lnTo>
                                    <a:pt x="48" y="2202"/>
                                  </a:lnTo>
                                  <a:lnTo>
                                    <a:pt x="34" y="2294"/>
                                  </a:lnTo>
                                  <a:lnTo>
                                    <a:pt x="20" y="2385"/>
                                  </a:lnTo>
                                  <a:lnTo>
                                    <a:pt x="11" y="2473"/>
                                  </a:lnTo>
                                  <a:lnTo>
                                    <a:pt x="5" y="2559"/>
                                  </a:lnTo>
                                  <a:lnTo>
                                    <a:pt x="0" y="2643"/>
                                  </a:lnTo>
                                  <a:lnTo>
                                    <a:pt x="0" y="2725"/>
                                  </a:lnTo>
                                  <a:lnTo>
                                    <a:pt x="1" y="2804"/>
                                  </a:lnTo>
                                  <a:lnTo>
                                    <a:pt x="6" y="2881"/>
                                  </a:lnTo>
                                  <a:lnTo>
                                    <a:pt x="15" y="2956"/>
                                  </a:lnTo>
                                  <a:lnTo>
                                    <a:pt x="24" y="3027"/>
                                  </a:lnTo>
                                  <a:lnTo>
                                    <a:pt x="38" y="3096"/>
                                  </a:lnTo>
                                  <a:lnTo>
                                    <a:pt x="54" y="3161"/>
                                  </a:lnTo>
                                  <a:lnTo>
                                    <a:pt x="73" y="3224"/>
                                  </a:lnTo>
                                  <a:lnTo>
                                    <a:pt x="95" y="3283"/>
                                  </a:lnTo>
                                  <a:lnTo>
                                    <a:pt x="120" y="3338"/>
                                  </a:lnTo>
                                  <a:lnTo>
                                    <a:pt x="147" y="3392"/>
                                  </a:lnTo>
                                  <a:lnTo>
                                    <a:pt x="178" y="3441"/>
                                  </a:lnTo>
                                  <a:lnTo>
                                    <a:pt x="211" y="3486"/>
                                  </a:lnTo>
                                  <a:lnTo>
                                    <a:pt x="248" y="3529"/>
                                  </a:lnTo>
                                  <a:lnTo>
                                    <a:pt x="287" y="3567"/>
                                  </a:lnTo>
                                  <a:lnTo>
                                    <a:pt x="329" y="3601"/>
                                  </a:lnTo>
                                  <a:lnTo>
                                    <a:pt x="374" y="3632"/>
                                  </a:lnTo>
                                  <a:close/>
                                  <a:moveTo>
                                    <a:pt x="481" y="3381"/>
                                  </a:moveTo>
                                  <a:lnTo>
                                    <a:pt x="530" y="3406"/>
                                  </a:lnTo>
                                  <a:lnTo>
                                    <a:pt x="584" y="3425"/>
                                  </a:lnTo>
                                  <a:lnTo>
                                    <a:pt x="640" y="3439"/>
                                  </a:lnTo>
                                  <a:lnTo>
                                    <a:pt x="698" y="3449"/>
                                  </a:lnTo>
                                  <a:lnTo>
                                    <a:pt x="758" y="3453"/>
                                  </a:lnTo>
                                  <a:lnTo>
                                    <a:pt x="821" y="3453"/>
                                  </a:lnTo>
                                  <a:lnTo>
                                    <a:pt x="885" y="3449"/>
                                  </a:lnTo>
                                  <a:lnTo>
                                    <a:pt x="951" y="3440"/>
                                  </a:lnTo>
                                  <a:lnTo>
                                    <a:pt x="1018" y="3427"/>
                                  </a:lnTo>
                                  <a:lnTo>
                                    <a:pt x="1087" y="3409"/>
                                  </a:lnTo>
                                  <a:lnTo>
                                    <a:pt x="1157" y="3389"/>
                                  </a:lnTo>
                                  <a:lnTo>
                                    <a:pt x="1228" y="3364"/>
                                  </a:lnTo>
                                  <a:lnTo>
                                    <a:pt x="1300" y="3335"/>
                                  </a:lnTo>
                                  <a:lnTo>
                                    <a:pt x="1372" y="3303"/>
                                  </a:lnTo>
                                  <a:lnTo>
                                    <a:pt x="1446" y="3267"/>
                                  </a:lnTo>
                                  <a:lnTo>
                                    <a:pt x="1520" y="3228"/>
                                  </a:lnTo>
                                  <a:lnTo>
                                    <a:pt x="1593" y="3186"/>
                                  </a:lnTo>
                                  <a:lnTo>
                                    <a:pt x="1667" y="3139"/>
                                  </a:lnTo>
                                  <a:lnTo>
                                    <a:pt x="1740" y="3091"/>
                                  </a:lnTo>
                                  <a:lnTo>
                                    <a:pt x="1814" y="3040"/>
                                  </a:lnTo>
                                  <a:lnTo>
                                    <a:pt x="1887" y="2986"/>
                                  </a:lnTo>
                                  <a:lnTo>
                                    <a:pt x="1960" y="2929"/>
                                  </a:lnTo>
                                  <a:lnTo>
                                    <a:pt x="2031" y="2869"/>
                                  </a:lnTo>
                                  <a:lnTo>
                                    <a:pt x="2102" y="2808"/>
                                  </a:lnTo>
                                  <a:lnTo>
                                    <a:pt x="2172" y="2744"/>
                                  </a:lnTo>
                                  <a:lnTo>
                                    <a:pt x="2241" y="2678"/>
                                  </a:lnTo>
                                  <a:lnTo>
                                    <a:pt x="2307" y="2609"/>
                                  </a:lnTo>
                                  <a:lnTo>
                                    <a:pt x="2373" y="2539"/>
                                  </a:lnTo>
                                  <a:lnTo>
                                    <a:pt x="2437" y="2467"/>
                                  </a:lnTo>
                                  <a:lnTo>
                                    <a:pt x="2499" y="2393"/>
                                  </a:lnTo>
                                  <a:lnTo>
                                    <a:pt x="2560" y="2319"/>
                                  </a:lnTo>
                                  <a:lnTo>
                                    <a:pt x="2618" y="2242"/>
                                  </a:lnTo>
                                  <a:lnTo>
                                    <a:pt x="2678" y="2166"/>
                                  </a:lnTo>
                                  <a:lnTo>
                                    <a:pt x="2734" y="2090"/>
                                  </a:lnTo>
                                  <a:lnTo>
                                    <a:pt x="2785" y="2013"/>
                                  </a:lnTo>
                                  <a:lnTo>
                                    <a:pt x="2831" y="1939"/>
                                  </a:lnTo>
                                  <a:lnTo>
                                    <a:pt x="2872" y="1863"/>
                                  </a:lnTo>
                                  <a:lnTo>
                                    <a:pt x="2908" y="1788"/>
                                  </a:lnTo>
                                  <a:lnTo>
                                    <a:pt x="2939" y="1714"/>
                                  </a:lnTo>
                                  <a:lnTo>
                                    <a:pt x="2965" y="1639"/>
                                  </a:lnTo>
                                  <a:lnTo>
                                    <a:pt x="2988" y="1566"/>
                                  </a:lnTo>
                                  <a:lnTo>
                                    <a:pt x="3004" y="1494"/>
                                  </a:lnTo>
                                  <a:lnTo>
                                    <a:pt x="3017" y="1421"/>
                                  </a:lnTo>
                                  <a:lnTo>
                                    <a:pt x="3026" y="1351"/>
                                  </a:lnTo>
                                  <a:lnTo>
                                    <a:pt x="3030" y="1282"/>
                                  </a:lnTo>
                                  <a:lnTo>
                                    <a:pt x="3030" y="1212"/>
                                  </a:lnTo>
                                  <a:lnTo>
                                    <a:pt x="3026" y="1144"/>
                                  </a:lnTo>
                                  <a:lnTo>
                                    <a:pt x="3017" y="1078"/>
                                  </a:lnTo>
                                  <a:lnTo>
                                    <a:pt x="3006" y="1013"/>
                                  </a:lnTo>
                                  <a:lnTo>
                                    <a:pt x="2989" y="949"/>
                                  </a:lnTo>
                                  <a:lnTo>
                                    <a:pt x="2969" y="886"/>
                                  </a:lnTo>
                                  <a:lnTo>
                                    <a:pt x="2945" y="826"/>
                                  </a:lnTo>
                                  <a:lnTo>
                                    <a:pt x="2918" y="766"/>
                                  </a:lnTo>
                                  <a:lnTo>
                                    <a:pt x="2886" y="710"/>
                                  </a:lnTo>
                                  <a:lnTo>
                                    <a:pt x="2851" y="654"/>
                                  </a:lnTo>
                                  <a:lnTo>
                                    <a:pt x="2813" y="599"/>
                                  </a:lnTo>
                                  <a:lnTo>
                                    <a:pt x="2772" y="547"/>
                                  </a:lnTo>
                                  <a:lnTo>
                                    <a:pt x="2727" y="498"/>
                                  </a:lnTo>
                                  <a:lnTo>
                                    <a:pt x="2678" y="450"/>
                                  </a:lnTo>
                                  <a:lnTo>
                                    <a:pt x="2627" y="405"/>
                                  </a:lnTo>
                                  <a:lnTo>
                                    <a:pt x="2573" y="361"/>
                                  </a:lnTo>
                                  <a:lnTo>
                                    <a:pt x="2516" y="321"/>
                                  </a:lnTo>
                                  <a:lnTo>
                                    <a:pt x="2455" y="283"/>
                                  </a:lnTo>
                                  <a:lnTo>
                                    <a:pt x="2392" y="247"/>
                                  </a:lnTo>
                                  <a:lnTo>
                                    <a:pt x="2334" y="218"/>
                                  </a:lnTo>
                                  <a:lnTo>
                                    <a:pt x="2275" y="192"/>
                                  </a:lnTo>
                                  <a:lnTo>
                                    <a:pt x="2213" y="170"/>
                                  </a:lnTo>
                                  <a:lnTo>
                                    <a:pt x="2152" y="150"/>
                                  </a:lnTo>
                                  <a:lnTo>
                                    <a:pt x="2086" y="133"/>
                                  </a:lnTo>
                                  <a:lnTo>
                                    <a:pt x="2021" y="119"/>
                                  </a:lnTo>
                                  <a:lnTo>
                                    <a:pt x="1955" y="109"/>
                                  </a:lnTo>
                                  <a:lnTo>
                                    <a:pt x="1887" y="102"/>
                                  </a:lnTo>
                                  <a:lnTo>
                                    <a:pt x="1818" y="100"/>
                                  </a:lnTo>
                                  <a:lnTo>
                                    <a:pt x="1750" y="100"/>
                                  </a:lnTo>
                                  <a:lnTo>
                                    <a:pt x="1680" y="105"/>
                                  </a:lnTo>
                                  <a:lnTo>
                                    <a:pt x="1610" y="113"/>
                                  </a:lnTo>
                                  <a:lnTo>
                                    <a:pt x="1541" y="125"/>
                                  </a:lnTo>
                                  <a:lnTo>
                                    <a:pt x="1471" y="141"/>
                                  </a:lnTo>
                                  <a:lnTo>
                                    <a:pt x="1401" y="161"/>
                                  </a:lnTo>
                                  <a:lnTo>
                                    <a:pt x="1332" y="186"/>
                                  </a:lnTo>
                                  <a:lnTo>
                                    <a:pt x="1263" y="216"/>
                                  </a:lnTo>
                                  <a:lnTo>
                                    <a:pt x="1196" y="250"/>
                                  </a:lnTo>
                                  <a:lnTo>
                                    <a:pt x="1129" y="289"/>
                                  </a:lnTo>
                                  <a:lnTo>
                                    <a:pt x="1063" y="332"/>
                                  </a:lnTo>
                                  <a:lnTo>
                                    <a:pt x="999" y="380"/>
                                  </a:lnTo>
                                  <a:lnTo>
                                    <a:pt x="936" y="434"/>
                                  </a:lnTo>
                                  <a:lnTo>
                                    <a:pt x="874" y="493"/>
                                  </a:lnTo>
                                  <a:lnTo>
                                    <a:pt x="815" y="556"/>
                                  </a:lnTo>
                                  <a:lnTo>
                                    <a:pt x="757" y="624"/>
                                  </a:lnTo>
                                  <a:lnTo>
                                    <a:pt x="701" y="699"/>
                                  </a:lnTo>
                                  <a:lnTo>
                                    <a:pt x="649" y="779"/>
                                  </a:lnTo>
                                  <a:lnTo>
                                    <a:pt x="598" y="865"/>
                                  </a:lnTo>
                                  <a:lnTo>
                                    <a:pt x="549" y="956"/>
                                  </a:lnTo>
                                  <a:lnTo>
                                    <a:pt x="504" y="1053"/>
                                  </a:lnTo>
                                  <a:lnTo>
                                    <a:pt x="462" y="1156"/>
                                  </a:lnTo>
                                  <a:lnTo>
                                    <a:pt x="423" y="1265"/>
                                  </a:lnTo>
                                  <a:lnTo>
                                    <a:pt x="386" y="1359"/>
                                  </a:lnTo>
                                  <a:lnTo>
                                    <a:pt x="350" y="1450"/>
                                  </a:lnTo>
                                  <a:lnTo>
                                    <a:pt x="318" y="1541"/>
                                  </a:lnTo>
                                  <a:lnTo>
                                    <a:pt x="288" y="1631"/>
                                  </a:lnTo>
                                  <a:lnTo>
                                    <a:pt x="261" y="1720"/>
                                  </a:lnTo>
                                  <a:lnTo>
                                    <a:pt x="236" y="1807"/>
                                  </a:lnTo>
                                  <a:lnTo>
                                    <a:pt x="215" y="1894"/>
                                  </a:lnTo>
                                  <a:lnTo>
                                    <a:pt x="196" y="1979"/>
                                  </a:lnTo>
                                  <a:lnTo>
                                    <a:pt x="178" y="2062"/>
                                  </a:lnTo>
                                  <a:lnTo>
                                    <a:pt x="164" y="2144"/>
                                  </a:lnTo>
                                  <a:lnTo>
                                    <a:pt x="153" y="2224"/>
                                  </a:lnTo>
                                  <a:lnTo>
                                    <a:pt x="144" y="2302"/>
                                  </a:lnTo>
                                  <a:lnTo>
                                    <a:pt x="137" y="2379"/>
                                  </a:lnTo>
                                  <a:lnTo>
                                    <a:pt x="133" y="2454"/>
                                  </a:lnTo>
                                  <a:lnTo>
                                    <a:pt x="131" y="2527"/>
                                  </a:lnTo>
                                  <a:lnTo>
                                    <a:pt x="132" y="2597"/>
                                  </a:lnTo>
                                  <a:lnTo>
                                    <a:pt x="135" y="2666"/>
                                  </a:lnTo>
                                  <a:lnTo>
                                    <a:pt x="141" y="2732"/>
                                  </a:lnTo>
                                  <a:lnTo>
                                    <a:pt x="150" y="2796"/>
                                  </a:lnTo>
                                  <a:lnTo>
                                    <a:pt x="160" y="2858"/>
                                  </a:lnTo>
                                  <a:lnTo>
                                    <a:pt x="175" y="2917"/>
                                  </a:lnTo>
                                  <a:lnTo>
                                    <a:pt x="190" y="2974"/>
                                  </a:lnTo>
                                  <a:lnTo>
                                    <a:pt x="208" y="3028"/>
                                  </a:lnTo>
                                  <a:lnTo>
                                    <a:pt x="229" y="3079"/>
                                  </a:lnTo>
                                  <a:lnTo>
                                    <a:pt x="252" y="3128"/>
                                  </a:lnTo>
                                  <a:lnTo>
                                    <a:pt x="277" y="3173"/>
                                  </a:lnTo>
                                  <a:lnTo>
                                    <a:pt x="305" y="3215"/>
                                  </a:lnTo>
                                  <a:lnTo>
                                    <a:pt x="335" y="3255"/>
                                  </a:lnTo>
                                  <a:lnTo>
                                    <a:pt x="368" y="3292"/>
                                  </a:lnTo>
                                  <a:lnTo>
                                    <a:pt x="404" y="3325"/>
                                  </a:lnTo>
                                  <a:lnTo>
                                    <a:pt x="440" y="3355"/>
                                  </a:lnTo>
                                  <a:lnTo>
                                    <a:pt x="481" y="3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08"/>
                          <wps:cNvSpPr>
                            <a:spLocks noEditPoints="1"/>
                          </wps:cNvSpPr>
                          <wps:spPr bwMode="auto">
                            <a:xfrm rot="7251522">
                              <a:off x="9102" y="3239"/>
                              <a:ext cx="1224" cy="1908"/>
                            </a:xfrm>
                            <a:custGeom>
                              <a:avLst/>
                              <a:gdLst>
                                <a:gd name="T0" fmla="*/ 525 w 2687"/>
                                <a:gd name="T1" fmla="*/ 3656 h 3801"/>
                                <a:gd name="T2" fmla="*/ 306 w 2687"/>
                                <a:gd name="T3" fmla="*/ 3381 h 3801"/>
                                <a:gd name="T4" fmla="*/ 143 w 2687"/>
                                <a:gd name="T5" fmla="*/ 3000 h 3801"/>
                                <a:gd name="T6" fmla="*/ 41 w 2687"/>
                                <a:gd name="T7" fmla="*/ 2543 h 3801"/>
                                <a:gd name="T8" fmla="*/ 1 w 2687"/>
                                <a:gd name="T9" fmla="*/ 2038 h 3801"/>
                                <a:gd name="T10" fmla="*/ 23 w 2687"/>
                                <a:gd name="T11" fmla="*/ 1515 h 3801"/>
                                <a:gd name="T12" fmla="*/ 122 w 2687"/>
                                <a:gd name="T13" fmla="*/ 1018 h 3801"/>
                                <a:gd name="T14" fmla="*/ 295 w 2687"/>
                                <a:gd name="T15" fmla="*/ 622 h 3801"/>
                                <a:gd name="T16" fmla="*/ 521 w 2687"/>
                                <a:gd name="T17" fmla="*/ 324 h 3801"/>
                                <a:gd name="T18" fmla="*/ 797 w 2687"/>
                                <a:gd name="T19" fmla="*/ 124 h 3801"/>
                                <a:gd name="T20" fmla="*/ 1110 w 2687"/>
                                <a:gd name="T21" fmla="*/ 18 h 3801"/>
                                <a:gd name="T22" fmla="*/ 1454 w 2687"/>
                                <a:gd name="T23" fmla="*/ 7 h 3801"/>
                                <a:gd name="T24" fmla="*/ 1821 w 2687"/>
                                <a:gd name="T25" fmla="*/ 89 h 3801"/>
                                <a:gd name="T26" fmla="*/ 2131 w 2687"/>
                                <a:gd name="T27" fmla="*/ 241 h 3801"/>
                                <a:gd name="T28" fmla="*/ 2387 w 2687"/>
                                <a:gd name="T29" fmla="*/ 467 h 3801"/>
                                <a:gd name="T30" fmla="*/ 2574 w 2687"/>
                                <a:gd name="T31" fmla="*/ 763 h 3801"/>
                                <a:gd name="T32" fmla="*/ 2675 w 2687"/>
                                <a:gd name="T33" fmla="*/ 1122 h 3801"/>
                                <a:gd name="T34" fmla="*/ 2670 w 2687"/>
                                <a:gd name="T35" fmla="*/ 1539 h 3801"/>
                                <a:gd name="T36" fmla="*/ 2545 w 2687"/>
                                <a:gd name="T37" fmla="*/ 2006 h 3801"/>
                                <a:gd name="T38" fmla="*/ 2315 w 2687"/>
                                <a:gd name="T39" fmla="*/ 2497 h 3801"/>
                                <a:gd name="T40" fmla="*/ 2058 w 2687"/>
                                <a:gd name="T41" fmla="*/ 2925 h 3801"/>
                                <a:gd name="T42" fmla="*/ 1786 w 2687"/>
                                <a:gd name="T43" fmla="*/ 3278 h 3801"/>
                                <a:gd name="T44" fmla="*/ 1503 w 2687"/>
                                <a:gd name="T45" fmla="*/ 3548 h 3801"/>
                                <a:gd name="T46" fmla="*/ 1221 w 2687"/>
                                <a:gd name="T47" fmla="*/ 3724 h 3801"/>
                                <a:gd name="T48" fmla="*/ 947 w 2687"/>
                                <a:gd name="T49" fmla="*/ 3799 h 3801"/>
                                <a:gd name="T50" fmla="*/ 845 w 2687"/>
                                <a:gd name="T51" fmla="*/ 3544 h 3801"/>
                                <a:gd name="T52" fmla="*/ 614 w 2687"/>
                                <a:gd name="T53" fmla="*/ 3396 h 3801"/>
                                <a:gd name="T54" fmla="*/ 430 w 2687"/>
                                <a:gd name="T55" fmla="*/ 3139 h 3801"/>
                                <a:gd name="T56" fmla="*/ 296 w 2687"/>
                                <a:gd name="T57" fmla="*/ 2797 h 3801"/>
                                <a:gd name="T58" fmla="*/ 214 w 2687"/>
                                <a:gd name="T59" fmla="*/ 2393 h 3801"/>
                                <a:gd name="T60" fmla="*/ 188 w 2687"/>
                                <a:gd name="T61" fmla="*/ 1951 h 3801"/>
                                <a:gd name="T62" fmla="*/ 219 w 2687"/>
                                <a:gd name="T63" fmla="*/ 1495 h 3801"/>
                                <a:gd name="T64" fmla="*/ 298 w 2687"/>
                                <a:gd name="T65" fmla="*/ 1048 h 3801"/>
                                <a:gd name="T66" fmla="*/ 442 w 2687"/>
                                <a:gd name="T67" fmla="*/ 679 h 3801"/>
                                <a:gd name="T68" fmla="*/ 651 w 2687"/>
                                <a:gd name="T69" fmla="*/ 399 h 3801"/>
                                <a:gd name="T70" fmla="*/ 909 w 2687"/>
                                <a:gd name="T71" fmla="*/ 212 h 3801"/>
                                <a:gd name="T72" fmla="*/ 1206 w 2687"/>
                                <a:gd name="T73" fmla="*/ 115 h 3801"/>
                                <a:gd name="T74" fmla="*/ 1525 w 2687"/>
                                <a:gd name="T75" fmla="*/ 109 h 3801"/>
                                <a:gd name="T76" fmla="*/ 1846 w 2687"/>
                                <a:gd name="T77" fmla="*/ 192 h 3801"/>
                                <a:gd name="T78" fmla="*/ 2119 w 2687"/>
                                <a:gd name="T79" fmla="*/ 345 h 3801"/>
                                <a:gd name="T80" fmla="*/ 2353 w 2687"/>
                                <a:gd name="T81" fmla="*/ 573 h 3801"/>
                                <a:gd name="T82" fmla="*/ 2521 w 2687"/>
                                <a:gd name="T83" fmla="*/ 870 h 3801"/>
                                <a:gd name="T84" fmla="*/ 2603 w 2687"/>
                                <a:gd name="T85" fmla="*/ 1227 h 3801"/>
                                <a:gd name="T86" fmla="*/ 2574 w 2687"/>
                                <a:gd name="T87" fmla="*/ 1642 h 3801"/>
                                <a:gd name="T88" fmla="*/ 2412 w 2687"/>
                                <a:gd name="T89" fmla="*/ 2106 h 3801"/>
                                <a:gd name="T90" fmla="*/ 2192 w 2687"/>
                                <a:gd name="T91" fmla="*/ 2537 h 3801"/>
                                <a:gd name="T92" fmla="*/ 1964 w 2687"/>
                                <a:gd name="T93" fmla="*/ 2894 h 3801"/>
                                <a:gd name="T94" fmla="*/ 1719 w 2687"/>
                                <a:gd name="T95" fmla="*/ 3181 h 3801"/>
                                <a:gd name="T96" fmla="*/ 1469 w 2687"/>
                                <a:gd name="T97" fmla="*/ 3393 h 3801"/>
                                <a:gd name="T98" fmla="*/ 1220 w 2687"/>
                                <a:gd name="T99" fmla="*/ 3522 h 3801"/>
                                <a:gd name="T100" fmla="*/ 982 w 2687"/>
                                <a:gd name="T101" fmla="*/ 356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687" h="3801">
                                  <a:moveTo>
                                    <a:pt x="740" y="3780"/>
                                  </a:moveTo>
                                  <a:lnTo>
                                    <a:pt x="683" y="3759"/>
                                  </a:lnTo>
                                  <a:lnTo>
                                    <a:pt x="628" y="3730"/>
                                  </a:lnTo>
                                  <a:lnTo>
                                    <a:pt x="575" y="3696"/>
                                  </a:lnTo>
                                  <a:lnTo>
                                    <a:pt x="525" y="3656"/>
                                  </a:lnTo>
                                  <a:lnTo>
                                    <a:pt x="476" y="3611"/>
                                  </a:lnTo>
                                  <a:lnTo>
                                    <a:pt x="430" y="3560"/>
                                  </a:lnTo>
                                  <a:lnTo>
                                    <a:pt x="386" y="3505"/>
                                  </a:lnTo>
                                  <a:lnTo>
                                    <a:pt x="345" y="3445"/>
                                  </a:lnTo>
                                  <a:lnTo>
                                    <a:pt x="306" y="3381"/>
                                  </a:lnTo>
                                  <a:lnTo>
                                    <a:pt x="269" y="3312"/>
                                  </a:lnTo>
                                  <a:lnTo>
                                    <a:pt x="233" y="3240"/>
                                  </a:lnTo>
                                  <a:lnTo>
                                    <a:pt x="201" y="3163"/>
                                  </a:lnTo>
                                  <a:lnTo>
                                    <a:pt x="172" y="3084"/>
                                  </a:lnTo>
                                  <a:lnTo>
                                    <a:pt x="143" y="3000"/>
                                  </a:lnTo>
                                  <a:lnTo>
                                    <a:pt x="118" y="2915"/>
                                  </a:lnTo>
                                  <a:lnTo>
                                    <a:pt x="96" y="2825"/>
                                  </a:lnTo>
                                  <a:lnTo>
                                    <a:pt x="74" y="2733"/>
                                  </a:lnTo>
                                  <a:lnTo>
                                    <a:pt x="56" y="2640"/>
                                  </a:lnTo>
                                  <a:lnTo>
                                    <a:pt x="41" y="2543"/>
                                  </a:lnTo>
                                  <a:lnTo>
                                    <a:pt x="28" y="2444"/>
                                  </a:lnTo>
                                  <a:lnTo>
                                    <a:pt x="17" y="2345"/>
                                  </a:lnTo>
                                  <a:lnTo>
                                    <a:pt x="9" y="2244"/>
                                  </a:lnTo>
                                  <a:lnTo>
                                    <a:pt x="3" y="2141"/>
                                  </a:lnTo>
                                  <a:lnTo>
                                    <a:pt x="1" y="2038"/>
                                  </a:lnTo>
                                  <a:lnTo>
                                    <a:pt x="0" y="1934"/>
                                  </a:lnTo>
                                  <a:lnTo>
                                    <a:pt x="2" y="1830"/>
                                  </a:lnTo>
                                  <a:lnTo>
                                    <a:pt x="7" y="1724"/>
                                  </a:lnTo>
                                  <a:lnTo>
                                    <a:pt x="14" y="1619"/>
                                  </a:lnTo>
                                  <a:lnTo>
                                    <a:pt x="23" y="1515"/>
                                  </a:lnTo>
                                  <a:lnTo>
                                    <a:pt x="36" y="1411"/>
                                  </a:lnTo>
                                  <a:lnTo>
                                    <a:pt x="52" y="1306"/>
                                  </a:lnTo>
                                  <a:lnTo>
                                    <a:pt x="70" y="1203"/>
                                  </a:lnTo>
                                  <a:lnTo>
                                    <a:pt x="94" y="1109"/>
                                  </a:lnTo>
                                  <a:lnTo>
                                    <a:pt x="122" y="1018"/>
                                  </a:lnTo>
                                  <a:lnTo>
                                    <a:pt x="151" y="930"/>
                                  </a:lnTo>
                                  <a:lnTo>
                                    <a:pt x="183" y="847"/>
                                  </a:lnTo>
                                  <a:lnTo>
                                    <a:pt x="218" y="768"/>
                                  </a:lnTo>
                                  <a:lnTo>
                                    <a:pt x="256" y="693"/>
                                  </a:lnTo>
                                  <a:lnTo>
                                    <a:pt x="295" y="622"/>
                                  </a:lnTo>
                                  <a:lnTo>
                                    <a:pt x="335" y="555"/>
                                  </a:lnTo>
                                  <a:lnTo>
                                    <a:pt x="379" y="491"/>
                                  </a:lnTo>
                                  <a:lnTo>
                                    <a:pt x="425" y="431"/>
                                  </a:lnTo>
                                  <a:lnTo>
                                    <a:pt x="473" y="376"/>
                                  </a:lnTo>
                                  <a:lnTo>
                                    <a:pt x="521" y="324"/>
                                  </a:lnTo>
                                  <a:lnTo>
                                    <a:pt x="574" y="276"/>
                                  </a:lnTo>
                                  <a:lnTo>
                                    <a:pt x="626" y="232"/>
                                  </a:lnTo>
                                  <a:lnTo>
                                    <a:pt x="681" y="192"/>
                                  </a:lnTo>
                                  <a:lnTo>
                                    <a:pt x="738" y="155"/>
                                  </a:lnTo>
                                  <a:lnTo>
                                    <a:pt x="797" y="124"/>
                                  </a:lnTo>
                                  <a:lnTo>
                                    <a:pt x="856" y="95"/>
                                  </a:lnTo>
                                  <a:lnTo>
                                    <a:pt x="918" y="70"/>
                                  </a:lnTo>
                                  <a:lnTo>
                                    <a:pt x="980" y="49"/>
                                  </a:lnTo>
                                  <a:lnTo>
                                    <a:pt x="1044" y="32"/>
                                  </a:lnTo>
                                  <a:lnTo>
                                    <a:pt x="1110" y="18"/>
                                  </a:lnTo>
                                  <a:lnTo>
                                    <a:pt x="1176" y="9"/>
                                  </a:lnTo>
                                  <a:lnTo>
                                    <a:pt x="1244" y="3"/>
                                  </a:lnTo>
                                  <a:lnTo>
                                    <a:pt x="1312" y="0"/>
                                  </a:lnTo>
                                  <a:lnTo>
                                    <a:pt x="1382" y="3"/>
                                  </a:lnTo>
                                  <a:lnTo>
                                    <a:pt x="1454" y="7"/>
                                  </a:lnTo>
                                  <a:lnTo>
                                    <a:pt x="1526" y="17"/>
                                  </a:lnTo>
                                  <a:lnTo>
                                    <a:pt x="1598" y="29"/>
                                  </a:lnTo>
                                  <a:lnTo>
                                    <a:pt x="1672" y="45"/>
                                  </a:lnTo>
                                  <a:lnTo>
                                    <a:pt x="1746" y="66"/>
                                  </a:lnTo>
                                  <a:lnTo>
                                    <a:pt x="1821" y="89"/>
                                  </a:lnTo>
                                  <a:lnTo>
                                    <a:pt x="1886" y="114"/>
                                  </a:lnTo>
                                  <a:lnTo>
                                    <a:pt x="1950" y="141"/>
                                  </a:lnTo>
                                  <a:lnTo>
                                    <a:pt x="2012" y="171"/>
                                  </a:lnTo>
                                  <a:lnTo>
                                    <a:pt x="2073" y="204"/>
                                  </a:lnTo>
                                  <a:lnTo>
                                    <a:pt x="2131" y="241"/>
                                  </a:lnTo>
                                  <a:lnTo>
                                    <a:pt x="2186" y="280"/>
                                  </a:lnTo>
                                  <a:lnTo>
                                    <a:pt x="2241" y="322"/>
                                  </a:lnTo>
                                  <a:lnTo>
                                    <a:pt x="2292" y="369"/>
                                  </a:lnTo>
                                  <a:lnTo>
                                    <a:pt x="2341" y="416"/>
                                  </a:lnTo>
                                  <a:lnTo>
                                    <a:pt x="2387" y="467"/>
                                  </a:lnTo>
                                  <a:lnTo>
                                    <a:pt x="2431" y="521"/>
                                  </a:lnTo>
                                  <a:lnTo>
                                    <a:pt x="2472" y="577"/>
                                  </a:lnTo>
                                  <a:lnTo>
                                    <a:pt x="2509" y="636"/>
                                  </a:lnTo>
                                  <a:lnTo>
                                    <a:pt x="2543" y="698"/>
                                  </a:lnTo>
                                  <a:lnTo>
                                    <a:pt x="2574" y="763"/>
                                  </a:lnTo>
                                  <a:lnTo>
                                    <a:pt x="2603" y="829"/>
                                  </a:lnTo>
                                  <a:lnTo>
                                    <a:pt x="2626" y="899"/>
                                  </a:lnTo>
                                  <a:lnTo>
                                    <a:pt x="2647" y="971"/>
                                  </a:lnTo>
                                  <a:lnTo>
                                    <a:pt x="2663" y="1045"/>
                                  </a:lnTo>
                                  <a:lnTo>
                                    <a:pt x="2675" y="1122"/>
                                  </a:lnTo>
                                  <a:lnTo>
                                    <a:pt x="2683" y="1200"/>
                                  </a:lnTo>
                                  <a:lnTo>
                                    <a:pt x="2687" y="1282"/>
                                  </a:lnTo>
                                  <a:lnTo>
                                    <a:pt x="2686" y="1364"/>
                                  </a:lnTo>
                                  <a:lnTo>
                                    <a:pt x="2681" y="1451"/>
                                  </a:lnTo>
                                  <a:lnTo>
                                    <a:pt x="2670" y="1539"/>
                                  </a:lnTo>
                                  <a:lnTo>
                                    <a:pt x="2656" y="1627"/>
                                  </a:lnTo>
                                  <a:lnTo>
                                    <a:pt x="2636" y="1720"/>
                                  </a:lnTo>
                                  <a:lnTo>
                                    <a:pt x="2611" y="1813"/>
                                  </a:lnTo>
                                  <a:lnTo>
                                    <a:pt x="2580" y="1909"/>
                                  </a:lnTo>
                                  <a:lnTo>
                                    <a:pt x="2545" y="2006"/>
                                  </a:lnTo>
                                  <a:lnTo>
                                    <a:pt x="2503" y="2106"/>
                                  </a:lnTo>
                                  <a:lnTo>
                                    <a:pt x="2456" y="2208"/>
                                  </a:lnTo>
                                  <a:lnTo>
                                    <a:pt x="2409" y="2306"/>
                                  </a:lnTo>
                                  <a:lnTo>
                                    <a:pt x="2362" y="2403"/>
                                  </a:lnTo>
                                  <a:lnTo>
                                    <a:pt x="2315" y="2497"/>
                                  </a:lnTo>
                                  <a:lnTo>
                                    <a:pt x="2265" y="2588"/>
                                  </a:lnTo>
                                  <a:lnTo>
                                    <a:pt x="2215" y="2676"/>
                                  </a:lnTo>
                                  <a:lnTo>
                                    <a:pt x="2163" y="2762"/>
                                  </a:lnTo>
                                  <a:lnTo>
                                    <a:pt x="2111" y="2845"/>
                                  </a:lnTo>
                                  <a:lnTo>
                                    <a:pt x="2058" y="2925"/>
                                  </a:lnTo>
                                  <a:lnTo>
                                    <a:pt x="2005" y="3002"/>
                                  </a:lnTo>
                                  <a:lnTo>
                                    <a:pt x="1950" y="3076"/>
                                  </a:lnTo>
                                  <a:lnTo>
                                    <a:pt x="1896" y="3147"/>
                                  </a:lnTo>
                                  <a:lnTo>
                                    <a:pt x="1840" y="3214"/>
                                  </a:lnTo>
                                  <a:lnTo>
                                    <a:pt x="1786" y="3278"/>
                                  </a:lnTo>
                                  <a:lnTo>
                                    <a:pt x="1729" y="3340"/>
                                  </a:lnTo>
                                  <a:lnTo>
                                    <a:pt x="1673" y="3396"/>
                                  </a:lnTo>
                                  <a:lnTo>
                                    <a:pt x="1616" y="3451"/>
                                  </a:lnTo>
                                  <a:lnTo>
                                    <a:pt x="1560" y="3501"/>
                                  </a:lnTo>
                                  <a:lnTo>
                                    <a:pt x="1503" y="3548"/>
                                  </a:lnTo>
                                  <a:lnTo>
                                    <a:pt x="1446" y="3591"/>
                                  </a:lnTo>
                                  <a:lnTo>
                                    <a:pt x="1390" y="3630"/>
                                  </a:lnTo>
                                  <a:lnTo>
                                    <a:pt x="1334" y="3665"/>
                                  </a:lnTo>
                                  <a:lnTo>
                                    <a:pt x="1277" y="3697"/>
                                  </a:lnTo>
                                  <a:lnTo>
                                    <a:pt x="1221" y="3724"/>
                                  </a:lnTo>
                                  <a:lnTo>
                                    <a:pt x="1165" y="3748"/>
                                  </a:lnTo>
                                  <a:lnTo>
                                    <a:pt x="1110" y="3767"/>
                                  </a:lnTo>
                                  <a:lnTo>
                                    <a:pt x="1055" y="3782"/>
                                  </a:lnTo>
                                  <a:lnTo>
                                    <a:pt x="1001" y="3793"/>
                                  </a:lnTo>
                                  <a:lnTo>
                                    <a:pt x="947" y="3799"/>
                                  </a:lnTo>
                                  <a:lnTo>
                                    <a:pt x="894" y="3801"/>
                                  </a:lnTo>
                                  <a:lnTo>
                                    <a:pt x="842" y="3799"/>
                                  </a:lnTo>
                                  <a:lnTo>
                                    <a:pt x="789" y="3792"/>
                                  </a:lnTo>
                                  <a:lnTo>
                                    <a:pt x="740" y="3780"/>
                                  </a:lnTo>
                                  <a:close/>
                                  <a:moveTo>
                                    <a:pt x="845" y="3544"/>
                                  </a:moveTo>
                                  <a:lnTo>
                                    <a:pt x="795" y="3524"/>
                                  </a:lnTo>
                                  <a:lnTo>
                                    <a:pt x="747" y="3499"/>
                                  </a:lnTo>
                                  <a:lnTo>
                                    <a:pt x="700" y="3470"/>
                                  </a:lnTo>
                                  <a:lnTo>
                                    <a:pt x="657" y="3436"/>
                                  </a:lnTo>
                                  <a:lnTo>
                                    <a:pt x="614" y="3396"/>
                                  </a:lnTo>
                                  <a:lnTo>
                                    <a:pt x="574" y="3354"/>
                                  </a:lnTo>
                                  <a:lnTo>
                                    <a:pt x="534" y="3306"/>
                                  </a:lnTo>
                                  <a:lnTo>
                                    <a:pt x="498" y="3254"/>
                                  </a:lnTo>
                                  <a:lnTo>
                                    <a:pt x="462" y="3199"/>
                                  </a:lnTo>
                                  <a:lnTo>
                                    <a:pt x="430" y="3139"/>
                                  </a:lnTo>
                                  <a:lnTo>
                                    <a:pt x="399" y="3078"/>
                                  </a:lnTo>
                                  <a:lnTo>
                                    <a:pt x="370" y="3012"/>
                                  </a:lnTo>
                                  <a:lnTo>
                                    <a:pt x="343" y="2943"/>
                                  </a:lnTo>
                                  <a:lnTo>
                                    <a:pt x="319" y="2872"/>
                                  </a:lnTo>
                                  <a:lnTo>
                                    <a:pt x="296" y="2797"/>
                                  </a:lnTo>
                                  <a:lnTo>
                                    <a:pt x="276" y="2720"/>
                                  </a:lnTo>
                                  <a:lnTo>
                                    <a:pt x="257" y="2642"/>
                                  </a:lnTo>
                                  <a:lnTo>
                                    <a:pt x="240" y="2560"/>
                                  </a:lnTo>
                                  <a:lnTo>
                                    <a:pt x="227" y="2478"/>
                                  </a:lnTo>
                                  <a:lnTo>
                                    <a:pt x="214" y="2393"/>
                                  </a:lnTo>
                                  <a:lnTo>
                                    <a:pt x="205" y="2307"/>
                                  </a:lnTo>
                                  <a:lnTo>
                                    <a:pt x="198" y="2219"/>
                                  </a:lnTo>
                                  <a:lnTo>
                                    <a:pt x="192" y="2131"/>
                                  </a:lnTo>
                                  <a:lnTo>
                                    <a:pt x="189" y="2041"/>
                                  </a:lnTo>
                                  <a:lnTo>
                                    <a:pt x="188" y="1951"/>
                                  </a:lnTo>
                                  <a:lnTo>
                                    <a:pt x="191" y="1859"/>
                                  </a:lnTo>
                                  <a:lnTo>
                                    <a:pt x="194" y="1768"/>
                                  </a:lnTo>
                                  <a:lnTo>
                                    <a:pt x="200" y="1677"/>
                                  </a:lnTo>
                                  <a:lnTo>
                                    <a:pt x="208" y="1586"/>
                                  </a:lnTo>
                                  <a:lnTo>
                                    <a:pt x="219" y="1495"/>
                                  </a:lnTo>
                                  <a:lnTo>
                                    <a:pt x="233" y="1404"/>
                                  </a:lnTo>
                                  <a:lnTo>
                                    <a:pt x="249" y="1314"/>
                                  </a:lnTo>
                                  <a:lnTo>
                                    <a:pt x="262" y="1221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298" y="1048"/>
                                  </a:lnTo>
                                  <a:lnTo>
                                    <a:pt x="321" y="967"/>
                                  </a:lnTo>
                                  <a:lnTo>
                                    <a:pt x="347" y="890"/>
                                  </a:lnTo>
                                  <a:lnTo>
                                    <a:pt x="377" y="815"/>
                                  </a:lnTo>
                                  <a:lnTo>
                                    <a:pt x="408" y="745"/>
                                  </a:lnTo>
                                  <a:lnTo>
                                    <a:pt x="442" y="679"/>
                                  </a:lnTo>
                                  <a:lnTo>
                                    <a:pt x="479" y="615"/>
                                  </a:lnTo>
                                  <a:lnTo>
                                    <a:pt x="519" y="556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604" y="448"/>
                                  </a:lnTo>
                                  <a:lnTo>
                                    <a:pt x="651" y="399"/>
                                  </a:lnTo>
                                  <a:lnTo>
                                    <a:pt x="698" y="354"/>
                                  </a:lnTo>
                                  <a:lnTo>
                                    <a:pt x="748" y="314"/>
                                  </a:lnTo>
                                  <a:lnTo>
                                    <a:pt x="800" y="276"/>
                                  </a:lnTo>
                                  <a:lnTo>
                                    <a:pt x="853" y="242"/>
                                  </a:lnTo>
                                  <a:lnTo>
                                    <a:pt x="909" y="212"/>
                                  </a:lnTo>
                                  <a:lnTo>
                                    <a:pt x="966" y="185"/>
                                  </a:lnTo>
                                  <a:lnTo>
                                    <a:pt x="1024" y="163"/>
                                  </a:lnTo>
                                  <a:lnTo>
                                    <a:pt x="1084" y="144"/>
                                  </a:lnTo>
                                  <a:lnTo>
                                    <a:pt x="1144" y="127"/>
                                  </a:lnTo>
                                  <a:lnTo>
                                    <a:pt x="1206" y="115"/>
                                  </a:lnTo>
                                  <a:lnTo>
                                    <a:pt x="1267" y="107"/>
                                  </a:lnTo>
                                  <a:lnTo>
                                    <a:pt x="1331" y="102"/>
                                  </a:lnTo>
                                  <a:lnTo>
                                    <a:pt x="1395" y="101"/>
                                  </a:lnTo>
                                  <a:lnTo>
                                    <a:pt x="1459" y="103"/>
                                  </a:lnTo>
                                  <a:lnTo>
                                    <a:pt x="1525" y="109"/>
                                  </a:lnTo>
                                  <a:lnTo>
                                    <a:pt x="1590" y="119"/>
                                  </a:lnTo>
                                  <a:lnTo>
                                    <a:pt x="1656" y="133"/>
                                  </a:lnTo>
                                  <a:lnTo>
                                    <a:pt x="1723" y="150"/>
                                  </a:lnTo>
                                  <a:lnTo>
                                    <a:pt x="1788" y="171"/>
                                  </a:lnTo>
                                  <a:lnTo>
                                    <a:pt x="1846" y="192"/>
                                  </a:lnTo>
                                  <a:lnTo>
                                    <a:pt x="1903" y="216"/>
                                  </a:lnTo>
                                  <a:lnTo>
                                    <a:pt x="1959" y="244"/>
                                  </a:lnTo>
                                  <a:lnTo>
                                    <a:pt x="2013" y="275"/>
                                  </a:lnTo>
                                  <a:lnTo>
                                    <a:pt x="2067" y="308"/>
                                  </a:lnTo>
                                  <a:lnTo>
                                    <a:pt x="2119" y="345"/>
                                  </a:lnTo>
                                  <a:lnTo>
                                    <a:pt x="2170" y="385"/>
                                  </a:lnTo>
                                  <a:lnTo>
                                    <a:pt x="2219" y="428"/>
                                  </a:lnTo>
                                  <a:lnTo>
                                    <a:pt x="2266" y="473"/>
                                  </a:lnTo>
                                  <a:lnTo>
                                    <a:pt x="2310" y="521"/>
                                  </a:lnTo>
                                  <a:lnTo>
                                    <a:pt x="2353" y="573"/>
                                  </a:lnTo>
                                  <a:lnTo>
                                    <a:pt x="2392" y="627"/>
                                  </a:lnTo>
                                  <a:lnTo>
                                    <a:pt x="2428" y="684"/>
                                  </a:lnTo>
                                  <a:lnTo>
                                    <a:pt x="2463" y="743"/>
                                  </a:lnTo>
                                  <a:lnTo>
                                    <a:pt x="2494" y="804"/>
                                  </a:lnTo>
                                  <a:lnTo>
                                    <a:pt x="2521" y="870"/>
                                  </a:lnTo>
                                  <a:lnTo>
                                    <a:pt x="2546" y="936"/>
                                  </a:lnTo>
                                  <a:lnTo>
                                    <a:pt x="2566" y="1006"/>
                                  </a:lnTo>
                                  <a:lnTo>
                                    <a:pt x="2583" y="1077"/>
                                  </a:lnTo>
                                  <a:lnTo>
                                    <a:pt x="2594" y="1151"/>
                                  </a:lnTo>
                                  <a:lnTo>
                                    <a:pt x="2603" y="1227"/>
                                  </a:lnTo>
                                  <a:lnTo>
                                    <a:pt x="2606" y="1306"/>
                                  </a:lnTo>
                                  <a:lnTo>
                                    <a:pt x="2606" y="1387"/>
                                  </a:lnTo>
                                  <a:lnTo>
                                    <a:pt x="2600" y="1470"/>
                                  </a:lnTo>
                                  <a:lnTo>
                                    <a:pt x="2590" y="1555"/>
                                  </a:lnTo>
                                  <a:lnTo>
                                    <a:pt x="2574" y="1642"/>
                                  </a:lnTo>
                                  <a:lnTo>
                                    <a:pt x="2553" y="1730"/>
                                  </a:lnTo>
                                  <a:lnTo>
                                    <a:pt x="2527" y="1822"/>
                                  </a:lnTo>
                                  <a:lnTo>
                                    <a:pt x="2494" y="1915"/>
                                  </a:lnTo>
                                  <a:lnTo>
                                    <a:pt x="2456" y="2010"/>
                                  </a:lnTo>
                                  <a:lnTo>
                                    <a:pt x="2412" y="2106"/>
                                  </a:lnTo>
                                  <a:lnTo>
                                    <a:pt x="2361" y="2204"/>
                                  </a:lnTo>
                                  <a:lnTo>
                                    <a:pt x="2321" y="2292"/>
                                  </a:lnTo>
                                  <a:lnTo>
                                    <a:pt x="2279" y="2376"/>
                                  </a:lnTo>
                                  <a:lnTo>
                                    <a:pt x="2236" y="2457"/>
                                  </a:lnTo>
                                  <a:lnTo>
                                    <a:pt x="2192" y="2537"/>
                                  </a:lnTo>
                                  <a:lnTo>
                                    <a:pt x="2149" y="2614"/>
                                  </a:lnTo>
                                  <a:lnTo>
                                    <a:pt x="2103" y="2688"/>
                                  </a:lnTo>
                                  <a:lnTo>
                                    <a:pt x="2057" y="2759"/>
                                  </a:lnTo>
                                  <a:lnTo>
                                    <a:pt x="2010" y="2828"/>
                                  </a:lnTo>
                                  <a:lnTo>
                                    <a:pt x="1964" y="2894"/>
                                  </a:lnTo>
                                  <a:lnTo>
                                    <a:pt x="1915" y="2957"/>
                                  </a:lnTo>
                                  <a:lnTo>
                                    <a:pt x="1866" y="3018"/>
                                  </a:lnTo>
                                  <a:lnTo>
                                    <a:pt x="1818" y="3076"/>
                                  </a:lnTo>
                                  <a:lnTo>
                                    <a:pt x="1769" y="3130"/>
                                  </a:lnTo>
                                  <a:lnTo>
                                    <a:pt x="1719" y="3181"/>
                                  </a:lnTo>
                                  <a:lnTo>
                                    <a:pt x="1669" y="3229"/>
                                  </a:lnTo>
                                  <a:lnTo>
                                    <a:pt x="1620" y="3276"/>
                                  </a:lnTo>
                                  <a:lnTo>
                                    <a:pt x="1570" y="3317"/>
                                  </a:lnTo>
                                  <a:lnTo>
                                    <a:pt x="1519" y="3356"/>
                                  </a:lnTo>
                                  <a:lnTo>
                                    <a:pt x="1469" y="3393"/>
                                  </a:lnTo>
                                  <a:lnTo>
                                    <a:pt x="1419" y="3425"/>
                                  </a:lnTo>
                                  <a:lnTo>
                                    <a:pt x="1369" y="3454"/>
                                  </a:lnTo>
                                  <a:lnTo>
                                    <a:pt x="1320" y="3481"/>
                                  </a:lnTo>
                                  <a:lnTo>
                                    <a:pt x="1270" y="3503"/>
                                  </a:lnTo>
                                  <a:lnTo>
                                    <a:pt x="1220" y="3522"/>
                                  </a:lnTo>
                                  <a:lnTo>
                                    <a:pt x="1171" y="3537"/>
                                  </a:lnTo>
                                  <a:lnTo>
                                    <a:pt x="1123" y="3549"/>
                                  </a:lnTo>
                                  <a:lnTo>
                                    <a:pt x="1075" y="3557"/>
                                  </a:lnTo>
                                  <a:lnTo>
                                    <a:pt x="1028" y="3562"/>
                                  </a:lnTo>
                                  <a:lnTo>
                                    <a:pt x="982" y="3563"/>
                                  </a:lnTo>
                                  <a:lnTo>
                                    <a:pt x="935" y="3561"/>
                                  </a:lnTo>
                                  <a:lnTo>
                                    <a:pt x="890" y="3554"/>
                                  </a:lnTo>
                                  <a:lnTo>
                                    <a:pt x="845" y="3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09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8046" y="8286"/>
                              <a:ext cx="2251" cy="1783"/>
                            </a:xfrm>
                            <a:custGeom>
                              <a:avLst/>
                              <a:gdLst>
                                <a:gd name="T0" fmla="*/ 13 w 4939"/>
                                <a:gd name="T1" fmla="*/ 2336 h 3553"/>
                                <a:gd name="T2" fmla="*/ 171 w 4939"/>
                                <a:gd name="T3" fmla="*/ 1903 h 3553"/>
                                <a:gd name="T4" fmla="*/ 487 w 4939"/>
                                <a:gd name="T5" fmla="*/ 1462 h 3553"/>
                                <a:gd name="T6" fmla="*/ 928 w 4939"/>
                                <a:gd name="T7" fmla="*/ 1035 h 3553"/>
                                <a:gd name="T8" fmla="*/ 1466 w 4939"/>
                                <a:gd name="T9" fmla="*/ 643 h 3553"/>
                                <a:gd name="T10" fmla="*/ 2068 w 4939"/>
                                <a:gd name="T11" fmla="*/ 310 h 3553"/>
                                <a:gd name="T12" fmla="*/ 2691 w 4939"/>
                                <a:gd name="T13" fmla="*/ 79 h 3553"/>
                                <a:gd name="T14" fmla="*/ 3253 w 4939"/>
                                <a:gd name="T15" fmla="*/ 0 h 3553"/>
                                <a:gd name="T16" fmla="*/ 3742 w 4939"/>
                                <a:gd name="T17" fmla="*/ 51 h 3553"/>
                                <a:gd name="T18" fmla="*/ 4155 w 4939"/>
                                <a:gd name="T19" fmla="*/ 219 h 3553"/>
                                <a:gd name="T20" fmla="*/ 4488 w 4939"/>
                                <a:gd name="T21" fmla="*/ 497 h 3553"/>
                                <a:gd name="T22" fmla="*/ 4736 w 4939"/>
                                <a:gd name="T23" fmla="*/ 874 h 3553"/>
                                <a:gd name="T24" fmla="*/ 4896 w 4939"/>
                                <a:gd name="T25" fmla="*/ 1340 h 3553"/>
                                <a:gd name="T26" fmla="*/ 4938 w 4939"/>
                                <a:gd name="T27" fmla="*/ 1789 h 3553"/>
                                <a:gd name="T28" fmla="*/ 4860 w 4939"/>
                                <a:gd name="T29" fmla="*/ 2231 h 3553"/>
                                <a:gd name="T30" fmla="*/ 4658 w 4939"/>
                                <a:gd name="T31" fmla="*/ 2643 h 3553"/>
                                <a:gd name="T32" fmla="*/ 4324 w 4939"/>
                                <a:gd name="T33" fmla="*/ 3000 h 3553"/>
                                <a:gd name="T34" fmla="*/ 3855 w 4939"/>
                                <a:gd name="T35" fmla="*/ 3281 h 3553"/>
                                <a:gd name="T36" fmla="*/ 3244 w 4939"/>
                                <a:gd name="T37" fmla="*/ 3461 h 3553"/>
                                <a:gd name="T38" fmla="*/ 2537 w 4939"/>
                                <a:gd name="T39" fmla="*/ 3540 h 3553"/>
                                <a:gd name="T40" fmla="*/ 1883 w 4939"/>
                                <a:gd name="T41" fmla="*/ 3548 h 3553"/>
                                <a:gd name="T42" fmla="*/ 1300 w 4939"/>
                                <a:gd name="T43" fmla="*/ 3485 h 3553"/>
                                <a:gd name="T44" fmla="*/ 804 w 4939"/>
                                <a:gd name="T45" fmla="*/ 3355 h 3553"/>
                                <a:gd name="T46" fmla="*/ 413 w 4939"/>
                                <a:gd name="T47" fmla="*/ 3160 h 3553"/>
                                <a:gd name="T48" fmla="*/ 142 w 4939"/>
                                <a:gd name="T49" fmla="*/ 2907 h 3553"/>
                                <a:gd name="T50" fmla="*/ 359 w 4939"/>
                                <a:gd name="T51" fmla="*/ 2618 h 3553"/>
                                <a:gd name="T52" fmla="*/ 364 w 4939"/>
                                <a:gd name="T53" fmla="*/ 2258 h 3553"/>
                                <a:gd name="T54" fmla="*/ 526 w 4939"/>
                                <a:gd name="T55" fmla="*/ 1877 h 3553"/>
                                <a:gd name="T56" fmla="*/ 818 w 4939"/>
                                <a:gd name="T57" fmla="*/ 1493 h 3553"/>
                                <a:gd name="T58" fmla="*/ 1215 w 4939"/>
                                <a:gd name="T59" fmla="*/ 1125 h 3553"/>
                                <a:gd name="T60" fmla="*/ 1693 w 4939"/>
                                <a:gd name="T61" fmla="*/ 793 h 3553"/>
                                <a:gd name="T62" fmla="*/ 2225 w 4939"/>
                                <a:gd name="T63" fmla="*/ 515 h 3553"/>
                                <a:gd name="T64" fmla="*/ 2779 w 4939"/>
                                <a:gd name="T65" fmla="*/ 297 h 3553"/>
                                <a:gd name="T66" fmla="*/ 3291 w 4939"/>
                                <a:gd name="T67" fmla="*/ 205 h 3553"/>
                                <a:gd name="T68" fmla="*/ 3746 w 4939"/>
                                <a:gd name="T69" fmla="*/ 246 h 3553"/>
                                <a:gd name="T70" fmla="*/ 4133 w 4939"/>
                                <a:gd name="T71" fmla="*/ 406 h 3553"/>
                                <a:gd name="T72" fmla="*/ 4444 w 4939"/>
                                <a:gd name="T73" fmla="*/ 670 h 3553"/>
                                <a:gd name="T74" fmla="*/ 4670 w 4939"/>
                                <a:gd name="T75" fmla="*/ 1023 h 3553"/>
                                <a:gd name="T76" fmla="*/ 4798 w 4939"/>
                                <a:gd name="T77" fmla="*/ 1437 h 3553"/>
                                <a:gd name="T78" fmla="*/ 4813 w 4939"/>
                                <a:gd name="T79" fmla="*/ 1848 h 3553"/>
                                <a:gd name="T80" fmla="*/ 4718 w 4939"/>
                                <a:gd name="T81" fmla="*/ 2264 h 3553"/>
                                <a:gd name="T82" fmla="*/ 4502 w 4939"/>
                                <a:gd name="T83" fmla="*/ 2656 h 3553"/>
                                <a:gd name="T84" fmla="*/ 4157 w 4939"/>
                                <a:gd name="T85" fmla="*/ 2992 h 3553"/>
                                <a:gd name="T86" fmla="*/ 3673 w 4939"/>
                                <a:gd name="T87" fmla="*/ 3244 h 3553"/>
                                <a:gd name="T88" fmla="*/ 3041 w 4939"/>
                                <a:gd name="T89" fmla="*/ 3381 h 3553"/>
                                <a:gd name="T90" fmla="*/ 2409 w 4939"/>
                                <a:gd name="T91" fmla="*/ 3431 h 3553"/>
                                <a:gd name="T92" fmla="*/ 1852 w 4939"/>
                                <a:gd name="T93" fmla="*/ 3421 h 3553"/>
                                <a:gd name="T94" fmla="*/ 1363 w 4939"/>
                                <a:gd name="T95" fmla="*/ 3345 h 3553"/>
                                <a:gd name="T96" fmla="*/ 955 w 4939"/>
                                <a:gd name="T97" fmla="*/ 3210 h 3553"/>
                                <a:gd name="T98" fmla="*/ 640 w 4939"/>
                                <a:gd name="T99" fmla="*/ 3022 h 3553"/>
                                <a:gd name="T100" fmla="*/ 430 w 4939"/>
                                <a:gd name="T101" fmla="*/ 2783 h 3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939" h="3553">
                                  <a:moveTo>
                                    <a:pt x="21" y="2662"/>
                                  </a:moveTo>
                                  <a:lnTo>
                                    <a:pt x="6" y="2582"/>
                                  </a:lnTo>
                                  <a:lnTo>
                                    <a:pt x="0" y="2502"/>
                                  </a:lnTo>
                                  <a:lnTo>
                                    <a:pt x="3" y="2420"/>
                                  </a:lnTo>
                                  <a:lnTo>
                                    <a:pt x="13" y="2336"/>
                                  </a:lnTo>
                                  <a:lnTo>
                                    <a:pt x="31" y="2251"/>
                                  </a:lnTo>
                                  <a:lnTo>
                                    <a:pt x="55" y="2166"/>
                                  </a:lnTo>
                                  <a:lnTo>
                                    <a:pt x="87" y="2079"/>
                                  </a:lnTo>
                                  <a:lnTo>
                                    <a:pt x="126" y="1992"/>
                                  </a:lnTo>
                                  <a:lnTo>
                                    <a:pt x="171" y="1903"/>
                                  </a:lnTo>
                                  <a:lnTo>
                                    <a:pt x="222" y="1815"/>
                                  </a:lnTo>
                                  <a:lnTo>
                                    <a:pt x="280" y="1726"/>
                                  </a:lnTo>
                                  <a:lnTo>
                                    <a:pt x="343" y="1638"/>
                                  </a:lnTo>
                                  <a:lnTo>
                                    <a:pt x="412" y="1550"/>
                                  </a:lnTo>
                                  <a:lnTo>
                                    <a:pt x="487" y="1462"/>
                                  </a:lnTo>
                                  <a:lnTo>
                                    <a:pt x="566" y="1375"/>
                                  </a:lnTo>
                                  <a:lnTo>
                                    <a:pt x="650" y="1288"/>
                                  </a:lnTo>
                                  <a:lnTo>
                                    <a:pt x="738" y="1202"/>
                                  </a:lnTo>
                                  <a:lnTo>
                                    <a:pt x="832" y="1118"/>
                                  </a:lnTo>
                                  <a:lnTo>
                                    <a:pt x="928" y="1035"/>
                                  </a:lnTo>
                                  <a:lnTo>
                                    <a:pt x="1029" y="952"/>
                                  </a:lnTo>
                                  <a:lnTo>
                                    <a:pt x="1133" y="873"/>
                                  </a:lnTo>
                                  <a:lnTo>
                                    <a:pt x="1241" y="793"/>
                                  </a:lnTo>
                                  <a:lnTo>
                                    <a:pt x="1352" y="717"/>
                                  </a:lnTo>
                                  <a:lnTo>
                                    <a:pt x="1466" y="643"/>
                                  </a:lnTo>
                                  <a:lnTo>
                                    <a:pt x="1582" y="571"/>
                                  </a:lnTo>
                                  <a:lnTo>
                                    <a:pt x="1701" y="502"/>
                                  </a:lnTo>
                                  <a:lnTo>
                                    <a:pt x="1821" y="434"/>
                                  </a:lnTo>
                                  <a:lnTo>
                                    <a:pt x="1944" y="372"/>
                                  </a:lnTo>
                                  <a:lnTo>
                                    <a:pt x="2068" y="310"/>
                                  </a:lnTo>
                                  <a:lnTo>
                                    <a:pt x="2193" y="253"/>
                                  </a:lnTo>
                                  <a:lnTo>
                                    <a:pt x="2320" y="199"/>
                                  </a:lnTo>
                                  <a:lnTo>
                                    <a:pt x="2447" y="148"/>
                                  </a:lnTo>
                                  <a:lnTo>
                                    <a:pt x="2570" y="111"/>
                                  </a:lnTo>
                                  <a:lnTo>
                                    <a:pt x="2691" y="79"/>
                                  </a:lnTo>
                                  <a:lnTo>
                                    <a:pt x="2810" y="52"/>
                                  </a:lnTo>
                                  <a:lnTo>
                                    <a:pt x="2925" y="32"/>
                                  </a:lnTo>
                                  <a:lnTo>
                                    <a:pt x="3038" y="15"/>
                                  </a:lnTo>
                                  <a:lnTo>
                                    <a:pt x="3147" y="6"/>
                                  </a:lnTo>
                                  <a:lnTo>
                                    <a:pt x="3253" y="0"/>
                                  </a:lnTo>
                                  <a:lnTo>
                                    <a:pt x="3358" y="0"/>
                                  </a:lnTo>
                                  <a:lnTo>
                                    <a:pt x="3459" y="6"/>
                                  </a:lnTo>
                                  <a:lnTo>
                                    <a:pt x="3556" y="15"/>
                                  </a:lnTo>
                                  <a:lnTo>
                                    <a:pt x="3651" y="31"/>
                                  </a:lnTo>
                                  <a:lnTo>
                                    <a:pt x="3742" y="51"/>
                                  </a:lnTo>
                                  <a:lnTo>
                                    <a:pt x="3831" y="74"/>
                                  </a:lnTo>
                                  <a:lnTo>
                                    <a:pt x="3918" y="104"/>
                                  </a:lnTo>
                                  <a:lnTo>
                                    <a:pt x="3999" y="138"/>
                                  </a:lnTo>
                                  <a:lnTo>
                                    <a:pt x="4079" y="176"/>
                                  </a:lnTo>
                                  <a:lnTo>
                                    <a:pt x="4155" y="219"/>
                                  </a:lnTo>
                                  <a:lnTo>
                                    <a:pt x="4228" y="266"/>
                                  </a:lnTo>
                                  <a:lnTo>
                                    <a:pt x="4298" y="317"/>
                                  </a:lnTo>
                                  <a:lnTo>
                                    <a:pt x="4365" y="373"/>
                                  </a:lnTo>
                                  <a:lnTo>
                                    <a:pt x="4428" y="433"/>
                                  </a:lnTo>
                                  <a:lnTo>
                                    <a:pt x="4488" y="497"/>
                                  </a:lnTo>
                                  <a:lnTo>
                                    <a:pt x="4544" y="565"/>
                                  </a:lnTo>
                                  <a:lnTo>
                                    <a:pt x="4597" y="636"/>
                                  </a:lnTo>
                                  <a:lnTo>
                                    <a:pt x="4647" y="712"/>
                                  </a:lnTo>
                                  <a:lnTo>
                                    <a:pt x="4693" y="791"/>
                                  </a:lnTo>
                                  <a:lnTo>
                                    <a:pt x="4736" y="874"/>
                                  </a:lnTo>
                                  <a:lnTo>
                                    <a:pt x="4775" y="960"/>
                                  </a:lnTo>
                                  <a:lnTo>
                                    <a:pt x="4811" y="1050"/>
                                  </a:lnTo>
                                  <a:lnTo>
                                    <a:pt x="4843" y="1144"/>
                                  </a:lnTo>
                                  <a:lnTo>
                                    <a:pt x="4871" y="1241"/>
                                  </a:lnTo>
                                  <a:lnTo>
                                    <a:pt x="4896" y="1340"/>
                                  </a:lnTo>
                                  <a:lnTo>
                                    <a:pt x="4914" y="1430"/>
                                  </a:lnTo>
                                  <a:lnTo>
                                    <a:pt x="4927" y="1519"/>
                                  </a:lnTo>
                                  <a:lnTo>
                                    <a:pt x="4935" y="1609"/>
                                  </a:lnTo>
                                  <a:lnTo>
                                    <a:pt x="4939" y="1699"/>
                                  </a:lnTo>
                                  <a:lnTo>
                                    <a:pt x="4938" y="1789"/>
                                  </a:lnTo>
                                  <a:lnTo>
                                    <a:pt x="4932" y="1879"/>
                                  </a:lnTo>
                                  <a:lnTo>
                                    <a:pt x="4922" y="1968"/>
                                  </a:lnTo>
                                  <a:lnTo>
                                    <a:pt x="4907" y="2057"/>
                                  </a:lnTo>
                                  <a:lnTo>
                                    <a:pt x="4885" y="2144"/>
                                  </a:lnTo>
                                  <a:lnTo>
                                    <a:pt x="4860" y="2231"/>
                                  </a:lnTo>
                                  <a:lnTo>
                                    <a:pt x="4831" y="2317"/>
                                  </a:lnTo>
                                  <a:lnTo>
                                    <a:pt x="4795" y="2401"/>
                                  </a:lnTo>
                                  <a:lnTo>
                                    <a:pt x="4755" y="2483"/>
                                  </a:lnTo>
                                  <a:lnTo>
                                    <a:pt x="4709" y="2564"/>
                                  </a:lnTo>
                                  <a:lnTo>
                                    <a:pt x="4658" y="2643"/>
                                  </a:lnTo>
                                  <a:lnTo>
                                    <a:pt x="4602" y="2720"/>
                                  </a:lnTo>
                                  <a:lnTo>
                                    <a:pt x="4540" y="2793"/>
                                  </a:lnTo>
                                  <a:lnTo>
                                    <a:pt x="4474" y="2865"/>
                                  </a:lnTo>
                                  <a:lnTo>
                                    <a:pt x="4403" y="2934"/>
                                  </a:lnTo>
                                  <a:lnTo>
                                    <a:pt x="4324" y="3000"/>
                                  </a:lnTo>
                                  <a:lnTo>
                                    <a:pt x="4243" y="3063"/>
                                  </a:lnTo>
                                  <a:lnTo>
                                    <a:pt x="4154" y="3124"/>
                                  </a:lnTo>
                                  <a:lnTo>
                                    <a:pt x="4060" y="3180"/>
                                  </a:lnTo>
                                  <a:lnTo>
                                    <a:pt x="3960" y="3233"/>
                                  </a:lnTo>
                                  <a:lnTo>
                                    <a:pt x="3855" y="3281"/>
                                  </a:lnTo>
                                  <a:lnTo>
                                    <a:pt x="3744" y="3326"/>
                                  </a:lnTo>
                                  <a:lnTo>
                                    <a:pt x="3628" y="3366"/>
                                  </a:lnTo>
                                  <a:lnTo>
                                    <a:pt x="3506" y="3403"/>
                                  </a:lnTo>
                                  <a:lnTo>
                                    <a:pt x="3378" y="3435"/>
                                  </a:lnTo>
                                  <a:lnTo>
                                    <a:pt x="3244" y="3461"/>
                                  </a:lnTo>
                                  <a:lnTo>
                                    <a:pt x="3104" y="3484"/>
                                  </a:lnTo>
                                  <a:lnTo>
                                    <a:pt x="2958" y="3500"/>
                                  </a:lnTo>
                                  <a:lnTo>
                                    <a:pt x="2816" y="3516"/>
                                  </a:lnTo>
                                  <a:lnTo>
                                    <a:pt x="2676" y="3530"/>
                                  </a:lnTo>
                                  <a:lnTo>
                                    <a:pt x="2537" y="3540"/>
                                  </a:lnTo>
                                  <a:lnTo>
                                    <a:pt x="2402" y="3548"/>
                                  </a:lnTo>
                                  <a:lnTo>
                                    <a:pt x="2268" y="3552"/>
                                  </a:lnTo>
                                  <a:lnTo>
                                    <a:pt x="2136" y="3553"/>
                                  </a:lnTo>
                                  <a:lnTo>
                                    <a:pt x="2008" y="3552"/>
                                  </a:lnTo>
                                  <a:lnTo>
                                    <a:pt x="1883" y="3548"/>
                                  </a:lnTo>
                                  <a:lnTo>
                                    <a:pt x="1759" y="3540"/>
                                  </a:lnTo>
                                  <a:lnTo>
                                    <a:pt x="1639" y="3531"/>
                                  </a:lnTo>
                                  <a:lnTo>
                                    <a:pt x="1523" y="3518"/>
                                  </a:lnTo>
                                  <a:lnTo>
                                    <a:pt x="1409" y="3503"/>
                                  </a:lnTo>
                                  <a:lnTo>
                                    <a:pt x="1300" y="3485"/>
                                  </a:lnTo>
                                  <a:lnTo>
                                    <a:pt x="1193" y="3465"/>
                                  </a:lnTo>
                                  <a:lnTo>
                                    <a:pt x="1090" y="3441"/>
                                  </a:lnTo>
                                  <a:lnTo>
                                    <a:pt x="991" y="3415"/>
                                  </a:lnTo>
                                  <a:lnTo>
                                    <a:pt x="896" y="3386"/>
                                  </a:lnTo>
                                  <a:lnTo>
                                    <a:pt x="804" y="3355"/>
                                  </a:lnTo>
                                  <a:lnTo>
                                    <a:pt x="718" y="3321"/>
                                  </a:lnTo>
                                  <a:lnTo>
                                    <a:pt x="635" y="3285"/>
                                  </a:lnTo>
                                  <a:lnTo>
                                    <a:pt x="557" y="3246"/>
                                  </a:lnTo>
                                  <a:lnTo>
                                    <a:pt x="483" y="3204"/>
                                  </a:lnTo>
                                  <a:lnTo>
                                    <a:pt x="413" y="3160"/>
                                  </a:lnTo>
                                  <a:lnTo>
                                    <a:pt x="349" y="3114"/>
                                  </a:lnTo>
                                  <a:lnTo>
                                    <a:pt x="290" y="3066"/>
                                  </a:lnTo>
                                  <a:lnTo>
                                    <a:pt x="235" y="3015"/>
                                  </a:lnTo>
                                  <a:lnTo>
                                    <a:pt x="185" y="2961"/>
                                  </a:lnTo>
                                  <a:lnTo>
                                    <a:pt x="142" y="2907"/>
                                  </a:lnTo>
                                  <a:lnTo>
                                    <a:pt x="102" y="2849"/>
                                  </a:lnTo>
                                  <a:lnTo>
                                    <a:pt x="70" y="2789"/>
                                  </a:lnTo>
                                  <a:lnTo>
                                    <a:pt x="42" y="2726"/>
                                  </a:lnTo>
                                  <a:lnTo>
                                    <a:pt x="21" y="2662"/>
                                  </a:lnTo>
                                  <a:close/>
                                  <a:moveTo>
                                    <a:pt x="359" y="2618"/>
                                  </a:moveTo>
                                  <a:lnTo>
                                    <a:pt x="345" y="2548"/>
                                  </a:lnTo>
                                  <a:lnTo>
                                    <a:pt x="341" y="2478"/>
                                  </a:lnTo>
                                  <a:lnTo>
                                    <a:pt x="342" y="2406"/>
                                  </a:lnTo>
                                  <a:lnTo>
                                    <a:pt x="350" y="2333"/>
                                  </a:lnTo>
                                  <a:lnTo>
                                    <a:pt x="364" y="2258"/>
                                  </a:lnTo>
                                  <a:lnTo>
                                    <a:pt x="385" y="2183"/>
                                  </a:lnTo>
                                  <a:lnTo>
                                    <a:pt x="412" y="2108"/>
                                  </a:lnTo>
                                  <a:lnTo>
                                    <a:pt x="444" y="2031"/>
                                  </a:lnTo>
                                  <a:lnTo>
                                    <a:pt x="482" y="1954"/>
                                  </a:lnTo>
                                  <a:lnTo>
                                    <a:pt x="526" y="1877"/>
                                  </a:lnTo>
                                  <a:lnTo>
                                    <a:pt x="574" y="1800"/>
                                  </a:lnTo>
                                  <a:lnTo>
                                    <a:pt x="629" y="1723"/>
                                  </a:lnTo>
                                  <a:lnTo>
                                    <a:pt x="687" y="1646"/>
                                  </a:lnTo>
                                  <a:lnTo>
                                    <a:pt x="750" y="1569"/>
                                  </a:lnTo>
                                  <a:lnTo>
                                    <a:pt x="818" y="1493"/>
                                  </a:lnTo>
                                  <a:lnTo>
                                    <a:pt x="890" y="1417"/>
                                  </a:lnTo>
                                  <a:lnTo>
                                    <a:pt x="966" y="1343"/>
                                  </a:lnTo>
                                  <a:lnTo>
                                    <a:pt x="1045" y="1269"/>
                                  </a:lnTo>
                                  <a:lnTo>
                                    <a:pt x="1128" y="1197"/>
                                  </a:lnTo>
                                  <a:lnTo>
                                    <a:pt x="1215" y="1125"/>
                                  </a:lnTo>
                                  <a:lnTo>
                                    <a:pt x="1305" y="1055"/>
                                  </a:lnTo>
                                  <a:lnTo>
                                    <a:pt x="1399" y="987"/>
                                  </a:lnTo>
                                  <a:lnTo>
                                    <a:pt x="1494" y="920"/>
                                  </a:lnTo>
                                  <a:lnTo>
                                    <a:pt x="1592" y="856"/>
                                  </a:lnTo>
                                  <a:lnTo>
                                    <a:pt x="1693" y="793"/>
                                  </a:lnTo>
                                  <a:lnTo>
                                    <a:pt x="1796" y="732"/>
                                  </a:lnTo>
                                  <a:lnTo>
                                    <a:pt x="1900" y="674"/>
                                  </a:lnTo>
                                  <a:lnTo>
                                    <a:pt x="2007" y="618"/>
                                  </a:lnTo>
                                  <a:lnTo>
                                    <a:pt x="2115" y="565"/>
                                  </a:lnTo>
                                  <a:lnTo>
                                    <a:pt x="2225" y="515"/>
                                  </a:lnTo>
                                  <a:lnTo>
                                    <a:pt x="2336" y="468"/>
                                  </a:lnTo>
                                  <a:lnTo>
                                    <a:pt x="2447" y="423"/>
                                  </a:lnTo>
                                  <a:lnTo>
                                    <a:pt x="2560" y="375"/>
                                  </a:lnTo>
                                  <a:lnTo>
                                    <a:pt x="2670" y="333"/>
                                  </a:lnTo>
                                  <a:lnTo>
                                    <a:pt x="2779" y="297"/>
                                  </a:lnTo>
                                  <a:lnTo>
                                    <a:pt x="2886" y="267"/>
                                  </a:lnTo>
                                  <a:lnTo>
                                    <a:pt x="2990" y="243"/>
                                  </a:lnTo>
                                  <a:lnTo>
                                    <a:pt x="3092" y="225"/>
                                  </a:lnTo>
                                  <a:lnTo>
                                    <a:pt x="3193" y="212"/>
                                  </a:lnTo>
                                  <a:lnTo>
                                    <a:pt x="3291" y="205"/>
                                  </a:lnTo>
                                  <a:lnTo>
                                    <a:pt x="3388" y="202"/>
                                  </a:lnTo>
                                  <a:lnTo>
                                    <a:pt x="3480" y="206"/>
                                  </a:lnTo>
                                  <a:lnTo>
                                    <a:pt x="3571" y="214"/>
                                  </a:lnTo>
                                  <a:lnTo>
                                    <a:pt x="3660" y="227"/>
                                  </a:lnTo>
                                  <a:lnTo>
                                    <a:pt x="3746" y="246"/>
                                  </a:lnTo>
                                  <a:lnTo>
                                    <a:pt x="3829" y="269"/>
                                  </a:lnTo>
                                  <a:lnTo>
                                    <a:pt x="3909" y="296"/>
                                  </a:lnTo>
                                  <a:lnTo>
                                    <a:pt x="3986" y="329"/>
                                  </a:lnTo>
                                  <a:lnTo>
                                    <a:pt x="4061" y="366"/>
                                  </a:lnTo>
                                  <a:lnTo>
                                    <a:pt x="4133" y="406"/>
                                  </a:lnTo>
                                  <a:lnTo>
                                    <a:pt x="4202" y="451"/>
                                  </a:lnTo>
                                  <a:lnTo>
                                    <a:pt x="4267" y="500"/>
                                  </a:lnTo>
                                  <a:lnTo>
                                    <a:pt x="4330" y="553"/>
                                  </a:lnTo>
                                  <a:lnTo>
                                    <a:pt x="4388" y="610"/>
                                  </a:lnTo>
                                  <a:lnTo>
                                    <a:pt x="4444" y="670"/>
                                  </a:lnTo>
                                  <a:lnTo>
                                    <a:pt x="4496" y="734"/>
                                  </a:lnTo>
                                  <a:lnTo>
                                    <a:pt x="4545" y="802"/>
                                  </a:lnTo>
                                  <a:lnTo>
                                    <a:pt x="4590" y="873"/>
                                  </a:lnTo>
                                  <a:lnTo>
                                    <a:pt x="4632" y="946"/>
                                  </a:lnTo>
                                  <a:lnTo>
                                    <a:pt x="4670" y="1023"/>
                                  </a:lnTo>
                                  <a:lnTo>
                                    <a:pt x="4704" y="1103"/>
                                  </a:lnTo>
                                  <a:lnTo>
                                    <a:pt x="4734" y="1185"/>
                                  </a:lnTo>
                                  <a:lnTo>
                                    <a:pt x="4761" y="1272"/>
                                  </a:lnTo>
                                  <a:lnTo>
                                    <a:pt x="4782" y="1359"/>
                                  </a:lnTo>
                                  <a:lnTo>
                                    <a:pt x="4798" y="1437"/>
                                  </a:lnTo>
                                  <a:lnTo>
                                    <a:pt x="4809" y="1518"/>
                                  </a:lnTo>
                                  <a:lnTo>
                                    <a:pt x="4817" y="1600"/>
                                  </a:lnTo>
                                  <a:lnTo>
                                    <a:pt x="4820" y="1681"/>
                                  </a:lnTo>
                                  <a:lnTo>
                                    <a:pt x="4819" y="1765"/>
                                  </a:lnTo>
                                  <a:lnTo>
                                    <a:pt x="4813" y="1848"/>
                                  </a:lnTo>
                                  <a:lnTo>
                                    <a:pt x="4804" y="1932"/>
                                  </a:lnTo>
                                  <a:lnTo>
                                    <a:pt x="4789" y="2015"/>
                                  </a:lnTo>
                                  <a:lnTo>
                                    <a:pt x="4770" y="2099"/>
                                  </a:lnTo>
                                  <a:lnTo>
                                    <a:pt x="4747" y="2182"/>
                                  </a:lnTo>
                                  <a:lnTo>
                                    <a:pt x="4718" y="2264"/>
                                  </a:lnTo>
                                  <a:lnTo>
                                    <a:pt x="4685" y="2346"/>
                                  </a:lnTo>
                                  <a:lnTo>
                                    <a:pt x="4647" y="2426"/>
                                  </a:lnTo>
                                  <a:lnTo>
                                    <a:pt x="4603" y="2504"/>
                                  </a:lnTo>
                                  <a:lnTo>
                                    <a:pt x="4556" y="2581"/>
                                  </a:lnTo>
                                  <a:lnTo>
                                    <a:pt x="4502" y="2656"/>
                                  </a:lnTo>
                                  <a:lnTo>
                                    <a:pt x="4444" y="2728"/>
                                  </a:lnTo>
                                  <a:lnTo>
                                    <a:pt x="4380" y="2799"/>
                                  </a:lnTo>
                                  <a:lnTo>
                                    <a:pt x="4311" y="2867"/>
                                  </a:lnTo>
                                  <a:lnTo>
                                    <a:pt x="4237" y="2931"/>
                                  </a:lnTo>
                                  <a:lnTo>
                                    <a:pt x="4157" y="2992"/>
                                  </a:lnTo>
                                  <a:lnTo>
                                    <a:pt x="4072" y="3050"/>
                                  </a:lnTo>
                                  <a:lnTo>
                                    <a:pt x="3980" y="3105"/>
                                  </a:lnTo>
                                  <a:lnTo>
                                    <a:pt x="3884" y="3156"/>
                                  </a:lnTo>
                                  <a:lnTo>
                                    <a:pt x="3781" y="3202"/>
                                  </a:lnTo>
                                  <a:lnTo>
                                    <a:pt x="3673" y="3244"/>
                                  </a:lnTo>
                                  <a:lnTo>
                                    <a:pt x="3559" y="3282"/>
                                  </a:lnTo>
                                  <a:lnTo>
                                    <a:pt x="3438" y="3314"/>
                                  </a:lnTo>
                                  <a:lnTo>
                                    <a:pt x="3313" y="3341"/>
                                  </a:lnTo>
                                  <a:lnTo>
                                    <a:pt x="3180" y="3364"/>
                                  </a:lnTo>
                                  <a:lnTo>
                                    <a:pt x="3041" y="3381"/>
                                  </a:lnTo>
                                  <a:lnTo>
                                    <a:pt x="2897" y="3391"/>
                                  </a:lnTo>
                                  <a:lnTo>
                                    <a:pt x="2772" y="3405"/>
                                  </a:lnTo>
                                  <a:lnTo>
                                    <a:pt x="2649" y="3417"/>
                                  </a:lnTo>
                                  <a:lnTo>
                                    <a:pt x="2528" y="3426"/>
                                  </a:lnTo>
                                  <a:lnTo>
                                    <a:pt x="2409" y="3431"/>
                                  </a:lnTo>
                                  <a:lnTo>
                                    <a:pt x="2293" y="3435"/>
                                  </a:lnTo>
                                  <a:lnTo>
                                    <a:pt x="2179" y="3435"/>
                                  </a:lnTo>
                                  <a:lnTo>
                                    <a:pt x="2068" y="3433"/>
                                  </a:lnTo>
                                  <a:lnTo>
                                    <a:pt x="1958" y="3428"/>
                                  </a:lnTo>
                                  <a:lnTo>
                                    <a:pt x="1852" y="3421"/>
                                  </a:lnTo>
                                  <a:lnTo>
                                    <a:pt x="1748" y="3410"/>
                                  </a:lnTo>
                                  <a:lnTo>
                                    <a:pt x="1648" y="3397"/>
                                  </a:lnTo>
                                  <a:lnTo>
                                    <a:pt x="1549" y="3383"/>
                                  </a:lnTo>
                                  <a:lnTo>
                                    <a:pt x="1454" y="3365"/>
                                  </a:lnTo>
                                  <a:lnTo>
                                    <a:pt x="1363" y="3345"/>
                                  </a:lnTo>
                                  <a:lnTo>
                                    <a:pt x="1275" y="3323"/>
                                  </a:lnTo>
                                  <a:lnTo>
                                    <a:pt x="1190" y="3298"/>
                                  </a:lnTo>
                                  <a:lnTo>
                                    <a:pt x="1108" y="3270"/>
                                  </a:lnTo>
                                  <a:lnTo>
                                    <a:pt x="1030" y="3242"/>
                                  </a:lnTo>
                                  <a:lnTo>
                                    <a:pt x="955" y="3210"/>
                                  </a:lnTo>
                                  <a:lnTo>
                                    <a:pt x="885" y="3177"/>
                                  </a:lnTo>
                                  <a:lnTo>
                                    <a:pt x="818" y="3141"/>
                                  </a:lnTo>
                                  <a:lnTo>
                                    <a:pt x="755" y="3103"/>
                                  </a:lnTo>
                                  <a:lnTo>
                                    <a:pt x="695" y="3063"/>
                                  </a:lnTo>
                                  <a:lnTo>
                                    <a:pt x="640" y="3022"/>
                                  </a:lnTo>
                                  <a:lnTo>
                                    <a:pt x="590" y="2978"/>
                                  </a:lnTo>
                                  <a:lnTo>
                                    <a:pt x="542" y="2932"/>
                                  </a:lnTo>
                                  <a:lnTo>
                                    <a:pt x="501" y="2883"/>
                                  </a:lnTo>
                                  <a:lnTo>
                                    <a:pt x="463" y="2835"/>
                                  </a:lnTo>
                                  <a:lnTo>
                                    <a:pt x="430" y="2783"/>
                                  </a:lnTo>
                                  <a:lnTo>
                                    <a:pt x="401" y="2729"/>
                                  </a:lnTo>
                                  <a:lnTo>
                                    <a:pt x="378" y="2675"/>
                                  </a:lnTo>
                                  <a:lnTo>
                                    <a:pt x="359" y="2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0000"/>
                                <a:lumOff val="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10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4648" y="5826"/>
                              <a:ext cx="1587" cy="2573"/>
                            </a:xfrm>
                            <a:custGeom>
                              <a:avLst/>
                              <a:gdLst>
                                <a:gd name="T0" fmla="*/ 2019 w 3482"/>
                                <a:gd name="T1" fmla="*/ 5044 h 5128"/>
                                <a:gd name="T2" fmla="*/ 2398 w 3482"/>
                                <a:gd name="T3" fmla="*/ 4769 h 5128"/>
                                <a:gd name="T4" fmla="*/ 2742 w 3482"/>
                                <a:gd name="T5" fmla="*/ 4338 h 5128"/>
                                <a:gd name="T6" fmla="*/ 3037 w 3482"/>
                                <a:gd name="T7" fmla="*/ 3788 h 5128"/>
                                <a:gd name="T8" fmla="*/ 3270 w 3482"/>
                                <a:gd name="T9" fmla="*/ 3154 h 5128"/>
                                <a:gd name="T10" fmla="*/ 3428 w 3482"/>
                                <a:gd name="T11" fmla="*/ 2474 h 5128"/>
                                <a:gd name="T12" fmla="*/ 3480 w 3482"/>
                                <a:gd name="T13" fmla="*/ 1801 h 5128"/>
                                <a:gd name="T14" fmla="*/ 3399 w 3482"/>
                                <a:gd name="T15" fmla="*/ 1231 h 5128"/>
                                <a:gd name="T16" fmla="*/ 3214 w 3482"/>
                                <a:gd name="T17" fmla="*/ 768 h 5128"/>
                                <a:gd name="T18" fmla="*/ 2934 w 3482"/>
                                <a:gd name="T19" fmla="*/ 413 h 5128"/>
                                <a:gd name="T20" fmla="*/ 2569 w 3482"/>
                                <a:gd name="T21" fmla="*/ 167 h 5128"/>
                                <a:gd name="T22" fmla="*/ 2131 w 3482"/>
                                <a:gd name="T23" fmla="*/ 29 h 5128"/>
                                <a:gd name="T24" fmla="*/ 1630 w 3482"/>
                                <a:gd name="T25" fmla="*/ 3 h 5128"/>
                                <a:gd name="T26" fmla="*/ 1179 w 3482"/>
                                <a:gd name="T27" fmla="*/ 87 h 5128"/>
                                <a:gd name="T28" fmla="*/ 767 w 3482"/>
                                <a:gd name="T29" fmla="*/ 286 h 5128"/>
                                <a:gd name="T30" fmla="*/ 422 w 3482"/>
                                <a:gd name="T31" fmla="*/ 599 h 5128"/>
                                <a:gd name="T32" fmla="*/ 165 w 3482"/>
                                <a:gd name="T33" fmla="*/ 1024 h 5128"/>
                                <a:gd name="T34" fmla="*/ 22 w 3482"/>
                                <a:gd name="T35" fmla="*/ 1560 h 5128"/>
                                <a:gd name="T36" fmla="*/ 16 w 3482"/>
                                <a:gd name="T37" fmla="*/ 2207 h 5128"/>
                                <a:gd name="T38" fmla="*/ 137 w 3482"/>
                                <a:gd name="T39" fmla="*/ 2917 h 5128"/>
                                <a:gd name="T40" fmla="*/ 311 w 3482"/>
                                <a:gd name="T41" fmla="*/ 3559 h 5128"/>
                                <a:gd name="T42" fmla="*/ 536 w 3482"/>
                                <a:gd name="T43" fmla="*/ 4110 h 5128"/>
                                <a:gd name="T44" fmla="*/ 801 w 3482"/>
                                <a:gd name="T45" fmla="*/ 4556 h 5128"/>
                                <a:gd name="T46" fmla="*/ 1101 w 3482"/>
                                <a:gd name="T47" fmla="*/ 4884 h 5128"/>
                                <a:gd name="T48" fmla="*/ 1426 w 3482"/>
                                <a:gd name="T49" fmla="*/ 5078 h 5128"/>
                                <a:gd name="T50" fmla="*/ 1647 w 3482"/>
                                <a:gd name="T51" fmla="*/ 4786 h 5128"/>
                                <a:gd name="T52" fmla="*/ 1997 w 3482"/>
                                <a:gd name="T53" fmla="*/ 4679 h 5128"/>
                                <a:gd name="T54" fmla="*/ 2325 w 3482"/>
                                <a:gd name="T55" fmla="*/ 4415 h 5128"/>
                                <a:gd name="T56" fmla="*/ 2619 w 3482"/>
                                <a:gd name="T57" fmla="*/ 4023 h 5128"/>
                                <a:gd name="T58" fmla="*/ 2868 w 3482"/>
                                <a:gd name="T59" fmla="*/ 3533 h 5128"/>
                                <a:gd name="T60" fmla="*/ 3060 w 3482"/>
                                <a:gd name="T61" fmla="*/ 2975 h 5128"/>
                                <a:gd name="T62" fmla="*/ 3183 w 3482"/>
                                <a:gd name="T63" fmla="*/ 2378 h 5128"/>
                                <a:gd name="T64" fmla="*/ 3243 w 3482"/>
                                <a:gd name="T65" fmla="*/ 1777 h 5128"/>
                                <a:gd name="T66" fmla="*/ 3189 w 3482"/>
                                <a:gd name="T67" fmla="*/ 1251 h 5128"/>
                                <a:gd name="T68" fmla="*/ 3022 w 3482"/>
                                <a:gd name="T69" fmla="*/ 819 h 5128"/>
                                <a:gd name="T70" fmla="*/ 2758 w 3482"/>
                                <a:gd name="T71" fmla="*/ 486 h 5128"/>
                                <a:gd name="T72" fmla="*/ 2411 w 3482"/>
                                <a:gd name="T73" fmla="*/ 257 h 5128"/>
                                <a:gd name="T74" fmla="*/ 2003 w 3482"/>
                                <a:gd name="T75" fmla="*/ 135 h 5128"/>
                                <a:gd name="T76" fmla="*/ 1562 w 3482"/>
                                <a:gd name="T77" fmla="*/ 126 h 5128"/>
                                <a:gd name="T78" fmla="*/ 1155 w 3482"/>
                                <a:gd name="T79" fmla="*/ 226 h 5128"/>
                                <a:gd name="T80" fmla="*/ 776 w 3482"/>
                                <a:gd name="T81" fmla="*/ 435 h 5128"/>
                                <a:gd name="T82" fmla="*/ 452 w 3482"/>
                                <a:gd name="T83" fmla="*/ 755 h 5128"/>
                                <a:gd name="T84" fmla="*/ 220 w 3482"/>
                                <a:gd name="T85" fmla="*/ 1185 h 5128"/>
                                <a:gd name="T86" fmla="*/ 108 w 3482"/>
                                <a:gd name="T87" fmla="*/ 1727 h 5128"/>
                                <a:gd name="T88" fmla="*/ 151 w 3482"/>
                                <a:gd name="T89" fmla="*/ 2382 h 5128"/>
                                <a:gd name="T90" fmla="*/ 278 w 3482"/>
                                <a:gd name="T91" fmla="*/ 3013 h 5128"/>
                                <a:gd name="T92" fmla="*/ 445 w 3482"/>
                                <a:gd name="T93" fmla="*/ 3553 h 5128"/>
                                <a:gd name="T94" fmla="*/ 655 w 3482"/>
                                <a:gd name="T95" fmla="*/ 4009 h 5128"/>
                                <a:gd name="T96" fmla="*/ 900 w 3482"/>
                                <a:gd name="T97" fmla="*/ 4369 h 5128"/>
                                <a:gd name="T98" fmla="*/ 1173 w 3482"/>
                                <a:gd name="T99" fmla="*/ 4624 h 5128"/>
                                <a:gd name="T100" fmla="*/ 1466 w 3482"/>
                                <a:gd name="T101" fmla="*/ 4762 h 5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482" h="5128">
                                  <a:moveTo>
                                    <a:pt x="1698" y="5128"/>
                                  </a:moveTo>
                                  <a:lnTo>
                                    <a:pt x="1779" y="5120"/>
                                  </a:lnTo>
                                  <a:lnTo>
                                    <a:pt x="1860" y="5102"/>
                                  </a:lnTo>
                                  <a:lnTo>
                                    <a:pt x="1939" y="5077"/>
                                  </a:lnTo>
                                  <a:lnTo>
                                    <a:pt x="2019" y="5044"/>
                                  </a:lnTo>
                                  <a:lnTo>
                                    <a:pt x="2097" y="5004"/>
                                  </a:lnTo>
                                  <a:lnTo>
                                    <a:pt x="2174" y="4955"/>
                                  </a:lnTo>
                                  <a:lnTo>
                                    <a:pt x="2250" y="4899"/>
                                  </a:lnTo>
                                  <a:lnTo>
                                    <a:pt x="2325" y="4838"/>
                                  </a:lnTo>
                                  <a:lnTo>
                                    <a:pt x="2398" y="4769"/>
                                  </a:lnTo>
                                  <a:lnTo>
                                    <a:pt x="2471" y="4693"/>
                                  </a:lnTo>
                                  <a:lnTo>
                                    <a:pt x="2541" y="4613"/>
                                  </a:lnTo>
                                  <a:lnTo>
                                    <a:pt x="2609" y="4526"/>
                                  </a:lnTo>
                                  <a:lnTo>
                                    <a:pt x="2677" y="4435"/>
                                  </a:lnTo>
                                  <a:lnTo>
                                    <a:pt x="2742" y="4338"/>
                                  </a:lnTo>
                                  <a:lnTo>
                                    <a:pt x="2806" y="4236"/>
                                  </a:lnTo>
                                  <a:lnTo>
                                    <a:pt x="2867" y="4130"/>
                                  </a:lnTo>
                                  <a:lnTo>
                                    <a:pt x="2926" y="4020"/>
                                  </a:lnTo>
                                  <a:lnTo>
                                    <a:pt x="2983" y="3906"/>
                                  </a:lnTo>
                                  <a:lnTo>
                                    <a:pt x="3037" y="3788"/>
                                  </a:lnTo>
                                  <a:lnTo>
                                    <a:pt x="3090" y="3667"/>
                                  </a:lnTo>
                                  <a:lnTo>
                                    <a:pt x="3138" y="3542"/>
                                  </a:lnTo>
                                  <a:lnTo>
                                    <a:pt x="3186" y="3416"/>
                                  </a:lnTo>
                                  <a:lnTo>
                                    <a:pt x="3230" y="3286"/>
                                  </a:lnTo>
                                  <a:lnTo>
                                    <a:pt x="3270" y="3154"/>
                                  </a:lnTo>
                                  <a:lnTo>
                                    <a:pt x="3308" y="3021"/>
                                  </a:lnTo>
                                  <a:lnTo>
                                    <a:pt x="3342" y="2885"/>
                                  </a:lnTo>
                                  <a:lnTo>
                                    <a:pt x="3374" y="2749"/>
                                  </a:lnTo>
                                  <a:lnTo>
                                    <a:pt x="3403" y="2612"/>
                                  </a:lnTo>
                                  <a:lnTo>
                                    <a:pt x="3428" y="2474"/>
                                  </a:lnTo>
                                  <a:lnTo>
                                    <a:pt x="3449" y="2336"/>
                                  </a:lnTo>
                                  <a:lnTo>
                                    <a:pt x="3467" y="2197"/>
                                  </a:lnTo>
                                  <a:lnTo>
                                    <a:pt x="3480" y="2059"/>
                                  </a:lnTo>
                                  <a:lnTo>
                                    <a:pt x="3482" y="1927"/>
                                  </a:lnTo>
                                  <a:lnTo>
                                    <a:pt x="3480" y="1801"/>
                                  </a:lnTo>
                                  <a:lnTo>
                                    <a:pt x="3473" y="1679"/>
                                  </a:lnTo>
                                  <a:lnTo>
                                    <a:pt x="3461" y="1560"/>
                                  </a:lnTo>
                                  <a:lnTo>
                                    <a:pt x="3445" y="1447"/>
                                  </a:lnTo>
                                  <a:lnTo>
                                    <a:pt x="3424" y="1336"/>
                                  </a:lnTo>
                                  <a:lnTo>
                                    <a:pt x="3399" y="1231"/>
                                  </a:lnTo>
                                  <a:lnTo>
                                    <a:pt x="3371" y="1130"/>
                                  </a:lnTo>
                                  <a:lnTo>
                                    <a:pt x="3337" y="1033"/>
                                  </a:lnTo>
                                  <a:lnTo>
                                    <a:pt x="3301" y="940"/>
                                  </a:lnTo>
                                  <a:lnTo>
                                    <a:pt x="3259" y="852"/>
                                  </a:lnTo>
                                  <a:lnTo>
                                    <a:pt x="3214" y="768"/>
                                  </a:lnTo>
                                  <a:lnTo>
                                    <a:pt x="3166" y="689"/>
                                  </a:lnTo>
                                  <a:lnTo>
                                    <a:pt x="3113" y="613"/>
                                  </a:lnTo>
                                  <a:lnTo>
                                    <a:pt x="3056" y="542"/>
                                  </a:lnTo>
                                  <a:lnTo>
                                    <a:pt x="2997" y="474"/>
                                  </a:lnTo>
                                  <a:lnTo>
                                    <a:pt x="2934" y="413"/>
                                  </a:lnTo>
                                  <a:lnTo>
                                    <a:pt x="2868" y="355"/>
                                  </a:lnTo>
                                  <a:lnTo>
                                    <a:pt x="2798" y="300"/>
                                  </a:lnTo>
                                  <a:lnTo>
                                    <a:pt x="2724" y="252"/>
                                  </a:lnTo>
                                  <a:lnTo>
                                    <a:pt x="2648" y="207"/>
                                  </a:lnTo>
                                  <a:lnTo>
                                    <a:pt x="2569" y="167"/>
                                  </a:lnTo>
                                  <a:lnTo>
                                    <a:pt x="2487" y="130"/>
                                  </a:lnTo>
                                  <a:lnTo>
                                    <a:pt x="2402" y="98"/>
                                  </a:lnTo>
                                  <a:lnTo>
                                    <a:pt x="2314" y="71"/>
                                  </a:lnTo>
                                  <a:lnTo>
                                    <a:pt x="2224" y="48"/>
                                  </a:lnTo>
                                  <a:lnTo>
                                    <a:pt x="2131" y="29"/>
                                  </a:lnTo>
                                  <a:lnTo>
                                    <a:pt x="2035" y="15"/>
                                  </a:lnTo>
                                  <a:lnTo>
                                    <a:pt x="1937" y="5"/>
                                  </a:lnTo>
                                  <a:lnTo>
                                    <a:pt x="1837" y="1"/>
                                  </a:lnTo>
                                  <a:lnTo>
                                    <a:pt x="1734" y="0"/>
                                  </a:lnTo>
                                  <a:lnTo>
                                    <a:pt x="1630" y="3"/>
                                  </a:lnTo>
                                  <a:lnTo>
                                    <a:pt x="1537" y="11"/>
                                  </a:lnTo>
                                  <a:lnTo>
                                    <a:pt x="1446" y="23"/>
                                  </a:lnTo>
                                  <a:lnTo>
                                    <a:pt x="1356" y="40"/>
                                  </a:lnTo>
                                  <a:lnTo>
                                    <a:pt x="1267" y="61"/>
                                  </a:lnTo>
                                  <a:lnTo>
                                    <a:pt x="1179" y="87"/>
                                  </a:lnTo>
                                  <a:lnTo>
                                    <a:pt x="1092" y="118"/>
                                  </a:lnTo>
                                  <a:lnTo>
                                    <a:pt x="1008" y="154"/>
                                  </a:lnTo>
                                  <a:lnTo>
                                    <a:pt x="926" y="194"/>
                                  </a:lnTo>
                                  <a:lnTo>
                                    <a:pt x="846" y="238"/>
                                  </a:lnTo>
                                  <a:lnTo>
                                    <a:pt x="767" y="28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0" y="397"/>
                                  </a:lnTo>
                                  <a:lnTo>
                                    <a:pt x="550" y="460"/>
                                  </a:lnTo>
                                  <a:lnTo>
                                    <a:pt x="485" y="528"/>
                                  </a:lnTo>
                                  <a:lnTo>
                                    <a:pt x="422" y="599"/>
                                  </a:lnTo>
                                  <a:lnTo>
                                    <a:pt x="363" y="675"/>
                                  </a:lnTo>
                                  <a:lnTo>
                                    <a:pt x="307" y="755"/>
                                  </a:lnTo>
                                  <a:lnTo>
                                    <a:pt x="255" y="840"/>
                                  </a:lnTo>
                                  <a:lnTo>
                                    <a:pt x="208" y="930"/>
                                  </a:lnTo>
                                  <a:lnTo>
                                    <a:pt x="165" y="1024"/>
                                  </a:lnTo>
                                  <a:lnTo>
                                    <a:pt x="126" y="1122"/>
                                  </a:lnTo>
                                  <a:lnTo>
                                    <a:pt x="93" y="1225"/>
                                  </a:lnTo>
                                  <a:lnTo>
                                    <a:pt x="63" y="1333"/>
                                  </a:lnTo>
                                  <a:lnTo>
                                    <a:pt x="39" y="1444"/>
                                  </a:lnTo>
                                  <a:lnTo>
                                    <a:pt x="22" y="1560"/>
                                  </a:lnTo>
                                  <a:lnTo>
                                    <a:pt x="8" y="1681"/>
                                  </a:lnTo>
                                  <a:lnTo>
                                    <a:pt x="1" y="1805"/>
                                  </a:lnTo>
                                  <a:lnTo>
                                    <a:pt x="0" y="1934"/>
                                  </a:lnTo>
                                  <a:lnTo>
                                    <a:pt x="5" y="2068"/>
                                  </a:lnTo>
                                  <a:lnTo>
                                    <a:pt x="16" y="2207"/>
                                  </a:lnTo>
                                  <a:lnTo>
                                    <a:pt x="33" y="2349"/>
                                  </a:lnTo>
                                  <a:lnTo>
                                    <a:pt x="58" y="2496"/>
                                  </a:lnTo>
                                  <a:lnTo>
                                    <a:pt x="82" y="2639"/>
                                  </a:lnTo>
                                  <a:lnTo>
                                    <a:pt x="108" y="2780"/>
                                  </a:lnTo>
                                  <a:lnTo>
                                    <a:pt x="137" y="2917"/>
                                  </a:lnTo>
                                  <a:lnTo>
                                    <a:pt x="167" y="3052"/>
                                  </a:lnTo>
                                  <a:lnTo>
                                    <a:pt x="199" y="3184"/>
                                  </a:lnTo>
                                  <a:lnTo>
                                    <a:pt x="235" y="3313"/>
                                  </a:lnTo>
                                  <a:lnTo>
                                    <a:pt x="272" y="3437"/>
                                  </a:lnTo>
                                  <a:lnTo>
                                    <a:pt x="311" y="3559"/>
                                  </a:lnTo>
                                  <a:lnTo>
                                    <a:pt x="352" y="3676"/>
                                  </a:lnTo>
                                  <a:lnTo>
                                    <a:pt x="395" y="3791"/>
                                  </a:lnTo>
                                  <a:lnTo>
                                    <a:pt x="440" y="3901"/>
                                  </a:lnTo>
                                  <a:lnTo>
                                    <a:pt x="488" y="4008"/>
                                  </a:lnTo>
                                  <a:lnTo>
                                    <a:pt x="536" y="4110"/>
                                  </a:lnTo>
                                  <a:lnTo>
                                    <a:pt x="586" y="4208"/>
                                  </a:lnTo>
                                  <a:lnTo>
                                    <a:pt x="637" y="4302"/>
                                  </a:lnTo>
                                  <a:lnTo>
                                    <a:pt x="690" y="4391"/>
                                  </a:lnTo>
                                  <a:lnTo>
                                    <a:pt x="745" y="4476"/>
                                  </a:lnTo>
                                  <a:lnTo>
                                    <a:pt x="801" y="4556"/>
                                  </a:lnTo>
                                  <a:lnTo>
                                    <a:pt x="859" y="4632"/>
                                  </a:lnTo>
                                  <a:lnTo>
                                    <a:pt x="917" y="4702"/>
                                  </a:lnTo>
                                  <a:lnTo>
                                    <a:pt x="977" y="4768"/>
                                  </a:lnTo>
                                  <a:lnTo>
                                    <a:pt x="1038" y="4828"/>
                                  </a:lnTo>
                                  <a:lnTo>
                                    <a:pt x="1101" y="4884"/>
                                  </a:lnTo>
                                  <a:lnTo>
                                    <a:pt x="1164" y="4934"/>
                                  </a:lnTo>
                                  <a:lnTo>
                                    <a:pt x="1228" y="4978"/>
                                  </a:lnTo>
                                  <a:lnTo>
                                    <a:pt x="1293" y="5017"/>
                                  </a:lnTo>
                                  <a:lnTo>
                                    <a:pt x="1358" y="5050"/>
                                  </a:lnTo>
                                  <a:lnTo>
                                    <a:pt x="1426" y="5078"/>
                                  </a:lnTo>
                                  <a:lnTo>
                                    <a:pt x="1492" y="5100"/>
                                  </a:lnTo>
                                  <a:lnTo>
                                    <a:pt x="1561" y="5115"/>
                                  </a:lnTo>
                                  <a:lnTo>
                                    <a:pt x="1630" y="5124"/>
                                  </a:lnTo>
                                  <a:lnTo>
                                    <a:pt x="1698" y="5128"/>
                                  </a:lnTo>
                                  <a:close/>
                                  <a:moveTo>
                                    <a:pt x="1647" y="4786"/>
                                  </a:moveTo>
                                  <a:lnTo>
                                    <a:pt x="1719" y="4779"/>
                                  </a:lnTo>
                                  <a:lnTo>
                                    <a:pt x="1789" y="4764"/>
                                  </a:lnTo>
                                  <a:lnTo>
                                    <a:pt x="1859" y="4743"/>
                                  </a:lnTo>
                                  <a:lnTo>
                                    <a:pt x="1929" y="4715"/>
                                  </a:lnTo>
                                  <a:lnTo>
                                    <a:pt x="1997" y="4679"/>
                                  </a:lnTo>
                                  <a:lnTo>
                                    <a:pt x="2065" y="4639"/>
                                  </a:lnTo>
                                  <a:lnTo>
                                    <a:pt x="2131" y="4592"/>
                                  </a:lnTo>
                                  <a:lnTo>
                                    <a:pt x="2197" y="4538"/>
                                  </a:lnTo>
                                  <a:lnTo>
                                    <a:pt x="2262" y="4479"/>
                                  </a:lnTo>
                                  <a:lnTo>
                                    <a:pt x="2325" y="4415"/>
                                  </a:lnTo>
                                  <a:lnTo>
                                    <a:pt x="2386" y="4346"/>
                                  </a:lnTo>
                                  <a:lnTo>
                                    <a:pt x="2447" y="4272"/>
                                  </a:lnTo>
                                  <a:lnTo>
                                    <a:pt x="2506" y="4194"/>
                                  </a:lnTo>
                                  <a:lnTo>
                                    <a:pt x="2563" y="4111"/>
                                  </a:lnTo>
                                  <a:lnTo>
                                    <a:pt x="2619" y="4023"/>
                                  </a:lnTo>
                                  <a:lnTo>
                                    <a:pt x="2673" y="3932"/>
                                  </a:lnTo>
                                  <a:lnTo>
                                    <a:pt x="2724" y="3837"/>
                                  </a:lnTo>
                                  <a:lnTo>
                                    <a:pt x="2774" y="3739"/>
                                  </a:lnTo>
                                  <a:lnTo>
                                    <a:pt x="2823" y="3637"/>
                                  </a:lnTo>
                                  <a:lnTo>
                                    <a:pt x="2868" y="3533"/>
                                  </a:lnTo>
                                  <a:lnTo>
                                    <a:pt x="2912" y="3426"/>
                                  </a:lnTo>
                                  <a:lnTo>
                                    <a:pt x="2952" y="3316"/>
                                  </a:lnTo>
                                  <a:lnTo>
                                    <a:pt x="2991" y="3204"/>
                                  </a:lnTo>
                                  <a:lnTo>
                                    <a:pt x="3027" y="3090"/>
                                  </a:lnTo>
                                  <a:lnTo>
                                    <a:pt x="3060" y="2975"/>
                                  </a:lnTo>
                                  <a:lnTo>
                                    <a:pt x="3091" y="2858"/>
                                  </a:lnTo>
                                  <a:lnTo>
                                    <a:pt x="3118" y="2738"/>
                                  </a:lnTo>
                                  <a:lnTo>
                                    <a:pt x="3143" y="2619"/>
                                  </a:lnTo>
                                  <a:lnTo>
                                    <a:pt x="3166" y="2499"/>
                                  </a:lnTo>
                                  <a:lnTo>
                                    <a:pt x="3183" y="2378"/>
                                  </a:lnTo>
                                  <a:lnTo>
                                    <a:pt x="3199" y="2257"/>
                                  </a:lnTo>
                                  <a:lnTo>
                                    <a:pt x="3212" y="2136"/>
                                  </a:lnTo>
                                  <a:lnTo>
                                    <a:pt x="3227" y="2013"/>
                                  </a:lnTo>
                                  <a:lnTo>
                                    <a:pt x="3238" y="1893"/>
                                  </a:lnTo>
                                  <a:lnTo>
                                    <a:pt x="3243" y="1777"/>
                                  </a:lnTo>
                                  <a:lnTo>
                                    <a:pt x="3241" y="1664"/>
                                  </a:lnTo>
                                  <a:lnTo>
                                    <a:pt x="3235" y="1556"/>
                                  </a:lnTo>
                                  <a:lnTo>
                                    <a:pt x="3225" y="1450"/>
                                  </a:lnTo>
                                  <a:lnTo>
                                    <a:pt x="3209" y="1349"/>
                                  </a:lnTo>
                                  <a:lnTo>
                                    <a:pt x="3189" y="1251"/>
                                  </a:lnTo>
                                  <a:lnTo>
                                    <a:pt x="3164" y="1158"/>
                                  </a:lnTo>
                                  <a:lnTo>
                                    <a:pt x="3136" y="1066"/>
                                  </a:lnTo>
                                  <a:lnTo>
                                    <a:pt x="3101" y="980"/>
                                  </a:lnTo>
                                  <a:lnTo>
                                    <a:pt x="3064" y="898"/>
                                  </a:lnTo>
                                  <a:lnTo>
                                    <a:pt x="3022" y="819"/>
                                  </a:lnTo>
                                  <a:lnTo>
                                    <a:pt x="2976" y="744"/>
                                  </a:lnTo>
                                  <a:lnTo>
                                    <a:pt x="2927" y="675"/>
                                  </a:lnTo>
                                  <a:lnTo>
                                    <a:pt x="2874" y="607"/>
                                  </a:lnTo>
                                  <a:lnTo>
                                    <a:pt x="2817" y="544"/>
                                  </a:lnTo>
                                  <a:lnTo>
                                    <a:pt x="2758" y="486"/>
                                  </a:lnTo>
                                  <a:lnTo>
                                    <a:pt x="2693" y="432"/>
                                  </a:lnTo>
                                  <a:lnTo>
                                    <a:pt x="2627" y="382"/>
                                  </a:lnTo>
                                  <a:lnTo>
                                    <a:pt x="2558" y="336"/>
                                  </a:lnTo>
                                  <a:lnTo>
                                    <a:pt x="2486" y="294"/>
                                  </a:lnTo>
                                  <a:lnTo>
                                    <a:pt x="2411" y="257"/>
                                  </a:lnTo>
                                  <a:lnTo>
                                    <a:pt x="2334" y="223"/>
                                  </a:lnTo>
                                  <a:lnTo>
                                    <a:pt x="2255" y="195"/>
                                  </a:lnTo>
                                  <a:lnTo>
                                    <a:pt x="2173" y="170"/>
                                  </a:lnTo>
                                  <a:lnTo>
                                    <a:pt x="2089" y="150"/>
                                  </a:lnTo>
                                  <a:lnTo>
                                    <a:pt x="2003" y="135"/>
                                  </a:lnTo>
                                  <a:lnTo>
                                    <a:pt x="1916" y="124"/>
                                  </a:lnTo>
                                  <a:lnTo>
                                    <a:pt x="1827" y="118"/>
                                  </a:lnTo>
                                  <a:lnTo>
                                    <a:pt x="1735" y="116"/>
                                  </a:lnTo>
                                  <a:lnTo>
                                    <a:pt x="1643" y="119"/>
                                  </a:lnTo>
                                  <a:lnTo>
                                    <a:pt x="1562" y="126"/>
                                  </a:lnTo>
                                  <a:lnTo>
                                    <a:pt x="1480" y="137"/>
                                  </a:lnTo>
                                  <a:lnTo>
                                    <a:pt x="1398" y="152"/>
                                  </a:lnTo>
                                  <a:lnTo>
                                    <a:pt x="1317" y="172"/>
                                  </a:lnTo>
                                  <a:lnTo>
                                    <a:pt x="1236" y="197"/>
                                  </a:lnTo>
                                  <a:lnTo>
                                    <a:pt x="1155" y="226"/>
                                  </a:lnTo>
                                  <a:lnTo>
                                    <a:pt x="1077" y="259"/>
                                  </a:lnTo>
                                  <a:lnTo>
                                    <a:pt x="999" y="296"/>
                                  </a:lnTo>
                                  <a:lnTo>
                                    <a:pt x="923" y="338"/>
                                  </a:lnTo>
                                  <a:lnTo>
                                    <a:pt x="848" y="384"/>
                                  </a:lnTo>
                                  <a:lnTo>
                                    <a:pt x="776" y="435"/>
                                  </a:lnTo>
                                  <a:lnTo>
                                    <a:pt x="705" y="490"/>
                                  </a:lnTo>
                                  <a:lnTo>
                                    <a:pt x="637" y="549"/>
                                  </a:lnTo>
                                  <a:lnTo>
                                    <a:pt x="573" y="613"/>
                                  </a:lnTo>
                                  <a:lnTo>
                                    <a:pt x="511" y="682"/>
                                  </a:lnTo>
                                  <a:lnTo>
                                    <a:pt x="452" y="755"/>
                                  </a:lnTo>
                                  <a:lnTo>
                                    <a:pt x="397" y="832"/>
                                  </a:lnTo>
                                  <a:lnTo>
                                    <a:pt x="346" y="914"/>
                                  </a:lnTo>
                                  <a:lnTo>
                                    <a:pt x="300" y="1000"/>
                                  </a:lnTo>
                                  <a:lnTo>
                                    <a:pt x="258" y="1090"/>
                                  </a:lnTo>
                                  <a:lnTo>
                                    <a:pt x="220" y="1185"/>
                                  </a:lnTo>
                                  <a:lnTo>
                                    <a:pt x="186" y="1284"/>
                                  </a:lnTo>
                                  <a:lnTo>
                                    <a:pt x="159" y="1389"/>
                                  </a:lnTo>
                                  <a:lnTo>
                                    <a:pt x="137" y="1497"/>
                                  </a:lnTo>
                                  <a:lnTo>
                                    <a:pt x="119" y="1610"/>
                                  </a:lnTo>
                                  <a:lnTo>
                                    <a:pt x="108" y="1727"/>
                                  </a:lnTo>
                                  <a:lnTo>
                                    <a:pt x="103" y="1849"/>
                                  </a:lnTo>
                                  <a:lnTo>
                                    <a:pt x="106" y="1976"/>
                                  </a:lnTo>
                                  <a:lnTo>
                                    <a:pt x="114" y="2106"/>
                                  </a:lnTo>
                                  <a:lnTo>
                                    <a:pt x="128" y="2242"/>
                                  </a:lnTo>
                                  <a:lnTo>
                                    <a:pt x="151" y="2382"/>
                                  </a:lnTo>
                                  <a:lnTo>
                                    <a:pt x="182" y="2526"/>
                                  </a:lnTo>
                                  <a:lnTo>
                                    <a:pt x="202" y="2652"/>
                                  </a:lnTo>
                                  <a:lnTo>
                                    <a:pt x="225" y="2775"/>
                                  </a:lnTo>
                                  <a:lnTo>
                                    <a:pt x="250" y="2896"/>
                                  </a:lnTo>
                                  <a:lnTo>
                                    <a:pt x="278" y="3013"/>
                                  </a:lnTo>
                                  <a:lnTo>
                                    <a:pt x="307" y="3127"/>
                                  </a:lnTo>
                                  <a:lnTo>
                                    <a:pt x="339" y="3238"/>
                                  </a:lnTo>
                                  <a:lnTo>
                                    <a:pt x="373" y="3347"/>
                                  </a:lnTo>
                                  <a:lnTo>
                                    <a:pt x="408" y="3451"/>
                                  </a:lnTo>
                                  <a:lnTo>
                                    <a:pt x="445" y="3553"/>
                                  </a:lnTo>
                                  <a:lnTo>
                                    <a:pt x="484" y="3651"/>
                                  </a:lnTo>
                                  <a:lnTo>
                                    <a:pt x="524" y="3746"/>
                                  </a:lnTo>
                                  <a:lnTo>
                                    <a:pt x="566" y="3837"/>
                                  </a:lnTo>
                                  <a:lnTo>
                                    <a:pt x="610" y="3925"/>
                                  </a:lnTo>
                                  <a:lnTo>
                                    <a:pt x="655" y="4009"/>
                                  </a:lnTo>
                                  <a:lnTo>
                                    <a:pt x="701" y="4088"/>
                                  </a:lnTo>
                                  <a:lnTo>
                                    <a:pt x="750" y="4164"/>
                                  </a:lnTo>
                                  <a:lnTo>
                                    <a:pt x="798" y="4236"/>
                                  </a:lnTo>
                                  <a:lnTo>
                                    <a:pt x="849" y="4305"/>
                                  </a:lnTo>
                                  <a:lnTo>
                                    <a:pt x="900" y="4369"/>
                                  </a:lnTo>
                                  <a:lnTo>
                                    <a:pt x="954" y="4428"/>
                                  </a:lnTo>
                                  <a:lnTo>
                                    <a:pt x="1007" y="4484"/>
                                  </a:lnTo>
                                  <a:lnTo>
                                    <a:pt x="1062" y="4535"/>
                                  </a:lnTo>
                                  <a:lnTo>
                                    <a:pt x="1117" y="4582"/>
                                  </a:lnTo>
                                  <a:lnTo>
                                    <a:pt x="1173" y="4624"/>
                                  </a:lnTo>
                                  <a:lnTo>
                                    <a:pt x="1230" y="4661"/>
                                  </a:lnTo>
                                  <a:lnTo>
                                    <a:pt x="1288" y="4693"/>
                                  </a:lnTo>
                                  <a:lnTo>
                                    <a:pt x="1347" y="4722"/>
                                  </a:lnTo>
                                  <a:lnTo>
                                    <a:pt x="1406" y="4744"/>
                                  </a:lnTo>
                                  <a:lnTo>
                                    <a:pt x="1466" y="4762"/>
                                  </a:lnTo>
                                  <a:lnTo>
                                    <a:pt x="1525" y="4775"/>
                                  </a:lnTo>
                                  <a:lnTo>
                                    <a:pt x="1586" y="4783"/>
                                  </a:lnTo>
                                  <a:lnTo>
                                    <a:pt x="1647" y="4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311"/>
                          <wps:cNvSpPr>
                            <a:spLocks noEditPoints="1"/>
                          </wps:cNvSpPr>
                          <wps:spPr bwMode="auto">
                            <a:xfrm rot="21218401">
                              <a:off x="6658" y="5878"/>
                              <a:ext cx="960" cy="1223"/>
                            </a:xfrm>
                            <a:custGeom>
                              <a:avLst/>
                              <a:gdLst>
                                <a:gd name="T0" fmla="*/ 908 w 2725"/>
                                <a:gd name="T1" fmla="*/ 8 h 3753"/>
                                <a:gd name="T2" fmla="*/ 1240 w 2725"/>
                                <a:gd name="T3" fmla="*/ 124 h 3753"/>
                                <a:gd name="T4" fmla="*/ 1581 w 2725"/>
                                <a:gd name="T5" fmla="*/ 361 h 3753"/>
                                <a:gd name="T6" fmla="*/ 1912 w 2725"/>
                                <a:gd name="T7" fmla="*/ 693 h 3753"/>
                                <a:gd name="T8" fmla="*/ 2215 w 2725"/>
                                <a:gd name="T9" fmla="*/ 1099 h 3753"/>
                                <a:gd name="T10" fmla="*/ 2476 w 2725"/>
                                <a:gd name="T11" fmla="*/ 1554 h 3753"/>
                                <a:gd name="T12" fmla="*/ 2659 w 2725"/>
                                <a:gd name="T13" fmla="*/ 2027 h 3753"/>
                                <a:gd name="T14" fmla="*/ 2724 w 2725"/>
                                <a:gd name="T15" fmla="*/ 2454 h 3753"/>
                                <a:gd name="T16" fmla="*/ 2691 w 2725"/>
                                <a:gd name="T17" fmla="*/ 2827 h 3753"/>
                                <a:gd name="T18" fmla="*/ 2566 w 2725"/>
                                <a:gd name="T19" fmla="*/ 3143 h 3753"/>
                                <a:gd name="T20" fmla="*/ 2358 w 2725"/>
                                <a:gd name="T21" fmla="*/ 3397 h 3753"/>
                                <a:gd name="T22" fmla="*/ 2072 w 2725"/>
                                <a:gd name="T23" fmla="*/ 3590 h 3753"/>
                                <a:gd name="T24" fmla="*/ 1717 w 2725"/>
                                <a:gd name="T25" fmla="*/ 3717 h 3753"/>
                                <a:gd name="T26" fmla="*/ 1376 w 2725"/>
                                <a:gd name="T27" fmla="*/ 3753 h 3753"/>
                                <a:gd name="T28" fmla="*/ 1036 w 2725"/>
                                <a:gd name="T29" fmla="*/ 3698 h 3753"/>
                                <a:gd name="T30" fmla="*/ 721 w 2725"/>
                                <a:gd name="T31" fmla="*/ 3549 h 3753"/>
                                <a:gd name="T32" fmla="*/ 443 w 2725"/>
                                <a:gd name="T33" fmla="*/ 3299 h 3753"/>
                                <a:gd name="T34" fmla="*/ 225 w 2725"/>
                                <a:gd name="T35" fmla="*/ 2944 h 3753"/>
                                <a:gd name="T36" fmla="*/ 82 w 2725"/>
                                <a:gd name="T37" fmla="*/ 2481 h 3753"/>
                                <a:gd name="T38" fmla="*/ 14 w 2725"/>
                                <a:gd name="T39" fmla="*/ 1943 h 3753"/>
                                <a:gd name="T40" fmla="*/ 1 w 2725"/>
                                <a:gd name="T41" fmla="*/ 1444 h 3753"/>
                                <a:gd name="T42" fmla="*/ 44 w 2725"/>
                                <a:gd name="T43" fmla="*/ 999 h 3753"/>
                                <a:gd name="T44" fmla="*/ 139 w 2725"/>
                                <a:gd name="T45" fmla="*/ 622 h 3753"/>
                                <a:gd name="T46" fmla="*/ 282 w 2725"/>
                                <a:gd name="T47" fmla="*/ 321 h 3753"/>
                                <a:gd name="T48" fmla="*/ 474 w 2725"/>
                                <a:gd name="T49" fmla="*/ 111 h 3753"/>
                                <a:gd name="T50" fmla="*/ 696 w 2725"/>
                                <a:gd name="T51" fmla="*/ 274 h 3753"/>
                                <a:gd name="T52" fmla="*/ 971 w 2725"/>
                                <a:gd name="T53" fmla="*/ 275 h 3753"/>
                                <a:gd name="T54" fmla="*/ 1264 w 2725"/>
                                <a:gd name="T55" fmla="*/ 394 h 3753"/>
                                <a:gd name="T56" fmla="*/ 1561 w 2725"/>
                                <a:gd name="T57" fmla="*/ 613 h 3753"/>
                                <a:gd name="T58" fmla="*/ 1845 w 2725"/>
                                <a:gd name="T59" fmla="*/ 913 h 3753"/>
                                <a:gd name="T60" fmla="*/ 2104 w 2725"/>
                                <a:gd name="T61" fmla="*/ 1273 h 3753"/>
                                <a:gd name="T62" fmla="*/ 2322 w 2725"/>
                                <a:gd name="T63" fmla="*/ 1676 h 3753"/>
                                <a:gd name="T64" fmla="*/ 2493 w 2725"/>
                                <a:gd name="T65" fmla="*/ 2095 h 3753"/>
                                <a:gd name="T66" fmla="*/ 2569 w 2725"/>
                                <a:gd name="T67" fmla="*/ 2484 h 3753"/>
                                <a:gd name="T68" fmla="*/ 2543 w 2725"/>
                                <a:gd name="T69" fmla="*/ 2830 h 3753"/>
                                <a:gd name="T70" fmla="*/ 2424 w 2725"/>
                                <a:gd name="T71" fmla="*/ 3127 h 3753"/>
                                <a:gd name="T72" fmla="*/ 2225 w 2725"/>
                                <a:gd name="T73" fmla="*/ 3367 h 3753"/>
                                <a:gd name="T74" fmla="*/ 1958 w 2725"/>
                                <a:gd name="T75" fmla="*/ 3542 h 3753"/>
                                <a:gd name="T76" fmla="*/ 1642 w 2725"/>
                                <a:gd name="T77" fmla="*/ 3644 h 3753"/>
                                <a:gd name="T78" fmla="*/ 1328 w 2725"/>
                                <a:gd name="T79" fmla="*/ 3659 h 3753"/>
                                <a:gd name="T80" fmla="*/ 1010 w 2725"/>
                                <a:gd name="T81" fmla="*/ 3590 h 3753"/>
                                <a:gd name="T82" fmla="*/ 709 w 2725"/>
                                <a:gd name="T83" fmla="*/ 3429 h 3753"/>
                                <a:gd name="T84" fmla="*/ 448 w 2725"/>
                                <a:gd name="T85" fmla="*/ 3170 h 3753"/>
                                <a:gd name="T86" fmla="*/ 251 w 2725"/>
                                <a:gd name="T87" fmla="*/ 2803 h 3753"/>
                                <a:gd name="T88" fmla="*/ 141 w 2725"/>
                                <a:gd name="T89" fmla="*/ 2323 h 3753"/>
                                <a:gd name="T90" fmla="*/ 96 w 2725"/>
                                <a:gd name="T91" fmla="*/ 1844 h 3753"/>
                                <a:gd name="T92" fmla="*/ 98 w 2725"/>
                                <a:gd name="T93" fmla="*/ 1420 h 3753"/>
                                <a:gd name="T94" fmla="*/ 152 w 2725"/>
                                <a:gd name="T95" fmla="*/ 1047 h 3753"/>
                                <a:gd name="T96" fmla="*/ 250 w 2725"/>
                                <a:gd name="T97" fmla="*/ 735 h 3753"/>
                                <a:gd name="T98" fmla="*/ 391 w 2725"/>
                                <a:gd name="T99" fmla="*/ 494 h 3753"/>
                                <a:gd name="T100" fmla="*/ 572 w 2725"/>
                                <a:gd name="T101" fmla="*/ 330 h 3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25" h="3753">
                                  <a:moveTo>
                                    <a:pt x="659" y="17"/>
                                  </a:moveTo>
                                  <a:lnTo>
                                    <a:pt x="720" y="6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908" y="8"/>
                                  </a:lnTo>
                                  <a:lnTo>
                                    <a:pt x="974" y="21"/>
                                  </a:lnTo>
                                  <a:lnTo>
                                    <a:pt x="1039" y="39"/>
                                  </a:lnTo>
                                  <a:lnTo>
                                    <a:pt x="1105" y="63"/>
                                  </a:lnTo>
                                  <a:lnTo>
                                    <a:pt x="1173" y="91"/>
                                  </a:lnTo>
                                  <a:lnTo>
                                    <a:pt x="1240" y="124"/>
                                  </a:lnTo>
                                  <a:lnTo>
                                    <a:pt x="1308" y="163"/>
                                  </a:lnTo>
                                  <a:lnTo>
                                    <a:pt x="1377" y="206"/>
                                  </a:lnTo>
                                  <a:lnTo>
                                    <a:pt x="1444" y="253"/>
                                  </a:lnTo>
                                  <a:lnTo>
                                    <a:pt x="1513" y="306"/>
                                  </a:lnTo>
                                  <a:lnTo>
                                    <a:pt x="1581" y="361"/>
                                  </a:lnTo>
                                  <a:lnTo>
                                    <a:pt x="1648" y="420"/>
                                  </a:lnTo>
                                  <a:lnTo>
                                    <a:pt x="1715" y="483"/>
                                  </a:lnTo>
                                  <a:lnTo>
                                    <a:pt x="1781" y="550"/>
                                  </a:lnTo>
                                  <a:lnTo>
                                    <a:pt x="1848" y="621"/>
                                  </a:lnTo>
                                  <a:lnTo>
                                    <a:pt x="1912" y="693"/>
                                  </a:lnTo>
                                  <a:lnTo>
                                    <a:pt x="1976" y="769"/>
                                  </a:lnTo>
                                  <a:lnTo>
                                    <a:pt x="2037" y="848"/>
                                  </a:lnTo>
                                  <a:lnTo>
                                    <a:pt x="2099" y="930"/>
                                  </a:lnTo>
                                  <a:lnTo>
                                    <a:pt x="2158" y="1012"/>
                                  </a:lnTo>
                                  <a:lnTo>
                                    <a:pt x="2215" y="1099"/>
                                  </a:lnTo>
                                  <a:lnTo>
                                    <a:pt x="2272" y="1187"/>
                                  </a:lnTo>
                                  <a:lnTo>
                                    <a:pt x="2326" y="1277"/>
                                  </a:lnTo>
                                  <a:lnTo>
                                    <a:pt x="2378" y="1368"/>
                                  </a:lnTo>
                                  <a:lnTo>
                                    <a:pt x="2429" y="1460"/>
                                  </a:lnTo>
                                  <a:lnTo>
                                    <a:pt x="2476" y="1554"/>
                                  </a:lnTo>
                                  <a:lnTo>
                                    <a:pt x="2521" y="1650"/>
                                  </a:lnTo>
                                  <a:lnTo>
                                    <a:pt x="2564" y="1745"/>
                                  </a:lnTo>
                                  <a:lnTo>
                                    <a:pt x="2603" y="1841"/>
                                  </a:lnTo>
                                  <a:lnTo>
                                    <a:pt x="2634" y="1935"/>
                                  </a:lnTo>
                                  <a:lnTo>
                                    <a:pt x="2659" y="2027"/>
                                  </a:lnTo>
                                  <a:lnTo>
                                    <a:pt x="2680" y="2116"/>
                                  </a:lnTo>
                                  <a:lnTo>
                                    <a:pt x="2698" y="2204"/>
                                  </a:lnTo>
                                  <a:lnTo>
                                    <a:pt x="2711" y="2289"/>
                                  </a:lnTo>
                                  <a:lnTo>
                                    <a:pt x="2719" y="2373"/>
                                  </a:lnTo>
                                  <a:lnTo>
                                    <a:pt x="2724" y="2454"/>
                                  </a:lnTo>
                                  <a:lnTo>
                                    <a:pt x="2725" y="2533"/>
                                  </a:lnTo>
                                  <a:lnTo>
                                    <a:pt x="2723" y="2610"/>
                                  </a:lnTo>
                                  <a:lnTo>
                                    <a:pt x="2716" y="2684"/>
                                  </a:lnTo>
                                  <a:lnTo>
                                    <a:pt x="2705" y="2757"/>
                                  </a:lnTo>
                                  <a:lnTo>
                                    <a:pt x="2691" y="2827"/>
                                  </a:lnTo>
                                  <a:lnTo>
                                    <a:pt x="2673" y="2894"/>
                                  </a:lnTo>
                                  <a:lnTo>
                                    <a:pt x="2652" y="2960"/>
                                  </a:lnTo>
                                  <a:lnTo>
                                    <a:pt x="2627" y="3023"/>
                                  </a:lnTo>
                                  <a:lnTo>
                                    <a:pt x="2598" y="3084"/>
                                  </a:lnTo>
                                  <a:lnTo>
                                    <a:pt x="2566" y="3143"/>
                                  </a:lnTo>
                                  <a:lnTo>
                                    <a:pt x="2531" y="3198"/>
                                  </a:lnTo>
                                  <a:lnTo>
                                    <a:pt x="2493" y="3252"/>
                                  </a:lnTo>
                                  <a:lnTo>
                                    <a:pt x="2451" y="3303"/>
                                  </a:lnTo>
                                  <a:lnTo>
                                    <a:pt x="2406" y="3351"/>
                                  </a:lnTo>
                                  <a:lnTo>
                                    <a:pt x="2358" y="3397"/>
                                  </a:lnTo>
                                  <a:lnTo>
                                    <a:pt x="2307" y="3441"/>
                                  </a:lnTo>
                                  <a:lnTo>
                                    <a:pt x="2252" y="3483"/>
                                  </a:lnTo>
                                  <a:lnTo>
                                    <a:pt x="2195" y="3520"/>
                                  </a:lnTo>
                                  <a:lnTo>
                                    <a:pt x="2135" y="3557"/>
                                  </a:lnTo>
                                  <a:lnTo>
                                    <a:pt x="2072" y="3590"/>
                                  </a:lnTo>
                                  <a:lnTo>
                                    <a:pt x="2007" y="3621"/>
                                  </a:lnTo>
                                  <a:lnTo>
                                    <a:pt x="1938" y="3648"/>
                                  </a:lnTo>
                                  <a:lnTo>
                                    <a:pt x="1867" y="3674"/>
                                  </a:lnTo>
                                  <a:lnTo>
                                    <a:pt x="1793" y="3697"/>
                                  </a:lnTo>
                                  <a:lnTo>
                                    <a:pt x="1717" y="3717"/>
                                  </a:lnTo>
                                  <a:lnTo>
                                    <a:pt x="1650" y="3731"/>
                                  </a:lnTo>
                                  <a:lnTo>
                                    <a:pt x="1581" y="3742"/>
                                  </a:lnTo>
                                  <a:lnTo>
                                    <a:pt x="1512" y="3749"/>
                                  </a:lnTo>
                                  <a:lnTo>
                                    <a:pt x="1443" y="3753"/>
                                  </a:lnTo>
                                  <a:lnTo>
                                    <a:pt x="1376" y="3753"/>
                                  </a:lnTo>
                                  <a:lnTo>
                                    <a:pt x="1307" y="3750"/>
                                  </a:lnTo>
                                  <a:lnTo>
                                    <a:pt x="1238" y="3743"/>
                                  </a:lnTo>
                                  <a:lnTo>
                                    <a:pt x="1170" y="3731"/>
                                  </a:lnTo>
                                  <a:lnTo>
                                    <a:pt x="1103" y="3717"/>
                                  </a:lnTo>
                                  <a:lnTo>
                                    <a:pt x="1036" y="3698"/>
                                  </a:lnTo>
                                  <a:lnTo>
                                    <a:pt x="971" y="3677"/>
                                  </a:lnTo>
                                  <a:lnTo>
                                    <a:pt x="907" y="3651"/>
                                  </a:lnTo>
                                  <a:lnTo>
                                    <a:pt x="843" y="3620"/>
                                  </a:lnTo>
                                  <a:lnTo>
                                    <a:pt x="781" y="3587"/>
                                  </a:lnTo>
                                  <a:lnTo>
                                    <a:pt x="721" y="3549"/>
                                  </a:lnTo>
                                  <a:lnTo>
                                    <a:pt x="662" y="3506"/>
                                  </a:lnTo>
                                  <a:lnTo>
                                    <a:pt x="604" y="3461"/>
                                  </a:lnTo>
                                  <a:lnTo>
                                    <a:pt x="549" y="3412"/>
                                  </a:lnTo>
                                  <a:lnTo>
                                    <a:pt x="496" y="3357"/>
                                  </a:lnTo>
                                  <a:lnTo>
                                    <a:pt x="443" y="3299"/>
                                  </a:lnTo>
                                  <a:lnTo>
                                    <a:pt x="395" y="3236"/>
                                  </a:lnTo>
                                  <a:lnTo>
                                    <a:pt x="349" y="3170"/>
                                  </a:lnTo>
                                  <a:lnTo>
                                    <a:pt x="305" y="3099"/>
                                  </a:lnTo>
                                  <a:lnTo>
                                    <a:pt x="263" y="3023"/>
                                  </a:lnTo>
                                  <a:lnTo>
                                    <a:pt x="225" y="2944"/>
                                  </a:lnTo>
                                  <a:lnTo>
                                    <a:pt x="190" y="2861"/>
                                  </a:lnTo>
                                  <a:lnTo>
                                    <a:pt x="158" y="2772"/>
                                  </a:lnTo>
                                  <a:lnTo>
                                    <a:pt x="128" y="2680"/>
                                  </a:lnTo>
                                  <a:lnTo>
                                    <a:pt x="103" y="2583"/>
                                  </a:lnTo>
                                  <a:lnTo>
                                    <a:pt x="82" y="2481"/>
                                  </a:lnTo>
                                  <a:lnTo>
                                    <a:pt x="63" y="2374"/>
                                  </a:lnTo>
                                  <a:lnTo>
                                    <a:pt x="49" y="2264"/>
                                  </a:lnTo>
                                  <a:lnTo>
                                    <a:pt x="36" y="2155"/>
                                  </a:lnTo>
                                  <a:lnTo>
                                    <a:pt x="24" y="2049"/>
                                  </a:lnTo>
                                  <a:lnTo>
                                    <a:pt x="14" y="1943"/>
                                  </a:lnTo>
                                  <a:lnTo>
                                    <a:pt x="7" y="1839"/>
                                  </a:lnTo>
                                  <a:lnTo>
                                    <a:pt x="2" y="1737"/>
                                  </a:lnTo>
                                  <a:lnTo>
                                    <a:pt x="0" y="1638"/>
                                  </a:lnTo>
                                  <a:lnTo>
                                    <a:pt x="0" y="1539"/>
                                  </a:lnTo>
                                  <a:lnTo>
                                    <a:pt x="1" y="1444"/>
                                  </a:lnTo>
                                  <a:lnTo>
                                    <a:pt x="6" y="1350"/>
                                  </a:lnTo>
                                  <a:lnTo>
                                    <a:pt x="12" y="1259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31" y="1084"/>
                                  </a:lnTo>
                                  <a:lnTo>
                                    <a:pt x="44" y="999"/>
                                  </a:lnTo>
                                  <a:lnTo>
                                    <a:pt x="58" y="918"/>
                                  </a:lnTo>
                                  <a:lnTo>
                                    <a:pt x="76" y="840"/>
                                  </a:lnTo>
                                  <a:lnTo>
                                    <a:pt x="95" y="764"/>
                                  </a:lnTo>
                                  <a:lnTo>
                                    <a:pt x="115" y="692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64" y="554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219" y="431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317" y="272"/>
                                  </a:lnTo>
                                  <a:lnTo>
                                    <a:pt x="353" y="226"/>
                                  </a:lnTo>
                                  <a:lnTo>
                                    <a:pt x="391" y="184"/>
                                  </a:lnTo>
                                  <a:lnTo>
                                    <a:pt x="432" y="146"/>
                                  </a:lnTo>
                                  <a:lnTo>
                                    <a:pt x="474" y="111"/>
                                  </a:lnTo>
                                  <a:lnTo>
                                    <a:pt x="518" y="82"/>
                                  </a:lnTo>
                                  <a:lnTo>
                                    <a:pt x="563" y="56"/>
                                  </a:lnTo>
                                  <a:lnTo>
                                    <a:pt x="611" y="34"/>
                                  </a:lnTo>
                                  <a:lnTo>
                                    <a:pt x="659" y="17"/>
                                  </a:lnTo>
                                  <a:close/>
                                  <a:moveTo>
                                    <a:pt x="696" y="274"/>
                                  </a:moveTo>
                                  <a:lnTo>
                                    <a:pt x="749" y="264"/>
                                  </a:lnTo>
                                  <a:lnTo>
                                    <a:pt x="803" y="259"/>
                                  </a:lnTo>
                                  <a:lnTo>
                                    <a:pt x="859" y="259"/>
                                  </a:lnTo>
                                  <a:lnTo>
                                    <a:pt x="914" y="265"/>
                                  </a:lnTo>
                                  <a:lnTo>
                                    <a:pt x="971" y="275"/>
                                  </a:lnTo>
                                  <a:lnTo>
                                    <a:pt x="1028" y="290"/>
                                  </a:lnTo>
                                  <a:lnTo>
                                    <a:pt x="1087" y="310"/>
                                  </a:lnTo>
                                  <a:lnTo>
                                    <a:pt x="1146" y="334"/>
                                  </a:lnTo>
                                  <a:lnTo>
                                    <a:pt x="1205" y="362"/>
                                  </a:lnTo>
                                  <a:lnTo>
                                    <a:pt x="1264" y="394"/>
                                  </a:lnTo>
                                  <a:lnTo>
                                    <a:pt x="1323" y="431"/>
                                  </a:lnTo>
                                  <a:lnTo>
                                    <a:pt x="1383" y="471"/>
                                  </a:lnTo>
                                  <a:lnTo>
                                    <a:pt x="1442" y="515"/>
                                  </a:lnTo>
                                  <a:lnTo>
                                    <a:pt x="1501" y="563"/>
                                  </a:lnTo>
                                  <a:lnTo>
                                    <a:pt x="1561" y="613"/>
                                  </a:lnTo>
                                  <a:lnTo>
                                    <a:pt x="1619" y="668"/>
                                  </a:lnTo>
                                  <a:lnTo>
                                    <a:pt x="1677" y="725"/>
                                  </a:lnTo>
                                  <a:lnTo>
                                    <a:pt x="1734" y="785"/>
                                  </a:lnTo>
                                  <a:lnTo>
                                    <a:pt x="1790" y="848"/>
                                  </a:lnTo>
                                  <a:lnTo>
                                    <a:pt x="1845" y="913"/>
                                  </a:lnTo>
                                  <a:lnTo>
                                    <a:pt x="1900" y="981"/>
                                  </a:lnTo>
                                  <a:lnTo>
                                    <a:pt x="1952" y="1050"/>
                                  </a:lnTo>
                                  <a:lnTo>
                                    <a:pt x="2004" y="1123"/>
                                  </a:lnTo>
                                  <a:lnTo>
                                    <a:pt x="2055" y="1197"/>
                                  </a:lnTo>
                                  <a:lnTo>
                                    <a:pt x="2104" y="1273"/>
                                  </a:lnTo>
                                  <a:lnTo>
                                    <a:pt x="2151" y="1350"/>
                                  </a:lnTo>
                                  <a:lnTo>
                                    <a:pt x="2196" y="1429"/>
                                  </a:lnTo>
                                  <a:lnTo>
                                    <a:pt x="2240" y="1510"/>
                                  </a:lnTo>
                                  <a:lnTo>
                                    <a:pt x="2282" y="1593"/>
                                  </a:lnTo>
                                  <a:lnTo>
                                    <a:pt x="2322" y="1676"/>
                                  </a:lnTo>
                                  <a:lnTo>
                                    <a:pt x="2359" y="1758"/>
                                  </a:lnTo>
                                  <a:lnTo>
                                    <a:pt x="2393" y="1844"/>
                                  </a:lnTo>
                                  <a:lnTo>
                                    <a:pt x="2431" y="1929"/>
                                  </a:lnTo>
                                  <a:lnTo>
                                    <a:pt x="2464" y="2012"/>
                                  </a:lnTo>
                                  <a:lnTo>
                                    <a:pt x="2493" y="2095"/>
                                  </a:lnTo>
                                  <a:lnTo>
                                    <a:pt x="2518" y="2175"/>
                                  </a:lnTo>
                                  <a:lnTo>
                                    <a:pt x="2537" y="2255"/>
                                  </a:lnTo>
                                  <a:lnTo>
                                    <a:pt x="2552" y="2333"/>
                                  </a:lnTo>
                                  <a:lnTo>
                                    <a:pt x="2563" y="2409"/>
                                  </a:lnTo>
                                  <a:lnTo>
                                    <a:pt x="2569" y="2484"/>
                                  </a:lnTo>
                                  <a:lnTo>
                                    <a:pt x="2571" y="2557"/>
                                  </a:lnTo>
                                  <a:lnTo>
                                    <a:pt x="2570" y="2628"/>
                                  </a:lnTo>
                                  <a:lnTo>
                                    <a:pt x="2564" y="2698"/>
                                  </a:lnTo>
                                  <a:lnTo>
                                    <a:pt x="2556" y="2765"/>
                                  </a:lnTo>
                                  <a:lnTo>
                                    <a:pt x="2543" y="2830"/>
                                  </a:lnTo>
                                  <a:lnTo>
                                    <a:pt x="2525" y="2894"/>
                                  </a:lnTo>
                                  <a:lnTo>
                                    <a:pt x="2505" y="2956"/>
                                  </a:lnTo>
                                  <a:lnTo>
                                    <a:pt x="2481" y="3015"/>
                                  </a:lnTo>
                                  <a:lnTo>
                                    <a:pt x="2454" y="3072"/>
                                  </a:lnTo>
                                  <a:lnTo>
                                    <a:pt x="2424" y="3127"/>
                                  </a:lnTo>
                                  <a:lnTo>
                                    <a:pt x="2390" y="3179"/>
                                  </a:lnTo>
                                  <a:lnTo>
                                    <a:pt x="2353" y="3230"/>
                                  </a:lnTo>
                                  <a:lnTo>
                                    <a:pt x="2314" y="3278"/>
                                  </a:lnTo>
                                  <a:lnTo>
                                    <a:pt x="2271" y="3323"/>
                                  </a:lnTo>
                                  <a:lnTo>
                                    <a:pt x="2225" y="3367"/>
                                  </a:lnTo>
                                  <a:lnTo>
                                    <a:pt x="2176" y="3407"/>
                                  </a:lnTo>
                                  <a:lnTo>
                                    <a:pt x="2125" y="3445"/>
                                  </a:lnTo>
                                  <a:lnTo>
                                    <a:pt x="2072" y="3480"/>
                                  </a:lnTo>
                                  <a:lnTo>
                                    <a:pt x="2016" y="3512"/>
                                  </a:lnTo>
                                  <a:lnTo>
                                    <a:pt x="1958" y="3542"/>
                                  </a:lnTo>
                                  <a:lnTo>
                                    <a:pt x="1897" y="3569"/>
                                  </a:lnTo>
                                  <a:lnTo>
                                    <a:pt x="1835" y="3593"/>
                                  </a:lnTo>
                                  <a:lnTo>
                                    <a:pt x="1769" y="3614"/>
                                  </a:lnTo>
                                  <a:lnTo>
                                    <a:pt x="1702" y="3632"/>
                                  </a:lnTo>
                                  <a:lnTo>
                                    <a:pt x="1642" y="3644"/>
                                  </a:lnTo>
                                  <a:lnTo>
                                    <a:pt x="1581" y="3653"/>
                                  </a:lnTo>
                                  <a:lnTo>
                                    <a:pt x="1519" y="3660"/>
                                  </a:lnTo>
                                  <a:lnTo>
                                    <a:pt x="1456" y="3663"/>
                                  </a:lnTo>
                                  <a:lnTo>
                                    <a:pt x="1392" y="3663"/>
                                  </a:lnTo>
                                  <a:lnTo>
                                    <a:pt x="1328" y="3659"/>
                                  </a:lnTo>
                                  <a:lnTo>
                                    <a:pt x="1264" y="3652"/>
                                  </a:lnTo>
                                  <a:lnTo>
                                    <a:pt x="1200" y="3642"/>
                                  </a:lnTo>
                                  <a:lnTo>
                                    <a:pt x="1137" y="3628"/>
                                  </a:lnTo>
                                  <a:lnTo>
                                    <a:pt x="1073" y="3612"/>
                                  </a:lnTo>
                                  <a:lnTo>
                                    <a:pt x="1010" y="3590"/>
                                  </a:lnTo>
                                  <a:lnTo>
                                    <a:pt x="948" y="3565"/>
                                  </a:lnTo>
                                  <a:lnTo>
                                    <a:pt x="886" y="3537"/>
                                  </a:lnTo>
                                  <a:lnTo>
                                    <a:pt x="825" y="3505"/>
                                  </a:lnTo>
                                  <a:lnTo>
                                    <a:pt x="767" y="3470"/>
                                  </a:lnTo>
                                  <a:lnTo>
                                    <a:pt x="709" y="3429"/>
                                  </a:lnTo>
                                  <a:lnTo>
                                    <a:pt x="653" y="3385"/>
                                  </a:lnTo>
                                  <a:lnTo>
                                    <a:pt x="599" y="3338"/>
                                  </a:lnTo>
                                  <a:lnTo>
                                    <a:pt x="547" y="3286"/>
                                  </a:lnTo>
                                  <a:lnTo>
                                    <a:pt x="496" y="3229"/>
                                  </a:lnTo>
                                  <a:lnTo>
                                    <a:pt x="448" y="3170"/>
                                  </a:lnTo>
                                  <a:lnTo>
                                    <a:pt x="403" y="3105"/>
                                  </a:lnTo>
                                  <a:lnTo>
                                    <a:pt x="360" y="3036"/>
                                  </a:lnTo>
                                  <a:lnTo>
                                    <a:pt x="321" y="2963"/>
                                  </a:lnTo>
                                  <a:lnTo>
                                    <a:pt x="285" y="2886"/>
                                  </a:lnTo>
                                  <a:lnTo>
                                    <a:pt x="251" y="2803"/>
                                  </a:lnTo>
                                  <a:lnTo>
                                    <a:pt x="222" y="2716"/>
                                  </a:lnTo>
                                  <a:lnTo>
                                    <a:pt x="196" y="2625"/>
                                  </a:lnTo>
                                  <a:lnTo>
                                    <a:pt x="173" y="2529"/>
                                  </a:lnTo>
                                  <a:lnTo>
                                    <a:pt x="155" y="2429"/>
                                  </a:lnTo>
                                  <a:lnTo>
                                    <a:pt x="141" y="2323"/>
                                  </a:lnTo>
                                  <a:lnTo>
                                    <a:pt x="132" y="2213"/>
                                  </a:lnTo>
                                  <a:lnTo>
                                    <a:pt x="119" y="2118"/>
                                  </a:lnTo>
                                  <a:lnTo>
                                    <a:pt x="109" y="2026"/>
                                  </a:lnTo>
                                  <a:lnTo>
                                    <a:pt x="101" y="1934"/>
                                  </a:lnTo>
                                  <a:lnTo>
                                    <a:pt x="96" y="1844"/>
                                  </a:lnTo>
                                  <a:lnTo>
                                    <a:pt x="92" y="1755"/>
                                  </a:lnTo>
                                  <a:lnTo>
                                    <a:pt x="90" y="1669"/>
                                  </a:lnTo>
                                  <a:lnTo>
                                    <a:pt x="91" y="1583"/>
                                  </a:lnTo>
                                  <a:lnTo>
                                    <a:pt x="94" y="1500"/>
                                  </a:lnTo>
                                  <a:lnTo>
                                    <a:pt x="98" y="1420"/>
                                  </a:lnTo>
                                  <a:lnTo>
                                    <a:pt x="105" y="1340"/>
                                  </a:lnTo>
                                  <a:lnTo>
                                    <a:pt x="114" y="1264"/>
                                  </a:lnTo>
                                  <a:lnTo>
                                    <a:pt x="124" y="1189"/>
                                  </a:lnTo>
                                  <a:lnTo>
                                    <a:pt x="137" y="1117"/>
                                  </a:lnTo>
                                  <a:lnTo>
                                    <a:pt x="152" y="1047"/>
                                  </a:lnTo>
                                  <a:lnTo>
                                    <a:pt x="167" y="979"/>
                                  </a:lnTo>
                                  <a:lnTo>
                                    <a:pt x="185" y="914"/>
                                  </a:lnTo>
                                  <a:lnTo>
                                    <a:pt x="205" y="853"/>
                                  </a:lnTo>
                                  <a:lnTo>
                                    <a:pt x="226" y="792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75" y="681"/>
                                  </a:lnTo>
                                  <a:lnTo>
                                    <a:pt x="301" y="630"/>
                                  </a:lnTo>
                                  <a:lnTo>
                                    <a:pt x="330" y="581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391" y="494"/>
                                  </a:lnTo>
                                  <a:lnTo>
                                    <a:pt x="425" y="455"/>
                                  </a:lnTo>
                                  <a:lnTo>
                                    <a:pt x="459" y="418"/>
                                  </a:lnTo>
                                  <a:lnTo>
                                    <a:pt x="494" y="385"/>
                                  </a:lnTo>
                                  <a:lnTo>
                                    <a:pt x="532" y="356"/>
                                  </a:lnTo>
                                  <a:lnTo>
                                    <a:pt x="572" y="330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53" y="289"/>
                                  </a:lnTo>
                                  <a:lnTo>
                                    <a:pt x="696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  <a:alpha val="74001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68C93" id="Group 295" o:spid="_x0000_s1026" style="position:absolute;margin-left:390.75pt;margin-top:305pt;width:288.1pt;height:174.05pt;z-index:251749376" coordorigin="8436,6763" coordsize="589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">
                <v:shape id="Freeform 296" o:spid="_x0000_s1027" style="position:absolute;left:8652;top:6610;width:839;height:1271;rotation:90;visibility:visible;mso-wrap-style:square;v-text-anchor:top" coordsize="1840,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4sicEA&#10;AADcAAAADwAAAGRycy9kb3ducmV2LnhtbERP3WrCMBS+H+wdwhl4N9NVkNIZRWSiItuY8wEOzbGN&#10;NicliVrffhGE3Z2P7/dMZr1txYV8MI4VvA0zEMSV04ZrBfvf5WsBIkRkja1jUnCjALPp89MES+2u&#10;/EOXXaxFCuFQooImxq6UMlQNWQxD1xEn7uC8xZigr6X2eE3htpV5lo2lRcOpocGOFg1Vp93ZKjhu&#10;wqfm+ZehQ/69/Sh8YdyqUGrw0s/fQUTq47/44V7rNH+Uw/2ZdIG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OLInBAAAA3AAAAA8AAAAAAAAAAAAAAAAAmAIAAGRycy9kb3du&#10;cmV2LnhtbFBLBQYAAAAABAAEAPUAAACGAwAAAAA=&#10;" path="m446,2521r40,8l527,2533r43,-2l614,2528r44,-10l702,2507r45,-16l792,2472r46,-24l883,2424r47,-30l976,2362r46,-34l1067,2290r46,-40l1158,2207r45,-45l1247,2115r44,-49l1334,2014r41,-52l1417,1906r40,-55l1496,1792r38,-59l1571,1673r35,-62l1640,1549r32,-64l1703,1421r28,-64l1758,1292r21,-64l1795,1166r14,-60l1821,1046r10,-58l1837,933r3,-56l1840,824r-2,-51l1834,722r-7,-49l1818,626r-13,-46l1791,536r-17,-42l1755,452r-21,-39l1709,375r-25,-37l1655,304r-31,-33l1592,240r-34,-29l1521,183r-39,-26l1442,132r-43,-22l1355,90,1309,71,1260,53,1212,38,1160,25,1115,15,1068,8,1022,2,975,,928,,882,2,837,7r-46,7l746,25,701,36,657,52,613,70,570,90r-43,22l487,138r-40,29l408,197r-37,34l334,267r-34,39l267,349r-31,45l206,441r-28,51l153,547r-25,55l106,663,87,724,70,791,55,859,44,930r-10,75l25,1078r-9,73l10,1222r-4,70l2,1360r-1,68l,1494r2,64l4,1622r4,62l14,1743r7,59l31,1859r9,54l52,1967r12,50l78,2066r15,47l110,2158r19,43l148,2242r21,38l191,2316r23,33l239,2380r26,28l293,2434r27,24l350,2478r30,17l412,2510r34,11xm471,2348r35,7l543,2359r37,l618,2354r38,-6l695,2337r39,-13l774,2308r39,-19l854,2267r40,-25l934,2215r41,-29l1014,2154r40,-35l1093,2083r39,-38l1170,2004r38,-42l1246,1918r37,-46l1319,1824r35,-48l1387,1726r33,-52l1453,1622r30,-53l1513,1514r28,-55l1568,1403r24,-57l1616,1289r26,-57l1665,1176r19,-56l1700,1065r13,-54l1723,959r7,-51l1735,857r1,-50l1736,760r-5,-47l1725,668r-8,-45l1705,580r-13,-41l1675,498r-17,-38l1636,422r-22,-35l1589,354r-27,-33l1533,290r-31,-29l1470,234r-34,-26l1399,184r-38,-21l1322,143r-41,-18l1239,109,1195,94,1150,83r-41,-9l1068,67r-42,-3l983,61r-43,l897,64r-42,4l811,74,768,84,726,96r-43,14l640,126r-41,19l558,167r-40,25l479,218r-38,29l404,280r-34,35l335,353r-32,40l272,437r-28,46l217,533r-24,52l170,640r-20,58l133,760r-16,65l105,893r-9,71l89,1038r-9,64l74,1165r-6,63l65,1288r-2,60l61,1406r2,58l64,1520r3,55l72,1628r6,52l85,1731r8,48l103,1827r11,45l125,1916r13,42l154,1999r15,39l186,2074r18,35l223,2141r20,30l264,2200r23,27l310,2251r24,22l360,2293r26,17l414,2325r28,13l471,2348xe" fillcolor="#b6dde8 [1304]" stroked="f">
                  <v:fill opacity="48573f"/>
                  <v:path arrowok="t" o:connecttype="custom" o:connectlocs="280,1268;382,1228;487,1149;589,1037;682,899;762,745;818,585;839,440;829,314;791,207;726,120;638,55;529,13;423,0;320,18;222,69;137,154;70,274;25,431;5,613;1,782;14,933;42,1060;87,1162;146,1233;215,1178;299,1178;389,1138;481,1063;568,962;647,840;715,704;768,562;791,430;783,313;746,212;685,131;603,72;506,37;409,32;311,55;218,109;138,197;78,321;44,484;30,646;31,790;47,917;77,1023;120,1104;176,1159" o:connectangles="0,0,0,0,0,0,0,0,0,0,0,0,0,0,0,0,0,0,0,0,0,0,0,0,0,0,0,0,0,0,0,0,0,0,0,0,0,0,0,0,0,0,0,0,0,0,0,0,0,0,0"/>
                  <o:lock v:ext="edit" verticies="t"/>
                </v:shape>
                <v:group id="Group 297" o:spid="_x0000_s1028" style="position:absolute;left:8674;top:6763;width:5652;height:4635" coordorigin="2128,3251" coordsize="8625,7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98" o:spid="_x0000_s1029" style="position:absolute;left:2861;top:6481;width:1151;height:1671;rotation:90;visibility:visible;mso-wrap-style:square;v-text-anchor:top" coordsize="3607,5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2k8MA&#10;AADcAAAADwAAAGRycy9kb3ducmV2LnhtbERPS2vCQBC+F/wPywjemo2miE3dBBWkvRVt7HnITh42&#10;Oxuyq6b99d2C0Nt8fM9Z56PpxJUG11pWMI9iEMSl1S3XCoqP/eMKhPPIGjvLpOCbHOTZ5GGNqbY3&#10;PtD16GsRQtilqKDxvk+ldGVDBl1ke+LAVXYw6AMcaqkHvIVw08lFHC+lwZZDQ4M97Roqv44Xo+An&#10;ORVl0T8nxbndvlev88/zgRZKzabj5gWEp9H/i+/uNx3mJ0/w90y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F2k8MAAADcAAAADwAAAAAAAAAAAAAAAACYAgAAZHJzL2Rv&#10;d25yZXYueG1sUEsFBgAAAAAEAAQA9QAAAIgDAAAAAA==&#10;" path="m2691,33r76,33l2838,105r69,49l2972,208r63,63l3094,340r57,76l3203,497r50,87l3301,677r42,99l3384,879r37,106l3454,1098r31,116l3512,1333r24,122l3556,1582r16,128l3587,1841r10,134l3603,2110r4,136l3607,2384r-3,138l3597,2662r-10,140l3574,2941r-18,139l3536,3218r-25,138l3483,3492r-36,125l3406,3738r-42,115l3317,3962r-49,104l3215,4166r-54,93l3103,4347r-61,83l2979,4507r-65,72l2847,4646r-72,62l2703,4765r-75,51l2552,4862r-79,40l2392,4939r-83,30l2225,4995r-85,20l2052,5030r-89,11l1872,5046r-92,l1687,5041r-94,-10l1497,5017r-96,-20l1304,4972r-99,-30l1106,4908r-86,-34l936,4835r-81,-43l776,4745r-76,-50l628,4639r-72,-58l490,4519r-63,-67l367,4384r-56,-74l259,4233r-48,-80l167,4070r-39,-88l95,3892,65,3799,42,3703,23,3603,10,3500,1,3395,,3287,4,3176,14,3062,31,2946,55,2826,86,2704r36,-123l166,2455r52,-129l278,2195r66,-132l409,1932r67,-126l545,1683r68,-120l683,1447r73,-113l828,1227r74,-104l976,1022r75,-96l1127,834r76,-88l1279,662r77,-78l1433,509r77,-70l1588,374r77,-59l1742,259r77,-49l1895,165r77,-41l2048,90r75,-30l2198,38r73,-19l2344,7,2416,r70,l2556,5r69,12l2691,33xm2541,346r66,27l2670,408r60,41l2788,497r56,54l2896,610r50,65l2992,745r45,74l3079,900r38,84l3152,1073r34,92l3217,1261r26,101l3268,1465r21,105l3308,1679r15,111l3335,1903r11,116l3352,2135r3,118l3356,2373r-2,120l3348,2614r-8,121l3328,2857r-15,121l3295,3099r-22,121l3250,3338r-22,123l3202,3578r-29,113l3138,3797r-38,103l3060,3998r-45,92l2966,4178r-52,81l2860,4337r-59,73l2741,4478r-63,63l2612,4598r-68,53l2473,4700r-72,42l2326,4780r-77,33l2171,4842r-80,24l2010,4884r-83,15l1844,4907r-84,4l1675,4911r-87,-6l1502,4894r-87,-15l1327,4857r-86,-25l1153,4803r-76,-31l1002,4736r-73,-39l858,4655r-70,-48l719,4556r-65,-54l590,4443r-61,-63l472,4314r-54,-70l367,4170r-47,-77l278,4013r-39,-83l204,3844r-29,-90l151,3660r-20,-96l118,3465r-9,-102l107,3257r5,-106l122,3041r18,-114l164,2812r32,-118l235,2574r46,-123l336,2327r63,-127l471,2071r57,-115l586,1846r61,-108l707,1635r63,-100l833,1437r64,-93l961,1254r66,-87l1092,1086r68,-80l1228,932r67,-70l1363,794r67,-62l1499,674r69,-55l1636,570r68,-47l1772,482r68,-37l1907,412r67,-28l2040,361r66,-19l2171,328r65,-10l2299,314r61,l2422,320r60,10l2541,346xe" fillcolor="#fd98ff [831]" stroked="f">
                    <v:fill opacity="48573f"/>
                    <v:path arrowok="t" o:connecttype="custom" o:connectlocs="948,69;1038,193;1102,364;1140,566;1151,789;1135,1020;1087,1238;1009,1410;908,1539;789,1623;655,1666;508,1666;353,1625;223,1555;117,1452;41,1319;3,1159;10,976;70,770;174,557;288,372;408,219;531,104;654,30;771,0;811,115;908,182;983,298;1035,451;1064,630;1070,826;1051,1026;1013,1222;946,1384;855,1504;742,1583;615,1622;479,1621;344,1580;229,1509;133,1405;65,1273;35,1114;52,931;127,729;226,541;328,386;435,263;544,173;651,120;753,104" o:connectangles="0,0,0,0,0,0,0,0,0,0,0,0,0,0,0,0,0,0,0,0,0,0,0,0,0,0,0,0,0,0,0,0,0,0,0,0,0,0,0,0,0,0,0,0,0,0,0,0,0,0,0"/>
                    <o:lock v:ext="edit" verticies="t"/>
                  </v:shape>
                  <v:shape id="Freeform 299" o:spid="_x0000_s1030" style="position:absolute;left:4638;top:4650;width:1629;height:1584;rotation:90;visibility:visible;mso-wrap-style:square;v-text-anchor:top" coordsize="3575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DA8MA&#10;AADcAAAADwAAAGRycy9kb3ducmV2LnhtbERPTWvCQBC9C/6HZQRvurG2IqmrtEJLLxaM0vY4ZMdk&#10;NTsbstsk/nu3UPA2j/c5q01vK9FS441jBbNpAoI4d9pwoeB4eJssQfiArLFyTAqu5GGzHg5WmGrX&#10;8Z7aLBQihrBPUUEZQp1K6fOSLPqpq4kjd3KNxRBhU0jdYBfDbSUfkmQhLRqODSXWtC0pv2S/VsHj&#10;4utnS+9Fdu7a2pjuc/f6vQtKjUf9yzOIQH24i//dHzrOnz/B3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QDA8MAAADcAAAADwAAAAAAAAAAAAAAAACYAgAAZHJzL2Rv&#10;d25yZXYueG1sUEsFBgAAAAAEAAQA9QAAAIgDAAAAAA==&#10;" path="m3443,2886r-43,45l3353,2971r-53,37l3243,3040r-61,28l3117,3092r-70,20l2975,3128r-76,13l2819,3150r-82,5l2653,3156r-86,-3l2477,3149r-92,-10l2293,3126r-95,-15l2102,3092r-96,-23l1907,3044r-98,-28l1710,2985r-99,-33l1512,2915r-98,-40l1315,2834r-98,-45l1121,2742r-95,-49l931,2641r-91,-54l749,2530r-81,-59l592,2411r-70,-62l456,2287r-62,-63l337,2160r-53,-64l236,2031r-44,-65l153,1901r-34,-67l89,1768,64,1702,43,1634,25,1567,13,1500,4,1433,,1365r,-67l4,1230r8,-66l25,1096r16,-66l62,964,86,899r28,-65l146,768r36,-65l222,641r44,-64l313,515r51,-61l412,400r50,-48l515,304r55,-43l625,219r60,-38l745,147r63,-31l872,88,938,64r68,-20l1075,26r70,-12l1216,5,1289,r74,l1438,4r76,8l1589,25r79,18l1745,65r78,27l1901,126r80,36l2059,206r80,49l2218,308r79,59l2376,432r78,71l2532,580r79,83l2686,745r74,82l2830,908r68,82l2962,1070r61,82l3083,1233r54,80l3191,1394r48,79l3285,1551r43,78l3367,1706r37,76l3437,1857r29,74l3492,2004r22,71l3533,2146r16,67l3562,2281r7,65l3574,2409r1,61l3572,2530r-7,57l3555,2643r-15,53l3523,2747r-23,49l3474,2842r-31,44xm3259,2693r-36,40l3180,2768r-45,34l3085,2830r-53,25l2976,2877r-61,18l2853,2911r-66,11l2718,2931r-71,6l2575,2938r-76,l2422,2933r-78,-7l2263,2916r-82,-13l2098,2888r-84,-19l1930,2849r-86,-24l1759,2798r-87,-28l1587,2738r-86,-33l1415,2668r-84,-38l1247,2588r-83,-42l1081,2501r-81,-47l921,2405r-82,-49l762,2307r-73,-51l621,2202r-63,-53l498,2094r-54,-57l394,1979r-45,-60l307,1859r-36,-60l239,1737r-29,-61l186,1613r-20,-63l151,1487r-12,-64l132,1359r-4,-62l128,1233r5,-64l141,1106r12,-63l169,982r20,-62l213,860r26,-61l269,740r35,-58l342,625r41,-55l428,515r42,-46l515,425r47,-43l613,342r53,-38l720,270r57,-33l836,207r61,-26l960,157r65,-20l1091,121r68,-13l1228,98r70,-6l1369,91r73,3l1515,102r74,10l1664,129r76,23l1816,178r76,30l1968,246r76,43l2121,336r76,55l2273,450r75,66l2423,589r75,78l2571,753r67,71l2702,895r62,71l2822,1038r55,72l2931,1181r50,69l3028,1321r44,70l3113,1460r40,69l3188,1597r32,67l3251,1730r26,66l3301,1860r21,64l3340,1986r14,61l3366,2107r10,58l3380,2221r3,56l3381,2330r-3,52l3371,2433r-11,48l3347,2528r-17,44l3310,2615r-23,40l3259,2693xe" fillcolor="#ccc0d9 [1303]" stroked="f">
                    <v:fill opacity="48573f"/>
                    <v:path arrowok="t" o:connecttype="custom" o:connectlocs="1478,1526;1321,1576;1129,1580;914,1540;689,1463;468,1352;270,1210;129,1052;41,887;2,719;11,550;67,385;166,228;285,110;427,32;587,0;760,22;938,103;1118,252;1290,456;1429,659;1534,856;1601,1041;1629,1209;1613,1353;1485,1352;1382,1433;1238,1471;1068,1469;879,1430;684,1358;493,1255;314,1132;180,993;96,841;60,682;70,523;123,371;214,235;328,136;467,69;624,46;793,76;966,169;1138,335;1286,521;1400,698;1481,868;1528,1027;1541,1169;1517,1291" o:connectangles="0,0,0,0,0,0,0,0,0,0,0,0,0,0,0,0,0,0,0,0,0,0,0,0,0,0,0,0,0,0,0,0,0,0,0,0,0,0,0,0,0,0,0,0,0,0,0,0,0,0,0"/>
                    <o:lock v:ext="edit" verticies="t"/>
                  </v:shape>
                  <v:shape id="Freeform 300" o:spid="_x0000_s1031" style="position:absolute;left:2469;top:4359;width:1822;height:2503;rotation:90;visibility:visible;mso-wrap-style:square;v-text-anchor:top" coordsize="3997,4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1ysMA&#10;AADcAAAADwAAAGRycy9kb3ducmV2LnhtbERPTWvCQBC9C/6HZYTezEZbUomuIoFCyUGobdHjkB2T&#10;4O5syG6T9N93C4Xe5vE+Z3eYrBED9b51rGCVpCCIK6dbrhV8vL8sNyB8QNZoHJOCb/Jw2M9nO8y1&#10;G/mNhnOoRQxhn6OCJoQul9JXDVn0ieuII3dzvcUQYV9L3eMYw62R6zTNpMWWY0ODHRUNVffzl1VQ&#10;HGt51adyczXl5+kpM/h8CajUw2I6bkEEmsK/+M/9quP8xwx+n4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A1ysMAAADcAAAADwAAAAAAAAAAAAAAAACYAgAAZHJzL2Rv&#10;d25yZXYueG1sUEsFBgAAAAAEAAQA9QAAAIgDAAAAAA==&#10;" path="m543,4884r-67,-48l412,4781r-60,-63l299,4648r-50,-76l204,4490r-39,-87l128,4309,97,4211,71,4108,49,4000,30,3888,17,3772,7,3652,1,3529,,3403,3,3276r7,-132l20,3012,35,2877,54,2740,75,2603r26,-137l131,2327r33,-138l202,2050r40,-137l286,1775r47,-136l384,1504r54,-133l496,1240r64,-118l625,1010,694,904,764,804r71,-94l909,622r76,-82l1062,463r78,-70l1221,329r80,-58l1384,218r84,-46l1553,131r86,-36l1727,65r88,-24l1904,23r89,-13l2083,1,2174,r91,4l2357,12r92,14l2542,46r92,25l2727,101r92,35l2912,178r92,45l3097,274r91,57l3268,383r75,57l3416,501r69,64l3550,631r61,71l3670,777r53,77l3773,933r45,83l3858,1102r36,88l3925,1282r24,93l3970,1470r15,98l3995,1669r2,102l3995,1875r-9,105l3971,2088r-22,109l3921,2307r-34,112l3844,2532r-49,115l3738,2762r-64,117l3602,2996r-79,119l3435,3233r-95,118l3246,3469r-95,112l3056,3690r-94,105l2865,3897r-96,97l2673,4088r-97,89l2480,4261r-96,80l2288,4418r-95,71l2098,4557r-95,63l1910,4678r-93,53l1726,4779r-90,44l1546,4862r-88,33l1371,4924r-85,24l1203,4967r-82,13l1040,4987r-77,2l887,4985r-73,-8l743,4962r-69,-20l607,4916r-64,-32xm762,4604r-60,-42l645,4513r-51,-54l546,4398r-44,-65l463,4262r-37,-76l394,4106r-29,-86l342,3932r-20,-94l304,3742,291,3641,281,3538r-6,-105l274,3324r1,-111l280,3100r8,-116l300,2868r16,-117l333,2631r23,-119l381,2392r28,-121l441,2152r35,-121l514,1911r41,-118l600,1676r47,-117l698,1444r47,-117l796,1214r55,-107l907,1007r61,-94l1030,824r65,-84l1162,663r70,-72l1304,526r73,-60l1453,410r77,-49l1608,316r81,-37l1770,245r83,-27l1936,196r84,-17l2104,167r85,-6l2275,160r85,4l2447,173r85,14l2618,206r85,25l2787,260r84,34l2954,333r83,45l3118,427r70,47l3256,525r65,54l3384,639r59,62l3501,766r55,70l3606,909r47,75l3697,1064r39,81l3772,1231r29,86l3827,1407r22,92l3864,1594r10,97l3878,1789r-1,101l3870,1993r-14,104l3834,2203r-27,106l3773,2418r-42,110l3681,2639r-56,111l3559,2862r-73,113l3404,3088r-90,115l3214,3317r-82,102l3049,3518r-84,95l2882,3704r-84,88l2714,3876r-85,79l2544,4032r-84,72l2376,4173r-85,64l2208,4297r-83,57l2042,4406r-81,49l1879,4499r-81,40l1719,4575r-79,30l1563,4633r-76,22l1413,4674r-74,13l1268,4697r-70,4l1129,4701r-66,-4l999,4688r-63,-14l875,4655r-58,-22l762,4604xe" fillcolor="#e5b8b7 [1301]" stroked="f">
                    <v:fill opacity="48573f"/>
                    <v:path arrowok="t" o:connecttype="custom" o:connectlocs="136,2332;44,2113;3,1832;9,1511;60,1167;152,822;285,507;449,271;631,109;827,21;1032,2;1243,51;1453,166;1618,317;1740,510;1810,738;1817,993;1752,1270;1606,1563;1393,1851;1174,2096;956,2286;746,2420;548,2492;371,2497;347,2310;229,2174;156,1973;125,1722;137,1439;186,1139;274,841;388,555;530,333;697,181;883,98;1076,82;1270,130;1453,238;1596,384;1703,574;1761,800;1758,1052;1678,1324;1511,1607;1314,1858;1121,2059;931,2211;748,2310;578,2357;427,2345" o:connectangles="0,0,0,0,0,0,0,0,0,0,0,0,0,0,0,0,0,0,0,0,0,0,0,0,0,0,0,0,0,0,0,0,0,0,0,0,0,0,0,0,0,0,0,0,0,0,0,0,0,0,0"/>
                    <o:lock v:ext="edit" verticies="t"/>
                  </v:shape>
                  <v:shape id="Freeform 301" o:spid="_x0000_s1032" style="position:absolute;left:5360;top:7488;width:2964;height:2707;rotation:90;visibility:visible;mso-wrap-style:square;v-text-anchor:top" coordsize="6503,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JYsIA&#10;AADcAAAADwAAAGRycy9kb3ducmV2LnhtbERPTWvCQBC9C/6HZQQvorut0EjqKlooirfaQq9DdpoE&#10;s7Mxu9HEX+8KQm/zeJ+zXHe2EhdqfOlYw8tMgSDOnCk51/Dz/TldgPAB2WDlmDT05GG9Gg6WmBp3&#10;5S+6HEMuYgj7FDUUIdSplD4ryKKfuZo4cn+usRgibHJpGrzGcFvJV6XepMWSY0OBNX0UlJ2OrdXQ&#10;ZskOy4Pa5re2V7vJL/bBnrUej7rNO4hAXfgXP917E+fPE3g8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sliwgAAANwAAAAPAAAAAAAAAAAAAAAAAJgCAABkcnMvZG93&#10;bnJldi54bWxQSwUGAAAAAAQABAD1AAAAhwMAAAAA&#10;" path="m172,616r69,-87l319,450r87,-72l502,311,605,252,717,199,835,153,961,112,1094,78,1231,51,1376,30,1524,14,1678,4,1837,r163,2l2166,9r170,13l2507,41r176,24l2859,94r179,34l3217,167r180,45l3577,260r180,55l3938,373r179,64l4295,504r175,73l4645,654r172,80l4985,819r152,94l5279,1008r135,97l5541,1204r119,102l5771,1409r102,105l5968,1621r87,109l6134,1840r71,111l6268,2064r56,114l6373,2292r40,116l6446,2526r25,117l6489,2761r10,119l6503,2999r-4,120l6488,3239r-18,119l6444,3479r-34,120l6371,3719r-46,120l6271,3957r-61,120l6144,4195r-75,118l5988,4430r-76,99l5832,4624r-84,91l5657,4802r-93,80l5466,4959r-102,70l5259,5094r-109,59l5037,5207r-116,46l4801,5294r-122,33l4554,5355r-128,19l4296,5387r-132,4l4029,5388r-138,-11l3753,5357r-141,-27l3469,5293r-143,-45l3181,5194r-147,-63l2887,5057r-148,-83l2589,4882,2440,4779,2290,4665,2140,4541,1990,4406,1843,4275,1701,4142,1563,4009,1432,3876,1305,3743,1184,3609,1068,3475,957,3343,853,3209,753,3078,660,2945,572,2815,490,2684,414,2556,344,2429,281,2303,223,2179,172,2057,128,1936,90,1818,58,1702,34,1588,16,1477,5,1368,,1262,4,1159r9,-99l30,964,55,871,87,783r39,-86l172,616xm526,924r60,-76l655,778r75,-65l813,655r90,-54l999,554r103,-41l1211,476r114,-31l1445,420r124,-20l1697,385r133,-10l1968,369r140,2l2251,375r147,10l2547,400r150,19l2850,443r154,29l3161,506r155,36l3473,585r156,46l3786,682r156,54l4097,796r154,62l4403,925r150,71l4702,1070r151,71l4998,1217r136,80l5262,1379r120,86l5495,1554r105,91l5698,1739r89,98l5869,1936r74,101l6011,2141r59,104l6122,2353r44,108l6204,2570r31,110l6258,2791r16,111l6284,3015r2,112l6281,3240r-12,112l6250,3465r-25,111l6195,3687r-39,110l6110,3906r-51,109l6001,4122r-64,104l5866,4329r-66,89l5727,4503r-78,82l5567,4663r-86,75l5389,4809r-96,66l5194,4937r-103,55l4984,5044r-112,45l4758,5130r-117,34l4520,5191r-123,20l4271,5226r-128,5l4012,5230r-132,-9l3744,5203r-136,-26l3470,5143r-139,-44l3191,5046r-143,-64l2906,4909r-142,-84l2620,4732,2475,4626,2332,4510,2188,4384,2045,4244,1916,4128,1792,4012,1673,3896,1559,3779,1448,3661,1344,3544,1244,3428r-93,-117l1062,3195,978,3079,898,2963,825,2849,756,2735,693,2623,635,2511,583,2401,536,2292,495,2185,459,2079,430,1976,405,1874r-18,-99l374,1678r-7,-96l366,1490r4,-90l381,1313r17,-84l421,1147r29,-78l485,995r41,-71xe" fillcolor="#b8cce4 [1300]" stroked="f">
                    <v:fill opacity="48573f"/>
                    <v:path arrowok="t" o:connecttype="custom" o:connectlocs="229,156;499,39;837,0;1223,33;1630,131;2037,290;2406,506;2677,760;2857,1036;2949,1327;2957,1626;2883,1928;2729,2224;2536,2451;2296,2615;2017,2698;1711,2690;1383,2576;1044,2342;712,2013;436,1679;223,1348;78,1033;7,742;14,484;240,464;412,302;659,211;961,186;1299,222;1654,317;2007,464;2340,651;2597,873;2767,1127;2852,1401;2857,1683;2785,1961;2644,2218;2456,2415;2221,2555;1947,2624;1644,2600;1325,2465;997,2201;711,1898;484,1604;316,1317;209,1044;167,794;192,576" o:connectangles="0,0,0,0,0,0,0,0,0,0,0,0,0,0,0,0,0,0,0,0,0,0,0,0,0,0,0,0,0,0,0,0,0,0,0,0,0,0,0,0,0,0,0,0,0,0,0,0,0,0,0"/>
                    <o:lock v:ext="edit" verticies="t"/>
                  </v:shape>
                  <v:shape id="Freeform 302" o:spid="_x0000_s1033" style="position:absolute;left:4024;top:7732;width:1243;height:1883;rotation:4257902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hoccA&#10;AADcAAAADwAAAGRycy9kb3ducmV2LnhtbESPT2vCQBDF74V+h2UK3uqmFopEV5HaQin2oPXfcciO&#10;m7TZ2ZBdY/z2nYPQ2wzvzXu/mc57X6uO2lgFNvA0zEARF8FW7Axsv98fx6BiQrZYByYDV4own93f&#10;TTG34cJr6jbJKQnhmKOBMqUm1zoWJXmMw9AQi3YKrccka+u0bfEi4b7Woyx70R4rloYSG3otqfjd&#10;nL2B1ddxuVy8XX9Wo8Pncee68d5hYczgoV9MQCXq07/5dv1hBf9ZaOUZmUD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T4aHHAAAA3AAAAA8AAAAAAAAAAAAAAAAAmAIAAGRy&#10;cy9kb3ducmV2LnhtbFBLBQYAAAAABAAEAPUAAACMAwAAAAA=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7a969 [2412]" stroked="f">
                    <v:fill opacity="48573f"/>
                    <v:path arrowok="t" o:connecttype="custom" o:connectlocs="414,4;566,62;721,181;872,348;1010,551;1129,780;1213,1017;1243,1231;1227,1418;1170,1577;1076,1704;945,1801;783,1865;628,1883;473,1855;329,1781;202,1655;103,1477;37,1245;6,975;0,725;20,501;63,312;129,161;216,56;317,137;443,138;577,198;712,308;842,458;960,639;1059,841;1137,1051;1172,1246;1160,1420;1106,1569;1015,1689;893,1777;749,1828;606,1836;461,1801;323,1720;204,1590;114,1406;64,1166;44,925;45,712;69,525;114,369;178,248;261,166" o:connectangles="0,0,0,0,0,0,0,0,0,0,0,0,0,0,0,0,0,0,0,0,0,0,0,0,0,0,0,0,0,0,0,0,0,0,0,0,0,0,0,0,0,0,0,0,0,0,0,0,0,0,0"/>
                    <o:lock v:ext="edit" verticies="t"/>
                  </v:shape>
                  <v:shape id="Freeform 303" o:spid="_x0000_s1034" style="position:absolute;left:4023;top:3030;width:1667;height:2109;rotation:90;visibility:visible;mso-wrap-style:square;v-text-anchor:top" coordsize="3181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HxsIA&#10;AADcAAAADwAAAGRycy9kb3ducmV2LnhtbERPTWvCQBC9C/6HZQRvuolCqdFVVBTbetJWvA7ZaTY0&#10;Oxuyq0n/fbcgeJvH+5zFqrOVuFPjS8cK0nECgjh3uuRCwdfnfvQKwgdkjZVjUvBLHlbLfm+BmXYt&#10;n+h+DoWIIewzVGBCqDMpfW7Ioh+7mjhy366xGCJsCqkbbGO4reQkSV6kxZJjg8Gatobyn/PNKnDh&#10;srvu62N6mHy0J8+XTVq+G6WGg249BxGoC0/xw/2m4/zpDP6f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ofGwgAAANwAAAAPAAAAAAAAAAAAAAAAAJgCAABkcnMvZG93&#10;bnJldi54bWxQSwUGAAAAAAQABAD1AAAAhwMAAAAA&#10;" path="m375,81l433,52,493,31,557,16,624,5,693,r72,2l838,7r76,11l991,35r80,20l1152,81r81,29l1315,145r84,38l1484,225r84,46l1653,321r84,54l1823,431r84,61l1991,554r84,67l2157,689r82,73l2320,836r78,76l2475,991r75,81l2623,1154r72,84l2763,1324r67,88l2884,1498r51,87l2980,1670r41,84l3057,1837r31,82l3116,2000r21,80l3155,2159r13,77l3176,2312r5,74l3181,2461r-5,71l3168,2603r-13,70l3138,2740r-21,67l3092,2871r-29,62l3031,2995r-36,59l2954,3112r-44,57l2863,3222r-52,54l2756,3325r-58,49l2636,3420r-65,45l2502,3508r-72,40l2365,3580r-67,30l2231,3634r-68,23l2093,3676r-70,14l1952,3701r-72,7l1809,3711r-73,-1l1664,3705r-72,-9l1519,3682r-72,-18l1376,3642r-71,-27l1233,3583r-68,-35l1096,3508r-68,-46l962,3412r-64,-56l834,3296r-62,-65l712,3161r-59,-76l598,3003r-54,-85l492,2826r-48,-97l397,2626,353,2517,310,2411,269,2306,232,2202,198,2099,166,1997,136,1897r-26,-99l87,1701,66,1605,49,1510,33,1418,21,1328r-9,-89l5,1152,1,1068,,987,2,907,7,830r7,-73l25,685,38,617,53,551,74,488,95,429r25,-56l147,320r31,-49l211,225r37,-41l287,145r43,-35l375,81xm480,331r51,-25l585,287r55,-14l699,263r60,-5l821,258r64,5l951,271r68,14l1088,301r70,21l1227,347r73,29l1372,409r74,35l1519,483r74,43l1666,571r74,49l1813,672r74,54l1959,783r73,59l2102,904r70,64l2240,1034r68,69l2373,1173r64,72l2500,1318r59,75l2617,1470r62,76l2735,1623r51,75l2831,1774r41,75l2908,1925r31,73l2966,2073r21,73l3005,2218r13,71l3027,2360r3,70l3030,2499r-3,69l3018,2634r-13,65l2989,2763r-21,61l2945,2886r-28,58l2887,3002r-36,56l2813,3111r-41,52l2727,3213r-48,47l2627,3306r-53,43l2515,3390r-60,38l2392,3464r-57,29l2275,3520r-61,22l2151,3562r-64,17l2021,3593r-67,9l1887,3610r-69,2l1749,3612r-68,-5l1611,3599r-70,-12l1471,3570r-70,-20l1332,3524r-69,-28l1195,3462r-66,-40l1064,3380r-65,-49l936,3278r-62,-59l815,3156r-57,-70l702,3013r-53,-81l598,2847r-48,-91l504,2659,463,2556,423,2447r-38,-94l350,2261r-32,-91l288,2080r-27,-89l237,1903r-22,-85l196,1733r-17,-83l165,1567r-12,-79l144,1409r-6,-77l133,1258r-1,-74l133,1115r2,-69l141,980r10,-64l161,854r13,-59l190,738r18,-53l229,633r22,-49l278,539r27,-43l336,456r32,-35l403,388r37,-31l480,331xe" fillcolor="#ffc [669]" stroked="f">
                    <v:fill opacity="48573f"/>
                    <v:path arrowok="t" o:connecttype="custom" o:connectlocs="327,3;519,20;733,104;955,245;1173,433;1375,656;1538,901;1633,1137;1667,1356;1644,1557;1570,1736;1444,1890;1273,2016;1097,2089;910,2108;721,2070;539,1967;373,1796;233,1551;122,1251;46,967;6,704;4,472;39,277;111,128;252,188;398,147;570,171;758,252;950,382;1138,550;1310,749;1460,965;1554,1178;1588,1381;1566,1570;1494,1738;1377,1879;1224,1985;1059,2042;881,2050;698,2003;524,1893;368,1712;243,1453;151,1182;94,938;70,715;79,521;120,360;193,239" o:connectangles="0,0,0,0,0,0,0,0,0,0,0,0,0,0,0,0,0,0,0,0,0,0,0,0,0,0,0,0,0,0,0,0,0,0,0,0,0,0,0,0,0,0,0,0,0,0,0,0,0,0,0"/>
                    <o:lock v:ext="edit" verticies="t"/>
                  </v:shape>
                  <v:shape id="Freeform 304" o:spid="_x0000_s1035" style="position:absolute;left:7902;top:4482;width:1654;height:2525;rotation:90;visibility:visible;mso-wrap-style:square;v-text-anchor:top" coordsize="3629,5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QvsYA&#10;AADcAAAADwAAAGRycy9kb3ducmV2LnhtbESPQWvCQBCF74X+h2UKvdVNi0gbXUULBUshRSuItyE7&#10;JtHs7JLdavz3zkHwNsN78943k1nvWnWiLjaeDbwOMlDEpbcNVwY2f18v76BiQrbYeiYDF4owmz4+&#10;TDC3/swrOq1TpSSEY44G6pRCrnUsa3IYBz4Qi7b3ncMka1dp2+FZwl2r37JspB02LA01BvqsqTyu&#10;/52B0eV32xQr/VH8LPbF926xOwQdjHl+6udjUIn6dDffrpdW8IeCL8/IBHp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vQvsYAAADcAAAADwAAAAAAAAAAAAAAAACYAgAAZHJz&#10;L2Rvd25yZXYueG1sUEsFBgAAAAAEAAQA9QAAAIsDAAAAAA==&#10;" path="m2759,4994r74,-33l2904,4919r68,-48l3037,4814r60,-63l3155,4680r55,-76l3262,4521r48,-87l3355,4339r41,-98l3434,4137r34,-108l3499,3916r29,-117l3551,3679r22,-123l3591,3430r14,-129l3617,3169r7,-133l3627,2900r2,-136l3626,2627r-7,-139l3610,2348r-13,-138l3580,2070r-20,-138l3536,1793r-27,-137l3478,1521r-39,-126l3396,1276r-45,-114l3302,1054,3251,951r-54,-98l3140,761r-59,-87l3019,592r-65,-75l2887,446r-70,-67l2746,320r-73,-56l2597,215r-78,-44l2439,131,2357,97,2274,68,2190,44,2103,25,2016,12,1926,4,1835,r-92,3l1650,9r-93,11l1461,37r-96,23l1269,86r-99,32l1073,154r-86,37l904,231r-80,44l747,324r-76,53l600,433r-69,60l464,556r-61,67l345,694r-55,75l239,847r-45,81l151,1013r-36,87l83,1190r-28,95l33,1382,16,1482,5,1585,,1690r1,108l7,1909r13,114l39,2139r26,118l98,2378r39,123l185,2626r53,127l301,2884r69,131l437,3143r70,126l577,3391r72,118l722,3623r74,111l871,3840r76,103l1023,4042r77,95l1177,4228r78,86l1334,4396r78,77l1490,4545r80,69l1648,4676r78,60l1805,4789r78,49l1961,4880r77,39l2114,4951r76,27l2265,5001r74,16l2412,5028r72,5l2554,5033r70,-7l2692,5013r67,-19xm2603,4686r65,-28l2730,4621r60,-43l2846,4530r54,-55l2951,4415r49,-67l3045,4277r43,-75l3128,4121r37,-85l3199,3947r31,-94l3257,3756r26,-100l3305,3553r20,-107l3340,3337r13,-111l3364,3112r7,-115l3376,2880r1,-118l3375,2642r-5,-119l3362,2402r-11,-122l3336,2159r-17,-121l3298,1917r-24,-120l3248,1678r-24,-122l3196,1440r-32,-111l3127,1222r-39,-101l3044,1023r-46,-91l2948,846r-54,-81l2838,688r-60,-71l2717,551r-66,-62l2585,433r-70,-51l2444,334r-74,-41l2294,256r-77,-31l2139,198r-81,-21l1977,159r-82,-12l1810,140r-84,-1l1641,141r-85,7l1469,161r-87,17l1296,200r-88,28l1121,260r-74,32l973,328r-73,41l830,414r-70,48l693,514r-65,57l566,630r-59,64l451,762r-53,71l349,907r-45,79l263,1066r-37,84l193,1238r-27,91l143,1422r-17,96l115,1618r-6,103l109,1825r6,108l128,2043r20,112l175,2270r33,118l250,2506r50,122l356,2751r66,126l496,3004r60,113l616,3227r63,107l742,3436r64,99l871,3631r67,92l1004,3811r68,85l1139,3977r69,77l1277,4127r69,70l1414,4262r70,60l1554,4380r69,53l1693,4482r69,44l1831,4566r68,36l1967,4633r68,27l2101,4681r66,18l2233,4712r64,8l2361,4723r61,-2l2484,4714r59,-11l2603,4686xe" fillcolor="#fed6ff [351]" stroked="f">
                    <v:fill opacity="48573f"/>
                    <v:path arrowok="t" o:connecttype="custom" o:connectlocs="1384,2415;1509,2224;1595,1965;1643,1656;1653,1318;1623,969;1548,640;1431,382;1284,190;1112,66;919,6;710,10;489,77;306,189;157,348;52,552;2,795;18,1073;108,1381;263,1701;432,1978;608,2205;787,2376;964,2484;1132,2525;1186,2351;1322,2245;1426,2067;1496,1834;1533,1561;1536,1266;1503,962;1442,667;1344,424;1208,245;1046,128;864,74;670,81;477,146;316,258;181,418;88,621;50,863;80,1139;192,1443;338,1724;489,1955;644,2138;803,2271;958,2348;1104,2368" o:connectangles="0,0,0,0,0,0,0,0,0,0,0,0,0,0,0,0,0,0,0,0,0,0,0,0,0,0,0,0,0,0,0,0,0,0,0,0,0,0,0,0,0,0,0,0,0,0,0,0,0,0,0"/>
                    <o:lock v:ext="edit" verticies="t"/>
                  </v:shape>
                  <v:shape id="Freeform 305" o:spid="_x0000_s1036" style="position:absolute;left:9146;top:6418;width:1629;height:1584;rotation:90;visibility:visible;mso-wrap-style:square;v-text-anchor:top" coordsize="3575,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Iub8A&#10;AADcAAAADwAAAGRycy9kb3ducmV2LnhtbERPTYvCMBC9C/6HMMLeNHURcauxiCAIsoKu6HVoxrY0&#10;mZQmW7v/fiMI3ubxPmeV9daIjlpfOVYwnSQgiHOnKy4UXH524wUIH5A1Gsek4I88ZOvhYIWpdg8+&#10;UXcOhYgh7FNUUIbQpFL6vCSLfuIa4sjdXWsxRNgWUrf4iOHWyM8kmUuLFceGEhvalpTX51+rwB1v&#10;XbOoCQ/X2Y4Nm/BFl2+lPkb9ZgkiUB/e4pd7r+P82RSez8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qMi5vwAAANwAAAAPAAAAAAAAAAAAAAAAAJgCAABkcnMvZG93bnJl&#10;di54bWxQSwUGAAAAAAQABAD1AAAAhAMAAAAA&#10;" path="m3443,271r-43,-45l3353,186r-53,-37l3243,116,3182,88,3117,64,3048,44,2975,27,2899,15,2820,6,2739,1,2653,r-86,2l2478,8r-92,9l2293,30r-95,15l2103,64r-97,22l1907,111r-98,29l1710,171r-99,33l1512,240r-98,39l1315,322r-97,44l1121,413r-95,50l932,514r-92,54l750,624r-81,60l593,745r-71,61l456,869r-62,63l337,995r-52,65l236,1124r-42,65l154,1255r-34,66l89,1388r-25,66l43,1522r-17,66l13,1655r-8,68l,1790r,68l5,1924r8,68l25,2058r17,68l62,2192r24,65l114,2322r32,65l183,2452r39,64l266,2579r47,63l364,2703r49,52l463,2805r52,46l569,2895r57,42l685,2975r60,34l808,3041r64,27l938,3093r68,20l1075,3130r70,13l1217,3151r72,5l1363,3157r75,-4l1514,3144r77,-13l1668,3113r77,-22l1823,3063r80,-32l1981,2993r79,-42l2140,2902r78,-54l2297,2789r79,-66l2455,2652r78,-78l2611,2491r75,-80l2760,2329r70,-82l2898,2166r65,-82l3024,2004r59,-81l3138,1842r52,-80l3239,1683r46,-79l3328,1526r40,-77l3404,1374r33,-75l3467,1224r26,-72l3515,1081r19,-70l3550,943r12,-68l3570,810r5,-63l3575,686r-3,-60l3565,568r-10,-55l3540,459r-17,-50l3500,361r-26,-46l3443,271xm3260,462r-38,-40l3181,386r-46,-32l3085,324r-52,-24l2976,278r-61,-19l2852,244r-65,-11l2718,224r-70,-5l2575,217r-76,1l2422,223r-78,7l2263,239r-82,13l2098,268r-84,19l1930,307r-86,23l1759,358r-87,28l1587,418r-85,33l1416,488r-85,38l1247,567r-83,43l1082,655r-82,47l922,752r-83,47l762,849r-73,51l622,953r-64,54l498,1062r-53,57l394,1177r-45,59l307,1295r-36,62l239,1417r-29,63l186,1543r-20,63l151,1668r-12,64l132,1795r-4,64l128,1923r5,63l141,2050r12,61l170,2174r19,62l213,2296r27,60l271,2416r34,58l342,2530r41,56l428,2641r43,46l515,2732r49,41l613,2813r53,38l720,2886r57,33l836,2948r62,27l961,2998r64,20l1091,3036r68,13l1228,3059r70,4l1370,3065r72,-3l1516,3055r73,-12l1664,3027r76,-22l1816,2979r76,-32l1968,2911r77,-43l2121,2819r76,-53l2273,2706r75,-67l2423,2567r75,-79l2571,2403r68,-71l2702,2260r62,-72l2822,2117r55,-71l2931,1975r50,-71l3028,1834r44,-70l3113,1696r40,-69l3188,1558r33,-67l3251,1425r27,-66l3302,1294r20,-63l3340,1169r15,-61l3367,1048r8,-58l3380,933r3,-56l3383,824r-5,-52l3371,722r-10,-48l3347,626r-17,-43l3310,540r-23,-40l3260,462xe" fillcolor="#fbd4b4 [1305]" stroked="f">
                    <v:fill opacity="48573f"/>
                    <v:path arrowok="t" o:connecttype="custom" o:connectlocs="1478,58;1321,8;1129,4;914,43;689,120;468,232;270,374;130,532;41,696;2,865;11,1033;67,1198;166,1356;285,1474;427,1552;587,1583;760,1562;939,1481;1119,1331;1290,1127;1430,924;1535,727;1602,542;1629,375;1613,230;1485,232;1382,151;1238,112;1068,115;879,154;684,226;493,329;314,452;180,591;96,743;60,901;70,1059;123,1212;215,1348;328,1448;467,1514;624,1538;793,1508;966,1414;1138,1248;1286,1062;1400,885;1481,715;1529,556;1542,413;1517,293" o:connectangles="0,0,0,0,0,0,0,0,0,0,0,0,0,0,0,0,0,0,0,0,0,0,0,0,0,0,0,0,0,0,0,0,0,0,0,0,0,0,0,0,0,0,0,0,0,0,0,0,0,0,0"/>
                    <o:lock v:ext="edit" verticies="t"/>
                  </v:shape>
                  <v:shape id="Freeform 306" o:spid="_x0000_s1037" style="position:absolute;left:8017;top:3789;width:767;height:1055;rotation:90;visibility:visible;mso-wrap-style:square;v-text-anchor:top" coordsize="1684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TBb8A&#10;AADcAAAADwAAAGRycy9kb3ducmV2LnhtbERPy6rCMBDdC/5DGMGdpj64SDWKehG79YFuh2Zsq82k&#10;NLm2/r0RhLubw3nOYtWaUjypdoVlBaNhBII4tbrgTMH5tBvMQDiPrLG0TApe5GC17HYWGGvb8IGe&#10;R5+JEMIuRgW591UspUtzMuiGtiIO3M3WBn2AdSZ1jU0IN6UcR9GPNFhwaMixom1O6eP4ZxQ0l6i1&#10;k0354kOC/jH73Sf35qpUv9eu5yA8tf5f/HUnOsyfjuHzTL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fFMFvwAAANwAAAAPAAAAAAAAAAAAAAAAAJgCAABkcnMvZG93bnJl&#10;di54bWxQSwUGAAAAAAQABAD1AAAAhAMAAAAA&#10;" path="m229,43l200,63,174,87r-25,26l127,143r-22,32l86,209,70,246,54,286,41,328,31,370,21,416r-8,48l7,512,3,562,1,614,,667r1,55l4,776r5,56l15,889r7,58l32,1004r10,58l55,1121r15,58l85,1237r17,58l121,1353r20,57l162,1467r23,57l208,1578r28,50l264,1675r29,45l322,1763r30,39l383,1838r32,35l447,1906r33,28l514,1962r35,24l583,2009r36,20l654,2046r37,15l728,2073r37,11l801,2092r38,5l877,2100r38,1l954,2099r38,-4l1032,2090r39,-9l1110,2071r39,-13l1188,2043r39,-17l1265,2007r39,-22l1343,1962r34,-23l1409,1915r29,-26l1468,1863r27,-28l1521,1805r25,-32l1569,1741r20,-34l1608,1673r17,-37l1640,1599r13,-38l1664,1522r8,-40l1679,1441r4,-43l1684,1355r-1,-43l1679,1267r-6,-45l1664,1175r-12,-46l1638,1082r-18,-48l1598,986r-23,-49l1547,889r-29,-50l1485,789r-38,-49l1406,689r-39,-49l1328,593r-40,-46l1247,502r-40,-43l1167,419r-41,-39l1085,342r-40,-36l1004,272,964,240,924,209,883,182,844,155,805,131,766,108,727,87,689,69,651,53,614,39,577,27,542,17,506,9,472,3,439,1,405,,373,1,342,4r-29,6l284,20,256,30,229,43xm321,162r-25,18l273,200r-23,22l230,248r-18,27l195,305r-15,32l166,371r-12,36l144,445r-9,39l128,525r-5,42l118,611r-2,45l116,701r,47l118,795r4,49l127,892r6,50l141,992r9,51l161,1094r12,49l186,1194r14,51l217,1295r18,51l252,1396r21,48l294,1493r20,49l335,1590r23,44l383,1676r25,41l434,1753r27,36l490,1821r29,31l549,1880r32,25l612,1928r33,21l678,1968r33,15l746,1997r34,12l816,2018r35,8l887,2030r35,3l958,2034r37,-3l1030,2028r37,-6l1103,2014r35,-11l1174,1991r35,-14l1245,1960r34,-19l1314,1921r28,-20l1371,1880r28,-24l1425,1831r25,-26l1475,1778r23,-30l1519,1718r20,-32l1557,1653r17,-35l1589,1583r13,-37l1613,1508r8,-39l1628,1429r4,-40l1634,1347r-1,-43l1630,1262r-5,-44l1615,1173r-11,-45l1589,1082r-18,-46l1551,989r-24,-47l1499,895r-31,-48l1434,800r-38,-49l1354,704r-34,-44l1284,619r-34,-40l1214,541r-35,-37l1143,468r-36,-34l1072,402r-36,-29l1001,343,965,316,931,291,895,267,861,245,826,225,792,206,758,189,724,174,691,161,659,150,627,140r-32,-8l564,126r-29,-3l505,120r-29,l448,123r-27,3l395,132r-26,8l345,150r-24,12xe" fillcolor="#ffd966 [1950]" stroked="f">
                    <v:fill opacity="48573f"/>
                    <v:path arrowok="t" o:connecttype="custom" o:connectlocs="58,72;19,165;1,282;4,418;25,563;64,708;120,841;189,941;266,1009;348,1046;435,1054;523,1033;612,985;681,921;732,840;762,744;765,636;738,519;676,396;587,275;494,172;402,91;314,35;230,5;156,2;146,81;97,138;66,223;53,329;58,448;79,574;115,701;163,820;223,914;294,979;372,1013;453,1020;535,1000;611,955;672,893;717,812;741,718;740,612;706,497;636,377;553,272;472,187;392,123;315,81;244,62;180,66" o:connectangles="0,0,0,0,0,0,0,0,0,0,0,0,0,0,0,0,0,0,0,0,0,0,0,0,0,0,0,0,0,0,0,0,0,0,0,0,0,0,0,0,0,0,0,0,0,0,0,0,0,0,0"/>
                    <o:lock v:ext="edit" verticies="t"/>
                  </v:shape>
                  <v:shape id="Freeform 307" o:spid="_x0000_s1038" style="position:absolute;left:6118;top:3727;width:1449;height:1862;rotation:90;visibility:visible;mso-wrap-style:square;v-text-anchor:top" coordsize="3180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OqMMA&#10;AADcAAAADwAAAGRycy9kb3ducmV2LnhtbERPTWvCQBC9C/6HZQq96aa2qMSs0lYK7aFKjOB1ujtN&#10;gtnZkN1q/PddQfA2j/c52aq3jThR52vHCp7GCQhi7UzNpYJ98TGag/AB2WDjmBRcyMNqORxkmBp3&#10;5pxOu1CKGMI+RQVVCG0qpdcVWfRj1xJH7td1FkOEXSlNh+cYbhs5SZKptFhzbKiwpfeK9HH3ZxXk&#10;+qek8LV+a3Wx3mxnDX9PLgelHh/61wWIQH24i2/uTxPnvzzD9Zl4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8OqMMAAADcAAAADwAAAAAAAAAAAAAAAACYAgAAZHJzL2Rv&#10;d25yZXYueG1sUEsFBgAAAAAEAAQA9QAAAIgDAAAAAA==&#10;" path="m374,3632r58,27l494,3681r63,16l624,3707r69,4l764,3710r75,-6l913,3694r79,-17l1070,3657r81,-26l1233,3601r83,-34l1399,3529r84,-43l1568,3440r84,-50l1738,3337r85,-57l1907,3220r85,-64l2075,3091r83,-70l2239,2950r80,-75l2398,2800r77,-80l2550,2640r74,-82l2695,2473r69,-85l2829,2300r56,-87l2934,2127r47,-85l3021,1958r36,-83l3089,1793r26,-82l3137,1632r18,-78l3168,1476r8,-76l3180,1325r,-73l3176,1180r-8,-71l3155,1040r-17,-69l3117,906r-25,-65l3064,778r-34,-61l2995,658r-40,-59l2911,544r-49,-55l2811,437r-55,-51l2698,338r-62,-46l2570,247r-68,-43l2430,164r-65,-32l2299,102,2231,76,2162,55,2094,36,2022,22,1951,11,1880,4,1808,r-73,2l1663,6r-72,10l1518,30r-71,18l1375,70r-71,26l1234,128r-69,36l1096,204r-67,46l962,300r-65,56l834,416r-62,65l712,551r-58,76l598,707r-55,87l492,886r-49,97l396,1086r-43,108l310,1301r-40,105l233,1510r-36,103l165,1715r-28,99l111,1914r-24,98l66,2108r-18,94l34,2294r-14,91l11,2473r-6,86l,2643r,82l1,2804r5,77l15,2956r9,71l38,3096r16,65l73,3224r22,59l120,3338r27,54l178,3441r33,45l248,3529r39,38l329,3601r45,31xm481,3381r49,25l584,3425r56,14l698,3449r60,4l821,3453r64,-4l951,3440r67,-13l1087,3409r70,-20l1228,3364r72,-29l1372,3303r74,-36l1520,3228r73,-42l1667,3139r73,-48l1814,3040r73,-54l1960,2929r71,-60l2102,2808r70,-64l2241,2678r66,-69l2373,2539r64,-72l2499,2393r61,-74l2618,2242r60,-76l2734,2090r51,-77l2831,1939r41,-76l2908,1788r31,-74l2965,1639r23,-73l3004,1494r13,-73l3026,1351r4,-69l3030,1212r-4,-68l3017,1078r-11,-65l2989,949r-20,-63l2945,826r-27,-60l2886,710r-35,-56l2813,599r-41,-52l2727,498r-49,-48l2627,405r-54,-44l2516,321r-61,-38l2392,247r-58,-29l2275,192r-62,-22l2152,150r-66,-17l2021,119r-66,-10l1887,102r-69,-2l1750,100r-70,5l1610,113r-69,12l1471,141r-70,20l1332,186r-69,30l1196,250r-67,39l1063,332r-64,48l936,434r-62,59l815,556r-58,68l701,699r-52,80l598,865r-49,91l504,1053r-42,103l423,1265r-37,94l350,1450r-32,91l288,1631r-27,89l236,1807r-21,87l196,1979r-18,83l164,2144r-11,80l144,2302r-7,77l133,2454r-2,73l132,2597r3,69l141,2732r9,64l160,2858r15,59l190,2974r18,54l229,3079r23,49l277,3173r28,42l335,3255r33,37l404,3325r36,30l481,3381xe" fillcolor="#daeef3 [664]" stroked="f">
                    <v:fill opacity="48573f"/>
                    <v:path arrowok="t" o:connecttype="custom" o:connectlocs="284,1860;452,1845;637,1771;831,1646;1020,1480;1196,1283;1337,1067;1419,858;1449,665;1430,487;1365,330;1256,194;1107,82;954,18;791,1;627,35;469,125;324,276;202,493;106,758;40,1010;5,1241;3,1446;33,1618;96,1749;219,1696;345,1733;495,1710;659,1639;827,1525;990,1377;1139,1201;1269,1010;1351,822;1381,643;1362,476;1299,328;1197,203;1064,109;921,60;766,53;607,93;455,191;319,351;211,580;131,818;81,1035;61,1231;68,1403;104,1545;168,1652" o:connectangles="0,0,0,0,0,0,0,0,0,0,0,0,0,0,0,0,0,0,0,0,0,0,0,0,0,0,0,0,0,0,0,0,0,0,0,0,0,0,0,0,0,0,0,0,0,0,0,0,0,0,0"/>
                    <o:lock v:ext="edit" verticies="t"/>
                  </v:shape>
                  <v:shape id="Freeform 308" o:spid="_x0000_s1039" style="position:absolute;left:9102;top:3239;width:1224;height:1908;rotation:7920596fd;visibility:visible;mso-wrap-style:square;v-text-anchor:top" coordsize="2687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gp8MA&#10;AADcAAAADwAAAGRycy9kb3ducmV2LnhtbERPTWsCMRC9C/0PYYTeNGtRKatRRClV66FdBa/DZtxd&#10;u5ksSdT135tCwds83udM562pxZWcrywrGPQTEMS51RUXCg77j947CB+QNdaWScGdPMxnL50pptre&#10;+IeuWShEDGGfooIyhCaV0uclGfR92xBH7mSdwRChK6R2eIvhppZvSTKWBiuODSU2tCwp/80uRsHi&#10;a5S47LjBT7/brc7b79N+U0ulXrvtYgIiUBue4n/3Wsf5wyH8PR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Agp8MAAADcAAAADwAAAAAAAAAAAAAAAACYAgAAZHJzL2Rv&#10;d25yZXYueG1sUEsFBgAAAAAEAAQA9QAAAIgDAAAAAA==&#10;" path="m740,3780r-57,-21l628,3730r-53,-34l525,3656r-49,-45l430,3560r-44,-55l345,3445r-39,-64l269,3312r-36,-72l201,3163r-29,-79l143,3000r-25,-85l96,2825,74,2733,56,2640,41,2543,28,2444,17,2345,9,2244,3,2141,1,2038,,1934,2,1830,7,1724r7,-105l23,1515,36,1411,52,1306,70,1203r24,-94l122,1018r29,-88l183,847r35,-79l256,693r39,-71l335,555r44,-64l425,431r48,-55l521,324r53,-48l626,232r55,-40l738,155r59,-31l856,95,918,70,980,49r64,-17l1110,18r66,-9l1244,3,1312,r70,3l1454,7r72,10l1598,29r74,16l1746,66r75,23l1886,114r64,27l2012,171r61,33l2131,241r55,39l2241,322r51,47l2341,416r46,51l2431,521r41,56l2509,636r34,62l2574,763r29,66l2626,899r21,72l2663,1045r12,77l2683,1200r4,82l2686,1364r-5,87l2670,1539r-14,88l2636,1720r-25,93l2580,1909r-35,97l2503,2106r-47,102l2409,2306r-47,97l2315,2497r-50,91l2215,2676r-52,86l2111,2845r-53,80l2005,3002r-55,74l1896,3147r-56,67l1786,3278r-57,62l1673,3396r-57,55l1560,3501r-57,47l1446,3591r-56,39l1334,3665r-57,32l1221,3724r-56,24l1110,3767r-55,15l1001,3793r-54,6l894,3801r-52,-2l789,3792r-49,-12xm845,3544r-50,-20l747,3499r-47,-29l657,3436r-43,-40l574,3354r-40,-48l498,3254r-36,-55l430,3139r-31,-61l370,3012r-27,-69l319,2872r-23,-75l276,2720r-19,-78l240,2560r-13,-82l214,2393r-9,-86l198,2219r-6,-88l189,2041r-1,-90l191,1859r3,-91l200,1677r8,-91l219,1495r14,-91l249,1314r13,-93l278,1132r20,-84l321,967r26,-77l377,815r31,-70l442,679r37,-64l519,556r42,-56l604,448r47,-49l698,354r50,-40l800,276r53,-34l909,212r57,-27l1024,163r60,-19l1144,127r62,-12l1267,107r64,-5l1395,101r64,2l1525,109r65,10l1656,133r67,17l1788,171r58,21l1903,216r56,28l2013,275r54,33l2119,345r51,40l2219,428r47,45l2310,521r43,52l2392,627r36,57l2463,743r31,61l2521,870r25,66l2566,1006r17,71l2594,1151r9,76l2606,1306r,81l2600,1470r-10,85l2574,1642r-21,88l2527,1822r-33,93l2456,2010r-44,96l2361,2204r-40,88l2279,2376r-43,81l2192,2537r-43,77l2103,2688r-46,71l2010,2828r-46,66l1915,2957r-49,61l1818,3076r-49,54l1719,3181r-50,48l1620,3276r-50,41l1519,3356r-50,37l1419,3425r-50,29l1320,3481r-50,22l1220,3522r-49,15l1123,3549r-48,8l1028,3562r-46,1l935,3561r-45,-7l845,3544xe" fillcolor="#c2d69b [1942]" stroked="f">
                    <v:fill opacity="48573f"/>
                    <v:path arrowok="t" o:connecttype="custom" o:connectlocs="239,1835;139,1697;65,1506;19,1277;0,1023;10,760;56,511;134,312;237,163;363,62;506,9;662,4;830,45;971,121;1087,234;1173,383;1219,563;1216,773;1159,1007;1055,1253;937,1468;814,1645;685,1781;556,1869;431,1907;385,1779;280,1705;196,1576;135,1404;97,1201;86,979;100,750;136,526;201,341;297,200;414,106;549,58;695,55;841,96;965,173;1072,288;1148,437;1186,616;1173,824;1099,1057;999,1274;895,1453;783,1597;669,1703;556,1768;447,1789" o:connectangles="0,0,0,0,0,0,0,0,0,0,0,0,0,0,0,0,0,0,0,0,0,0,0,0,0,0,0,0,0,0,0,0,0,0,0,0,0,0,0,0,0,0,0,0,0,0,0,0,0,0,0"/>
                    <o:lock v:ext="edit" verticies="t"/>
                  </v:shape>
                  <v:shape id="Freeform 309" o:spid="_x0000_s1040" style="position:absolute;left:8046;top:8286;width:2251;height:1783;rotation:90;visibility:visible;mso-wrap-style:square;v-text-anchor:top" coordsize="4939,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IcsIA&#10;AADcAAAADwAAAGRycy9kb3ducmV2LnhtbERP3WrCMBS+F/YO4Qi709ThdFSjjG0FLwai7QOcNce2&#10;mJyUJtrs7ZfBYHfn4/s92320Rtxp8J1jBYt5BoK4drrjRkFVFrMXED4gazSOScE3edjvHiZbzLUb&#10;+UT3c2hECmGfo4I2hD6X0tctWfRz1xMn7uIGiyHBoZF6wDGFWyOfsmwlLXacGlrs6a2l+nq+WQUW&#10;jx/L9yre5OJTliaeisP6yyj1OI2vGxCBYvgX/7kPOs1fPsPvM+k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MhywgAAANwAAAAPAAAAAAAAAAAAAAAAAJgCAABkcnMvZG93&#10;bnJldi54bWxQSwUGAAAAAAQABAD1AAAAhwMAAAAA&#10;" path="m21,2662l6,2582,,2502r3,-82l13,2336r18,-85l55,2166r32,-87l126,1992r45,-89l222,1815r58,-89l343,1638r69,-88l487,1462r79,-87l650,1288r88,-86l832,1118r96,-83l1029,952r104,-79l1241,793r111,-76l1466,643r116,-72l1701,502r120,-68l1944,372r124,-62l2193,253r127,-54l2447,148r123,-37l2691,79,2810,52,2925,32,3038,15,3147,6,3253,r105,l3459,6r97,9l3651,31r91,20l3831,74r87,30l3999,138r80,38l4155,219r73,47l4298,317r67,56l4428,433r60,64l4544,565r53,71l4647,712r46,79l4736,874r39,86l4811,1050r32,94l4871,1241r25,99l4914,1430r13,89l4935,1609r4,90l4938,1789r-6,90l4922,1968r-15,89l4885,2144r-25,87l4831,2317r-36,84l4755,2483r-46,81l4658,2643r-56,77l4540,2793r-66,72l4403,2934r-79,66l4243,3063r-89,61l4060,3180r-100,53l3855,3281r-111,45l3628,3366r-122,37l3378,3435r-134,26l3104,3484r-146,16l2816,3516r-140,14l2537,3540r-135,8l2268,3552r-132,1l2008,3552r-125,-4l1759,3540r-120,-9l1523,3518r-114,-15l1300,3485r-107,-20l1090,3441r-99,-26l896,3386r-92,-31l718,3321r-83,-36l557,3246r-74,-42l413,3160r-64,-46l290,3066r-55,-51l185,2961r-43,-54l102,2849,70,2789,42,2726,21,2662xm359,2618r-14,-70l341,2478r1,-72l350,2333r14,-75l385,2183r27,-75l444,2031r38,-77l526,1877r48,-77l629,1723r58,-77l750,1569r68,-76l890,1417r76,-74l1045,1269r83,-72l1215,1125r90,-70l1399,987r95,-67l1592,856r101,-63l1796,732r104,-58l2007,618r108,-53l2225,515r111,-47l2447,423r113,-48l2670,333r109,-36l2886,267r104,-24l3092,225r101,-13l3291,205r97,-3l3480,206r91,8l3660,227r86,19l3829,269r80,27l3986,329r75,37l4133,406r69,45l4267,500r63,53l4388,610r56,60l4496,734r49,68l4590,873r42,73l4670,1023r34,80l4734,1185r27,87l4782,1359r16,78l4809,1518r8,82l4820,1681r-1,84l4813,1848r-9,84l4789,2015r-19,84l4747,2182r-29,82l4685,2346r-38,80l4603,2504r-47,77l4502,2656r-58,72l4380,2799r-69,68l4237,2931r-80,61l4072,3050r-92,55l3884,3156r-103,46l3673,3244r-114,38l3438,3314r-125,27l3180,3364r-139,17l2897,3391r-125,14l2649,3417r-121,9l2409,3431r-116,4l2179,3435r-111,-2l1958,3428r-106,-7l1748,3410r-100,-13l1549,3383r-95,-18l1363,3345r-88,-22l1190,3298r-82,-28l1030,3242r-75,-32l885,3177r-67,-36l755,3103r-60,-40l640,3022r-50,-44l542,2932r-41,-49l463,2835r-33,-52l401,2729r-23,-54l359,2618xe" fillcolor="#facfac [2892]" stroked="f">
                    <v:fill opacity="48573f"/>
                    <v:path arrowok="t" o:connecttype="custom" o:connectlocs="6,1172;78,955;222,734;423,519;668,323;943,156;1226,40;1483,0;1705,26;1894,110;2045,249;2158,439;2231,672;2251,898;2215,1120;2123,1326;1971,1505;1757,1647;1478,1737;1156,1776;858,1780;592,1749;366,1684;188,1586;65,1459;164,1314;166,1133;240,942;373,749;554,565;772,398;1014,258;1267,149;1500,103;1707,123;1884,204;2025,336;2128,513;2187,721;2194,927;2150,1136;2052,1333;1895,1501;1674,1628;1386,1697;1098,1722;844,1717;621,1679;435,1611;292,1517;196,1397" o:connectangles="0,0,0,0,0,0,0,0,0,0,0,0,0,0,0,0,0,0,0,0,0,0,0,0,0,0,0,0,0,0,0,0,0,0,0,0,0,0,0,0,0,0,0,0,0,0,0,0,0,0,0"/>
                    <o:lock v:ext="edit" verticies="t"/>
                  </v:shape>
                  <v:shape id="Freeform 310" o:spid="_x0000_s1041" style="position:absolute;left:4648;top:5826;width:1587;height:2573;rotation:90;visibility:visible;mso-wrap-style:square;v-text-anchor:top" coordsize="3482,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XacIA&#10;AADcAAAADwAAAGRycy9kb3ducmV2LnhtbERPS2vCQBC+C/0PyxR6001LFEldJQRLexKMQq9DdvKg&#10;2dmwuzVpf70rCN7m43vOZjeZXlzI+c6ygtdFAoK4srrjRsH59DFfg/ABWWNvmRT8kYfd9mm2wUzb&#10;kY90KUMjYgj7DBW0IQyZlL5qyaBf2IE4crV1BkOErpHa4RjDTS/fkmQlDXYcG1ocqGip+il/jQIy&#10;zbcrP/Pz/n+f1utDUZ+WS6nUy/OUv4MINIWH+O7+0nF+uoLbM/EC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nVdpwgAAANwAAAAPAAAAAAAAAAAAAAAAAJgCAABkcnMvZG93&#10;bnJldi54bWxQSwUGAAAAAAQABAD1AAAAhwMAAAAA&#10;" path="m1698,5128r81,-8l1860,5102r79,-25l2019,5044r78,-40l2174,4955r76,-56l2325,4838r73,-69l2471,4693r70,-80l2609,4526r68,-91l2742,4338r64,-102l2867,4130r59,-110l2983,3906r54,-118l3090,3667r48,-125l3186,3416r44,-130l3270,3154r38,-133l3342,2885r32,-136l3403,2612r25,-138l3449,2336r18,-139l3480,2059r2,-132l3480,1801r-7,-122l3461,1560r-16,-113l3424,1336r-25,-105l3371,1130r-34,-97l3301,940r-42,-88l3214,768r-48,-79l3113,613r-57,-71l2997,474r-63,-61l2868,355r-70,-55l2724,252r-76,-45l2569,167r-82,-37l2402,98,2314,71,2224,48,2131,29,2035,15,1937,5,1837,1,1734,,1630,3r-93,8l1446,23r-90,17l1267,61r-88,26l1092,118r-84,36l926,194r-80,44l767,286r-74,53l620,397r-70,63l485,528r-63,71l363,675r-56,80l255,840r-47,90l165,1024r-39,98l93,1225,63,1333,39,1444,22,1560,8,1681,1,1805,,1934r5,134l16,2207r17,142l58,2496r24,143l108,2780r29,137l167,3052r32,132l235,3313r37,124l311,3559r41,117l395,3791r45,110l488,4008r48,102l586,4208r51,94l690,4391r55,85l801,4556r58,76l917,4702r60,66l1038,4828r63,56l1164,4934r64,44l1293,5017r65,33l1426,5078r66,22l1561,5115r69,9l1698,5128xm1647,4786r72,-7l1789,4764r70,-21l1929,4715r68,-36l2065,4639r66,-47l2197,4538r65,-59l2325,4415r61,-69l2447,4272r59,-78l2563,4111r56,-88l2673,3932r51,-95l2774,3739r49,-102l2868,3533r44,-107l2952,3316r39,-112l3027,3090r33,-115l3091,2858r27,-120l3143,2619r23,-120l3183,2378r16,-121l3212,2136r15,-123l3238,1893r5,-116l3241,1664r-6,-108l3225,1450r-16,-101l3189,1251r-25,-93l3136,1066r-35,-86l3064,898r-42,-79l2976,744r-49,-69l2874,607r-57,-63l2758,486r-65,-54l2627,382r-69,-46l2486,294r-75,-37l2334,223r-79,-28l2173,170r-84,-20l2003,135r-87,-11l1827,118r-92,-2l1643,119r-81,7l1480,137r-82,15l1317,172r-81,25l1155,226r-78,33l999,296r-76,42l848,384r-72,51l705,490r-68,59l573,613r-62,69l452,755r-55,77l346,914r-46,86l258,1090r-38,95l186,1284r-27,105l137,1497r-18,113l108,1727r-5,122l106,1976r8,130l128,2242r23,140l182,2526r20,126l225,2775r25,121l278,3013r29,114l339,3238r34,109l408,3451r37,102l484,3651r40,95l566,3837r44,88l655,4009r46,79l750,4164r48,72l849,4305r51,64l954,4428r53,56l1062,4535r55,47l1173,4624r57,37l1288,4693r59,29l1406,4744r60,18l1525,4775r61,8l1647,4786xe" fillcolor="#b2a1c7 [1943]" stroked="f">
                    <v:fill opacity="48573f"/>
                    <v:path arrowok="t" o:connecttype="custom" o:connectlocs="920,2531;1093,2393;1250,2177;1384,1901;1490,1583;1562,1241;1586,904;1549,618;1465,385;1337,207;1171,84;971,15;743,2;537,44;350,144;192,301;75,514;10,783;7,1107;62,1464;142,1786;244,2062;365,2286;502,2451;650,2548;751,2401;910,2348;1060,2215;1194,2019;1307,1773;1395,1493;1451,1193;1478,892;1453,628;1377,411;1257,244;1099,129;913,68;712,63;526,113;354,218;206,379;100,595;49,867;69,1195;127,1512;203,1783;299,2012;410,2192;535,2320;668,2389" o:connectangles="0,0,0,0,0,0,0,0,0,0,0,0,0,0,0,0,0,0,0,0,0,0,0,0,0,0,0,0,0,0,0,0,0,0,0,0,0,0,0,0,0,0,0,0,0,0,0,0,0,0,0"/>
                    <o:lock v:ext="edit" verticies="t"/>
                  </v:shape>
                  <v:shape id="Freeform 311" o:spid="_x0000_s1042" style="position:absolute;left:6658;top:5878;width:960;height:1223;rotation:-416808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AzsEA&#10;AADcAAAADwAAAGRycy9kb3ducmV2LnhtbERPTWvCQBC9C/6HZQq96aalRImuIkJCTy1R8TxkxySa&#10;nQ3ZbbL9991Cobd5vM/Z7oPpxEiDay0reFkmIIgrq1uuFVzO+WINwnlkjZ1lUvBNDva7+WyLmbYT&#10;lzSefC1iCLsMFTTe95mUrmrIoFvanjhyNzsY9BEOtdQDTjHcdPI1SVJpsOXY0GBPx4aqx+nLKLh+&#10;9F2drkJh0kLfy0f+mYRqVOr5KRw2IDwF/y/+c7/rOP9tBb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xwM7BAAAA3AAAAA8AAAAAAAAAAAAAAAAAmAIAAGRycy9kb3du&#10;cmV2LnhtbFBLBQYAAAAABAAEAPUAAACGAwAAAAA=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abf8f [1945]" stroked="f">
                    <v:fill opacity="48573f"/>
                    <v:path arrowok="t" o:connecttype="custom" o:connectlocs="320,3;437,40;557,118;674,226;780,358;872,506;937,661;960,800;948,921;904,1024;831,1107;730,1170;605,1211;485,1223;365,1205;254,1157;156,1075;79,959;29,808;5,633;0,471;16,326;49,203;99,105;167,36;245,89;342,90;445,128;550,200;650,298;741,415;818,546;878,683;905,809;896,922;854,1019;784,1097;690,1154;578,1187;468,1192;356,1170;250,1117;158,1033;88,913;50,757;34,601;35,463;54,341;88,240;138,161;202,108" o:connectangles="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811385" cy="0"/>
                <wp:effectExtent l="9525" t="9525" r="8890" b="9525"/>
                <wp:wrapNone/>
                <wp:docPr id="13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1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2B2B2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AAB5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" o:spid="_x0000_s1026" type="#_x0000_t32" style="position:absolute;margin-left:0;margin-top:0;width:772.55pt;height:0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" strokecolor="#b2b2b2">
                <v:stroke dashstyle="dash"/>
                <w10:wrap anchorx="margin" anchory="margin"/>
              </v:shape>
            </w:pict>
          </mc:Fallback>
        </mc:AlternateContent>
      </w:r>
      <w:r w:rsidR="0004237D" w:rsidRPr="00712AEE"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6024245</wp:posOffset>
                </wp:positionH>
                <wp:positionV relativeFrom="page">
                  <wp:posOffset>6156960</wp:posOffset>
                </wp:positionV>
                <wp:extent cx="3227705" cy="1050925"/>
                <wp:effectExtent l="4445" t="3810" r="0" b="2540"/>
                <wp:wrapNone/>
                <wp:docPr id="129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4C" w:rsidRPr="00430CD6" w:rsidRDefault="0071734C" w:rsidP="00A17674">
                            <w:pPr>
                              <w:pStyle w:val="Titleofeventdetails"/>
                            </w:pPr>
                            <w:r w:rsidRPr="00430CD6">
                              <w:t>We’re having a party!</w:t>
                            </w:r>
                          </w:p>
                          <w:p w:rsidR="0071734C" w:rsidRPr="00EF5B7D" w:rsidRDefault="0071734C" w:rsidP="007F5EC5">
                            <w:pPr>
                              <w:pStyle w:val="Eventdetails"/>
                            </w:pPr>
                            <w:r w:rsidRPr="00EF5B7D">
                              <w:t xml:space="preserve">Date and Time: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263085467"/>
                                <w:placeholder>
                                  <w:docPart w:val="4F7365A5C72C43CB9B99C1862E9960FE"/>
                                </w:placeholder>
                                <w:showingPlcHdr/>
                                <w:date>
                                  <w:dateFormat w:val="dddd, MMMM d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>
                                  <w:t>[Date]</w:t>
                                </w:r>
                              </w:sdtContent>
                            </w:sdt>
                            <w:r w:rsidRPr="00EF5B7D">
                              <w:t xml:space="preserve"> at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263085468"/>
                                <w:placeholder>
                                  <w:docPart w:val="95BA10D0B59642B797730521A81808D6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>
                                  <w:t>[Time]</w:t>
                                </w:r>
                              </w:sdtContent>
                            </w:sdt>
                          </w:p>
                          <w:p w:rsidR="0071734C" w:rsidRPr="00EF5B7D" w:rsidRDefault="0071734C" w:rsidP="007F5EC5">
                            <w:pPr>
                              <w:pStyle w:val="Eventdetails"/>
                            </w:pPr>
                            <w:r w:rsidRPr="00EF5B7D">
                              <w:t xml:space="preserve">Place: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263085469"/>
                                <w:placeholder>
                                  <w:docPart w:val="9075044F749F41ED9DD948B7562301D5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>
                                  <w:t>[Location of the event]</w:t>
                                </w:r>
                              </w:sdtContent>
                            </w:sdt>
                          </w:p>
                          <w:p w:rsidR="0071734C" w:rsidRPr="00EF5B7D" w:rsidRDefault="0071734C" w:rsidP="007F5EC5">
                            <w:pPr>
                              <w:pStyle w:val="Eventdetails"/>
                            </w:pPr>
                            <w:r w:rsidRPr="00EF5B7D">
                              <w:t xml:space="preserve">RSVP to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263085470"/>
                                <w:placeholder>
                                  <w:docPart w:val="D635ABA5FA304E229EBA50DA561C5C53"/>
                                </w:placeholder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>
                                  <w:t>[Name]</w:t>
                                </w:r>
                              </w:sdtContent>
                            </w:sdt>
                            <w:r w:rsidRPr="00EF5B7D">
                              <w:t xml:space="preserve"> by: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263085471"/>
                                <w:placeholder>
                                  <w:docPart w:val="9F11B000100B4494A23F191FC5333EC7"/>
                                </w:placeholder>
                                <w:showingPlcHdr/>
                                <w:date>
                                  <w:dateFormat w:val="dddd, MMMM d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>
                                  <w:t>[Date]</w:t>
                                </w:r>
                              </w:sdtContent>
                            </w:sdt>
                          </w:p>
                          <w:p w:rsidR="0071734C" w:rsidRPr="00EF5B7D" w:rsidRDefault="0071734C" w:rsidP="007F5EC5">
                            <w:pPr>
                              <w:pStyle w:val="Eventdetails"/>
                            </w:pPr>
                            <w:r w:rsidRPr="00EF5B7D">
                              <w:t xml:space="preserve">Phone: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263085472"/>
                                <w:placeholder>
                                  <w:docPart w:val="2AFC917F7F124A1FA2D98BC6E1D76E5B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>
                                  <w:t>[Phone number]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6" o:spid="_x0000_s1131" type="#_x0000_t202" style="position:absolute;margin-left:474.35pt;margin-top:484.8pt;width:254.15pt;height:82.7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Vu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" filled="f" stroked="f">
                <v:textbox>
                  <w:txbxContent>
                    <w:p w:rsidR="0071734C" w:rsidRPr="00430CD6" w:rsidRDefault="0071734C" w:rsidP="00A17674">
                      <w:pPr>
                        <w:pStyle w:val="Titleofeventdetails"/>
                      </w:pPr>
                      <w:r w:rsidRPr="00430CD6">
                        <w:t>We’re having a party!</w:t>
                      </w:r>
                    </w:p>
                    <w:p w:rsidR="0071734C" w:rsidRPr="00EF5B7D" w:rsidRDefault="0071734C" w:rsidP="007F5EC5">
                      <w:pPr>
                        <w:pStyle w:val="Eventdetails"/>
                      </w:pPr>
                      <w:r w:rsidRPr="00EF5B7D">
                        <w:t xml:space="preserve">Date and Time: </w:t>
                      </w:r>
                      <w:sdt>
                        <w:sdtPr>
                          <w:rPr>
                            <w:rStyle w:val="EventdetailsChar"/>
                          </w:rPr>
                          <w:id w:val="263085467"/>
                          <w:placeholder>
                            <w:docPart w:val="4F7365A5C72C43CB9B99C1862E9960FE"/>
                          </w:placeholder>
                          <w:showingPlcHdr/>
                          <w:date>
                            <w:dateFormat w:val="dddd, MMMM dd, 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>
                            <w:t>[Date]</w:t>
                          </w:r>
                        </w:sdtContent>
                      </w:sdt>
                      <w:r w:rsidRPr="00EF5B7D">
                        <w:t xml:space="preserve"> at </w:t>
                      </w:r>
                      <w:sdt>
                        <w:sdtPr>
                          <w:rPr>
                            <w:rStyle w:val="EventdetailsChar"/>
                          </w:rPr>
                          <w:id w:val="263085468"/>
                          <w:placeholder>
                            <w:docPart w:val="95BA10D0B59642B797730521A81808D6"/>
                          </w:placeholder>
                          <w:temporary/>
                          <w:showingPlcHdr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>
                            <w:t>[Time]</w:t>
                          </w:r>
                        </w:sdtContent>
                      </w:sdt>
                    </w:p>
                    <w:p w:rsidR="0071734C" w:rsidRPr="00EF5B7D" w:rsidRDefault="0071734C" w:rsidP="007F5EC5">
                      <w:pPr>
                        <w:pStyle w:val="Eventdetails"/>
                      </w:pPr>
                      <w:r w:rsidRPr="00EF5B7D">
                        <w:t xml:space="preserve">Place: </w:t>
                      </w:r>
                      <w:sdt>
                        <w:sdtPr>
                          <w:rPr>
                            <w:rStyle w:val="EventdetailsChar"/>
                          </w:rPr>
                          <w:id w:val="263085469"/>
                          <w:placeholder>
                            <w:docPart w:val="9075044F749F41ED9DD948B7562301D5"/>
                          </w:placeholder>
                          <w:temporary/>
                          <w:showingPlcHdr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>
                            <w:t>[Location of the event]</w:t>
                          </w:r>
                        </w:sdtContent>
                      </w:sdt>
                    </w:p>
                    <w:p w:rsidR="0071734C" w:rsidRPr="00EF5B7D" w:rsidRDefault="0071734C" w:rsidP="007F5EC5">
                      <w:pPr>
                        <w:pStyle w:val="Eventdetails"/>
                      </w:pPr>
                      <w:r w:rsidRPr="00EF5B7D">
                        <w:t xml:space="preserve">RSVP to </w:t>
                      </w:r>
                      <w:sdt>
                        <w:sdtPr>
                          <w:rPr>
                            <w:rStyle w:val="EventdetailsChar"/>
                          </w:rPr>
                          <w:id w:val="263085470"/>
                          <w:placeholder>
                            <w:docPart w:val="D635ABA5FA304E229EBA50DA561C5C53"/>
                          </w:placeholder>
                          <w:showingPlcHdr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>
                            <w:t>[Name]</w:t>
                          </w:r>
                        </w:sdtContent>
                      </w:sdt>
                      <w:r w:rsidRPr="00EF5B7D">
                        <w:t xml:space="preserve"> by: </w:t>
                      </w:r>
                      <w:sdt>
                        <w:sdtPr>
                          <w:rPr>
                            <w:rStyle w:val="EventdetailsChar"/>
                          </w:rPr>
                          <w:id w:val="263085471"/>
                          <w:placeholder>
                            <w:docPart w:val="9F11B000100B4494A23F191FC5333EC7"/>
                          </w:placeholder>
                          <w:showingPlcHdr/>
                          <w:date>
                            <w:dateFormat w:val="dddd, MMMM dd, 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>
                            <w:t>[Date]</w:t>
                          </w:r>
                        </w:sdtContent>
                      </w:sdt>
                    </w:p>
                    <w:p w:rsidR="0071734C" w:rsidRPr="00EF5B7D" w:rsidRDefault="0071734C" w:rsidP="007F5EC5">
                      <w:pPr>
                        <w:pStyle w:val="Eventdetails"/>
                      </w:pPr>
                      <w:r w:rsidRPr="00EF5B7D">
                        <w:t xml:space="preserve">Phone: </w:t>
                      </w:r>
                      <w:sdt>
                        <w:sdtPr>
                          <w:rPr>
                            <w:rStyle w:val="EventdetailsChar"/>
                          </w:rPr>
                          <w:id w:val="263085472"/>
                          <w:placeholder>
                            <w:docPart w:val="2AFC917F7F124A1FA2D98BC6E1D76E5B"/>
                          </w:placeholder>
                          <w:temporary/>
                          <w:showingPlcHdr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>
                            <w:t>[Phone number]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6139815</wp:posOffset>
                </wp:positionV>
                <wp:extent cx="3227705" cy="1050925"/>
                <wp:effectExtent l="4445" t="0" r="0" b="635"/>
                <wp:wrapNone/>
                <wp:docPr id="12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4C" w:rsidRPr="00430CD6" w:rsidRDefault="0071734C" w:rsidP="00A17674">
                            <w:pPr>
                              <w:pStyle w:val="Titleofeventdetails"/>
                            </w:pPr>
                            <w:r w:rsidRPr="00430CD6">
                              <w:t>We’re having a party!</w:t>
                            </w:r>
                          </w:p>
                          <w:p w:rsidR="0071734C" w:rsidRPr="00EF5B7D" w:rsidRDefault="0071734C" w:rsidP="007F5EC5">
                            <w:pPr>
                              <w:pStyle w:val="Eventdetails"/>
                            </w:pPr>
                            <w:r w:rsidRPr="00A17674">
                              <w:rPr>
                                <w:rStyle w:val="EventdetailsChar"/>
                              </w:rPr>
                              <w:t>Date and Time:</w:t>
                            </w:r>
                            <w:r w:rsidRPr="00EF5B7D">
                              <w:t xml:space="preserve">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89988786"/>
                                <w:placeholder>
                                  <w:docPart w:val="4F7365A5C72C43CB9B99C1862E9960FE"/>
                                </w:placeholder>
                                <w:showingPlcHdr/>
                                <w:date>
                                  <w:dateFormat w:val="dddd, MMMM d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D57EBD">
                                  <w:t>[Date]</w:t>
                                </w:r>
                              </w:sdtContent>
                            </w:sdt>
                            <w:r w:rsidRPr="00EF5B7D">
                              <w:t xml:space="preserve"> at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89988787"/>
                                <w:placeholder>
                                  <w:docPart w:val="95BA10D0B59642B797730521A81808D6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D57EBD">
                                  <w:t>[Time]</w:t>
                                </w:r>
                              </w:sdtContent>
                            </w:sdt>
                          </w:p>
                          <w:p w:rsidR="0071734C" w:rsidRPr="00EF5B7D" w:rsidRDefault="0071734C" w:rsidP="007F5EC5">
                            <w:pPr>
                              <w:pStyle w:val="Eventdetails"/>
                            </w:pPr>
                            <w:r w:rsidRPr="00EF5B7D">
                              <w:t xml:space="preserve">Place: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89988788"/>
                                <w:placeholder>
                                  <w:docPart w:val="9075044F749F41ED9DD948B7562301D5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D57EBD">
                                  <w:t>[Location of the event]</w:t>
                                </w:r>
                              </w:sdtContent>
                            </w:sdt>
                          </w:p>
                          <w:p w:rsidR="0071734C" w:rsidRPr="00EF5B7D" w:rsidRDefault="0071734C" w:rsidP="007F5EC5">
                            <w:pPr>
                              <w:pStyle w:val="Eventdetails"/>
                            </w:pPr>
                            <w:r w:rsidRPr="00EF5B7D">
                              <w:t>RSVP to</w:t>
                            </w:r>
                            <w:r w:rsidR="007F5EC5">
                              <w:t>:</w:t>
                            </w:r>
                            <w:r w:rsidRPr="00EF5B7D">
                              <w:t xml:space="preserve">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89988789"/>
                                <w:placeholder>
                                  <w:docPart w:val="D635ABA5FA304E229EBA50DA561C5C53"/>
                                </w:placeholder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D57EBD">
                                  <w:t>[Name]</w:t>
                                </w:r>
                              </w:sdtContent>
                            </w:sdt>
                            <w:r w:rsidRPr="00EF5B7D">
                              <w:t xml:space="preserve"> by: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89988790"/>
                                <w:placeholder>
                                  <w:docPart w:val="9F11B000100B4494A23F191FC5333EC7"/>
                                </w:placeholder>
                                <w:showingPlcHdr/>
                                <w:date>
                                  <w:dateFormat w:val="dddd, MMMM d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D57EBD">
                                  <w:t>[Date]</w:t>
                                </w:r>
                              </w:sdtContent>
                            </w:sdt>
                          </w:p>
                          <w:p w:rsidR="0071734C" w:rsidRPr="00EF5B7D" w:rsidRDefault="0071734C" w:rsidP="007F5EC5">
                            <w:pPr>
                              <w:pStyle w:val="Eventdetails"/>
                            </w:pPr>
                            <w:r w:rsidRPr="00EF5B7D">
                              <w:t xml:space="preserve">Phone: </w:t>
                            </w:r>
                            <w:sdt>
                              <w:sdtPr>
                                <w:rPr>
                                  <w:rStyle w:val="EventdetailsChar"/>
                                </w:rPr>
                                <w:id w:val="89988791"/>
                                <w:placeholder>
                                  <w:docPart w:val="2AFC917F7F124A1FA2D98BC6E1D76E5B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D57EBD">
                                  <w:t>[Phone number]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32" type="#_x0000_t202" style="position:absolute;margin-left:78.35pt;margin-top:483.45pt;width:254.15pt;height:82.7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aeuw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" filled="f" stroked="f">
                <v:textbox>
                  <w:txbxContent>
                    <w:p w:rsidR="0071734C" w:rsidRPr="00430CD6" w:rsidRDefault="0071734C" w:rsidP="00A17674">
                      <w:pPr>
                        <w:pStyle w:val="Titleofeventdetails"/>
                      </w:pPr>
                      <w:r w:rsidRPr="00430CD6">
                        <w:t>We’re having a party!</w:t>
                      </w:r>
                    </w:p>
                    <w:p w:rsidR="0071734C" w:rsidRPr="00EF5B7D" w:rsidRDefault="0071734C" w:rsidP="007F5EC5">
                      <w:pPr>
                        <w:pStyle w:val="Eventdetails"/>
                      </w:pPr>
                      <w:r w:rsidRPr="00A17674">
                        <w:rPr>
                          <w:rStyle w:val="EventdetailsChar"/>
                        </w:rPr>
                        <w:t>Date and Time:</w:t>
                      </w:r>
                      <w:r w:rsidRPr="00EF5B7D">
                        <w:t xml:space="preserve"> </w:t>
                      </w:r>
                      <w:sdt>
                        <w:sdtPr>
                          <w:rPr>
                            <w:rStyle w:val="EventdetailsChar"/>
                          </w:rPr>
                          <w:id w:val="89988786"/>
                          <w:placeholder>
                            <w:docPart w:val="4F7365A5C72C43CB9B99C1862E9960FE"/>
                          </w:placeholder>
                          <w:showingPlcHdr/>
                          <w:date>
                            <w:dateFormat w:val="dddd, MMMM dd, 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D57EBD">
                            <w:t>[Date]</w:t>
                          </w:r>
                        </w:sdtContent>
                      </w:sdt>
                      <w:r w:rsidRPr="00EF5B7D">
                        <w:t xml:space="preserve"> at </w:t>
                      </w:r>
                      <w:sdt>
                        <w:sdtPr>
                          <w:rPr>
                            <w:rStyle w:val="EventdetailsChar"/>
                          </w:rPr>
                          <w:id w:val="89988787"/>
                          <w:placeholder>
                            <w:docPart w:val="95BA10D0B59642B797730521A81808D6"/>
                          </w:placeholder>
                          <w:temporary/>
                          <w:showingPlcHdr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D57EBD">
                            <w:t>[Time]</w:t>
                          </w:r>
                        </w:sdtContent>
                      </w:sdt>
                    </w:p>
                    <w:p w:rsidR="0071734C" w:rsidRPr="00EF5B7D" w:rsidRDefault="0071734C" w:rsidP="007F5EC5">
                      <w:pPr>
                        <w:pStyle w:val="Eventdetails"/>
                      </w:pPr>
                      <w:r w:rsidRPr="00EF5B7D">
                        <w:t xml:space="preserve">Place: </w:t>
                      </w:r>
                      <w:sdt>
                        <w:sdtPr>
                          <w:rPr>
                            <w:rStyle w:val="EventdetailsChar"/>
                          </w:rPr>
                          <w:id w:val="89988788"/>
                          <w:placeholder>
                            <w:docPart w:val="9075044F749F41ED9DD948B7562301D5"/>
                          </w:placeholder>
                          <w:temporary/>
                          <w:showingPlcHdr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D57EBD">
                            <w:t>[Location of the event]</w:t>
                          </w:r>
                        </w:sdtContent>
                      </w:sdt>
                    </w:p>
                    <w:p w:rsidR="0071734C" w:rsidRPr="00EF5B7D" w:rsidRDefault="0071734C" w:rsidP="007F5EC5">
                      <w:pPr>
                        <w:pStyle w:val="Eventdetails"/>
                      </w:pPr>
                      <w:r w:rsidRPr="00EF5B7D">
                        <w:t>RSVP to</w:t>
                      </w:r>
                      <w:r w:rsidR="007F5EC5">
                        <w:t>:</w:t>
                      </w:r>
                      <w:r w:rsidRPr="00EF5B7D">
                        <w:t xml:space="preserve"> </w:t>
                      </w:r>
                      <w:sdt>
                        <w:sdtPr>
                          <w:rPr>
                            <w:rStyle w:val="EventdetailsChar"/>
                          </w:rPr>
                          <w:id w:val="89988789"/>
                          <w:placeholder>
                            <w:docPart w:val="D635ABA5FA304E229EBA50DA561C5C53"/>
                          </w:placeholder>
                          <w:showingPlcHdr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D57EBD">
                            <w:t>[Name]</w:t>
                          </w:r>
                        </w:sdtContent>
                      </w:sdt>
                      <w:r w:rsidRPr="00EF5B7D">
                        <w:t xml:space="preserve"> by: </w:t>
                      </w:r>
                      <w:sdt>
                        <w:sdtPr>
                          <w:rPr>
                            <w:rStyle w:val="EventdetailsChar"/>
                          </w:rPr>
                          <w:id w:val="89988790"/>
                          <w:placeholder>
                            <w:docPart w:val="9F11B000100B4494A23F191FC5333EC7"/>
                          </w:placeholder>
                          <w:showingPlcHdr/>
                          <w:date>
                            <w:dateFormat w:val="dddd, MMMM dd, 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D57EBD">
                            <w:t>[Date]</w:t>
                          </w:r>
                        </w:sdtContent>
                      </w:sdt>
                    </w:p>
                    <w:p w:rsidR="0071734C" w:rsidRPr="00EF5B7D" w:rsidRDefault="0071734C" w:rsidP="007F5EC5">
                      <w:pPr>
                        <w:pStyle w:val="Eventdetails"/>
                      </w:pPr>
                      <w:r w:rsidRPr="00EF5B7D">
                        <w:t xml:space="preserve">Phone: </w:t>
                      </w:r>
                      <w:sdt>
                        <w:sdtPr>
                          <w:rPr>
                            <w:rStyle w:val="EventdetailsChar"/>
                          </w:rPr>
                          <w:id w:val="89988791"/>
                          <w:placeholder>
                            <w:docPart w:val="2AFC917F7F124A1FA2D98BC6E1D76E5B"/>
                          </w:placeholder>
                          <w:temporary/>
                          <w:showingPlcHdr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D57EBD">
                            <w:t>[Phone number]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3478530</wp:posOffset>
                </wp:positionV>
                <wp:extent cx="2124710" cy="2044700"/>
                <wp:effectExtent l="4445" t="0" r="90170" b="29845"/>
                <wp:wrapNone/>
                <wp:docPr id="86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2044700"/>
                          <a:chOff x="1173" y="1620"/>
                          <a:chExt cx="3629" cy="3492"/>
                        </a:xfrm>
                      </wpg:grpSpPr>
                      <wpg:grpSp>
                        <wpg:cNvPr id="87" name="Group 370"/>
                        <wpg:cNvGrpSpPr>
                          <a:grpSpLocks/>
                        </wpg:cNvGrpSpPr>
                        <wpg:grpSpPr bwMode="auto">
                          <a:xfrm rot="-372639">
                            <a:off x="2575" y="4181"/>
                            <a:ext cx="1117" cy="931"/>
                            <a:chOff x="9422" y="9791"/>
                            <a:chExt cx="2108" cy="1411"/>
                          </a:xfrm>
                        </wpg:grpSpPr>
                        <wps:wsp>
                          <wps:cNvPr id="88" name="Freeform 371"/>
                          <wps:cNvSpPr>
                            <a:spLocks/>
                          </wps:cNvSpPr>
                          <wps:spPr bwMode="auto">
                            <a:xfrm>
                              <a:off x="9473" y="9847"/>
                              <a:ext cx="1979" cy="1319"/>
                            </a:xfrm>
                            <a:custGeom>
                              <a:avLst/>
                              <a:gdLst>
                                <a:gd name="T0" fmla="*/ 1057 w 6414"/>
                                <a:gd name="T1" fmla="*/ 1754 h 4254"/>
                                <a:gd name="T2" fmla="*/ 1056 w 6414"/>
                                <a:gd name="T3" fmla="*/ 1913 h 4254"/>
                                <a:gd name="T4" fmla="*/ 1062 w 6414"/>
                                <a:gd name="T5" fmla="*/ 2083 h 4254"/>
                                <a:gd name="T6" fmla="*/ 1091 w 6414"/>
                                <a:gd name="T7" fmla="*/ 2439 h 4254"/>
                                <a:gd name="T8" fmla="*/ 1136 w 6414"/>
                                <a:gd name="T9" fmla="*/ 2775 h 4254"/>
                                <a:gd name="T10" fmla="*/ 1183 w 6414"/>
                                <a:gd name="T11" fmla="*/ 3043 h 4254"/>
                                <a:gd name="T12" fmla="*/ 1218 w 6414"/>
                                <a:gd name="T13" fmla="*/ 3195 h 4254"/>
                                <a:gd name="T14" fmla="*/ 1084 w 6414"/>
                                <a:gd name="T15" fmla="*/ 3214 h 4254"/>
                                <a:gd name="T16" fmla="*/ 929 w 6414"/>
                                <a:gd name="T17" fmla="*/ 3243 h 4254"/>
                                <a:gd name="T18" fmla="*/ 764 w 6414"/>
                                <a:gd name="T19" fmla="*/ 3284 h 4254"/>
                                <a:gd name="T20" fmla="*/ 593 w 6414"/>
                                <a:gd name="T21" fmla="*/ 3337 h 4254"/>
                                <a:gd name="T22" fmla="*/ 428 w 6414"/>
                                <a:gd name="T23" fmla="*/ 3404 h 4254"/>
                                <a:gd name="T24" fmla="*/ 279 w 6414"/>
                                <a:gd name="T25" fmla="*/ 3485 h 4254"/>
                                <a:gd name="T26" fmla="*/ 154 w 6414"/>
                                <a:gd name="T27" fmla="*/ 3579 h 4254"/>
                                <a:gd name="T28" fmla="*/ 60 w 6414"/>
                                <a:gd name="T29" fmla="*/ 3687 h 4254"/>
                                <a:gd name="T30" fmla="*/ 8 w 6414"/>
                                <a:gd name="T31" fmla="*/ 3812 h 4254"/>
                                <a:gd name="T32" fmla="*/ 5 w 6414"/>
                                <a:gd name="T33" fmla="*/ 3953 h 4254"/>
                                <a:gd name="T34" fmla="*/ 60 w 6414"/>
                                <a:gd name="T35" fmla="*/ 4089 h 4254"/>
                                <a:gd name="T36" fmla="*/ 216 w 6414"/>
                                <a:gd name="T37" fmla="*/ 4170 h 4254"/>
                                <a:gd name="T38" fmla="*/ 483 w 6414"/>
                                <a:gd name="T39" fmla="*/ 4222 h 4254"/>
                                <a:gd name="T40" fmla="*/ 834 w 6414"/>
                                <a:gd name="T41" fmla="*/ 4249 h 4254"/>
                                <a:gd name="T42" fmla="*/ 1241 w 6414"/>
                                <a:gd name="T43" fmla="*/ 4251 h 4254"/>
                                <a:gd name="T44" fmla="*/ 1678 w 6414"/>
                                <a:gd name="T45" fmla="*/ 4232 h 4254"/>
                                <a:gd name="T46" fmla="*/ 2114 w 6414"/>
                                <a:gd name="T47" fmla="*/ 4192 h 4254"/>
                                <a:gd name="T48" fmla="*/ 2526 w 6414"/>
                                <a:gd name="T49" fmla="*/ 4133 h 4254"/>
                                <a:gd name="T50" fmla="*/ 2884 w 6414"/>
                                <a:gd name="T51" fmla="*/ 4056 h 4254"/>
                                <a:gd name="T52" fmla="*/ 3160 w 6414"/>
                                <a:gd name="T53" fmla="*/ 3965 h 4254"/>
                                <a:gd name="T54" fmla="*/ 3328 w 6414"/>
                                <a:gd name="T55" fmla="*/ 3859 h 4254"/>
                                <a:gd name="T56" fmla="*/ 3428 w 6414"/>
                                <a:gd name="T57" fmla="*/ 3906 h 4254"/>
                                <a:gd name="T58" fmla="*/ 3646 w 6414"/>
                                <a:gd name="T59" fmla="*/ 4012 h 4254"/>
                                <a:gd name="T60" fmla="*/ 3967 w 6414"/>
                                <a:gd name="T61" fmla="*/ 4093 h 4254"/>
                                <a:gd name="T62" fmla="*/ 4359 w 6414"/>
                                <a:gd name="T63" fmla="*/ 4150 h 4254"/>
                                <a:gd name="T64" fmla="*/ 4791 w 6414"/>
                                <a:gd name="T65" fmla="*/ 4181 h 4254"/>
                                <a:gd name="T66" fmla="*/ 5229 w 6414"/>
                                <a:gd name="T67" fmla="*/ 4188 h 4254"/>
                                <a:gd name="T68" fmla="*/ 5641 w 6414"/>
                                <a:gd name="T69" fmla="*/ 4171 h 4254"/>
                                <a:gd name="T70" fmla="*/ 5995 w 6414"/>
                                <a:gd name="T71" fmla="*/ 4128 h 4254"/>
                                <a:gd name="T72" fmla="*/ 6258 w 6414"/>
                                <a:gd name="T73" fmla="*/ 4060 h 4254"/>
                                <a:gd name="T74" fmla="*/ 6400 w 6414"/>
                                <a:gd name="T75" fmla="*/ 3967 h 4254"/>
                                <a:gd name="T76" fmla="*/ 6387 w 6414"/>
                                <a:gd name="T77" fmla="*/ 3848 h 4254"/>
                                <a:gd name="T78" fmla="*/ 6274 w 6414"/>
                                <a:gd name="T79" fmla="*/ 3691 h 4254"/>
                                <a:gd name="T80" fmla="*/ 6162 w 6414"/>
                                <a:gd name="T81" fmla="*/ 3561 h 4254"/>
                                <a:gd name="T82" fmla="*/ 6049 w 6414"/>
                                <a:gd name="T83" fmla="*/ 3456 h 4254"/>
                                <a:gd name="T84" fmla="*/ 5936 w 6414"/>
                                <a:gd name="T85" fmla="*/ 3375 h 4254"/>
                                <a:gd name="T86" fmla="*/ 5825 w 6414"/>
                                <a:gd name="T87" fmla="*/ 3313 h 4254"/>
                                <a:gd name="T88" fmla="*/ 5716 w 6414"/>
                                <a:gd name="T89" fmla="*/ 3269 h 4254"/>
                                <a:gd name="T90" fmla="*/ 5609 w 6414"/>
                                <a:gd name="T91" fmla="*/ 3242 h 4254"/>
                                <a:gd name="T92" fmla="*/ 5504 w 6414"/>
                                <a:gd name="T93" fmla="*/ 3229 h 4254"/>
                                <a:gd name="T94" fmla="*/ 5401 w 6414"/>
                                <a:gd name="T95" fmla="*/ 3226 h 4254"/>
                                <a:gd name="T96" fmla="*/ 5302 w 6414"/>
                                <a:gd name="T97" fmla="*/ 3232 h 4254"/>
                                <a:gd name="T98" fmla="*/ 5353 w 6414"/>
                                <a:gd name="T99" fmla="*/ 2895 h 4254"/>
                                <a:gd name="T100" fmla="*/ 5484 w 6414"/>
                                <a:gd name="T101" fmla="*/ 1976 h 4254"/>
                                <a:gd name="T102" fmla="*/ 5333 w 6414"/>
                                <a:gd name="T103" fmla="*/ 1235 h 4254"/>
                                <a:gd name="T104" fmla="*/ 4961 w 6414"/>
                                <a:gd name="T105" fmla="*/ 668 h 4254"/>
                                <a:gd name="T106" fmla="*/ 4426 w 6414"/>
                                <a:gd name="T107" fmla="*/ 276 h 4254"/>
                                <a:gd name="T108" fmla="*/ 3787 w 6414"/>
                                <a:gd name="T109" fmla="*/ 55 h 4254"/>
                                <a:gd name="T110" fmla="*/ 3104 w 6414"/>
                                <a:gd name="T111" fmla="*/ 2 h 4254"/>
                                <a:gd name="T112" fmla="*/ 2435 w 6414"/>
                                <a:gd name="T113" fmla="*/ 114 h 4254"/>
                                <a:gd name="T114" fmla="*/ 1839 w 6414"/>
                                <a:gd name="T115" fmla="*/ 391 h 4254"/>
                                <a:gd name="T116" fmla="*/ 1375 w 6414"/>
                                <a:gd name="T117" fmla="*/ 829 h 4254"/>
                                <a:gd name="T118" fmla="*/ 1101 w 6414"/>
                                <a:gd name="T119" fmla="*/ 1425 h 4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14" h="4254">
                                  <a:moveTo>
                                    <a:pt x="1064" y="1659"/>
                                  </a:moveTo>
                                  <a:lnTo>
                                    <a:pt x="1059" y="1706"/>
                                  </a:lnTo>
                                  <a:lnTo>
                                    <a:pt x="1057" y="1754"/>
                                  </a:lnTo>
                                  <a:lnTo>
                                    <a:pt x="1056" y="1805"/>
                                  </a:lnTo>
                                  <a:lnTo>
                                    <a:pt x="1054" y="1858"/>
                                  </a:lnTo>
                                  <a:lnTo>
                                    <a:pt x="1056" y="1913"/>
                                  </a:lnTo>
                                  <a:lnTo>
                                    <a:pt x="1057" y="1968"/>
                                  </a:lnTo>
                                  <a:lnTo>
                                    <a:pt x="1058" y="2025"/>
                                  </a:lnTo>
                                  <a:lnTo>
                                    <a:pt x="1062" y="2083"/>
                                  </a:lnTo>
                                  <a:lnTo>
                                    <a:pt x="1069" y="2202"/>
                                  </a:lnTo>
                                  <a:lnTo>
                                    <a:pt x="1079" y="2321"/>
                                  </a:lnTo>
                                  <a:lnTo>
                                    <a:pt x="1091" y="2439"/>
                                  </a:lnTo>
                                  <a:lnTo>
                                    <a:pt x="1106" y="2556"/>
                                  </a:lnTo>
                                  <a:lnTo>
                                    <a:pt x="1121" y="2668"/>
                                  </a:lnTo>
                                  <a:lnTo>
                                    <a:pt x="1136" y="2775"/>
                                  </a:lnTo>
                                  <a:lnTo>
                                    <a:pt x="1152" y="2875"/>
                                  </a:lnTo>
                                  <a:lnTo>
                                    <a:pt x="1168" y="2964"/>
                                  </a:lnTo>
                                  <a:lnTo>
                                    <a:pt x="1183" y="3043"/>
                                  </a:lnTo>
                                  <a:lnTo>
                                    <a:pt x="1197" y="3109"/>
                                  </a:lnTo>
                                  <a:lnTo>
                                    <a:pt x="1208" y="3161"/>
                                  </a:lnTo>
                                  <a:lnTo>
                                    <a:pt x="1218" y="3195"/>
                                  </a:lnTo>
                                  <a:lnTo>
                                    <a:pt x="1177" y="3200"/>
                                  </a:lnTo>
                                  <a:lnTo>
                                    <a:pt x="1132" y="3206"/>
                                  </a:lnTo>
                                  <a:lnTo>
                                    <a:pt x="1084" y="3214"/>
                                  </a:lnTo>
                                  <a:lnTo>
                                    <a:pt x="1035" y="3222"/>
                                  </a:lnTo>
                                  <a:lnTo>
                                    <a:pt x="984" y="3232"/>
                                  </a:lnTo>
                                  <a:lnTo>
                                    <a:pt x="929" y="3243"/>
                                  </a:lnTo>
                                  <a:lnTo>
                                    <a:pt x="875" y="3256"/>
                                  </a:lnTo>
                                  <a:lnTo>
                                    <a:pt x="819" y="3269"/>
                                  </a:lnTo>
                                  <a:lnTo>
                                    <a:pt x="764" y="3284"/>
                                  </a:lnTo>
                                  <a:lnTo>
                                    <a:pt x="707" y="3300"/>
                                  </a:lnTo>
                                  <a:lnTo>
                                    <a:pt x="650" y="3319"/>
                                  </a:lnTo>
                                  <a:lnTo>
                                    <a:pt x="593" y="3337"/>
                                  </a:lnTo>
                                  <a:lnTo>
                                    <a:pt x="537" y="3358"/>
                                  </a:lnTo>
                                  <a:lnTo>
                                    <a:pt x="483" y="3381"/>
                                  </a:lnTo>
                                  <a:lnTo>
                                    <a:pt x="428" y="3404"/>
                                  </a:lnTo>
                                  <a:lnTo>
                                    <a:pt x="377" y="3429"/>
                                  </a:lnTo>
                                  <a:lnTo>
                                    <a:pt x="327" y="3456"/>
                                  </a:lnTo>
                                  <a:lnTo>
                                    <a:pt x="279" y="3485"/>
                                  </a:lnTo>
                                  <a:lnTo>
                                    <a:pt x="234" y="3514"/>
                                  </a:lnTo>
                                  <a:lnTo>
                                    <a:pt x="192" y="3545"/>
                                  </a:lnTo>
                                  <a:lnTo>
                                    <a:pt x="154" y="3579"/>
                                  </a:lnTo>
                                  <a:lnTo>
                                    <a:pt x="118" y="3613"/>
                                  </a:lnTo>
                                  <a:lnTo>
                                    <a:pt x="87" y="3649"/>
                                  </a:lnTo>
                                  <a:lnTo>
                                    <a:pt x="60" y="3687"/>
                                  </a:lnTo>
                                  <a:lnTo>
                                    <a:pt x="38" y="3727"/>
                                  </a:lnTo>
                                  <a:lnTo>
                                    <a:pt x="20" y="3769"/>
                                  </a:lnTo>
                                  <a:lnTo>
                                    <a:pt x="8" y="3812"/>
                                  </a:lnTo>
                                  <a:lnTo>
                                    <a:pt x="0" y="3857"/>
                                  </a:lnTo>
                                  <a:lnTo>
                                    <a:pt x="0" y="3904"/>
                                  </a:lnTo>
                                  <a:lnTo>
                                    <a:pt x="5" y="3953"/>
                                  </a:lnTo>
                                  <a:lnTo>
                                    <a:pt x="18" y="4004"/>
                                  </a:lnTo>
                                  <a:lnTo>
                                    <a:pt x="36" y="4057"/>
                                  </a:lnTo>
                                  <a:lnTo>
                                    <a:pt x="60" y="4089"/>
                                  </a:lnTo>
                                  <a:lnTo>
                                    <a:pt x="97" y="4119"/>
                                  </a:lnTo>
                                  <a:lnTo>
                                    <a:pt x="150" y="4146"/>
                                  </a:lnTo>
                                  <a:lnTo>
                                    <a:pt x="216" y="4170"/>
                                  </a:lnTo>
                                  <a:lnTo>
                                    <a:pt x="294" y="4191"/>
                                  </a:lnTo>
                                  <a:lnTo>
                                    <a:pt x="383" y="4208"/>
                                  </a:lnTo>
                                  <a:lnTo>
                                    <a:pt x="483" y="4222"/>
                                  </a:lnTo>
                                  <a:lnTo>
                                    <a:pt x="592" y="4234"/>
                                  </a:lnTo>
                                  <a:lnTo>
                                    <a:pt x="709" y="4243"/>
                                  </a:lnTo>
                                  <a:lnTo>
                                    <a:pt x="834" y="4249"/>
                                  </a:lnTo>
                                  <a:lnTo>
                                    <a:pt x="965" y="4253"/>
                                  </a:lnTo>
                                  <a:lnTo>
                                    <a:pt x="1101" y="4254"/>
                                  </a:lnTo>
                                  <a:lnTo>
                                    <a:pt x="1241" y="4251"/>
                                  </a:lnTo>
                                  <a:lnTo>
                                    <a:pt x="1385" y="4248"/>
                                  </a:lnTo>
                                  <a:lnTo>
                                    <a:pt x="1531" y="4240"/>
                                  </a:lnTo>
                                  <a:lnTo>
                                    <a:pt x="1678" y="4232"/>
                                  </a:lnTo>
                                  <a:lnTo>
                                    <a:pt x="1824" y="4221"/>
                                  </a:lnTo>
                                  <a:lnTo>
                                    <a:pt x="1970" y="4207"/>
                                  </a:lnTo>
                                  <a:lnTo>
                                    <a:pt x="2114" y="4192"/>
                                  </a:lnTo>
                                  <a:lnTo>
                                    <a:pt x="2255" y="4174"/>
                                  </a:lnTo>
                                  <a:lnTo>
                                    <a:pt x="2393" y="4154"/>
                                  </a:lnTo>
                                  <a:lnTo>
                                    <a:pt x="2526" y="4133"/>
                                  </a:lnTo>
                                  <a:lnTo>
                                    <a:pt x="2652" y="4109"/>
                                  </a:lnTo>
                                  <a:lnTo>
                                    <a:pt x="2771" y="4083"/>
                                  </a:lnTo>
                                  <a:lnTo>
                                    <a:pt x="2884" y="4056"/>
                                  </a:lnTo>
                                  <a:lnTo>
                                    <a:pt x="2986" y="4028"/>
                                  </a:lnTo>
                                  <a:lnTo>
                                    <a:pt x="3078" y="3997"/>
                                  </a:lnTo>
                                  <a:lnTo>
                                    <a:pt x="3160" y="3965"/>
                                  </a:lnTo>
                                  <a:lnTo>
                                    <a:pt x="3230" y="3931"/>
                                  </a:lnTo>
                                  <a:lnTo>
                                    <a:pt x="3286" y="3897"/>
                                  </a:lnTo>
                                  <a:lnTo>
                                    <a:pt x="3328" y="3859"/>
                                  </a:lnTo>
                                  <a:lnTo>
                                    <a:pt x="3355" y="3822"/>
                                  </a:lnTo>
                                  <a:lnTo>
                                    <a:pt x="3383" y="3866"/>
                                  </a:lnTo>
                                  <a:lnTo>
                                    <a:pt x="3428" y="3906"/>
                                  </a:lnTo>
                                  <a:lnTo>
                                    <a:pt x="3487" y="3944"/>
                                  </a:lnTo>
                                  <a:lnTo>
                                    <a:pt x="3560" y="3979"/>
                                  </a:lnTo>
                                  <a:lnTo>
                                    <a:pt x="3646" y="4012"/>
                                  </a:lnTo>
                                  <a:lnTo>
                                    <a:pt x="3743" y="4041"/>
                                  </a:lnTo>
                                  <a:lnTo>
                                    <a:pt x="3851" y="4068"/>
                                  </a:lnTo>
                                  <a:lnTo>
                                    <a:pt x="3967" y="4093"/>
                                  </a:lnTo>
                                  <a:lnTo>
                                    <a:pt x="4092" y="4114"/>
                                  </a:lnTo>
                                  <a:lnTo>
                                    <a:pt x="4223" y="4134"/>
                                  </a:lnTo>
                                  <a:lnTo>
                                    <a:pt x="4359" y="4150"/>
                                  </a:lnTo>
                                  <a:lnTo>
                                    <a:pt x="4500" y="4162"/>
                                  </a:lnTo>
                                  <a:lnTo>
                                    <a:pt x="4645" y="4174"/>
                                  </a:lnTo>
                                  <a:lnTo>
                                    <a:pt x="4791" y="4181"/>
                                  </a:lnTo>
                                  <a:lnTo>
                                    <a:pt x="4937" y="4186"/>
                                  </a:lnTo>
                                  <a:lnTo>
                                    <a:pt x="5084" y="4188"/>
                                  </a:lnTo>
                                  <a:lnTo>
                                    <a:pt x="5229" y="4188"/>
                                  </a:lnTo>
                                  <a:lnTo>
                                    <a:pt x="5370" y="4186"/>
                                  </a:lnTo>
                                  <a:lnTo>
                                    <a:pt x="5508" y="4180"/>
                                  </a:lnTo>
                                  <a:lnTo>
                                    <a:pt x="5641" y="4171"/>
                                  </a:lnTo>
                                  <a:lnTo>
                                    <a:pt x="5767" y="4159"/>
                                  </a:lnTo>
                                  <a:lnTo>
                                    <a:pt x="5884" y="4145"/>
                                  </a:lnTo>
                                  <a:lnTo>
                                    <a:pt x="5995" y="4128"/>
                                  </a:lnTo>
                                  <a:lnTo>
                                    <a:pt x="6094" y="4108"/>
                                  </a:lnTo>
                                  <a:lnTo>
                                    <a:pt x="6183" y="4086"/>
                                  </a:lnTo>
                                  <a:lnTo>
                                    <a:pt x="6258" y="4060"/>
                                  </a:lnTo>
                                  <a:lnTo>
                                    <a:pt x="6321" y="4031"/>
                                  </a:lnTo>
                                  <a:lnTo>
                                    <a:pt x="6368" y="4000"/>
                                  </a:lnTo>
                                  <a:lnTo>
                                    <a:pt x="6400" y="3967"/>
                                  </a:lnTo>
                                  <a:lnTo>
                                    <a:pt x="6414" y="3930"/>
                                  </a:lnTo>
                                  <a:lnTo>
                                    <a:pt x="6410" y="3892"/>
                                  </a:lnTo>
                                  <a:lnTo>
                                    <a:pt x="6387" y="3848"/>
                                  </a:lnTo>
                                  <a:lnTo>
                                    <a:pt x="6350" y="3793"/>
                                  </a:lnTo>
                                  <a:lnTo>
                                    <a:pt x="6311" y="3741"/>
                                  </a:lnTo>
                                  <a:lnTo>
                                    <a:pt x="6274" y="3691"/>
                                  </a:lnTo>
                                  <a:lnTo>
                                    <a:pt x="6237" y="3645"/>
                                  </a:lnTo>
                                  <a:lnTo>
                                    <a:pt x="6199" y="3602"/>
                                  </a:lnTo>
                                  <a:lnTo>
                                    <a:pt x="6162" y="3561"/>
                                  </a:lnTo>
                                  <a:lnTo>
                                    <a:pt x="6123" y="3524"/>
                                  </a:lnTo>
                                  <a:lnTo>
                                    <a:pt x="6086" y="3488"/>
                                  </a:lnTo>
                                  <a:lnTo>
                                    <a:pt x="6049" y="3456"/>
                                  </a:lnTo>
                                  <a:lnTo>
                                    <a:pt x="6011" y="3427"/>
                                  </a:lnTo>
                                  <a:lnTo>
                                    <a:pt x="5974" y="3399"/>
                                  </a:lnTo>
                                  <a:lnTo>
                                    <a:pt x="5936" y="3375"/>
                                  </a:lnTo>
                                  <a:lnTo>
                                    <a:pt x="5899" y="3351"/>
                                  </a:lnTo>
                                  <a:lnTo>
                                    <a:pt x="5862" y="3331"/>
                                  </a:lnTo>
                                  <a:lnTo>
                                    <a:pt x="5825" y="3313"/>
                                  </a:lnTo>
                                  <a:lnTo>
                                    <a:pt x="5789" y="3297"/>
                                  </a:lnTo>
                                  <a:lnTo>
                                    <a:pt x="5752" y="3282"/>
                                  </a:lnTo>
                                  <a:lnTo>
                                    <a:pt x="5716" y="3269"/>
                                  </a:lnTo>
                                  <a:lnTo>
                                    <a:pt x="5680" y="3258"/>
                                  </a:lnTo>
                                  <a:lnTo>
                                    <a:pt x="5645" y="3250"/>
                                  </a:lnTo>
                                  <a:lnTo>
                                    <a:pt x="5609" y="3242"/>
                                  </a:lnTo>
                                  <a:lnTo>
                                    <a:pt x="5573" y="3236"/>
                                  </a:lnTo>
                                  <a:lnTo>
                                    <a:pt x="5538" y="3231"/>
                                  </a:lnTo>
                                  <a:lnTo>
                                    <a:pt x="5504" y="3229"/>
                                  </a:lnTo>
                                  <a:lnTo>
                                    <a:pt x="5469" y="3226"/>
                                  </a:lnTo>
                                  <a:lnTo>
                                    <a:pt x="5434" y="3226"/>
                                  </a:lnTo>
                                  <a:lnTo>
                                    <a:pt x="5401" y="3226"/>
                                  </a:lnTo>
                                  <a:lnTo>
                                    <a:pt x="5367" y="3227"/>
                                  </a:lnTo>
                                  <a:lnTo>
                                    <a:pt x="5334" y="3230"/>
                                  </a:lnTo>
                                  <a:lnTo>
                                    <a:pt x="5302" y="3232"/>
                                  </a:lnTo>
                                  <a:lnTo>
                                    <a:pt x="5270" y="3236"/>
                                  </a:lnTo>
                                  <a:lnTo>
                                    <a:pt x="5238" y="3241"/>
                                  </a:lnTo>
                                  <a:lnTo>
                                    <a:pt x="5353" y="2895"/>
                                  </a:lnTo>
                                  <a:lnTo>
                                    <a:pt x="5432" y="2568"/>
                                  </a:lnTo>
                                  <a:lnTo>
                                    <a:pt x="5474" y="2263"/>
                                  </a:lnTo>
                                  <a:lnTo>
                                    <a:pt x="5484" y="1976"/>
                                  </a:lnTo>
                                  <a:lnTo>
                                    <a:pt x="5461" y="1708"/>
                                  </a:lnTo>
                                  <a:lnTo>
                                    <a:pt x="5411" y="1462"/>
                                  </a:lnTo>
                                  <a:lnTo>
                                    <a:pt x="5333" y="1235"/>
                                  </a:lnTo>
                                  <a:lnTo>
                                    <a:pt x="5230" y="1027"/>
                                  </a:lnTo>
                                  <a:lnTo>
                                    <a:pt x="5105" y="838"/>
                                  </a:lnTo>
                                  <a:lnTo>
                                    <a:pt x="4961" y="668"/>
                                  </a:lnTo>
                                  <a:lnTo>
                                    <a:pt x="4797" y="519"/>
                                  </a:lnTo>
                                  <a:lnTo>
                                    <a:pt x="4618" y="387"/>
                                  </a:lnTo>
                                  <a:lnTo>
                                    <a:pt x="4426" y="276"/>
                                  </a:lnTo>
                                  <a:lnTo>
                                    <a:pt x="4221" y="183"/>
                                  </a:lnTo>
                                  <a:lnTo>
                                    <a:pt x="4008" y="109"/>
                                  </a:lnTo>
                                  <a:lnTo>
                                    <a:pt x="3787" y="55"/>
                                  </a:lnTo>
                                  <a:lnTo>
                                    <a:pt x="3562" y="18"/>
                                  </a:lnTo>
                                  <a:lnTo>
                                    <a:pt x="3333" y="0"/>
                                  </a:lnTo>
                                  <a:lnTo>
                                    <a:pt x="3104" y="2"/>
                                  </a:lnTo>
                                  <a:lnTo>
                                    <a:pt x="2876" y="20"/>
                                  </a:lnTo>
                                  <a:lnTo>
                                    <a:pt x="2652" y="58"/>
                                  </a:lnTo>
                                  <a:lnTo>
                                    <a:pt x="2435" y="114"/>
                                  </a:lnTo>
                                  <a:lnTo>
                                    <a:pt x="2224" y="188"/>
                                  </a:lnTo>
                                  <a:lnTo>
                                    <a:pt x="2025" y="280"/>
                                  </a:lnTo>
                                  <a:lnTo>
                                    <a:pt x="1839" y="391"/>
                                  </a:lnTo>
                                  <a:lnTo>
                                    <a:pt x="1667" y="519"/>
                                  </a:lnTo>
                                  <a:lnTo>
                                    <a:pt x="1511" y="665"/>
                                  </a:lnTo>
                                  <a:lnTo>
                                    <a:pt x="1375" y="829"/>
                                  </a:lnTo>
                                  <a:lnTo>
                                    <a:pt x="1260" y="1010"/>
                                  </a:lnTo>
                                  <a:lnTo>
                                    <a:pt x="1168" y="1209"/>
                                  </a:lnTo>
                                  <a:lnTo>
                                    <a:pt x="1101" y="1425"/>
                                  </a:lnTo>
                                  <a:lnTo>
                                    <a:pt x="1064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72"/>
                          <wps:cNvSpPr>
                            <a:spLocks/>
                          </wps:cNvSpPr>
                          <wps:spPr bwMode="auto">
                            <a:xfrm>
                              <a:off x="9868" y="10814"/>
                              <a:ext cx="1191" cy="203"/>
                            </a:xfrm>
                            <a:custGeom>
                              <a:avLst/>
                              <a:gdLst>
                                <a:gd name="T0" fmla="*/ 164 w 3853"/>
                                <a:gd name="T1" fmla="*/ 71 h 647"/>
                                <a:gd name="T2" fmla="*/ 507 w 3853"/>
                                <a:gd name="T3" fmla="*/ 199 h 647"/>
                                <a:gd name="T4" fmla="*/ 783 w 3853"/>
                                <a:gd name="T5" fmla="*/ 291 h 647"/>
                                <a:gd name="T6" fmla="*/ 1005 w 3853"/>
                                <a:gd name="T7" fmla="*/ 357 h 647"/>
                                <a:gd name="T8" fmla="*/ 1235 w 3853"/>
                                <a:gd name="T9" fmla="*/ 417 h 647"/>
                                <a:gd name="T10" fmla="*/ 1467 w 3853"/>
                                <a:gd name="T11" fmla="*/ 469 h 647"/>
                                <a:gd name="T12" fmla="*/ 1697 w 3853"/>
                                <a:gd name="T13" fmla="*/ 511 h 647"/>
                                <a:gd name="T14" fmla="*/ 1917 w 3853"/>
                                <a:gd name="T15" fmla="*/ 537 h 647"/>
                                <a:gd name="T16" fmla="*/ 2123 w 3853"/>
                                <a:gd name="T17" fmla="*/ 547 h 647"/>
                                <a:gd name="T18" fmla="*/ 2283 w 3853"/>
                                <a:gd name="T19" fmla="*/ 542 h 647"/>
                                <a:gd name="T20" fmla="*/ 2446 w 3853"/>
                                <a:gd name="T21" fmla="*/ 528 h 647"/>
                                <a:gd name="T22" fmla="*/ 2613 w 3853"/>
                                <a:gd name="T23" fmla="*/ 506 h 647"/>
                                <a:gd name="T24" fmla="*/ 2781 w 3853"/>
                                <a:gd name="T25" fmla="*/ 475 h 647"/>
                                <a:gd name="T26" fmla="*/ 2950 w 3853"/>
                                <a:gd name="T27" fmla="*/ 437 h 647"/>
                                <a:gd name="T28" fmla="*/ 3117 w 3853"/>
                                <a:gd name="T29" fmla="*/ 390 h 647"/>
                                <a:gd name="T30" fmla="*/ 3282 w 3853"/>
                                <a:gd name="T31" fmla="*/ 337 h 647"/>
                                <a:gd name="T32" fmla="*/ 3442 w 3853"/>
                                <a:gd name="T33" fmla="*/ 277 h 647"/>
                                <a:gd name="T34" fmla="*/ 3598 w 3853"/>
                                <a:gd name="T35" fmla="*/ 211 h 647"/>
                                <a:gd name="T36" fmla="*/ 3745 w 3853"/>
                                <a:gd name="T37" fmla="*/ 138 h 647"/>
                                <a:gd name="T38" fmla="*/ 3848 w 3853"/>
                                <a:gd name="T39" fmla="*/ 98 h 647"/>
                                <a:gd name="T40" fmla="*/ 3850 w 3853"/>
                                <a:gd name="T41" fmla="*/ 134 h 647"/>
                                <a:gd name="T42" fmla="*/ 3828 w 3853"/>
                                <a:gd name="T43" fmla="*/ 173 h 647"/>
                                <a:gd name="T44" fmla="*/ 3785 w 3853"/>
                                <a:gd name="T45" fmla="*/ 216 h 647"/>
                                <a:gd name="T46" fmla="*/ 3724 w 3853"/>
                                <a:gd name="T47" fmla="*/ 259 h 647"/>
                                <a:gd name="T48" fmla="*/ 3651 w 3853"/>
                                <a:gd name="T49" fmla="*/ 303 h 647"/>
                                <a:gd name="T50" fmla="*/ 3484 w 3853"/>
                                <a:gd name="T51" fmla="*/ 387 h 647"/>
                                <a:gd name="T52" fmla="*/ 3319 w 3853"/>
                                <a:gd name="T53" fmla="*/ 457 h 647"/>
                                <a:gd name="T54" fmla="*/ 3181 w 3853"/>
                                <a:gd name="T55" fmla="*/ 504 h 647"/>
                                <a:gd name="T56" fmla="*/ 3016 w 3853"/>
                                <a:gd name="T57" fmla="*/ 551 h 647"/>
                                <a:gd name="T58" fmla="*/ 2816 w 3853"/>
                                <a:gd name="T59" fmla="*/ 594 h 647"/>
                                <a:gd name="T60" fmla="*/ 2586 w 3853"/>
                                <a:gd name="T61" fmla="*/ 629 h 647"/>
                                <a:gd name="T62" fmla="*/ 2376 w 3853"/>
                                <a:gd name="T63" fmla="*/ 645 h 647"/>
                                <a:gd name="T64" fmla="*/ 2245 w 3853"/>
                                <a:gd name="T65" fmla="*/ 647 h 647"/>
                                <a:gd name="T66" fmla="*/ 2109 w 3853"/>
                                <a:gd name="T67" fmla="*/ 642 h 647"/>
                                <a:gd name="T68" fmla="*/ 1880 w 3853"/>
                                <a:gd name="T69" fmla="*/ 622 h 647"/>
                                <a:gd name="T70" fmla="*/ 1601 w 3853"/>
                                <a:gd name="T71" fmla="*/ 587 h 647"/>
                                <a:gd name="T72" fmla="*/ 1326 w 3853"/>
                                <a:gd name="T73" fmla="*/ 538 h 647"/>
                                <a:gd name="T74" fmla="*/ 1058 w 3853"/>
                                <a:gd name="T75" fmla="*/ 481 h 647"/>
                                <a:gd name="T76" fmla="*/ 807 w 3853"/>
                                <a:gd name="T77" fmla="*/ 418 h 647"/>
                                <a:gd name="T78" fmla="*/ 577 w 3853"/>
                                <a:gd name="T79" fmla="*/ 349 h 647"/>
                                <a:gd name="T80" fmla="*/ 378 w 3853"/>
                                <a:gd name="T81" fmla="*/ 277 h 647"/>
                                <a:gd name="T82" fmla="*/ 212 w 3853"/>
                                <a:gd name="T83" fmla="*/ 204 h 647"/>
                                <a:gd name="T84" fmla="*/ 91 w 3853"/>
                                <a:gd name="T85" fmla="*/ 133 h 647"/>
                                <a:gd name="T86" fmla="*/ 18 w 3853"/>
                                <a:gd name="T87" fmla="*/ 63 h 647"/>
                                <a:gd name="T88" fmla="*/ 0 w 3853"/>
                                <a:gd name="T89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853" h="647">
                                  <a:moveTo>
                                    <a:pt x="0" y="0"/>
                                  </a:moveTo>
                                  <a:lnTo>
                                    <a:pt x="74" y="34"/>
                                  </a:lnTo>
                                  <a:lnTo>
                                    <a:pt x="164" y="71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382" y="155"/>
                                  </a:lnTo>
                                  <a:lnTo>
                                    <a:pt x="507" y="199"/>
                                  </a:lnTo>
                                  <a:lnTo>
                                    <a:pt x="642" y="245"/>
                                  </a:lnTo>
                                  <a:lnTo>
                                    <a:pt x="711" y="267"/>
                                  </a:lnTo>
                                  <a:lnTo>
                                    <a:pt x="783" y="291"/>
                                  </a:lnTo>
                                  <a:lnTo>
                                    <a:pt x="856" y="313"/>
                                  </a:lnTo>
                                  <a:lnTo>
                                    <a:pt x="930" y="336"/>
                                  </a:lnTo>
                                  <a:lnTo>
                                    <a:pt x="1005" y="357"/>
                                  </a:lnTo>
                                  <a:lnTo>
                                    <a:pt x="1081" y="378"/>
                                  </a:lnTo>
                                  <a:lnTo>
                                    <a:pt x="1157" y="397"/>
                                  </a:lnTo>
                                  <a:lnTo>
                                    <a:pt x="1235" y="417"/>
                                  </a:lnTo>
                                  <a:lnTo>
                                    <a:pt x="1312" y="436"/>
                                  </a:lnTo>
                                  <a:lnTo>
                                    <a:pt x="1390" y="453"/>
                                  </a:lnTo>
                                  <a:lnTo>
                                    <a:pt x="1467" y="469"/>
                                  </a:lnTo>
                                  <a:lnTo>
                                    <a:pt x="1544" y="484"/>
                                  </a:lnTo>
                                  <a:lnTo>
                                    <a:pt x="1620" y="499"/>
                                  </a:lnTo>
                                  <a:lnTo>
                                    <a:pt x="1697" y="511"/>
                                  </a:lnTo>
                                  <a:lnTo>
                                    <a:pt x="1771" y="521"/>
                                  </a:lnTo>
                                  <a:lnTo>
                                    <a:pt x="1845" y="530"/>
                                  </a:lnTo>
                                  <a:lnTo>
                                    <a:pt x="1917" y="537"/>
                                  </a:lnTo>
                                  <a:lnTo>
                                    <a:pt x="1987" y="542"/>
                                  </a:lnTo>
                                  <a:lnTo>
                                    <a:pt x="2057" y="546"/>
                                  </a:lnTo>
                                  <a:lnTo>
                                    <a:pt x="2123" y="547"/>
                                  </a:lnTo>
                                  <a:lnTo>
                                    <a:pt x="2177" y="547"/>
                                  </a:lnTo>
                                  <a:lnTo>
                                    <a:pt x="2230" y="545"/>
                                  </a:lnTo>
                                  <a:lnTo>
                                    <a:pt x="2283" y="542"/>
                                  </a:lnTo>
                                  <a:lnTo>
                                    <a:pt x="2337" y="538"/>
                                  </a:lnTo>
                                  <a:lnTo>
                                    <a:pt x="2392" y="535"/>
                                  </a:lnTo>
                                  <a:lnTo>
                                    <a:pt x="2446" y="528"/>
                                  </a:lnTo>
                                  <a:lnTo>
                                    <a:pt x="2502" y="522"/>
                                  </a:lnTo>
                                  <a:lnTo>
                                    <a:pt x="2558" y="515"/>
                                  </a:lnTo>
                                  <a:lnTo>
                                    <a:pt x="2613" y="506"/>
                                  </a:lnTo>
                                  <a:lnTo>
                                    <a:pt x="2669" y="496"/>
                                  </a:lnTo>
                                  <a:lnTo>
                                    <a:pt x="2724" y="486"/>
                                  </a:lnTo>
                                  <a:lnTo>
                                    <a:pt x="2781" y="475"/>
                                  </a:lnTo>
                                  <a:lnTo>
                                    <a:pt x="2837" y="463"/>
                                  </a:lnTo>
                                  <a:lnTo>
                                    <a:pt x="2894" y="451"/>
                                  </a:lnTo>
                                  <a:lnTo>
                                    <a:pt x="2950" y="437"/>
                                  </a:lnTo>
                                  <a:lnTo>
                                    <a:pt x="3005" y="422"/>
                                  </a:lnTo>
                                  <a:lnTo>
                                    <a:pt x="3061" y="406"/>
                                  </a:lnTo>
                                  <a:lnTo>
                                    <a:pt x="3117" y="390"/>
                                  </a:lnTo>
                                  <a:lnTo>
                                    <a:pt x="3172" y="374"/>
                                  </a:lnTo>
                                  <a:lnTo>
                                    <a:pt x="3227" y="355"/>
                                  </a:lnTo>
                                  <a:lnTo>
                                    <a:pt x="3282" y="337"/>
                                  </a:lnTo>
                                  <a:lnTo>
                                    <a:pt x="3336" y="318"/>
                                  </a:lnTo>
                                  <a:lnTo>
                                    <a:pt x="3390" y="297"/>
                                  </a:lnTo>
                                  <a:lnTo>
                                    <a:pt x="3442" y="277"/>
                                  </a:lnTo>
                                  <a:lnTo>
                                    <a:pt x="3495" y="255"/>
                                  </a:lnTo>
                                  <a:lnTo>
                                    <a:pt x="3547" y="233"/>
                                  </a:lnTo>
                                  <a:lnTo>
                                    <a:pt x="3598" y="211"/>
                                  </a:lnTo>
                                  <a:lnTo>
                                    <a:pt x="3647" y="187"/>
                                  </a:lnTo>
                                  <a:lnTo>
                                    <a:pt x="3697" y="162"/>
                                  </a:lnTo>
                                  <a:lnTo>
                                    <a:pt x="3745" y="138"/>
                                  </a:lnTo>
                                  <a:lnTo>
                                    <a:pt x="3793" y="113"/>
                                  </a:lnTo>
                                  <a:lnTo>
                                    <a:pt x="3840" y="87"/>
                                  </a:lnTo>
                                  <a:lnTo>
                                    <a:pt x="3848" y="98"/>
                                  </a:lnTo>
                                  <a:lnTo>
                                    <a:pt x="3851" y="109"/>
                                  </a:lnTo>
                                  <a:lnTo>
                                    <a:pt x="3853" y="122"/>
                                  </a:lnTo>
                                  <a:lnTo>
                                    <a:pt x="3850" y="134"/>
                                  </a:lnTo>
                                  <a:lnTo>
                                    <a:pt x="3845" y="146"/>
                                  </a:lnTo>
                                  <a:lnTo>
                                    <a:pt x="3838" y="160"/>
                                  </a:lnTo>
                                  <a:lnTo>
                                    <a:pt x="3828" y="173"/>
                                  </a:lnTo>
                                  <a:lnTo>
                                    <a:pt x="3815" y="187"/>
                                  </a:lnTo>
                                  <a:lnTo>
                                    <a:pt x="3801" y="201"/>
                                  </a:lnTo>
                                  <a:lnTo>
                                    <a:pt x="3785" y="216"/>
                                  </a:lnTo>
                                  <a:lnTo>
                                    <a:pt x="3766" y="230"/>
                                  </a:lnTo>
                                  <a:lnTo>
                                    <a:pt x="3746" y="245"/>
                                  </a:lnTo>
                                  <a:lnTo>
                                    <a:pt x="3724" y="259"/>
                                  </a:lnTo>
                                  <a:lnTo>
                                    <a:pt x="3700" y="274"/>
                                  </a:lnTo>
                                  <a:lnTo>
                                    <a:pt x="3676" y="289"/>
                                  </a:lnTo>
                                  <a:lnTo>
                                    <a:pt x="3651" y="303"/>
                                  </a:lnTo>
                                  <a:lnTo>
                                    <a:pt x="3597" y="332"/>
                                  </a:lnTo>
                                  <a:lnTo>
                                    <a:pt x="3541" y="360"/>
                                  </a:lnTo>
                                  <a:lnTo>
                                    <a:pt x="3484" y="387"/>
                                  </a:lnTo>
                                  <a:lnTo>
                                    <a:pt x="3427" y="412"/>
                                  </a:lnTo>
                                  <a:lnTo>
                                    <a:pt x="3371" y="436"/>
                                  </a:lnTo>
                                  <a:lnTo>
                                    <a:pt x="3319" y="457"/>
                                  </a:lnTo>
                                  <a:lnTo>
                                    <a:pt x="3270" y="474"/>
                                  </a:lnTo>
                                  <a:lnTo>
                                    <a:pt x="3228" y="489"/>
                                  </a:lnTo>
                                  <a:lnTo>
                                    <a:pt x="3181" y="504"/>
                                  </a:lnTo>
                                  <a:lnTo>
                                    <a:pt x="3131" y="520"/>
                                  </a:lnTo>
                                  <a:lnTo>
                                    <a:pt x="3076" y="535"/>
                                  </a:lnTo>
                                  <a:lnTo>
                                    <a:pt x="3016" y="551"/>
                                  </a:lnTo>
                                  <a:lnTo>
                                    <a:pt x="2953" y="566"/>
                                  </a:lnTo>
                                  <a:lnTo>
                                    <a:pt x="2887" y="580"/>
                                  </a:lnTo>
                                  <a:lnTo>
                                    <a:pt x="2816" y="594"/>
                                  </a:lnTo>
                                  <a:lnTo>
                                    <a:pt x="2742" y="608"/>
                                  </a:lnTo>
                                  <a:lnTo>
                                    <a:pt x="2665" y="619"/>
                                  </a:lnTo>
                                  <a:lnTo>
                                    <a:pt x="2586" y="629"/>
                                  </a:lnTo>
                                  <a:lnTo>
                                    <a:pt x="2503" y="637"/>
                                  </a:lnTo>
                                  <a:lnTo>
                                    <a:pt x="2419" y="642"/>
                                  </a:lnTo>
                                  <a:lnTo>
                                    <a:pt x="2376" y="645"/>
                                  </a:lnTo>
                                  <a:lnTo>
                                    <a:pt x="2332" y="646"/>
                                  </a:lnTo>
                                  <a:lnTo>
                                    <a:pt x="2289" y="647"/>
                                  </a:lnTo>
                                  <a:lnTo>
                                    <a:pt x="2245" y="647"/>
                                  </a:lnTo>
                                  <a:lnTo>
                                    <a:pt x="2199" y="646"/>
                                  </a:lnTo>
                                  <a:lnTo>
                                    <a:pt x="2154" y="645"/>
                                  </a:lnTo>
                                  <a:lnTo>
                                    <a:pt x="2109" y="642"/>
                                  </a:lnTo>
                                  <a:lnTo>
                                    <a:pt x="2063" y="640"/>
                                  </a:lnTo>
                                  <a:lnTo>
                                    <a:pt x="1971" y="632"/>
                                  </a:lnTo>
                                  <a:lnTo>
                                    <a:pt x="1880" y="622"/>
                                  </a:lnTo>
                                  <a:lnTo>
                                    <a:pt x="1787" y="611"/>
                                  </a:lnTo>
                                  <a:lnTo>
                                    <a:pt x="1694" y="599"/>
                                  </a:lnTo>
                                  <a:lnTo>
                                    <a:pt x="1601" y="587"/>
                                  </a:lnTo>
                                  <a:lnTo>
                                    <a:pt x="1509" y="572"/>
                                  </a:lnTo>
                                  <a:lnTo>
                                    <a:pt x="1417" y="556"/>
                                  </a:lnTo>
                                  <a:lnTo>
                                    <a:pt x="1326" y="538"/>
                                  </a:lnTo>
                                  <a:lnTo>
                                    <a:pt x="1235" y="521"/>
                                  </a:lnTo>
                                  <a:lnTo>
                                    <a:pt x="1146" y="501"/>
                                  </a:lnTo>
                                  <a:lnTo>
                                    <a:pt x="1058" y="481"/>
                                  </a:lnTo>
                                  <a:lnTo>
                                    <a:pt x="973" y="462"/>
                                  </a:lnTo>
                                  <a:lnTo>
                                    <a:pt x="889" y="439"/>
                                  </a:lnTo>
                                  <a:lnTo>
                                    <a:pt x="807" y="418"/>
                                  </a:lnTo>
                                  <a:lnTo>
                                    <a:pt x="728" y="395"/>
                                  </a:lnTo>
                                  <a:lnTo>
                                    <a:pt x="651" y="373"/>
                                  </a:lnTo>
                                  <a:lnTo>
                                    <a:pt x="577" y="349"/>
                                  </a:lnTo>
                                  <a:lnTo>
                                    <a:pt x="508" y="326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319" y="253"/>
                                  </a:lnTo>
                                  <a:lnTo>
                                    <a:pt x="263" y="229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126" y="156"/>
                                  </a:lnTo>
                                  <a:lnTo>
                                    <a:pt x="91" y="133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373"/>
                          <wps:cNvSpPr>
                            <a:spLocks noEditPoints="1"/>
                          </wps:cNvSpPr>
                          <wps:spPr bwMode="auto">
                            <a:xfrm>
                              <a:off x="9422" y="9791"/>
                              <a:ext cx="2108" cy="1411"/>
                            </a:xfrm>
                            <a:custGeom>
                              <a:avLst/>
                              <a:gdLst>
                                <a:gd name="T0" fmla="*/ 954 w 6829"/>
                                <a:gd name="T1" fmla="*/ 3304 h 4552"/>
                                <a:gd name="T2" fmla="*/ 619 w 6829"/>
                                <a:gd name="T3" fmla="*/ 3425 h 4552"/>
                                <a:gd name="T4" fmla="*/ 305 w 6829"/>
                                <a:gd name="T5" fmla="*/ 3611 h 4552"/>
                                <a:gd name="T6" fmla="*/ 76 w 6829"/>
                                <a:gd name="T7" fmla="*/ 3853 h 4552"/>
                                <a:gd name="T8" fmla="*/ 2 w 6829"/>
                                <a:gd name="T9" fmla="*/ 4150 h 4552"/>
                                <a:gd name="T10" fmla="*/ 163 w 6829"/>
                                <a:gd name="T11" fmla="*/ 4415 h 4552"/>
                                <a:gd name="T12" fmla="*/ 746 w 6829"/>
                                <a:gd name="T13" fmla="*/ 4531 h 4552"/>
                                <a:gd name="T14" fmla="*/ 1601 w 6829"/>
                                <a:gd name="T15" fmla="*/ 4547 h 4552"/>
                                <a:gd name="T16" fmla="*/ 2500 w 6829"/>
                                <a:gd name="T17" fmla="*/ 4474 h 4552"/>
                                <a:gd name="T18" fmla="*/ 3214 w 6829"/>
                                <a:gd name="T19" fmla="*/ 4319 h 4552"/>
                                <a:gd name="T20" fmla="*/ 3537 w 6829"/>
                                <a:gd name="T21" fmla="*/ 4183 h 4552"/>
                                <a:gd name="T22" fmla="*/ 4048 w 6829"/>
                                <a:gd name="T23" fmla="*/ 4396 h 4552"/>
                                <a:gd name="T24" fmla="*/ 4910 w 6829"/>
                                <a:gd name="T25" fmla="*/ 4498 h 4552"/>
                                <a:gd name="T26" fmla="*/ 5846 w 6829"/>
                                <a:gd name="T27" fmla="*/ 4490 h 4552"/>
                                <a:gd name="T28" fmla="*/ 6577 w 6829"/>
                                <a:gd name="T29" fmla="*/ 4378 h 4552"/>
                                <a:gd name="T30" fmla="*/ 6825 w 6829"/>
                                <a:gd name="T31" fmla="*/ 4164 h 4552"/>
                                <a:gd name="T32" fmla="*/ 6604 w 6829"/>
                                <a:gd name="T33" fmla="*/ 3815 h 4552"/>
                                <a:gd name="T34" fmla="*/ 6367 w 6829"/>
                                <a:gd name="T35" fmla="*/ 3546 h 4552"/>
                                <a:gd name="T36" fmla="*/ 6132 w 6829"/>
                                <a:gd name="T37" fmla="*/ 3371 h 4552"/>
                                <a:gd name="T38" fmla="*/ 5903 w 6829"/>
                                <a:gd name="T39" fmla="*/ 3277 h 4552"/>
                                <a:gd name="T40" fmla="*/ 5685 w 6829"/>
                                <a:gd name="T41" fmla="*/ 3251 h 4552"/>
                                <a:gd name="T42" fmla="*/ 5793 w 6829"/>
                                <a:gd name="T43" fmla="*/ 2266 h 4552"/>
                                <a:gd name="T44" fmla="*/ 5351 w 6829"/>
                                <a:gd name="T45" fmla="*/ 825 h 4552"/>
                                <a:gd name="T46" fmla="*/ 4165 w 6829"/>
                                <a:gd name="T47" fmla="*/ 99 h 4552"/>
                                <a:gd name="T48" fmla="*/ 2723 w 6829"/>
                                <a:gd name="T49" fmla="*/ 76 h 4552"/>
                                <a:gd name="T50" fmla="*/ 1516 w 6829"/>
                                <a:gd name="T51" fmla="*/ 741 h 4552"/>
                                <a:gd name="T52" fmla="*/ 1038 w 6829"/>
                                <a:gd name="T53" fmla="*/ 1861 h 4552"/>
                                <a:gd name="T54" fmla="*/ 1036 w 6829"/>
                                <a:gd name="T55" fmla="*/ 2180 h 4552"/>
                                <a:gd name="T56" fmla="*/ 1069 w 6829"/>
                                <a:gd name="T57" fmla="*/ 2566 h 4552"/>
                                <a:gd name="T58" fmla="*/ 1162 w 6829"/>
                                <a:gd name="T59" fmla="*/ 3111 h 4552"/>
                                <a:gd name="T60" fmla="*/ 1273 w 6829"/>
                                <a:gd name="T61" fmla="*/ 3389 h 4552"/>
                                <a:gd name="T62" fmla="*/ 960 w 6829"/>
                                <a:gd name="T63" fmla="*/ 3452 h 4552"/>
                                <a:gd name="T64" fmla="*/ 624 w 6829"/>
                                <a:gd name="T65" fmla="*/ 3564 h 4552"/>
                                <a:gd name="T66" fmla="*/ 333 w 6829"/>
                                <a:gd name="T67" fmla="*/ 3728 h 4552"/>
                                <a:gd name="T68" fmla="*/ 161 w 6829"/>
                                <a:gd name="T69" fmla="*/ 3952 h 4552"/>
                                <a:gd name="T70" fmla="*/ 177 w 6829"/>
                                <a:gd name="T71" fmla="*/ 4240 h 4552"/>
                                <a:gd name="T72" fmla="*/ 524 w 6829"/>
                                <a:gd name="T73" fmla="*/ 4391 h 4552"/>
                                <a:gd name="T74" fmla="*/ 1242 w 6829"/>
                                <a:gd name="T75" fmla="*/ 4437 h 4552"/>
                                <a:gd name="T76" fmla="*/ 2111 w 6829"/>
                                <a:gd name="T77" fmla="*/ 4390 h 4552"/>
                                <a:gd name="T78" fmla="*/ 2912 w 6829"/>
                                <a:gd name="T79" fmla="*/ 4266 h 4552"/>
                                <a:gd name="T80" fmla="*/ 3427 w 6829"/>
                                <a:gd name="T81" fmla="*/ 4080 h 4552"/>
                                <a:gd name="T82" fmla="*/ 3701 w 6829"/>
                                <a:gd name="T83" fmla="*/ 4162 h 4552"/>
                                <a:gd name="T84" fmla="*/ 4364 w 6829"/>
                                <a:gd name="T85" fmla="*/ 4317 h 4552"/>
                                <a:gd name="T86" fmla="*/ 5225 w 6829"/>
                                <a:gd name="T87" fmla="*/ 4371 h 4552"/>
                                <a:gd name="T88" fmla="*/ 6025 w 6829"/>
                                <a:gd name="T89" fmla="*/ 4328 h 4552"/>
                                <a:gd name="T90" fmla="*/ 6509 w 6829"/>
                                <a:gd name="T91" fmla="*/ 4183 h 4552"/>
                                <a:gd name="T92" fmla="*/ 6452 w 6829"/>
                                <a:gd name="T93" fmla="*/ 3924 h 4552"/>
                                <a:gd name="T94" fmla="*/ 6227 w 6829"/>
                                <a:gd name="T95" fmla="*/ 3671 h 4552"/>
                                <a:gd name="T96" fmla="*/ 6003 w 6829"/>
                                <a:gd name="T97" fmla="*/ 3514 h 4552"/>
                                <a:gd name="T98" fmla="*/ 5786 w 6829"/>
                                <a:gd name="T99" fmla="*/ 3433 h 4552"/>
                                <a:gd name="T100" fmla="*/ 5575 w 6829"/>
                                <a:gd name="T101" fmla="*/ 3409 h 4552"/>
                                <a:gd name="T102" fmla="*/ 5379 w 6829"/>
                                <a:gd name="T103" fmla="*/ 3424 h 4552"/>
                                <a:gd name="T104" fmla="*/ 5552 w 6829"/>
                                <a:gd name="T105" fmla="*/ 1645 h 4552"/>
                                <a:gd name="T106" fmla="*/ 4759 w 6829"/>
                                <a:gd name="T107" fmla="*/ 570 h 4552"/>
                                <a:gd name="T108" fmla="*/ 3474 w 6829"/>
                                <a:gd name="T109" fmla="*/ 183 h 4552"/>
                                <a:gd name="T110" fmla="*/ 2166 w 6829"/>
                                <a:gd name="T111" fmla="*/ 463 h 4552"/>
                                <a:gd name="T112" fmla="*/ 1309 w 6829"/>
                                <a:gd name="T113" fmla="*/ 1392 h 4552"/>
                                <a:gd name="T114" fmla="*/ 1195 w 6829"/>
                                <a:gd name="T115" fmla="*/ 2041 h 4552"/>
                                <a:gd name="T116" fmla="*/ 1220 w 6829"/>
                                <a:gd name="T117" fmla="*/ 2504 h 4552"/>
                                <a:gd name="T118" fmla="*/ 1309 w 6829"/>
                                <a:gd name="T119" fmla="*/ 3147 h 4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829" h="4552">
                                  <a:moveTo>
                                    <a:pt x="1199" y="3256"/>
                                  </a:moveTo>
                                  <a:lnTo>
                                    <a:pt x="1155" y="3262"/>
                                  </a:lnTo>
                                  <a:lnTo>
                                    <a:pt x="1108" y="3269"/>
                                  </a:lnTo>
                                  <a:lnTo>
                                    <a:pt x="1058" y="3279"/>
                                  </a:lnTo>
                                  <a:lnTo>
                                    <a:pt x="1007" y="3290"/>
                                  </a:lnTo>
                                  <a:lnTo>
                                    <a:pt x="954" y="3304"/>
                                  </a:lnTo>
                                  <a:lnTo>
                                    <a:pt x="900" y="3320"/>
                                  </a:lnTo>
                                  <a:lnTo>
                                    <a:pt x="844" y="3337"/>
                                  </a:lnTo>
                                  <a:lnTo>
                                    <a:pt x="788" y="3357"/>
                                  </a:lnTo>
                                  <a:lnTo>
                                    <a:pt x="733" y="3378"/>
                                  </a:lnTo>
                                  <a:lnTo>
                                    <a:pt x="676" y="3400"/>
                                  </a:lnTo>
                                  <a:lnTo>
                                    <a:pt x="619" y="3425"/>
                                  </a:lnTo>
                                  <a:lnTo>
                                    <a:pt x="563" y="3452"/>
                                  </a:lnTo>
                                  <a:lnTo>
                                    <a:pt x="509" y="3481"/>
                                  </a:lnTo>
                                  <a:lnTo>
                                    <a:pt x="456" y="3511"/>
                                  </a:lnTo>
                                  <a:lnTo>
                                    <a:pt x="402" y="3541"/>
                                  </a:lnTo>
                                  <a:lnTo>
                                    <a:pt x="353" y="3575"/>
                                  </a:lnTo>
                                  <a:lnTo>
                                    <a:pt x="305" y="3611"/>
                                  </a:lnTo>
                                  <a:lnTo>
                                    <a:pt x="258" y="3647"/>
                                  </a:lnTo>
                                  <a:lnTo>
                                    <a:pt x="214" y="3685"/>
                                  </a:lnTo>
                                  <a:lnTo>
                                    <a:pt x="175" y="3725"/>
                                  </a:lnTo>
                                  <a:lnTo>
                                    <a:pt x="138" y="3767"/>
                                  </a:lnTo>
                                  <a:lnTo>
                                    <a:pt x="104" y="3809"/>
                                  </a:lnTo>
                                  <a:lnTo>
                                    <a:pt x="76" y="3853"/>
                                  </a:lnTo>
                                  <a:lnTo>
                                    <a:pt x="51" y="3899"/>
                                  </a:lnTo>
                                  <a:lnTo>
                                    <a:pt x="30" y="3947"/>
                                  </a:lnTo>
                                  <a:lnTo>
                                    <a:pt x="15" y="3995"/>
                                  </a:lnTo>
                                  <a:lnTo>
                                    <a:pt x="5" y="4046"/>
                                  </a:lnTo>
                                  <a:lnTo>
                                    <a:pt x="0" y="4097"/>
                                  </a:lnTo>
                                  <a:lnTo>
                                    <a:pt x="2" y="4150"/>
                                  </a:lnTo>
                                  <a:lnTo>
                                    <a:pt x="9" y="4204"/>
                                  </a:lnTo>
                                  <a:lnTo>
                                    <a:pt x="23" y="4260"/>
                                  </a:lnTo>
                                  <a:lnTo>
                                    <a:pt x="44" y="4317"/>
                                  </a:lnTo>
                                  <a:lnTo>
                                    <a:pt x="67" y="4353"/>
                                  </a:lnTo>
                                  <a:lnTo>
                                    <a:pt x="108" y="4385"/>
                                  </a:lnTo>
                                  <a:lnTo>
                                    <a:pt x="163" y="4415"/>
                                  </a:lnTo>
                                  <a:lnTo>
                                    <a:pt x="232" y="4442"/>
                                  </a:lnTo>
                                  <a:lnTo>
                                    <a:pt x="313" y="4465"/>
                                  </a:lnTo>
                                  <a:lnTo>
                                    <a:pt x="406" y="4485"/>
                                  </a:lnTo>
                                  <a:lnTo>
                                    <a:pt x="510" y="4504"/>
                                  </a:lnTo>
                                  <a:lnTo>
                                    <a:pt x="624" y="4519"/>
                                  </a:lnTo>
                                  <a:lnTo>
                                    <a:pt x="746" y="4531"/>
                                  </a:lnTo>
                                  <a:lnTo>
                                    <a:pt x="876" y="4540"/>
                                  </a:lnTo>
                                  <a:lnTo>
                                    <a:pt x="1012" y="4547"/>
                                  </a:lnTo>
                                  <a:lnTo>
                                    <a:pt x="1155" y="4551"/>
                                  </a:lnTo>
                                  <a:lnTo>
                                    <a:pt x="1300" y="4552"/>
                                  </a:lnTo>
                                  <a:lnTo>
                                    <a:pt x="1450" y="4551"/>
                                  </a:lnTo>
                                  <a:lnTo>
                                    <a:pt x="1601" y="4547"/>
                                  </a:lnTo>
                                  <a:lnTo>
                                    <a:pt x="1754" y="4541"/>
                                  </a:lnTo>
                                  <a:lnTo>
                                    <a:pt x="1907" y="4532"/>
                                  </a:lnTo>
                                  <a:lnTo>
                                    <a:pt x="2060" y="4521"/>
                                  </a:lnTo>
                                  <a:lnTo>
                                    <a:pt x="2210" y="4507"/>
                                  </a:lnTo>
                                  <a:lnTo>
                                    <a:pt x="2357" y="4491"/>
                                  </a:lnTo>
                                  <a:lnTo>
                                    <a:pt x="2500" y="4474"/>
                                  </a:lnTo>
                                  <a:lnTo>
                                    <a:pt x="2638" y="4453"/>
                                  </a:lnTo>
                                  <a:lnTo>
                                    <a:pt x="2770" y="4431"/>
                                  </a:lnTo>
                                  <a:lnTo>
                                    <a:pt x="2895" y="4406"/>
                                  </a:lnTo>
                                  <a:lnTo>
                                    <a:pt x="3011" y="4379"/>
                                  </a:lnTo>
                                  <a:lnTo>
                                    <a:pt x="3118" y="4350"/>
                                  </a:lnTo>
                                  <a:lnTo>
                                    <a:pt x="3214" y="4319"/>
                                  </a:lnTo>
                                  <a:lnTo>
                                    <a:pt x="3299" y="4287"/>
                                  </a:lnTo>
                                  <a:lnTo>
                                    <a:pt x="3372" y="4251"/>
                                  </a:lnTo>
                                  <a:lnTo>
                                    <a:pt x="3432" y="4216"/>
                                  </a:lnTo>
                                  <a:lnTo>
                                    <a:pt x="3476" y="4177"/>
                                  </a:lnTo>
                                  <a:lnTo>
                                    <a:pt x="3505" y="4136"/>
                                  </a:lnTo>
                                  <a:lnTo>
                                    <a:pt x="3537" y="4183"/>
                                  </a:lnTo>
                                  <a:lnTo>
                                    <a:pt x="3585" y="4227"/>
                                  </a:lnTo>
                                  <a:lnTo>
                                    <a:pt x="3651" y="4266"/>
                                  </a:lnTo>
                                  <a:lnTo>
                                    <a:pt x="3730" y="4303"/>
                                  </a:lnTo>
                                  <a:lnTo>
                                    <a:pt x="3824" y="4338"/>
                                  </a:lnTo>
                                  <a:lnTo>
                                    <a:pt x="3930" y="4369"/>
                                  </a:lnTo>
                                  <a:lnTo>
                                    <a:pt x="4048" y="4396"/>
                                  </a:lnTo>
                                  <a:lnTo>
                                    <a:pt x="4174" y="4421"/>
                                  </a:lnTo>
                                  <a:lnTo>
                                    <a:pt x="4309" y="4442"/>
                                  </a:lnTo>
                                  <a:lnTo>
                                    <a:pt x="4452" y="4460"/>
                                  </a:lnTo>
                                  <a:lnTo>
                                    <a:pt x="4601" y="4477"/>
                                  </a:lnTo>
                                  <a:lnTo>
                                    <a:pt x="4753" y="4489"/>
                                  </a:lnTo>
                                  <a:lnTo>
                                    <a:pt x="4910" y="4498"/>
                                  </a:lnTo>
                                  <a:lnTo>
                                    <a:pt x="5068" y="4504"/>
                                  </a:lnTo>
                                  <a:lnTo>
                                    <a:pt x="5228" y="4507"/>
                                  </a:lnTo>
                                  <a:lnTo>
                                    <a:pt x="5386" y="4507"/>
                                  </a:lnTo>
                                  <a:lnTo>
                                    <a:pt x="5543" y="4505"/>
                                  </a:lnTo>
                                  <a:lnTo>
                                    <a:pt x="5696" y="4499"/>
                                  </a:lnTo>
                                  <a:lnTo>
                                    <a:pt x="5846" y="4490"/>
                                  </a:lnTo>
                                  <a:lnTo>
                                    <a:pt x="5990" y="4479"/>
                                  </a:lnTo>
                                  <a:lnTo>
                                    <a:pt x="6126" y="4464"/>
                                  </a:lnTo>
                                  <a:lnTo>
                                    <a:pt x="6254" y="4447"/>
                                  </a:lnTo>
                                  <a:lnTo>
                                    <a:pt x="6373" y="4427"/>
                                  </a:lnTo>
                                  <a:lnTo>
                                    <a:pt x="6481" y="4404"/>
                                  </a:lnTo>
                                  <a:lnTo>
                                    <a:pt x="6577" y="4378"/>
                                  </a:lnTo>
                                  <a:lnTo>
                                    <a:pt x="6659" y="4349"/>
                                  </a:lnTo>
                                  <a:lnTo>
                                    <a:pt x="6727" y="4317"/>
                                  </a:lnTo>
                                  <a:lnTo>
                                    <a:pt x="6779" y="4282"/>
                                  </a:lnTo>
                                  <a:lnTo>
                                    <a:pt x="6813" y="4245"/>
                                  </a:lnTo>
                                  <a:lnTo>
                                    <a:pt x="6829" y="4206"/>
                                  </a:lnTo>
                                  <a:lnTo>
                                    <a:pt x="6825" y="4164"/>
                                  </a:lnTo>
                                  <a:lnTo>
                                    <a:pt x="6800" y="4118"/>
                                  </a:lnTo>
                                  <a:lnTo>
                                    <a:pt x="6761" y="4051"/>
                                  </a:lnTo>
                                  <a:lnTo>
                                    <a:pt x="6722" y="3987"/>
                                  </a:lnTo>
                                  <a:lnTo>
                                    <a:pt x="6682" y="3926"/>
                                  </a:lnTo>
                                  <a:lnTo>
                                    <a:pt x="6644" y="3869"/>
                                  </a:lnTo>
                                  <a:lnTo>
                                    <a:pt x="6604" y="3815"/>
                                  </a:lnTo>
                                  <a:lnTo>
                                    <a:pt x="6565" y="3763"/>
                                  </a:lnTo>
                                  <a:lnTo>
                                    <a:pt x="6525" y="3715"/>
                                  </a:lnTo>
                                  <a:lnTo>
                                    <a:pt x="6486" y="3668"/>
                                  </a:lnTo>
                                  <a:lnTo>
                                    <a:pt x="6446" y="3624"/>
                                  </a:lnTo>
                                  <a:lnTo>
                                    <a:pt x="6406" y="3585"/>
                                  </a:lnTo>
                                  <a:lnTo>
                                    <a:pt x="6367" y="3546"/>
                                  </a:lnTo>
                                  <a:lnTo>
                                    <a:pt x="6327" y="3511"/>
                                  </a:lnTo>
                                  <a:lnTo>
                                    <a:pt x="6289" y="3478"/>
                                  </a:lnTo>
                                  <a:lnTo>
                                    <a:pt x="6249" y="3447"/>
                                  </a:lnTo>
                                  <a:lnTo>
                                    <a:pt x="6210" y="3420"/>
                                  </a:lnTo>
                                  <a:lnTo>
                                    <a:pt x="6171" y="3394"/>
                                  </a:lnTo>
                                  <a:lnTo>
                                    <a:pt x="6132" y="3371"/>
                                  </a:lnTo>
                                  <a:lnTo>
                                    <a:pt x="6094" y="3350"/>
                                  </a:lnTo>
                                  <a:lnTo>
                                    <a:pt x="6055" y="3331"/>
                                  </a:lnTo>
                                  <a:lnTo>
                                    <a:pt x="6017" y="3315"/>
                                  </a:lnTo>
                                  <a:lnTo>
                                    <a:pt x="5978" y="3300"/>
                                  </a:lnTo>
                                  <a:lnTo>
                                    <a:pt x="5941" y="3288"/>
                                  </a:lnTo>
                                  <a:lnTo>
                                    <a:pt x="5903" y="3277"/>
                                  </a:lnTo>
                                  <a:lnTo>
                                    <a:pt x="5866" y="3268"/>
                                  </a:lnTo>
                                  <a:lnTo>
                                    <a:pt x="5829" y="3262"/>
                                  </a:lnTo>
                                  <a:lnTo>
                                    <a:pt x="5793" y="3256"/>
                                  </a:lnTo>
                                  <a:lnTo>
                                    <a:pt x="5756" y="3253"/>
                                  </a:lnTo>
                                  <a:lnTo>
                                    <a:pt x="5720" y="3251"/>
                                  </a:lnTo>
                                  <a:lnTo>
                                    <a:pt x="5685" y="3251"/>
                                  </a:lnTo>
                                  <a:lnTo>
                                    <a:pt x="5649" y="3253"/>
                                  </a:lnTo>
                                  <a:lnTo>
                                    <a:pt x="5615" y="3256"/>
                                  </a:lnTo>
                                  <a:lnTo>
                                    <a:pt x="5581" y="3261"/>
                                  </a:lnTo>
                                  <a:lnTo>
                                    <a:pt x="5689" y="2908"/>
                                  </a:lnTo>
                                  <a:lnTo>
                                    <a:pt x="5760" y="2578"/>
                                  </a:lnTo>
                                  <a:lnTo>
                                    <a:pt x="5793" y="2266"/>
                                  </a:lnTo>
                                  <a:lnTo>
                                    <a:pt x="5792" y="1976"/>
                                  </a:lnTo>
                                  <a:lnTo>
                                    <a:pt x="5758" y="1706"/>
                                  </a:lnTo>
                                  <a:lnTo>
                                    <a:pt x="5696" y="1455"/>
                                  </a:lnTo>
                                  <a:lnTo>
                                    <a:pt x="5606" y="1225"/>
                                  </a:lnTo>
                                  <a:lnTo>
                                    <a:pt x="5490" y="1015"/>
                                  </a:lnTo>
                                  <a:lnTo>
                                    <a:pt x="5351" y="825"/>
                                  </a:lnTo>
                                  <a:lnTo>
                                    <a:pt x="5192" y="655"/>
                                  </a:lnTo>
                                  <a:lnTo>
                                    <a:pt x="5015" y="504"/>
                                  </a:lnTo>
                                  <a:lnTo>
                                    <a:pt x="4821" y="374"/>
                                  </a:lnTo>
                                  <a:lnTo>
                                    <a:pt x="4613" y="263"/>
                                  </a:lnTo>
                                  <a:lnTo>
                                    <a:pt x="4394" y="171"/>
                                  </a:lnTo>
                                  <a:lnTo>
                                    <a:pt x="4165" y="99"/>
                                  </a:lnTo>
                                  <a:lnTo>
                                    <a:pt x="3929" y="47"/>
                                  </a:lnTo>
                                  <a:lnTo>
                                    <a:pt x="3689" y="14"/>
                                  </a:lnTo>
                                  <a:lnTo>
                                    <a:pt x="3445" y="0"/>
                                  </a:lnTo>
                                  <a:lnTo>
                                    <a:pt x="3202" y="6"/>
                                  </a:lnTo>
                                  <a:lnTo>
                                    <a:pt x="2960" y="32"/>
                                  </a:lnTo>
                                  <a:lnTo>
                                    <a:pt x="2723" y="76"/>
                                  </a:lnTo>
                                  <a:lnTo>
                                    <a:pt x="2493" y="140"/>
                                  </a:lnTo>
                                  <a:lnTo>
                                    <a:pt x="2270" y="222"/>
                                  </a:lnTo>
                                  <a:lnTo>
                                    <a:pt x="2060" y="323"/>
                                  </a:lnTo>
                                  <a:lnTo>
                                    <a:pt x="1862" y="444"/>
                                  </a:lnTo>
                                  <a:lnTo>
                                    <a:pt x="1680" y="583"/>
                                  </a:lnTo>
                                  <a:lnTo>
                                    <a:pt x="1516" y="741"/>
                                  </a:lnTo>
                                  <a:lnTo>
                                    <a:pt x="1372" y="918"/>
                                  </a:lnTo>
                                  <a:lnTo>
                                    <a:pt x="1251" y="1113"/>
                                  </a:lnTo>
                                  <a:lnTo>
                                    <a:pt x="1153" y="1327"/>
                                  </a:lnTo>
                                  <a:lnTo>
                                    <a:pt x="1084" y="1560"/>
                                  </a:lnTo>
                                  <a:lnTo>
                                    <a:pt x="1043" y="1811"/>
                                  </a:lnTo>
                                  <a:lnTo>
                                    <a:pt x="1038" y="1861"/>
                                  </a:lnTo>
                                  <a:lnTo>
                                    <a:pt x="1036" y="1911"/>
                                  </a:lnTo>
                                  <a:lnTo>
                                    <a:pt x="1033" y="1963"/>
                                  </a:lnTo>
                                  <a:lnTo>
                                    <a:pt x="1033" y="2016"/>
                                  </a:lnTo>
                                  <a:lnTo>
                                    <a:pt x="1033" y="2070"/>
                                  </a:lnTo>
                                  <a:lnTo>
                                    <a:pt x="1035" y="2124"/>
                                  </a:lnTo>
                                  <a:lnTo>
                                    <a:pt x="1036" y="2180"/>
                                  </a:lnTo>
                                  <a:lnTo>
                                    <a:pt x="1038" y="2235"/>
                                  </a:lnTo>
                                  <a:lnTo>
                                    <a:pt x="1042" y="2291"/>
                                  </a:lnTo>
                                  <a:lnTo>
                                    <a:pt x="1047" y="2345"/>
                                  </a:lnTo>
                                  <a:lnTo>
                                    <a:pt x="1052" y="2401"/>
                                  </a:lnTo>
                                  <a:lnTo>
                                    <a:pt x="1057" y="2457"/>
                                  </a:lnTo>
                                  <a:lnTo>
                                    <a:pt x="1069" y="2566"/>
                                  </a:lnTo>
                                  <a:lnTo>
                                    <a:pt x="1083" y="2672"/>
                                  </a:lnTo>
                                  <a:lnTo>
                                    <a:pt x="1098" y="2773"/>
                                  </a:lnTo>
                                  <a:lnTo>
                                    <a:pt x="1114" y="2870"/>
                                  </a:lnTo>
                                  <a:lnTo>
                                    <a:pt x="1130" y="2959"/>
                                  </a:lnTo>
                                  <a:lnTo>
                                    <a:pt x="1146" y="3039"/>
                                  </a:lnTo>
                                  <a:lnTo>
                                    <a:pt x="1162" y="3111"/>
                                  </a:lnTo>
                                  <a:lnTo>
                                    <a:pt x="1176" y="3172"/>
                                  </a:lnTo>
                                  <a:lnTo>
                                    <a:pt x="1188" y="3220"/>
                                  </a:lnTo>
                                  <a:lnTo>
                                    <a:pt x="1199" y="3256"/>
                                  </a:lnTo>
                                  <a:close/>
                                  <a:moveTo>
                                    <a:pt x="1359" y="3378"/>
                                  </a:moveTo>
                                  <a:lnTo>
                                    <a:pt x="1318" y="3383"/>
                                  </a:lnTo>
                                  <a:lnTo>
                                    <a:pt x="1273" y="3389"/>
                                  </a:lnTo>
                                  <a:lnTo>
                                    <a:pt x="1225" y="3397"/>
                                  </a:lnTo>
                                  <a:lnTo>
                                    <a:pt x="1176" y="3405"/>
                                  </a:lnTo>
                                  <a:lnTo>
                                    <a:pt x="1125" y="3415"/>
                                  </a:lnTo>
                                  <a:lnTo>
                                    <a:pt x="1070" y="3426"/>
                                  </a:lnTo>
                                  <a:lnTo>
                                    <a:pt x="1016" y="3439"/>
                                  </a:lnTo>
                                  <a:lnTo>
                                    <a:pt x="960" y="3452"/>
                                  </a:lnTo>
                                  <a:lnTo>
                                    <a:pt x="905" y="3467"/>
                                  </a:lnTo>
                                  <a:lnTo>
                                    <a:pt x="848" y="3483"/>
                                  </a:lnTo>
                                  <a:lnTo>
                                    <a:pt x="791" y="3502"/>
                                  </a:lnTo>
                                  <a:lnTo>
                                    <a:pt x="734" y="3520"/>
                                  </a:lnTo>
                                  <a:lnTo>
                                    <a:pt x="678" y="3541"/>
                                  </a:lnTo>
                                  <a:lnTo>
                                    <a:pt x="624" y="3564"/>
                                  </a:lnTo>
                                  <a:lnTo>
                                    <a:pt x="569" y="3587"/>
                                  </a:lnTo>
                                  <a:lnTo>
                                    <a:pt x="518" y="3612"/>
                                  </a:lnTo>
                                  <a:lnTo>
                                    <a:pt x="468" y="3639"/>
                                  </a:lnTo>
                                  <a:lnTo>
                                    <a:pt x="420" y="3668"/>
                                  </a:lnTo>
                                  <a:lnTo>
                                    <a:pt x="375" y="3697"/>
                                  </a:lnTo>
                                  <a:lnTo>
                                    <a:pt x="333" y="3728"/>
                                  </a:lnTo>
                                  <a:lnTo>
                                    <a:pt x="295" y="3762"/>
                                  </a:lnTo>
                                  <a:lnTo>
                                    <a:pt x="259" y="3796"/>
                                  </a:lnTo>
                                  <a:lnTo>
                                    <a:pt x="228" y="3832"/>
                                  </a:lnTo>
                                  <a:lnTo>
                                    <a:pt x="201" y="3870"/>
                                  </a:lnTo>
                                  <a:lnTo>
                                    <a:pt x="179" y="3910"/>
                                  </a:lnTo>
                                  <a:lnTo>
                                    <a:pt x="161" y="3952"/>
                                  </a:lnTo>
                                  <a:lnTo>
                                    <a:pt x="149" y="3995"/>
                                  </a:lnTo>
                                  <a:lnTo>
                                    <a:pt x="141" y="4040"/>
                                  </a:lnTo>
                                  <a:lnTo>
                                    <a:pt x="141" y="4087"/>
                                  </a:lnTo>
                                  <a:lnTo>
                                    <a:pt x="146" y="4136"/>
                                  </a:lnTo>
                                  <a:lnTo>
                                    <a:pt x="159" y="4187"/>
                                  </a:lnTo>
                                  <a:lnTo>
                                    <a:pt x="177" y="4240"/>
                                  </a:lnTo>
                                  <a:lnTo>
                                    <a:pt x="201" y="4272"/>
                                  </a:lnTo>
                                  <a:lnTo>
                                    <a:pt x="238" y="4302"/>
                                  </a:lnTo>
                                  <a:lnTo>
                                    <a:pt x="291" y="4329"/>
                                  </a:lnTo>
                                  <a:lnTo>
                                    <a:pt x="357" y="4353"/>
                                  </a:lnTo>
                                  <a:lnTo>
                                    <a:pt x="435" y="4374"/>
                                  </a:lnTo>
                                  <a:lnTo>
                                    <a:pt x="524" y="4391"/>
                                  </a:lnTo>
                                  <a:lnTo>
                                    <a:pt x="624" y="4405"/>
                                  </a:lnTo>
                                  <a:lnTo>
                                    <a:pt x="733" y="4417"/>
                                  </a:lnTo>
                                  <a:lnTo>
                                    <a:pt x="850" y="4426"/>
                                  </a:lnTo>
                                  <a:lnTo>
                                    <a:pt x="975" y="4432"/>
                                  </a:lnTo>
                                  <a:lnTo>
                                    <a:pt x="1106" y="4436"/>
                                  </a:lnTo>
                                  <a:lnTo>
                                    <a:pt x="1242" y="4437"/>
                                  </a:lnTo>
                                  <a:lnTo>
                                    <a:pt x="1382" y="4434"/>
                                  </a:lnTo>
                                  <a:lnTo>
                                    <a:pt x="1526" y="4431"/>
                                  </a:lnTo>
                                  <a:lnTo>
                                    <a:pt x="1672" y="4423"/>
                                  </a:lnTo>
                                  <a:lnTo>
                                    <a:pt x="1819" y="4415"/>
                                  </a:lnTo>
                                  <a:lnTo>
                                    <a:pt x="1965" y="4404"/>
                                  </a:lnTo>
                                  <a:lnTo>
                                    <a:pt x="2111" y="4390"/>
                                  </a:lnTo>
                                  <a:lnTo>
                                    <a:pt x="2255" y="4375"/>
                                  </a:lnTo>
                                  <a:lnTo>
                                    <a:pt x="2396" y="4357"/>
                                  </a:lnTo>
                                  <a:lnTo>
                                    <a:pt x="2534" y="4337"/>
                                  </a:lnTo>
                                  <a:lnTo>
                                    <a:pt x="2667" y="4316"/>
                                  </a:lnTo>
                                  <a:lnTo>
                                    <a:pt x="2793" y="4292"/>
                                  </a:lnTo>
                                  <a:lnTo>
                                    <a:pt x="2912" y="4266"/>
                                  </a:lnTo>
                                  <a:lnTo>
                                    <a:pt x="3025" y="4239"/>
                                  </a:lnTo>
                                  <a:lnTo>
                                    <a:pt x="3127" y="4211"/>
                                  </a:lnTo>
                                  <a:lnTo>
                                    <a:pt x="3219" y="4180"/>
                                  </a:lnTo>
                                  <a:lnTo>
                                    <a:pt x="3301" y="4148"/>
                                  </a:lnTo>
                                  <a:lnTo>
                                    <a:pt x="3371" y="4114"/>
                                  </a:lnTo>
                                  <a:lnTo>
                                    <a:pt x="3427" y="4080"/>
                                  </a:lnTo>
                                  <a:lnTo>
                                    <a:pt x="3469" y="4042"/>
                                  </a:lnTo>
                                  <a:lnTo>
                                    <a:pt x="3496" y="4005"/>
                                  </a:lnTo>
                                  <a:lnTo>
                                    <a:pt x="3524" y="4049"/>
                                  </a:lnTo>
                                  <a:lnTo>
                                    <a:pt x="3569" y="4089"/>
                                  </a:lnTo>
                                  <a:lnTo>
                                    <a:pt x="3628" y="4127"/>
                                  </a:lnTo>
                                  <a:lnTo>
                                    <a:pt x="3701" y="4162"/>
                                  </a:lnTo>
                                  <a:lnTo>
                                    <a:pt x="3787" y="4195"/>
                                  </a:lnTo>
                                  <a:lnTo>
                                    <a:pt x="3884" y="4224"/>
                                  </a:lnTo>
                                  <a:lnTo>
                                    <a:pt x="3992" y="4251"/>
                                  </a:lnTo>
                                  <a:lnTo>
                                    <a:pt x="4108" y="4276"/>
                                  </a:lnTo>
                                  <a:lnTo>
                                    <a:pt x="4233" y="4297"/>
                                  </a:lnTo>
                                  <a:lnTo>
                                    <a:pt x="4364" y="4317"/>
                                  </a:lnTo>
                                  <a:lnTo>
                                    <a:pt x="4500" y="4333"/>
                                  </a:lnTo>
                                  <a:lnTo>
                                    <a:pt x="4641" y="4345"/>
                                  </a:lnTo>
                                  <a:lnTo>
                                    <a:pt x="4786" y="4357"/>
                                  </a:lnTo>
                                  <a:lnTo>
                                    <a:pt x="4932" y="4364"/>
                                  </a:lnTo>
                                  <a:lnTo>
                                    <a:pt x="5078" y="4369"/>
                                  </a:lnTo>
                                  <a:lnTo>
                                    <a:pt x="5225" y="4371"/>
                                  </a:lnTo>
                                  <a:lnTo>
                                    <a:pt x="5370" y="4371"/>
                                  </a:lnTo>
                                  <a:lnTo>
                                    <a:pt x="5511" y="4369"/>
                                  </a:lnTo>
                                  <a:lnTo>
                                    <a:pt x="5649" y="4363"/>
                                  </a:lnTo>
                                  <a:lnTo>
                                    <a:pt x="5782" y="4354"/>
                                  </a:lnTo>
                                  <a:lnTo>
                                    <a:pt x="5908" y="4342"/>
                                  </a:lnTo>
                                  <a:lnTo>
                                    <a:pt x="6025" y="4328"/>
                                  </a:lnTo>
                                  <a:lnTo>
                                    <a:pt x="6136" y="4311"/>
                                  </a:lnTo>
                                  <a:lnTo>
                                    <a:pt x="6235" y="4291"/>
                                  </a:lnTo>
                                  <a:lnTo>
                                    <a:pt x="6324" y="4269"/>
                                  </a:lnTo>
                                  <a:lnTo>
                                    <a:pt x="6399" y="4243"/>
                                  </a:lnTo>
                                  <a:lnTo>
                                    <a:pt x="6462" y="4214"/>
                                  </a:lnTo>
                                  <a:lnTo>
                                    <a:pt x="6509" y="4183"/>
                                  </a:lnTo>
                                  <a:lnTo>
                                    <a:pt x="6541" y="4150"/>
                                  </a:lnTo>
                                  <a:lnTo>
                                    <a:pt x="6555" y="4113"/>
                                  </a:lnTo>
                                  <a:lnTo>
                                    <a:pt x="6551" y="4075"/>
                                  </a:lnTo>
                                  <a:lnTo>
                                    <a:pt x="6528" y="4031"/>
                                  </a:lnTo>
                                  <a:lnTo>
                                    <a:pt x="6491" y="3976"/>
                                  </a:lnTo>
                                  <a:lnTo>
                                    <a:pt x="6452" y="3924"/>
                                  </a:lnTo>
                                  <a:lnTo>
                                    <a:pt x="6415" y="3874"/>
                                  </a:lnTo>
                                  <a:lnTo>
                                    <a:pt x="6378" y="3828"/>
                                  </a:lnTo>
                                  <a:lnTo>
                                    <a:pt x="6340" y="3785"/>
                                  </a:lnTo>
                                  <a:lnTo>
                                    <a:pt x="6303" y="3744"/>
                                  </a:lnTo>
                                  <a:lnTo>
                                    <a:pt x="6264" y="3707"/>
                                  </a:lnTo>
                                  <a:lnTo>
                                    <a:pt x="6227" y="3671"/>
                                  </a:lnTo>
                                  <a:lnTo>
                                    <a:pt x="6190" y="3639"/>
                                  </a:lnTo>
                                  <a:lnTo>
                                    <a:pt x="6152" y="3610"/>
                                  </a:lnTo>
                                  <a:lnTo>
                                    <a:pt x="6115" y="3582"/>
                                  </a:lnTo>
                                  <a:lnTo>
                                    <a:pt x="6077" y="3558"/>
                                  </a:lnTo>
                                  <a:lnTo>
                                    <a:pt x="6040" y="3534"/>
                                  </a:lnTo>
                                  <a:lnTo>
                                    <a:pt x="6003" y="3514"/>
                                  </a:lnTo>
                                  <a:lnTo>
                                    <a:pt x="5966" y="3496"/>
                                  </a:lnTo>
                                  <a:lnTo>
                                    <a:pt x="5930" y="3480"/>
                                  </a:lnTo>
                                  <a:lnTo>
                                    <a:pt x="5893" y="3465"/>
                                  </a:lnTo>
                                  <a:lnTo>
                                    <a:pt x="5857" y="3452"/>
                                  </a:lnTo>
                                  <a:lnTo>
                                    <a:pt x="5821" y="3441"/>
                                  </a:lnTo>
                                  <a:lnTo>
                                    <a:pt x="5786" y="3433"/>
                                  </a:lnTo>
                                  <a:lnTo>
                                    <a:pt x="5750" y="3425"/>
                                  </a:lnTo>
                                  <a:lnTo>
                                    <a:pt x="5714" y="3419"/>
                                  </a:lnTo>
                                  <a:lnTo>
                                    <a:pt x="5679" y="3414"/>
                                  </a:lnTo>
                                  <a:lnTo>
                                    <a:pt x="5645" y="3412"/>
                                  </a:lnTo>
                                  <a:lnTo>
                                    <a:pt x="5610" y="3409"/>
                                  </a:lnTo>
                                  <a:lnTo>
                                    <a:pt x="5575" y="3409"/>
                                  </a:lnTo>
                                  <a:lnTo>
                                    <a:pt x="5542" y="3409"/>
                                  </a:lnTo>
                                  <a:lnTo>
                                    <a:pt x="5508" y="3410"/>
                                  </a:lnTo>
                                  <a:lnTo>
                                    <a:pt x="5475" y="3413"/>
                                  </a:lnTo>
                                  <a:lnTo>
                                    <a:pt x="5443" y="3415"/>
                                  </a:lnTo>
                                  <a:lnTo>
                                    <a:pt x="5411" y="3419"/>
                                  </a:lnTo>
                                  <a:lnTo>
                                    <a:pt x="5379" y="3424"/>
                                  </a:lnTo>
                                  <a:lnTo>
                                    <a:pt x="5494" y="3078"/>
                                  </a:lnTo>
                                  <a:lnTo>
                                    <a:pt x="5573" y="2751"/>
                                  </a:lnTo>
                                  <a:lnTo>
                                    <a:pt x="5615" y="2446"/>
                                  </a:lnTo>
                                  <a:lnTo>
                                    <a:pt x="5625" y="2159"/>
                                  </a:lnTo>
                                  <a:lnTo>
                                    <a:pt x="5602" y="1891"/>
                                  </a:lnTo>
                                  <a:lnTo>
                                    <a:pt x="5552" y="1645"/>
                                  </a:lnTo>
                                  <a:lnTo>
                                    <a:pt x="5474" y="1418"/>
                                  </a:lnTo>
                                  <a:lnTo>
                                    <a:pt x="5371" y="1210"/>
                                  </a:lnTo>
                                  <a:lnTo>
                                    <a:pt x="5246" y="1021"/>
                                  </a:lnTo>
                                  <a:lnTo>
                                    <a:pt x="5102" y="851"/>
                                  </a:lnTo>
                                  <a:lnTo>
                                    <a:pt x="4938" y="702"/>
                                  </a:lnTo>
                                  <a:lnTo>
                                    <a:pt x="4759" y="570"/>
                                  </a:lnTo>
                                  <a:lnTo>
                                    <a:pt x="4567" y="459"/>
                                  </a:lnTo>
                                  <a:lnTo>
                                    <a:pt x="4362" y="366"/>
                                  </a:lnTo>
                                  <a:lnTo>
                                    <a:pt x="4149" y="292"/>
                                  </a:lnTo>
                                  <a:lnTo>
                                    <a:pt x="3928" y="238"/>
                                  </a:lnTo>
                                  <a:lnTo>
                                    <a:pt x="3703" y="201"/>
                                  </a:lnTo>
                                  <a:lnTo>
                                    <a:pt x="3474" y="183"/>
                                  </a:lnTo>
                                  <a:lnTo>
                                    <a:pt x="3245" y="185"/>
                                  </a:lnTo>
                                  <a:lnTo>
                                    <a:pt x="3017" y="203"/>
                                  </a:lnTo>
                                  <a:lnTo>
                                    <a:pt x="2793" y="241"/>
                                  </a:lnTo>
                                  <a:lnTo>
                                    <a:pt x="2576" y="297"/>
                                  </a:lnTo>
                                  <a:lnTo>
                                    <a:pt x="2365" y="371"/>
                                  </a:lnTo>
                                  <a:lnTo>
                                    <a:pt x="2166" y="463"/>
                                  </a:lnTo>
                                  <a:lnTo>
                                    <a:pt x="1980" y="574"/>
                                  </a:lnTo>
                                  <a:lnTo>
                                    <a:pt x="1808" y="702"/>
                                  </a:lnTo>
                                  <a:lnTo>
                                    <a:pt x="1652" y="848"/>
                                  </a:lnTo>
                                  <a:lnTo>
                                    <a:pt x="1516" y="1012"/>
                                  </a:lnTo>
                                  <a:lnTo>
                                    <a:pt x="1401" y="1193"/>
                                  </a:lnTo>
                                  <a:lnTo>
                                    <a:pt x="1309" y="1392"/>
                                  </a:lnTo>
                                  <a:lnTo>
                                    <a:pt x="1242" y="1608"/>
                                  </a:lnTo>
                                  <a:lnTo>
                                    <a:pt x="1205" y="1842"/>
                                  </a:lnTo>
                                  <a:lnTo>
                                    <a:pt x="1200" y="1889"/>
                                  </a:lnTo>
                                  <a:lnTo>
                                    <a:pt x="1198" y="1937"/>
                                  </a:lnTo>
                                  <a:lnTo>
                                    <a:pt x="1197" y="1988"/>
                                  </a:lnTo>
                                  <a:lnTo>
                                    <a:pt x="1195" y="2041"/>
                                  </a:lnTo>
                                  <a:lnTo>
                                    <a:pt x="1197" y="2096"/>
                                  </a:lnTo>
                                  <a:lnTo>
                                    <a:pt x="1198" y="2151"/>
                                  </a:lnTo>
                                  <a:lnTo>
                                    <a:pt x="1199" y="2208"/>
                                  </a:lnTo>
                                  <a:lnTo>
                                    <a:pt x="1203" y="2266"/>
                                  </a:lnTo>
                                  <a:lnTo>
                                    <a:pt x="1210" y="2385"/>
                                  </a:lnTo>
                                  <a:lnTo>
                                    <a:pt x="1220" y="2504"/>
                                  </a:lnTo>
                                  <a:lnTo>
                                    <a:pt x="1232" y="2622"/>
                                  </a:lnTo>
                                  <a:lnTo>
                                    <a:pt x="1247" y="2739"/>
                                  </a:lnTo>
                                  <a:lnTo>
                                    <a:pt x="1262" y="2851"/>
                                  </a:lnTo>
                                  <a:lnTo>
                                    <a:pt x="1277" y="2958"/>
                                  </a:lnTo>
                                  <a:lnTo>
                                    <a:pt x="1293" y="3058"/>
                                  </a:lnTo>
                                  <a:lnTo>
                                    <a:pt x="1309" y="3147"/>
                                  </a:lnTo>
                                  <a:lnTo>
                                    <a:pt x="1324" y="3226"/>
                                  </a:lnTo>
                                  <a:lnTo>
                                    <a:pt x="1338" y="3292"/>
                                  </a:lnTo>
                                  <a:lnTo>
                                    <a:pt x="1349" y="3344"/>
                                  </a:lnTo>
                                  <a:lnTo>
                                    <a:pt x="1359" y="3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357"/>
                        <wpg:cNvGrpSpPr>
                          <a:grpSpLocks/>
                        </wpg:cNvGrpSpPr>
                        <wpg:grpSpPr bwMode="auto">
                          <a:xfrm rot="1193317">
                            <a:off x="2841" y="1620"/>
                            <a:ext cx="1961" cy="1450"/>
                            <a:chOff x="6989" y="9560"/>
                            <a:chExt cx="4640" cy="3377"/>
                          </a:xfrm>
                        </wpg:grpSpPr>
                        <wps:wsp>
                          <wps:cNvPr id="92" name="Freeform 358"/>
                          <wps:cNvSpPr>
                            <a:spLocks/>
                          </wps:cNvSpPr>
                          <wps:spPr bwMode="auto">
                            <a:xfrm>
                              <a:off x="7108" y="9678"/>
                              <a:ext cx="4398" cy="3246"/>
                            </a:xfrm>
                            <a:custGeom>
                              <a:avLst/>
                              <a:gdLst>
                                <a:gd name="T0" fmla="*/ 2239 w 4398"/>
                                <a:gd name="T1" fmla="*/ 1860 h 3246"/>
                                <a:gd name="T2" fmla="*/ 1548 w 4398"/>
                                <a:gd name="T3" fmla="*/ 1143 h 3246"/>
                                <a:gd name="T4" fmla="*/ 517 w 4398"/>
                                <a:gd name="T5" fmla="*/ 845 h 3246"/>
                                <a:gd name="T6" fmla="*/ 141 w 4398"/>
                                <a:gd name="T7" fmla="*/ 1127 h 3246"/>
                                <a:gd name="T8" fmla="*/ 0 w 4398"/>
                                <a:gd name="T9" fmla="*/ 1503 h 3246"/>
                                <a:gd name="T10" fmla="*/ 266 w 4398"/>
                                <a:gd name="T11" fmla="*/ 1706 h 3246"/>
                                <a:gd name="T12" fmla="*/ 751 w 4398"/>
                                <a:gd name="T13" fmla="*/ 1831 h 3246"/>
                                <a:gd name="T14" fmla="*/ 1548 w 4398"/>
                                <a:gd name="T15" fmla="*/ 1894 h 3246"/>
                                <a:gd name="T16" fmla="*/ 1910 w 4398"/>
                                <a:gd name="T17" fmla="*/ 1925 h 3246"/>
                                <a:gd name="T18" fmla="*/ 2176 w 4398"/>
                                <a:gd name="T19" fmla="*/ 2098 h 3246"/>
                                <a:gd name="T20" fmla="*/ 1637 w 4398"/>
                                <a:gd name="T21" fmla="*/ 2237 h 3246"/>
                                <a:gd name="T22" fmla="*/ 1666 w 4398"/>
                                <a:gd name="T23" fmla="*/ 2583 h 3246"/>
                                <a:gd name="T24" fmla="*/ 2220 w 4398"/>
                                <a:gd name="T25" fmla="*/ 3183 h 3246"/>
                                <a:gd name="T26" fmla="*/ 2685 w 4398"/>
                                <a:gd name="T27" fmla="*/ 3246 h 3246"/>
                                <a:gd name="T28" fmla="*/ 3491 w 4398"/>
                                <a:gd name="T29" fmla="*/ 2836 h 3246"/>
                                <a:gd name="T30" fmla="*/ 3640 w 4398"/>
                                <a:gd name="T31" fmla="*/ 2424 h 3246"/>
                                <a:gd name="T32" fmla="*/ 3028 w 4398"/>
                                <a:gd name="T33" fmla="*/ 1885 h 3246"/>
                                <a:gd name="T34" fmla="*/ 3156 w 4398"/>
                                <a:gd name="T35" fmla="*/ 1323 h 3246"/>
                                <a:gd name="T36" fmla="*/ 3542 w 4398"/>
                                <a:gd name="T37" fmla="*/ 846 h 3246"/>
                                <a:gd name="T38" fmla="*/ 4398 w 4398"/>
                                <a:gd name="T39" fmla="*/ 235 h 3246"/>
                                <a:gd name="T40" fmla="*/ 4227 w 4398"/>
                                <a:gd name="T41" fmla="*/ 0 h 3246"/>
                                <a:gd name="T42" fmla="*/ 3782 w 4398"/>
                                <a:gd name="T43" fmla="*/ 9 h 3246"/>
                                <a:gd name="T44" fmla="*/ 3322 w 4398"/>
                                <a:gd name="T45" fmla="*/ 342 h 3246"/>
                                <a:gd name="T46" fmla="*/ 2984 w 4398"/>
                                <a:gd name="T47" fmla="*/ 987 h 3246"/>
                                <a:gd name="T48" fmla="*/ 2915 w 4398"/>
                                <a:gd name="T49" fmla="*/ 1263 h 3246"/>
                                <a:gd name="T50" fmla="*/ 2925 w 4398"/>
                                <a:gd name="T51" fmla="*/ 1748 h 3246"/>
                                <a:gd name="T52" fmla="*/ 2432 w 4398"/>
                                <a:gd name="T53" fmla="*/ 1409 h 3246"/>
                                <a:gd name="T54" fmla="*/ 2582 w 4398"/>
                                <a:gd name="T55" fmla="*/ 1880 h 3246"/>
                                <a:gd name="T56" fmla="*/ 2144 w 4398"/>
                                <a:gd name="T57" fmla="*/ 1596 h 3246"/>
                                <a:gd name="T58" fmla="*/ 2430 w 4398"/>
                                <a:gd name="T59" fmla="*/ 1988 h 3246"/>
                                <a:gd name="T60" fmla="*/ 2239 w 4398"/>
                                <a:gd name="T61" fmla="*/ 1860 h 3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398" h="3246">
                                  <a:moveTo>
                                    <a:pt x="2239" y="1860"/>
                                  </a:moveTo>
                                  <a:cubicBezTo>
                                    <a:pt x="1893" y="1501"/>
                                    <a:pt x="1548" y="1143"/>
                                    <a:pt x="1548" y="1143"/>
                                  </a:cubicBezTo>
                                  <a:lnTo>
                                    <a:pt x="517" y="845"/>
                                  </a:lnTo>
                                  <a:lnTo>
                                    <a:pt x="141" y="1127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266" y="1706"/>
                                  </a:lnTo>
                                  <a:lnTo>
                                    <a:pt x="751" y="1831"/>
                                  </a:lnTo>
                                  <a:lnTo>
                                    <a:pt x="1548" y="1894"/>
                                  </a:lnTo>
                                  <a:lnTo>
                                    <a:pt x="1910" y="1925"/>
                                  </a:lnTo>
                                  <a:cubicBezTo>
                                    <a:pt x="1910" y="1925"/>
                                    <a:pt x="2087" y="2007"/>
                                    <a:pt x="2176" y="2098"/>
                                  </a:cubicBezTo>
                                  <a:cubicBezTo>
                                    <a:pt x="2102" y="2115"/>
                                    <a:pt x="1681" y="2027"/>
                                    <a:pt x="1637" y="2237"/>
                                  </a:cubicBezTo>
                                  <a:cubicBezTo>
                                    <a:pt x="1651" y="2410"/>
                                    <a:pt x="1666" y="2583"/>
                                    <a:pt x="1666" y="2583"/>
                                  </a:cubicBezTo>
                                  <a:lnTo>
                                    <a:pt x="2220" y="3183"/>
                                  </a:lnTo>
                                  <a:lnTo>
                                    <a:pt x="2685" y="3246"/>
                                  </a:lnTo>
                                  <a:cubicBezTo>
                                    <a:pt x="2897" y="3188"/>
                                    <a:pt x="3332" y="2973"/>
                                    <a:pt x="3491" y="2836"/>
                                  </a:cubicBezTo>
                                  <a:cubicBezTo>
                                    <a:pt x="3630" y="2708"/>
                                    <a:pt x="3670" y="2526"/>
                                    <a:pt x="3640" y="2424"/>
                                  </a:cubicBezTo>
                                  <a:cubicBezTo>
                                    <a:pt x="3606" y="2090"/>
                                    <a:pt x="3155" y="1934"/>
                                    <a:pt x="3028" y="1885"/>
                                  </a:cubicBezTo>
                                  <a:cubicBezTo>
                                    <a:pt x="3023" y="1601"/>
                                    <a:pt x="3070" y="1496"/>
                                    <a:pt x="3156" y="1323"/>
                                  </a:cubicBezTo>
                                  <a:cubicBezTo>
                                    <a:pt x="3245" y="1124"/>
                                    <a:pt x="3335" y="1027"/>
                                    <a:pt x="3542" y="846"/>
                                  </a:cubicBezTo>
                                  <a:lnTo>
                                    <a:pt x="4398" y="235"/>
                                  </a:lnTo>
                                  <a:lnTo>
                                    <a:pt x="4227" y="0"/>
                                  </a:lnTo>
                                  <a:lnTo>
                                    <a:pt x="3782" y="9"/>
                                  </a:lnTo>
                                  <a:lnTo>
                                    <a:pt x="3322" y="342"/>
                                  </a:lnTo>
                                  <a:lnTo>
                                    <a:pt x="2984" y="987"/>
                                  </a:lnTo>
                                  <a:lnTo>
                                    <a:pt x="2915" y="1263"/>
                                  </a:lnTo>
                                  <a:cubicBezTo>
                                    <a:pt x="2915" y="1263"/>
                                    <a:pt x="2920" y="1505"/>
                                    <a:pt x="2925" y="1748"/>
                                  </a:cubicBezTo>
                                  <a:cubicBezTo>
                                    <a:pt x="2807" y="1566"/>
                                    <a:pt x="2778" y="1424"/>
                                    <a:pt x="2432" y="1409"/>
                                  </a:cubicBezTo>
                                  <a:cubicBezTo>
                                    <a:pt x="2383" y="1428"/>
                                    <a:pt x="2812" y="1478"/>
                                    <a:pt x="2582" y="1880"/>
                                  </a:cubicBezTo>
                                  <a:cubicBezTo>
                                    <a:pt x="2514" y="1640"/>
                                    <a:pt x="2278" y="1562"/>
                                    <a:pt x="2144" y="1596"/>
                                  </a:cubicBezTo>
                                  <a:cubicBezTo>
                                    <a:pt x="2215" y="1630"/>
                                    <a:pt x="2450" y="1669"/>
                                    <a:pt x="2430" y="1988"/>
                                  </a:cubicBezTo>
                                  <a:cubicBezTo>
                                    <a:pt x="2376" y="1939"/>
                                    <a:pt x="2386" y="1895"/>
                                    <a:pt x="2239" y="18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59"/>
                          <wps:cNvSpPr>
                            <a:spLocks/>
                          </wps:cNvSpPr>
                          <wps:spPr bwMode="auto">
                            <a:xfrm>
                              <a:off x="9780" y="11556"/>
                              <a:ext cx="1045" cy="1365"/>
                            </a:xfrm>
                            <a:custGeom>
                              <a:avLst/>
                              <a:gdLst>
                                <a:gd name="T0" fmla="*/ 352 w 1045"/>
                                <a:gd name="T1" fmla="*/ 8 h 1365"/>
                                <a:gd name="T2" fmla="*/ 973 w 1045"/>
                                <a:gd name="T3" fmla="*/ 492 h 1365"/>
                                <a:gd name="T4" fmla="*/ 734 w 1045"/>
                                <a:gd name="T5" fmla="*/ 1048 h 1365"/>
                                <a:gd name="T6" fmla="*/ 244 w 1045"/>
                                <a:gd name="T7" fmla="*/ 1309 h 1365"/>
                                <a:gd name="T8" fmla="*/ 0 w 1045"/>
                                <a:gd name="T9" fmla="*/ 1365 h 1365"/>
                                <a:gd name="T10" fmla="*/ 839 w 1045"/>
                                <a:gd name="T11" fmla="*/ 470 h 1365"/>
                                <a:gd name="T12" fmla="*/ 352 w 1045"/>
                                <a:gd name="T13" fmla="*/ 8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5" h="1365">
                                  <a:moveTo>
                                    <a:pt x="352" y="8"/>
                                  </a:moveTo>
                                  <a:cubicBezTo>
                                    <a:pt x="382" y="0"/>
                                    <a:pt x="923" y="220"/>
                                    <a:pt x="973" y="492"/>
                                  </a:cubicBezTo>
                                  <a:cubicBezTo>
                                    <a:pt x="1045" y="687"/>
                                    <a:pt x="962" y="827"/>
                                    <a:pt x="734" y="1048"/>
                                  </a:cubicBezTo>
                                  <a:cubicBezTo>
                                    <a:pt x="483" y="1194"/>
                                    <a:pt x="711" y="1076"/>
                                    <a:pt x="244" y="1309"/>
                                  </a:cubicBezTo>
                                  <a:cubicBezTo>
                                    <a:pt x="128" y="1348"/>
                                    <a:pt x="94" y="1365"/>
                                    <a:pt x="0" y="1365"/>
                                  </a:cubicBezTo>
                                  <a:cubicBezTo>
                                    <a:pt x="817" y="1020"/>
                                    <a:pt x="912" y="692"/>
                                    <a:pt x="839" y="470"/>
                                  </a:cubicBezTo>
                                  <a:cubicBezTo>
                                    <a:pt x="778" y="270"/>
                                    <a:pt x="453" y="104"/>
                                    <a:pt x="35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4" name="Group 360"/>
                          <wpg:cNvGrpSpPr>
                            <a:grpSpLocks/>
                          </wpg:cNvGrpSpPr>
                          <wpg:grpSpPr bwMode="auto">
                            <a:xfrm>
                              <a:off x="6989" y="9560"/>
                              <a:ext cx="4640" cy="3377"/>
                              <a:chOff x="6989" y="9560"/>
                              <a:chExt cx="4640" cy="3377"/>
                            </a:xfrm>
                          </wpg:grpSpPr>
                          <wps:wsp>
                            <wps:cNvPr id="95" name="Freeform 3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989" y="9560"/>
                                <a:ext cx="4640" cy="3377"/>
                              </a:xfrm>
                              <a:custGeom>
                                <a:avLst/>
                                <a:gdLst>
                                  <a:gd name="T0" fmla="*/ 7650 w 19610"/>
                                  <a:gd name="T1" fmla="*/ 5489 h 14270"/>
                                  <a:gd name="T2" fmla="*/ 4160 w 19610"/>
                                  <a:gd name="T3" fmla="*/ 3771 h 14270"/>
                                  <a:gd name="T4" fmla="*/ 1119 w 19610"/>
                                  <a:gd name="T5" fmla="*/ 4088 h 14270"/>
                                  <a:gd name="T6" fmla="*/ 228 w 19610"/>
                                  <a:gd name="T7" fmla="*/ 6815 h 14270"/>
                                  <a:gd name="T8" fmla="*/ 4442 w 19610"/>
                                  <a:gd name="T9" fmla="*/ 8487 h 14270"/>
                                  <a:gd name="T10" fmla="*/ 8171 w 19610"/>
                                  <a:gd name="T11" fmla="*/ 8706 h 14270"/>
                                  <a:gd name="T12" fmla="*/ 9475 w 19610"/>
                                  <a:gd name="T13" fmla="*/ 9259 h 14270"/>
                                  <a:gd name="T14" fmla="*/ 7186 w 19610"/>
                                  <a:gd name="T15" fmla="*/ 10719 h 14270"/>
                                  <a:gd name="T16" fmla="*/ 11083 w 19610"/>
                                  <a:gd name="T17" fmla="*/ 14172 h 14270"/>
                                  <a:gd name="T18" fmla="*/ 12442 w 19610"/>
                                  <a:gd name="T19" fmla="*/ 14163 h 14270"/>
                                  <a:gd name="T20" fmla="*/ 15709 w 19610"/>
                                  <a:gd name="T21" fmla="*/ 12170 h 14270"/>
                                  <a:gd name="T22" fmla="*/ 14751 w 19610"/>
                                  <a:gd name="T23" fmla="*/ 9080 h 14270"/>
                                  <a:gd name="T24" fmla="*/ 15951 w 19610"/>
                                  <a:gd name="T25" fmla="*/ 3891 h 14270"/>
                                  <a:gd name="T26" fmla="*/ 19497 w 19610"/>
                                  <a:gd name="T27" fmla="*/ 877 h 14270"/>
                                  <a:gd name="T28" fmla="*/ 14213 w 19610"/>
                                  <a:gd name="T29" fmla="*/ 1563 h 14270"/>
                                  <a:gd name="T30" fmla="*/ 12771 w 19610"/>
                                  <a:gd name="T31" fmla="*/ 7520 h 14270"/>
                                  <a:gd name="T32" fmla="*/ 11881 w 19610"/>
                                  <a:gd name="T33" fmla="*/ 6648 h 14270"/>
                                  <a:gd name="T34" fmla="*/ 10519 w 19610"/>
                                  <a:gd name="T35" fmla="*/ 6501 h 14270"/>
                                  <a:gd name="T36" fmla="*/ 11512 w 19610"/>
                                  <a:gd name="T37" fmla="*/ 7127 h 14270"/>
                                  <a:gd name="T38" fmla="*/ 11293 w 19610"/>
                                  <a:gd name="T39" fmla="*/ 7998 h 14270"/>
                                  <a:gd name="T40" fmla="*/ 10244 w 19610"/>
                                  <a:gd name="T41" fmla="*/ 7185 h 14270"/>
                                  <a:gd name="T42" fmla="*/ 9780 w 19610"/>
                                  <a:gd name="T43" fmla="*/ 7352 h 14270"/>
                                  <a:gd name="T44" fmla="*/ 10657 w 19610"/>
                                  <a:gd name="T45" fmla="*/ 8182 h 14270"/>
                                  <a:gd name="T46" fmla="*/ 10560 w 19610"/>
                                  <a:gd name="T47" fmla="*/ 8565 h 14270"/>
                                  <a:gd name="T48" fmla="*/ 10138 w 19610"/>
                                  <a:gd name="T49" fmla="*/ 8327 h 14270"/>
                                  <a:gd name="T50" fmla="*/ 9485 w 19610"/>
                                  <a:gd name="T51" fmla="*/ 9004 h 14270"/>
                                  <a:gd name="T52" fmla="*/ 8266 w 19610"/>
                                  <a:gd name="T53" fmla="*/ 8485 h 14270"/>
                                  <a:gd name="T54" fmla="*/ 3481 w 19610"/>
                                  <a:gd name="T55" fmla="*/ 8043 h 14270"/>
                                  <a:gd name="T56" fmla="*/ 1388 w 19610"/>
                                  <a:gd name="T57" fmla="*/ 6308 h 14270"/>
                                  <a:gd name="T58" fmla="*/ 3985 w 19610"/>
                                  <a:gd name="T59" fmla="*/ 5032 h 14270"/>
                                  <a:gd name="T60" fmla="*/ 6668 w 19610"/>
                                  <a:gd name="T61" fmla="*/ 5753 h 14270"/>
                                  <a:gd name="T62" fmla="*/ 8944 w 19610"/>
                                  <a:gd name="T63" fmla="*/ 7479 h 14270"/>
                                  <a:gd name="T64" fmla="*/ 9637 w 19610"/>
                                  <a:gd name="T65" fmla="*/ 8405 h 14270"/>
                                  <a:gd name="T66" fmla="*/ 9529 w 19610"/>
                                  <a:gd name="T67" fmla="*/ 8656 h 14270"/>
                                  <a:gd name="T68" fmla="*/ 9867 w 19610"/>
                                  <a:gd name="T69" fmla="*/ 8974 h 14270"/>
                                  <a:gd name="T70" fmla="*/ 13276 w 19610"/>
                                  <a:gd name="T71" fmla="*/ 4894 h 14270"/>
                                  <a:gd name="T72" fmla="*/ 16875 w 19610"/>
                                  <a:gd name="T73" fmla="*/ 829 h 14270"/>
                                  <a:gd name="T74" fmla="*/ 17904 w 19610"/>
                                  <a:gd name="T75" fmla="*/ 2186 h 14270"/>
                                  <a:gd name="T76" fmla="*/ 14343 w 19610"/>
                                  <a:gd name="T77" fmla="*/ 4913 h 14270"/>
                                  <a:gd name="T78" fmla="*/ 13465 w 19610"/>
                                  <a:gd name="T79" fmla="*/ 6627 h 14270"/>
                                  <a:gd name="T80" fmla="*/ 13194 w 19610"/>
                                  <a:gd name="T81" fmla="*/ 7988 h 14270"/>
                                  <a:gd name="T82" fmla="*/ 13658 w 19610"/>
                                  <a:gd name="T83" fmla="*/ 8641 h 14270"/>
                                  <a:gd name="T84" fmla="*/ 15512 w 19610"/>
                                  <a:gd name="T85" fmla="*/ 9949 h 14270"/>
                                  <a:gd name="T86" fmla="*/ 15506 w 19610"/>
                                  <a:gd name="T87" fmla="*/ 11989 h 14270"/>
                                  <a:gd name="T88" fmla="*/ 13371 w 19610"/>
                                  <a:gd name="T89" fmla="*/ 13590 h 14270"/>
                                  <a:gd name="T90" fmla="*/ 10357 w 19610"/>
                                  <a:gd name="T91" fmla="*/ 13659 h 14270"/>
                                  <a:gd name="T92" fmla="*/ 7607 w 19610"/>
                                  <a:gd name="T93" fmla="*/ 10922 h 14270"/>
                                  <a:gd name="T94" fmla="*/ 7908 w 19610"/>
                                  <a:gd name="T95" fmla="*/ 9643 h 14270"/>
                                  <a:gd name="T96" fmla="*/ 9230 w 19610"/>
                                  <a:gd name="T97" fmla="*/ 9425 h 14270"/>
                                  <a:gd name="T98" fmla="*/ 9994 w 19610"/>
                                  <a:gd name="T99" fmla="*/ 9165 h 14270"/>
                                  <a:gd name="T100" fmla="*/ 9784 w 19610"/>
                                  <a:gd name="T101" fmla="*/ 8569 h 14270"/>
                                  <a:gd name="T102" fmla="*/ 10383 w 19610"/>
                                  <a:gd name="T103" fmla="*/ 8555 h 14270"/>
                                  <a:gd name="T104" fmla="*/ 10830 w 19610"/>
                                  <a:gd name="T105" fmla="*/ 8906 h 14270"/>
                                  <a:gd name="T106" fmla="*/ 10546 w 19610"/>
                                  <a:gd name="T107" fmla="*/ 7797 h 14270"/>
                                  <a:gd name="T108" fmla="*/ 10252 w 19610"/>
                                  <a:gd name="T109" fmla="*/ 7394 h 14270"/>
                                  <a:gd name="T110" fmla="*/ 11057 w 19610"/>
                                  <a:gd name="T111" fmla="*/ 7900 h 14270"/>
                                  <a:gd name="T112" fmla="*/ 11778 w 19610"/>
                                  <a:gd name="T113" fmla="*/ 7718 h 14270"/>
                                  <a:gd name="T114" fmla="*/ 11370 w 19610"/>
                                  <a:gd name="T115" fmla="*/ 6762 h 14270"/>
                                  <a:gd name="T116" fmla="*/ 12181 w 19610"/>
                                  <a:gd name="T117" fmla="*/ 7053 h 14270"/>
                                  <a:gd name="T118" fmla="*/ 12918 w 19610"/>
                                  <a:gd name="T119" fmla="*/ 8225 h 14270"/>
                                  <a:gd name="T120" fmla="*/ 12910 w 19610"/>
                                  <a:gd name="T121" fmla="*/ 7456 h 14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9610" h="14270">
                                    <a:moveTo>
                                      <a:pt x="9946" y="8316"/>
                                    </a:moveTo>
                                    <a:lnTo>
                                      <a:pt x="9814" y="8108"/>
                                    </a:lnTo>
                                    <a:lnTo>
                                      <a:pt x="9680" y="7905"/>
                                    </a:lnTo>
                                    <a:lnTo>
                                      <a:pt x="9548" y="7704"/>
                                    </a:lnTo>
                                    <a:lnTo>
                                      <a:pt x="9413" y="7509"/>
                                    </a:lnTo>
                                    <a:lnTo>
                                      <a:pt x="9278" y="7317"/>
                                    </a:lnTo>
                                    <a:lnTo>
                                      <a:pt x="9142" y="7129"/>
                                    </a:lnTo>
                                    <a:lnTo>
                                      <a:pt x="9003" y="6946"/>
                                    </a:lnTo>
                                    <a:lnTo>
                                      <a:pt x="8864" y="6767"/>
                                    </a:lnTo>
                                    <a:lnTo>
                                      <a:pt x="8723" y="6593"/>
                                    </a:lnTo>
                                    <a:lnTo>
                                      <a:pt x="8578" y="6422"/>
                                    </a:lnTo>
                                    <a:lnTo>
                                      <a:pt x="8431" y="6256"/>
                                    </a:lnTo>
                                    <a:lnTo>
                                      <a:pt x="8281" y="6094"/>
                                    </a:lnTo>
                                    <a:lnTo>
                                      <a:pt x="8129" y="5936"/>
                                    </a:lnTo>
                                    <a:lnTo>
                                      <a:pt x="7973" y="5782"/>
                                    </a:lnTo>
                                    <a:lnTo>
                                      <a:pt x="7814" y="5634"/>
                                    </a:lnTo>
                                    <a:lnTo>
                                      <a:pt x="7650" y="5489"/>
                                    </a:lnTo>
                                    <a:lnTo>
                                      <a:pt x="7483" y="5349"/>
                                    </a:lnTo>
                                    <a:lnTo>
                                      <a:pt x="7311" y="5215"/>
                                    </a:lnTo>
                                    <a:lnTo>
                                      <a:pt x="7136" y="5084"/>
                                    </a:lnTo>
                                    <a:lnTo>
                                      <a:pt x="6955" y="4957"/>
                                    </a:lnTo>
                                    <a:lnTo>
                                      <a:pt x="6768" y="4835"/>
                                    </a:lnTo>
                                    <a:lnTo>
                                      <a:pt x="6578" y="4719"/>
                                    </a:lnTo>
                                    <a:lnTo>
                                      <a:pt x="6381" y="4606"/>
                                    </a:lnTo>
                                    <a:lnTo>
                                      <a:pt x="6178" y="4499"/>
                                    </a:lnTo>
                                    <a:lnTo>
                                      <a:pt x="5971" y="4396"/>
                                    </a:lnTo>
                                    <a:lnTo>
                                      <a:pt x="5755" y="4297"/>
                                    </a:lnTo>
                                    <a:lnTo>
                                      <a:pt x="5534" y="4204"/>
                                    </a:lnTo>
                                    <a:lnTo>
                                      <a:pt x="5306" y="4115"/>
                                    </a:lnTo>
                                    <a:lnTo>
                                      <a:pt x="5071" y="4031"/>
                                    </a:lnTo>
                                    <a:lnTo>
                                      <a:pt x="4829" y="3952"/>
                                    </a:lnTo>
                                    <a:lnTo>
                                      <a:pt x="4579" y="3878"/>
                                    </a:lnTo>
                                    <a:lnTo>
                                      <a:pt x="4321" y="3808"/>
                                    </a:lnTo>
                                    <a:lnTo>
                                      <a:pt x="4160" y="3771"/>
                                    </a:lnTo>
                                    <a:lnTo>
                                      <a:pt x="3992" y="3739"/>
                                    </a:lnTo>
                                    <a:lnTo>
                                      <a:pt x="3818" y="3712"/>
                                    </a:lnTo>
                                    <a:lnTo>
                                      <a:pt x="3640" y="3691"/>
                                    </a:lnTo>
                                    <a:lnTo>
                                      <a:pt x="3460" y="3676"/>
                                    </a:lnTo>
                                    <a:lnTo>
                                      <a:pt x="3275" y="3667"/>
                                    </a:lnTo>
                                    <a:lnTo>
                                      <a:pt x="3089" y="3665"/>
                                    </a:lnTo>
                                    <a:lnTo>
                                      <a:pt x="2901" y="3669"/>
                                    </a:lnTo>
                                    <a:lnTo>
                                      <a:pt x="2713" y="3678"/>
                                    </a:lnTo>
                                    <a:lnTo>
                                      <a:pt x="2525" y="3696"/>
                                    </a:lnTo>
                                    <a:lnTo>
                                      <a:pt x="2338" y="3719"/>
                                    </a:lnTo>
                                    <a:lnTo>
                                      <a:pt x="2152" y="3749"/>
                                    </a:lnTo>
                                    <a:lnTo>
                                      <a:pt x="1969" y="3787"/>
                                    </a:lnTo>
                                    <a:lnTo>
                                      <a:pt x="1790" y="3832"/>
                                    </a:lnTo>
                                    <a:lnTo>
                                      <a:pt x="1614" y="3885"/>
                                    </a:lnTo>
                                    <a:lnTo>
                                      <a:pt x="1443" y="3944"/>
                                    </a:lnTo>
                                    <a:lnTo>
                                      <a:pt x="1278" y="4012"/>
                                    </a:lnTo>
                                    <a:lnTo>
                                      <a:pt x="1119" y="4088"/>
                                    </a:lnTo>
                                    <a:lnTo>
                                      <a:pt x="969" y="4171"/>
                                    </a:lnTo>
                                    <a:lnTo>
                                      <a:pt x="825" y="4262"/>
                                    </a:lnTo>
                                    <a:lnTo>
                                      <a:pt x="690" y="4362"/>
                                    </a:lnTo>
                                    <a:lnTo>
                                      <a:pt x="565" y="4471"/>
                                    </a:lnTo>
                                    <a:lnTo>
                                      <a:pt x="451" y="4588"/>
                                    </a:lnTo>
                                    <a:lnTo>
                                      <a:pt x="348" y="4714"/>
                                    </a:lnTo>
                                    <a:lnTo>
                                      <a:pt x="256" y="4849"/>
                                    </a:lnTo>
                                    <a:lnTo>
                                      <a:pt x="177" y="4992"/>
                                    </a:lnTo>
                                    <a:lnTo>
                                      <a:pt x="111" y="5144"/>
                                    </a:lnTo>
                                    <a:lnTo>
                                      <a:pt x="61" y="5306"/>
                                    </a:lnTo>
                                    <a:lnTo>
                                      <a:pt x="25" y="5478"/>
                                    </a:lnTo>
                                    <a:lnTo>
                                      <a:pt x="4" y="5660"/>
                                    </a:lnTo>
                                    <a:lnTo>
                                      <a:pt x="0" y="5850"/>
                                    </a:lnTo>
                                    <a:lnTo>
                                      <a:pt x="14" y="6052"/>
                                    </a:lnTo>
                                    <a:lnTo>
                                      <a:pt x="58" y="6328"/>
                                    </a:lnTo>
                                    <a:lnTo>
                                      <a:pt x="131" y="6581"/>
                                    </a:lnTo>
                                    <a:lnTo>
                                      <a:pt x="228" y="6815"/>
                                    </a:lnTo>
                                    <a:lnTo>
                                      <a:pt x="350" y="7028"/>
                                    </a:lnTo>
                                    <a:lnTo>
                                      <a:pt x="494" y="7222"/>
                                    </a:lnTo>
                                    <a:lnTo>
                                      <a:pt x="659" y="7399"/>
                                    </a:lnTo>
                                    <a:lnTo>
                                      <a:pt x="845" y="7559"/>
                                    </a:lnTo>
                                    <a:lnTo>
                                      <a:pt x="1049" y="7701"/>
                                    </a:lnTo>
                                    <a:lnTo>
                                      <a:pt x="1270" y="7829"/>
                                    </a:lnTo>
                                    <a:lnTo>
                                      <a:pt x="1508" y="7942"/>
                                    </a:lnTo>
                                    <a:lnTo>
                                      <a:pt x="1759" y="8042"/>
                                    </a:lnTo>
                                    <a:lnTo>
                                      <a:pt x="2024" y="8130"/>
                                    </a:lnTo>
                                    <a:lnTo>
                                      <a:pt x="2299" y="8205"/>
                                    </a:lnTo>
                                    <a:lnTo>
                                      <a:pt x="2585" y="8271"/>
                                    </a:lnTo>
                                    <a:lnTo>
                                      <a:pt x="2881" y="8327"/>
                                    </a:lnTo>
                                    <a:lnTo>
                                      <a:pt x="3184" y="8372"/>
                                    </a:lnTo>
                                    <a:lnTo>
                                      <a:pt x="3492" y="8411"/>
                                    </a:lnTo>
                                    <a:lnTo>
                                      <a:pt x="3806" y="8443"/>
                                    </a:lnTo>
                                    <a:lnTo>
                                      <a:pt x="4123" y="8468"/>
                                    </a:lnTo>
                                    <a:lnTo>
                                      <a:pt x="4442" y="8487"/>
                                    </a:lnTo>
                                    <a:lnTo>
                                      <a:pt x="4761" y="8504"/>
                                    </a:lnTo>
                                    <a:lnTo>
                                      <a:pt x="5079" y="8516"/>
                                    </a:lnTo>
                                    <a:lnTo>
                                      <a:pt x="5395" y="8526"/>
                                    </a:lnTo>
                                    <a:lnTo>
                                      <a:pt x="5708" y="8533"/>
                                    </a:lnTo>
                                    <a:lnTo>
                                      <a:pt x="6016" y="8541"/>
                                    </a:lnTo>
                                    <a:lnTo>
                                      <a:pt x="6317" y="8549"/>
                                    </a:lnTo>
                                    <a:lnTo>
                                      <a:pt x="6611" y="8558"/>
                                    </a:lnTo>
                                    <a:lnTo>
                                      <a:pt x="6896" y="8569"/>
                                    </a:lnTo>
                                    <a:lnTo>
                                      <a:pt x="7169" y="8583"/>
                                    </a:lnTo>
                                    <a:lnTo>
                                      <a:pt x="7431" y="8600"/>
                                    </a:lnTo>
                                    <a:lnTo>
                                      <a:pt x="7680" y="8623"/>
                                    </a:lnTo>
                                    <a:lnTo>
                                      <a:pt x="7915" y="8652"/>
                                    </a:lnTo>
                                    <a:lnTo>
                                      <a:pt x="7962" y="8659"/>
                                    </a:lnTo>
                                    <a:lnTo>
                                      <a:pt x="8013" y="8668"/>
                                    </a:lnTo>
                                    <a:lnTo>
                                      <a:pt x="8063" y="8679"/>
                                    </a:lnTo>
                                    <a:lnTo>
                                      <a:pt x="8117" y="8692"/>
                                    </a:lnTo>
                                    <a:lnTo>
                                      <a:pt x="8171" y="8706"/>
                                    </a:lnTo>
                                    <a:lnTo>
                                      <a:pt x="8227" y="8722"/>
                                    </a:lnTo>
                                    <a:lnTo>
                                      <a:pt x="8284" y="8740"/>
                                    </a:lnTo>
                                    <a:lnTo>
                                      <a:pt x="8342" y="8758"/>
                                    </a:lnTo>
                                    <a:lnTo>
                                      <a:pt x="8400" y="8778"/>
                                    </a:lnTo>
                                    <a:lnTo>
                                      <a:pt x="8459" y="8798"/>
                                    </a:lnTo>
                                    <a:lnTo>
                                      <a:pt x="8520" y="8820"/>
                                    </a:lnTo>
                                    <a:lnTo>
                                      <a:pt x="8579" y="8844"/>
                                    </a:lnTo>
                                    <a:lnTo>
                                      <a:pt x="8640" y="8867"/>
                                    </a:lnTo>
                                    <a:lnTo>
                                      <a:pt x="8700" y="8891"/>
                                    </a:lnTo>
                                    <a:lnTo>
                                      <a:pt x="8761" y="8917"/>
                                    </a:lnTo>
                                    <a:lnTo>
                                      <a:pt x="8822" y="8941"/>
                                    </a:lnTo>
                                    <a:lnTo>
                                      <a:pt x="8942" y="8995"/>
                                    </a:lnTo>
                                    <a:lnTo>
                                      <a:pt x="9058" y="9048"/>
                                    </a:lnTo>
                                    <a:lnTo>
                                      <a:pt x="9172" y="9102"/>
                                    </a:lnTo>
                                    <a:lnTo>
                                      <a:pt x="9279" y="9157"/>
                                    </a:lnTo>
                                    <a:lnTo>
                                      <a:pt x="9381" y="9209"/>
                                    </a:lnTo>
                                    <a:lnTo>
                                      <a:pt x="9475" y="9259"/>
                                    </a:lnTo>
                                    <a:lnTo>
                                      <a:pt x="9560" y="9309"/>
                                    </a:lnTo>
                                    <a:lnTo>
                                      <a:pt x="9636" y="9353"/>
                                    </a:lnTo>
                                    <a:lnTo>
                                      <a:pt x="9632" y="9356"/>
                                    </a:lnTo>
                                    <a:lnTo>
                                      <a:pt x="9629" y="9358"/>
                                    </a:lnTo>
                                    <a:lnTo>
                                      <a:pt x="9195" y="9299"/>
                                    </a:lnTo>
                                    <a:lnTo>
                                      <a:pt x="8807" y="9274"/>
                                    </a:lnTo>
                                    <a:lnTo>
                                      <a:pt x="8463" y="9283"/>
                                    </a:lnTo>
                                    <a:lnTo>
                                      <a:pt x="8164" y="9322"/>
                                    </a:lnTo>
                                    <a:lnTo>
                                      <a:pt x="7905" y="9390"/>
                                    </a:lnTo>
                                    <a:lnTo>
                                      <a:pt x="7687" y="9486"/>
                                    </a:lnTo>
                                    <a:lnTo>
                                      <a:pt x="7509" y="9606"/>
                                    </a:lnTo>
                                    <a:lnTo>
                                      <a:pt x="7370" y="9748"/>
                                    </a:lnTo>
                                    <a:lnTo>
                                      <a:pt x="7264" y="9910"/>
                                    </a:lnTo>
                                    <a:lnTo>
                                      <a:pt x="7196" y="10090"/>
                                    </a:lnTo>
                                    <a:lnTo>
                                      <a:pt x="7160" y="10287"/>
                                    </a:lnTo>
                                    <a:lnTo>
                                      <a:pt x="7158" y="10497"/>
                                    </a:lnTo>
                                    <a:lnTo>
                                      <a:pt x="7186" y="10719"/>
                                    </a:lnTo>
                                    <a:lnTo>
                                      <a:pt x="7245" y="10950"/>
                                    </a:lnTo>
                                    <a:lnTo>
                                      <a:pt x="7331" y="11189"/>
                                    </a:lnTo>
                                    <a:lnTo>
                                      <a:pt x="7444" y="11432"/>
                                    </a:lnTo>
                                    <a:lnTo>
                                      <a:pt x="7582" y="11680"/>
                                    </a:lnTo>
                                    <a:lnTo>
                                      <a:pt x="7746" y="11927"/>
                                    </a:lnTo>
                                    <a:lnTo>
                                      <a:pt x="7931" y="12173"/>
                                    </a:lnTo>
                                    <a:lnTo>
                                      <a:pt x="8138" y="12416"/>
                                    </a:lnTo>
                                    <a:lnTo>
                                      <a:pt x="8365" y="12652"/>
                                    </a:lnTo>
                                    <a:lnTo>
                                      <a:pt x="8610" y="12881"/>
                                    </a:lnTo>
                                    <a:lnTo>
                                      <a:pt x="8874" y="13100"/>
                                    </a:lnTo>
                                    <a:lnTo>
                                      <a:pt x="9152" y="13308"/>
                                    </a:lnTo>
                                    <a:lnTo>
                                      <a:pt x="9445" y="13499"/>
                                    </a:lnTo>
                                    <a:lnTo>
                                      <a:pt x="9752" y="13676"/>
                                    </a:lnTo>
                                    <a:lnTo>
                                      <a:pt x="10071" y="13833"/>
                                    </a:lnTo>
                                    <a:lnTo>
                                      <a:pt x="10400" y="13969"/>
                                    </a:lnTo>
                                    <a:lnTo>
                                      <a:pt x="10738" y="14083"/>
                                    </a:lnTo>
                                    <a:lnTo>
                                      <a:pt x="11083" y="14172"/>
                                    </a:lnTo>
                                    <a:lnTo>
                                      <a:pt x="11435" y="14233"/>
                                    </a:lnTo>
                                    <a:lnTo>
                                      <a:pt x="11791" y="14265"/>
                                    </a:lnTo>
                                    <a:lnTo>
                                      <a:pt x="11821" y="14267"/>
                                    </a:lnTo>
                                    <a:lnTo>
                                      <a:pt x="11852" y="14270"/>
                                    </a:lnTo>
                                    <a:lnTo>
                                      <a:pt x="11884" y="14270"/>
                                    </a:lnTo>
                                    <a:lnTo>
                                      <a:pt x="11916" y="14269"/>
                                    </a:lnTo>
                                    <a:lnTo>
                                      <a:pt x="11951" y="14267"/>
                                    </a:lnTo>
                                    <a:lnTo>
                                      <a:pt x="11986" y="14264"/>
                                    </a:lnTo>
                                    <a:lnTo>
                                      <a:pt x="12022" y="14260"/>
                                    </a:lnTo>
                                    <a:lnTo>
                                      <a:pt x="12057" y="14255"/>
                                    </a:lnTo>
                                    <a:lnTo>
                                      <a:pt x="12095" y="14249"/>
                                    </a:lnTo>
                                    <a:lnTo>
                                      <a:pt x="12133" y="14243"/>
                                    </a:lnTo>
                                    <a:lnTo>
                                      <a:pt x="12171" y="14234"/>
                                    </a:lnTo>
                                    <a:lnTo>
                                      <a:pt x="12210" y="14227"/>
                                    </a:lnTo>
                                    <a:lnTo>
                                      <a:pt x="12286" y="14207"/>
                                    </a:lnTo>
                                    <a:lnTo>
                                      <a:pt x="12365" y="14186"/>
                                    </a:lnTo>
                                    <a:lnTo>
                                      <a:pt x="12442" y="14163"/>
                                    </a:lnTo>
                                    <a:lnTo>
                                      <a:pt x="12519" y="14139"/>
                                    </a:lnTo>
                                    <a:lnTo>
                                      <a:pt x="12594" y="14114"/>
                                    </a:lnTo>
                                    <a:lnTo>
                                      <a:pt x="12667" y="14088"/>
                                    </a:lnTo>
                                    <a:lnTo>
                                      <a:pt x="12736" y="14063"/>
                                    </a:lnTo>
                                    <a:lnTo>
                                      <a:pt x="12802" y="14039"/>
                                    </a:lnTo>
                                    <a:lnTo>
                                      <a:pt x="12863" y="14015"/>
                                    </a:lnTo>
                                    <a:lnTo>
                                      <a:pt x="12918" y="13994"/>
                                    </a:lnTo>
                                    <a:lnTo>
                                      <a:pt x="13325" y="13826"/>
                                    </a:lnTo>
                                    <a:lnTo>
                                      <a:pt x="13703" y="13653"/>
                                    </a:lnTo>
                                    <a:lnTo>
                                      <a:pt x="14050" y="13476"/>
                                    </a:lnTo>
                                    <a:lnTo>
                                      <a:pt x="14370" y="13296"/>
                                    </a:lnTo>
                                    <a:lnTo>
                                      <a:pt x="14661" y="13115"/>
                                    </a:lnTo>
                                    <a:lnTo>
                                      <a:pt x="14925" y="12929"/>
                                    </a:lnTo>
                                    <a:lnTo>
                                      <a:pt x="15161" y="12742"/>
                                    </a:lnTo>
                                    <a:lnTo>
                                      <a:pt x="15370" y="12553"/>
                                    </a:lnTo>
                                    <a:lnTo>
                                      <a:pt x="15553" y="12361"/>
                                    </a:lnTo>
                                    <a:lnTo>
                                      <a:pt x="15709" y="12170"/>
                                    </a:lnTo>
                                    <a:lnTo>
                                      <a:pt x="15839" y="11978"/>
                                    </a:lnTo>
                                    <a:lnTo>
                                      <a:pt x="15944" y="11785"/>
                                    </a:lnTo>
                                    <a:lnTo>
                                      <a:pt x="16024" y="11591"/>
                                    </a:lnTo>
                                    <a:lnTo>
                                      <a:pt x="16080" y="11399"/>
                                    </a:lnTo>
                                    <a:lnTo>
                                      <a:pt x="16111" y="11206"/>
                                    </a:lnTo>
                                    <a:lnTo>
                                      <a:pt x="16118" y="11016"/>
                                    </a:lnTo>
                                    <a:lnTo>
                                      <a:pt x="16103" y="10825"/>
                                    </a:lnTo>
                                    <a:lnTo>
                                      <a:pt x="16064" y="10637"/>
                                    </a:lnTo>
                                    <a:lnTo>
                                      <a:pt x="16003" y="10452"/>
                                    </a:lnTo>
                                    <a:lnTo>
                                      <a:pt x="15919" y="10267"/>
                                    </a:lnTo>
                                    <a:lnTo>
                                      <a:pt x="15814" y="10087"/>
                                    </a:lnTo>
                                    <a:lnTo>
                                      <a:pt x="15688" y="9909"/>
                                    </a:lnTo>
                                    <a:lnTo>
                                      <a:pt x="15541" y="9735"/>
                                    </a:lnTo>
                                    <a:lnTo>
                                      <a:pt x="15374" y="9565"/>
                                    </a:lnTo>
                                    <a:lnTo>
                                      <a:pt x="15186" y="9399"/>
                                    </a:lnTo>
                                    <a:lnTo>
                                      <a:pt x="14978" y="9237"/>
                                    </a:lnTo>
                                    <a:lnTo>
                                      <a:pt x="14751" y="9080"/>
                                    </a:lnTo>
                                    <a:lnTo>
                                      <a:pt x="14507" y="8929"/>
                                    </a:lnTo>
                                    <a:lnTo>
                                      <a:pt x="14242" y="8783"/>
                                    </a:lnTo>
                                    <a:lnTo>
                                      <a:pt x="13960" y="8643"/>
                                    </a:lnTo>
                                    <a:lnTo>
                                      <a:pt x="13660" y="8511"/>
                                    </a:lnTo>
                                    <a:lnTo>
                                      <a:pt x="13344" y="8384"/>
                                    </a:lnTo>
                                    <a:lnTo>
                                      <a:pt x="13366" y="7875"/>
                                    </a:lnTo>
                                    <a:lnTo>
                                      <a:pt x="13438" y="7394"/>
                                    </a:lnTo>
                                    <a:lnTo>
                                      <a:pt x="13553" y="6940"/>
                                    </a:lnTo>
                                    <a:lnTo>
                                      <a:pt x="13709" y="6513"/>
                                    </a:lnTo>
                                    <a:lnTo>
                                      <a:pt x="13900" y="6110"/>
                                    </a:lnTo>
                                    <a:lnTo>
                                      <a:pt x="14126" y="5732"/>
                                    </a:lnTo>
                                    <a:lnTo>
                                      <a:pt x="14380" y="5375"/>
                                    </a:lnTo>
                                    <a:lnTo>
                                      <a:pt x="14660" y="5040"/>
                                    </a:lnTo>
                                    <a:lnTo>
                                      <a:pt x="14960" y="4726"/>
                                    </a:lnTo>
                                    <a:lnTo>
                                      <a:pt x="15278" y="4430"/>
                                    </a:lnTo>
                                    <a:lnTo>
                                      <a:pt x="15610" y="4152"/>
                                    </a:lnTo>
                                    <a:lnTo>
                                      <a:pt x="15951" y="3891"/>
                                    </a:lnTo>
                                    <a:lnTo>
                                      <a:pt x="16298" y="3646"/>
                                    </a:lnTo>
                                    <a:lnTo>
                                      <a:pt x="16648" y="3415"/>
                                    </a:lnTo>
                                    <a:lnTo>
                                      <a:pt x="16994" y="3197"/>
                                    </a:lnTo>
                                    <a:lnTo>
                                      <a:pt x="17335" y="2992"/>
                                    </a:lnTo>
                                    <a:lnTo>
                                      <a:pt x="17668" y="2797"/>
                                    </a:lnTo>
                                    <a:lnTo>
                                      <a:pt x="17986" y="2611"/>
                                    </a:lnTo>
                                    <a:lnTo>
                                      <a:pt x="18287" y="2434"/>
                                    </a:lnTo>
                                    <a:lnTo>
                                      <a:pt x="18567" y="2265"/>
                                    </a:lnTo>
                                    <a:lnTo>
                                      <a:pt x="18822" y="2101"/>
                                    </a:lnTo>
                                    <a:lnTo>
                                      <a:pt x="19047" y="1943"/>
                                    </a:lnTo>
                                    <a:lnTo>
                                      <a:pt x="19241" y="1790"/>
                                    </a:lnTo>
                                    <a:lnTo>
                                      <a:pt x="19397" y="1638"/>
                                    </a:lnTo>
                                    <a:lnTo>
                                      <a:pt x="19514" y="1487"/>
                                    </a:lnTo>
                                    <a:lnTo>
                                      <a:pt x="19586" y="1337"/>
                                    </a:lnTo>
                                    <a:lnTo>
                                      <a:pt x="19610" y="1186"/>
                                    </a:lnTo>
                                    <a:lnTo>
                                      <a:pt x="19582" y="1034"/>
                                    </a:lnTo>
                                    <a:lnTo>
                                      <a:pt x="19497" y="877"/>
                                    </a:lnTo>
                                    <a:lnTo>
                                      <a:pt x="19354" y="717"/>
                                    </a:lnTo>
                                    <a:lnTo>
                                      <a:pt x="19146" y="550"/>
                                    </a:lnTo>
                                    <a:lnTo>
                                      <a:pt x="18872" y="378"/>
                                    </a:lnTo>
                                    <a:lnTo>
                                      <a:pt x="18428" y="216"/>
                                    </a:lnTo>
                                    <a:lnTo>
                                      <a:pt x="18000" y="101"/>
                                    </a:lnTo>
                                    <a:lnTo>
                                      <a:pt x="17590" y="30"/>
                                    </a:lnTo>
                                    <a:lnTo>
                                      <a:pt x="17198" y="0"/>
                                    </a:lnTo>
                                    <a:lnTo>
                                      <a:pt x="16824" y="11"/>
                                    </a:lnTo>
                                    <a:lnTo>
                                      <a:pt x="16467" y="59"/>
                                    </a:lnTo>
                                    <a:lnTo>
                                      <a:pt x="16127" y="143"/>
                                    </a:lnTo>
                                    <a:lnTo>
                                      <a:pt x="15803" y="262"/>
                                    </a:lnTo>
                                    <a:lnTo>
                                      <a:pt x="15497" y="412"/>
                                    </a:lnTo>
                                    <a:lnTo>
                                      <a:pt x="15207" y="591"/>
                                    </a:lnTo>
                                    <a:lnTo>
                                      <a:pt x="14934" y="798"/>
                                    </a:lnTo>
                                    <a:lnTo>
                                      <a:pt x="14677" y="1030"/>
                                    </a:lnTo>
                                    <a:lnTo>
                                      <a:pt x="14437" y="1286"/>
                                    </a:lnTo>
                                    <a:lnTo>
                                      <a:pt x="14213" y="1563"/>
                                    </a:lnTo>
                                    <a:lnTo>
                                      <a:pt x="14006" y="1860"/>
                                    </a:lnTo>
                                    <a:lnTo>
                                      <a:pt x="13814" y="2173"/>
                                    </a:lnTo>
                                    <a:lnTo>
                                      <a:pt x="13638" y="2502"/>
                                    </a:lnTo>
                                    <a:lnTo>
                                      <a:pt x="13479" y="2844"/>
                                    </a:lnTo>
                                    <a:lnTo>
                                      <a:pt x="13334" y="3196"/>
                                    </a:lnTo>
                                    <a:lnTo>
                                      <a:pt x="13205" y="3557"/>
                                    </a:lnTo>
                                    <a:lnTo>
                                      <a:pt x="13091" y="3925"/>
                                    </a:lnTo>
                                    <a:lnTo>
                                      <a:pt x="12993" y="4298"/>
                                    </a:lnTo>
                                    <a:lnTo>
                                      <a:pt x="12910" y="4673"/>
                                    </a:lnTo>
                                    <a:lnTo>
                                      <a:pt x="12840" y="5049"/>
                                    </a:lnTo>
                                    <a:lnTo>
                                      <a:pt x="12787" y="5424"/>
                                    </a:lnTo>
                                    <a:lnTo>
                                      <a:pt x="12749" y="5794"/>
                                    </a:lnTo>
                                    <a:lnTo>
                                      <a:pt x="12724" y="6158"/>
                                    </a:lnTo>
                                    <a:lnTo>
                                      <a:pt x="12714" y="6516"/>
                                    </a:lnTo>
                                    <a:lnTo>
                                      <a:pt x="12719" y="6863"/>
                                    </a:lnTo>
                                    <a:lnTo>
                                      <a:pt x="12738" y="7199"/>
                                    </a:lnTo>
                                    <a:lnTo>
                                      <a:pt x="12771" y="7520"/>
                                    </a:lnTo>
                                    <a:lnTo>
                                      <a:pt x="12818" y="7826"/>
                                    </a:lnTo>
                                    <a:lnTo>
                                      <a:pt x="12782" y="7717"/>
                                    </a:lnTo>
                                    <a:lnTo>
                                      <a:pt x="12744" y="7613"/>
                                    </a:lnTo>
                                    <a:lnTo>
                                      <a:pt x="12702" y="7514"/>
                                    </a:lnTo>
                                    <a:lnTo>
                                      <a:pt x="12656" y="7421"/>
                                    </a:lnTo>
                                    <a:lnTo>
                                      <a:pt x="12607" y="7332"/>
                                    </a:lnTo>
                                    <a:lnTo>
                                      <a:pt x="12555" y="7247"/>
                                    </a:lnTo>
                                    <a:lnTo>
                                      <a:pt x="12499" y="7168"/>
                                    </a:lnTo>
                                    <a:lnTo>
                                      <a:pt x="12441" y="7092"/>
                                    </a:lnTo>
                                    <a:lnTo>
                                      <a:pt x="12379" y="7022"/>
                                    </a:lnTo>
                                    <a:lnTo>
                                      <a:pt x="12316" y="6956"/>
                                    </a:lnTo>
                                    <a:lnTo>
                                      <a:pt x="12249" y="6894"/>
                                    </a:lnTo>
                                    <a:lnTo>
                                      <a:pt x="12180" y="6836"/>
                                    </a:lnTo>
                                    <a:lnTo>
                                      <a:pt x="12108" y="6783"/>
                                    </a:lnTo>
                                    <a:lnTo>
                                      <a:pt x="12035" y="6734"/>
                                    </a:lnTo>
                                    <a:lnTo>
                                      <a:pt x="11958" y="6689"/>
                                    </a:lnTo>
                                    <a:lnTo>
                                      <a:pt x="11881" y="6648"/>
                                    </a:lnTo>
                                    <a:lnTo>
                                      <a:pt x="11800" y="6611"/>
                                    </a:lnTo>
                                    <a:lnTo>
                                      <a:pt x="11719" y="6578"/>
                                    </a:lnTo>
                                    <a:lnTo>
                                      <a:pt x="11634" y="6549"/>
                                    </a:lnTo>
                                    <a:lnTo>
                                      <a:pt x="11549" y="6523"/>
                                    </a:lnTo>
                                    <a:lnTo>
                                      <a:pt x="11462" y="6502"/>
                                    </a:lnTo>
                                    <a:lnTo>
                                      <a:pt x="11373" y="6484"/>
                                    </a:lnTo>
                                    <a:lnTo>
                                      <a:pt x="11284" y="6470"/>
                                    </a:lnTo>
                                    <a:lnTo>
                                      <a:pt x="11193" y="6459"/>
                                    </a:lnTo>
                                    <a:lnTo>
                                      <a:pt x="11101" y="6452"/>
                                    </a:lnTo>
                                    <a:lnTo>
                                      <a:pt x="11007" y="6447"/>
                                    </a:lnTo>
                                    <a:lnTo>
                                      <a:pt x="10913" y="6447"/>
                                    </a:lnTo>
                                    <a:lnTo>
                                      <a:pt x="10819" y="6449"/>
                                    </a:lnTo>
                                    <a:lnTo>
                                      <a:pt x="10723" y="6455"/>
                                    </a:lnTo>
                                    <a:lnTo>
                                      <a:pt x="10626" y="6464"/>
                                    </a:lnTo>
                                    <a:lnTo>
                                      <a:pt x="10530" y="6475"/>
                                    </a:lnTo>
                                    <a:lnTo>
                                      <a:pt x="10433" y="6490"/>
                                    </a:lnTo>
                                    <a:lnTo>
                                      <a:pt x="10519" y="6501"/>
                                    </a:lnTo>
                                    <a:lnTo>
                                      <a:pt x="10603" y="6515"/>
                                    </a:lnTo>
                                    <a:lnTo>
                                      <a:pt x="10683" y="6531"/>
                                    </a:lnTo>
                                    <a:lnTo>
                                      <a:pt x="10762" y="6550"/>
                                    </a:lnTo>
                                    <a:lnTo>
                                      <a:pt x="10837" y="6573"/>
                                    </a:lnTo>
                                    <a:lnTo>
                                      <a:pt x="10910" y="6597"/>
                                    </a:lnTo>
                                    <a:lnTo>
                                      <a:pt x="10979" y="6626"/>
                                    </a:lnTo>
                                    <a:lnTo>
                                      <a:pt x="11044" y="6656"/>
                                    </a:lnTo>
                                    <a:lnTo>
                                      <a:pt x="11107" y="6690"/>
                                    </a:lnTo>
                                    <a:lnTo>
                                      <a:pt x="11167" y="6726"/>
                                    </a:lnTo>
                                    <a:lnTo>
                                      <a:pt x="11224" y="6766"/>
                                    </a:lnTo>
                                    <a:lnTo>
                                      <a:pt x="11276" y="6809"/>
                                    </a:lnTo>
                                    <a:lnTo>
                                      <a:pt x="11325" y="6855"/>
                                    </a:lnTo>
                                    <a:lnTo>
                                      <a:pt x="11370" y="6903"/>
                                    </a:lnTo>
                                    <a:lnTo>
                                      <a:pt x="11412" y="6954"/>
                                    </a:lnTo>
                                    <a:lnTo>
                                      <a:pt x="11449" y="7008"/>
                                    </a:lnTo>
                                    <a:lnTo>
                                      <a:pt x="11482" y="7066"/>
                                    </a:lnTo>
                                    <a:lnTo>
                                      <a:pt x="11512" y="7127"/>
                                    </a:lnTo>
                                    <a:lnTo>
                                      <a:pt x="11537" y="7190"/>
                                    </a:lnTo>
                                    <a:lnTo>
                                      <a:pt x="11558" y="7257"/>
                                    </a:lnTo>
                                    <a:lnTo>
                                      <a:pt x="11574" y="7326"/>
                                    </a:lnTo>
                                    <a:lnTo>
                                      <a:pt x="11586" y="7399"/>
                                    </a:lnTo>
                                    <a:lnTo>
                                      <a:pt x="11594" y="7474"/>
                                    </a:lnTo>
                                    <a:lnTo>
                                      <a:pt x="11597" y="7554"/>
                                    </a:lnTo>
                                    <a:lnTo>
                                      <a:pt x="11595" y="7635"/>
                                    </a:lnTo>
                                    <a:lnTo>
                                      <a:pt x="11589" y="7719"/>
                                    </a:lnTo>
                                    <a:lnTo>
                                      <a:pt x="11576" y="7808"/>
                                    </a:lnTo>
                                    <a:lnTo>
                                      <a:pt x="11560" y="7899"/>
                                    </a:lnTo>
                                    <a:lnTo>
                                      <a:pt x="11538" y="7993"/>
                                    </a:lnTo>
                                    <a:lnTo>
                                      <a:pt x="11511" y="8090"/>
                                    </a:lnTo>
                                    <a:lnTo>
                                      <a:pt x="11479" y="8191"/>
                                    </a:lnTo>
                                    <a:lnTo>
                                      <a:pt x="11441" y="8294"/>
                                    </a:lnTo>
                                    <a:lnTo>
                                      <a:pt x="11393" y="8189"/>
                                    </a:lnTo>
                                    <a:lnTo>
                                      <a:pt x="11344" y="8090"/>
                                    </a:lnTo>
                                    <a:lnTo>
                                      <a:pt x="11293" y="7998"/>
                                    </a:lnTo>
                                    <a:lnTo>
                                      <a:pt x="11241" y="7911"/>
                                    </a:lnTo>
                                    <a:lnTo>
                                      <a:pt x="11188" y="7829"/>
                                    </a:lnTo>
                                    <a:lnTo>
                                      <a:pt x="11133" y="7753"/>
                                    </a:lnTo>
                                    <a:lnTo>
                                      <a:pt x="11079" y="7682"/>
                                    </a:lnTo>
                                    <a:lnTo>
                                      <a:pt x="11022" y="7617"/>
                                    </a:lnTo>
                                    <a:lnTo>
                                      <a:pt x="10964" y="7556"/>
                                    </a:lnTo>
                                    <a:lnTo>
                                      <a:pt x="10905" y="7500"/>
                                    </a:lnTo>
                                    <a:lnTo>
                                      <a:pt x="10844" y="7450"/>
                                    </a:lnTo>
                                    <a:lnTo>
                                      <a:pt x="10782" y="7404"/>
                                    </a:lnTo>
                                    <a:lnTo>
                                      <a:pt x="10719" y="7362"/>
                                    </a:lnTo>
                                    <a:lnTo>
                                      <a:pt x="10655" y="7325"/>
                                    </a:lnTo>
                                    <a:lnTo>
                                      <a:pt x="10589" y="7291"/>
                                    </a:lnTo>
                                    <a:lnTo>
                                      <a:pt x="10522" y="7263"/>
                                    </a:lnTo>
                                    <a:lnTo>
                                      <a:pt x="10454" y="7237"/>
                                    </a:lnTo>
                                    <a:lnTo>
                                      <a:pt x="10386" y="7216"/>
                                    </a:lnTo>
                                    <a:lnTo>
                                      <a:pt x="10316" y="7199"/>
                                    </a:lnTo>
                                    <a:lnTo>
                                      <a:pt x="10244" y="7185"/>
                                    </a:lnTo>
                                    <a:lnTo>
                                      <a:pt x="10171" y="7174"/>
                                    </a:lnTo>
                                    <a:lnTo>
                                      <a:pt x="10097" y="7166"/>
                                    </a:lnTo>
                                    <a:lnTo>
                                      <a:pt x="10021" y="7162"/>
                                    </a:lnTo>
                                    <a:lnTo>
                                      <a:pt x="9945" y="7160"/>
                                    </a:lnTo>
                                    <a:lnTo>
                                      <a:pt x="9867" y="7162"/>
                                    </a:lnTo>
                                    <a:lnTo>
                                      <a:pt x="9788" y="7166"/>
                                    </a:lnTo>
                                    <a:lnTo>
                                      <a:pt x="9707" y="7173"/>
                                    </a:lnTo>
                                    <a:lnTo>
                                      <a:pt x="9626" y="7181"/>
                                    </a:lnTo>
                                    <a:lnTo>
                                      <a:pt x="9543" y="7194"/>
                                    </a:lnTo>
                                    <a:lnTo>
                                      <a:pt x="9459" y="7206"/>
                                    </a:lnTo>
                                    <a:lnTo>
                                      <a:pt x="9373" y="7222"/>
                                    </a:lnTo>
                                    <a:lnTo>
                                      <a:pt x="9287" y="7239"/>
                                    </a:lnTo>
                                    <a:lnTo>
                                      <a:pt x="9394" y="7254"/>
                                    </a:lnTo>
                                    <a:lnTo>
                                      <a:pt x="9498" y="7274"/>
                                    </a:lnTo>
                                    <a:lnTo>
                                      <a:pt x="9597" y="7296"/>
                                    </a:lnTo>
                                    <a:lnTo>
                                      <a:pt x="9691" y="7322"/>
                                    </a:lnTo>
                                    <a:lnTo>
                                      <a:pt x="9780" y="7352"/>
                                    </a:lnTo>
                                    <a:lnTo>
                                      <a:pt x="9864" y="7384"/>
                                    </a:lnTo>
                                    <a:lnTo>
                                      <a:pt x="9944" y="7419"/>
                                    </a:lnTo>
                                    <a:lnTo>
                                      <a:pt x="10019" y="7457"/>
                                    </a:lnTo>
                                    <a:lnTo>
                                      <a:pt x="10091" y="7497"/>
                                    </a:lnTo>
                                    <a:lnTo>
                                      <a:pt x="10158" y="7540"/>
                                    </a:lnTo>
                                    <a:lnTo>
                                      <a:pt x="10219" y="7585"/>
                                    </a:lnTo>
                                    <a:lnTo>
                                      <a:pt x="10278" y="7632"/>
                                    </a:lnTo>
                                    <a:lnTo>
                                      <a:pt x="10332" y="7680"/>
                                    </a:lnTo>
                                    <a:lnTo>
                                      <a:pt x="10383" y="7730"/>
                                    </a:lnTo>
                                    <a:lnTo>
                                      <a:pt x="10430" y="7784"/>
                                    </a:lnTo>
                                    <a:lnTo>
                                      <a:pt x="10473" y="7837"/>
                                    </a:lnTo>
                                    <a:lnTo>
                                      <a:pt x="10511" y="7892"/>
                                    </a:lnTo>
                                    <a:lnTo>
                                      <a:pt x="10547" y="7948"/>
                                    </a:lnTo>
                                    <a:lnTo>
                                      <a:pt x="10579" y="8005"/>
                                    </a:lnTo>
                                    <a:lnTo>
                                      <a:pt x="10609" y="8063"/>
                                    </a:lnTo>
                                    <a:lnTo>
                                      <a:pt x="10634" y="8123"/>
                                    </a:lnTo>
                                    <a:lnTo>
                                      <a:pt x="10657" y="8182"/>
                                    </a:lnTo>
                                    <a:lnTo>
                                      <a:pt x="10676" y="8241"/>
                                    </a:lnTo>
                                    <a:lnTo>
                                      <a:pt x="10693" y="8301"/>
                                    </a:lnTo>
                                    <a:lnTo>
                                      <a:pt x="10707" y="8361"/>
                                    </a:lnTo>
                                    <a:lnTo>
                                      <a:pt x="10717" y="8422"/>
                                    </a:lnTo>
                                    <a:lnTo>
                                      <a:pt x="10725" y="8481"/>
                                    </a:lnTo>
                                    <a:lnTo>
                                      <a:pt x="10730" y="8541"/>
                                    </a:lnTo>
                                    <a:lnTo>
                                      <a:pt x="10734" y="8600"/>
                                    </a:lnTo>
                                    <a:lnTo>
                                      <a:pt x="10734" y="8658"/>
                                    </a:lnTo>
                                    <a:lnTo>
                                      <a:pt x="10733" y="8716"/>
                                    </a:lnTo>
                                    <a:lnTo>
                                      <a:pt x="10728" y="8772"/>
                                    </a:lnTo>
                                    <a:lnTo>
                                      <a:pt x="10704" y="8739"/>
                                    </a:lnTo>
                                    <a:lnTo>
                                      <a:pt x="10681" y="8706"/>
                                    </a:lnTo>
                                    <a:lnTo>
                                      <a:pt x="10657" y="8675"/>
                                    </a:lnTo>
                                    <a:lnTo>
                                      <a:pt x="10632" y="8646"/>
                                    </a:lnTo>
                                    <a:lnTo>
                                      <a:pt x="10609" y="8617"/>
                                    </a:lnTo>
                                    <a:lnTo>
                                      <a:pt x="10584" y="8591"/>
                                    </a:lnTo>
                                    <a:lnTo>
                                      <a:pt x="10560" y="8565"/>
                                    </a:lnTo>
                                    <a:lnTo>
                                      <a:pt x="10535" y="8542"/>
                                    </a:lnTo>
                                    <a:lnTo>
                                      <a:pt x="10511" y="8520"/>
                                    </a:lnTo>
                                    <a:lnTo>
                                      <a:pt x="10487" y="8499"/>
                                    </a:lnTo>
                                    <a:lnTo>
                                      <a:pt x="10462" y="8479"/>
                                    </a:lnTo>
                                    <a:lnTo>
                                      <a:pt x="10436" y="8460"/>
                                    </a:lnTo>
                                    <a:lnTo>
                                      <a:pt x="10411" y="8443"/>
                                    </a:lnTo>
                                    <a:lnTo>
                                      <a:pt x="10386" y="8426"/>
                                    </a:lnTo>
                                    <a:lnTo>
                                      <a:pt x="10362" y="8411"/>
                                    </a:lnTo>
                                    <a:lnTo>
                                      <a:pt x="10337" y="8397"/>
                                    </a:lnTo>
                                    <a:lnTo>
                                      <a:pt x="10312" y="8385"/>
                                    </a:lnTo>
                                    <a:lnTo>
                                      <a:pt x="10287" y="8374"/>
                                    </a:lnTo>
                                    <a:lnTo>
                                      <a:pt x="10261" y="8363"/>
                                    </a:lnTo>
                                    <a:lnTo>
                                      <a:pt x="10237" y="8354"/>
                                    </a:lnTo>
                                    <a:lnTo>
                                      <a:pt x="10212" y="8345"/>
                                    </a:lnTo>
                                    <a:lnTo>
                                      <a:pt x="10187" y="8338"/>
                                    </a:lnTo>
                                    <a:lnTo>
                                      <a:pt x="10162" y="8332"/>
                                    </a:lnTo>
                                    <a:lnTo>
                                      <a:pt x="10138" y="8327"/>
                                    </a:lnTo>
                                    <a:lnTo>
                                      <a:pt x="10114" y="8322"/>
                                    </a:lnTo>
                                    <a:lnTo>
                                      <a:pt x="10089" y="8319"/>
                                    </a:lnTo>
                                    <a:lnTo>
                                      <a:pt x="10065" y="8317"/>
                                    </a:lnTo>
                                    <a:lnTo>
                                      <a:pt x="10041" y="8314"/>
                                    </a:lnTo>
                                    <a:lnTo>
                                      <a:pt x="10017" y="8314"/>
                                    </a:lnTo>
                                    <a:lnTo>
                                      <a:pt x="9993" y="8314"/>
                                    </a:lnTo>
                                    <a:lnTo>
                                      <a:pt x="9970" y="8314"/>
                                    </a:lnTo>
                                    <a:lnTo>
                                      <a:pt x="9946" y="8316"/>
                                    </a:lnTo>
                                    <a:close/>
                                    <a:moveTo>
                                      <a:pt x="9737" y="9260"/>
                                    </a:moveTo>
                                    <a:lnTo>
                                      <a:pt x="9721" y="9232"/>
                                    </a:lnTo>
                                    <a:lnTo>
                                      <a:pt x="9700" y="9202"/>
                                    </a:lnTo>
                                    <a:lnTo>
                                      <a:pt x="9674" y="9171"/>
                                    </a:lnTo>
                                    <a:lnTo>
                                      <a:pt x="9644" y="9139"/>
                                    </a:lnTo>
                                    <a:lnTo>
                                      <a:pt x="9611" y="9107"/>
                                    </a:lnTo>
                                    <a:lnTo>
                                      <a:pt x="9572" y="9074"/>
                                    </a:lnTo>
                                    <a:lnTo>
                                      <a:pt x="9530" y="9039"/>
                                    </a:lnTo>
                                    <a:lnTo>
                                      <a:pt x="9485" y="9004"/>
                                    </a:lnTo>
                                    <a:lnTo>
                                      <a:pt x="9434" y="8970"/>
                                    </a:lnTo>
                                    <a:lnTo>
                                      <a:pt x="9381" y="8935"/>
                                    </a:lnTo>
                                    <a:lnTo>
                                      <a:pt x="9325" y="8899"/>
                                    </a:lnTo>
                                    <a:lnTo>
                                      <a:pt x="9264" y="8865"/>
                                    </a:lnTo>
                                    <a:lnTo>
                                      <a:pt x="9203" y="8830"/>
                                    </a:lnTo>
                                    <a:lnTo>
                                      <a:pt x="9137" y="8795"/>
                                    </a:lnTo>
                                    <a:lnTo>
                                      <a:pt x="9068" y="8762"/>
                                    </a:lnTo>
                                    <a:lnTo>
                                      <a:pt x="8997" y="8729"/>
                                    </a:lnTo>
                                    <a:lnTo>
                                      <a:pt x="8923" y="8696"/>
                                    </a:lnTo>
                                    <a:lnTo>
                                      <a:pt x="8848" y="8666"/>
                                    </a:lnTo>
                                    <a:lnTo>
                                      <a:pt x="8770" y="8636"/>
                                    </a:lnTo>
                                    <a:lnTo>
                                      <a:pt x="8691" y="8606"/>
                                    </a:lnTo>
                                    <a:lnTo>
                                      <a:pt x="8609" y="8579"/>
                                    </a:lnTo>
                                    <a:lnTo>
                                      <a:pt x="8525" y="8553"/>
                                    </a:lnTo>
                                    <a:lnTo>
                                      <a:pt x="8441" y="8528"/>
                                    </a:lnTo>
                                    <a:lnTo>
                                      <a:pt x="8354" y="8506"/>
                                    </a:lnTo>
                                    <a:lnTo>
                                      <a:pt x="8266" y="8485"/>
                                    </a:lnTo>
                                    <a:lnTo>
                                      <a:pt x="8178" y="8466"/>
                                    </a:lnTo>
                                    <a:lnTo>
                                      <a:pt x="8089" y="8450"/>
                                    </a:lnTo>
                                    <a:lnTo>
                                      <a:pt x="7999" y="8435"/>
                                    </a:lnTo>
                                    <a:lnTo>
                                      <a:pt x="7909" y="8424"/>
                                    </a:lnTo>
                                    <a:lnTo>
                                      <a:pt x="7817" y="8416"/>
                                    </a:lnTo>
                                    <a:lnTo>
                                      <a:pt x="7726" y="8410"/>
                                    </a:lnTo>
                                    <a:lnTo>
                                      <a:pt x="7634" y="8406"/>
                                    </a:lnTo>
                                    <a:lnTo>
                                      <a:pt x="7139" y="8395"/>
                                    </a:lnTo>
                                    <a:lnTo>
                                      <a:pt x="6661" y="8377"/>
                                    </a:lnTo>
                                    <a:lnTo>
                                      <a:pt x="6199" y="8354"/>
                                    </a:lnTo>
                                    <a:lnTo>
                                      <a:pt x="5754" y="8325"/>
                                    </a:lnTo>
                                    <a:lnTo>
                                      <a:pt x="5329" y="8292"/>
                                    </a:lnTo>
                                    <a:lnTo>
                                      <a:pt x="4920" y="8252"/>
                                    </a:lnTo>
                                    <a:lnTo>
                                      <a:pt x="4531" y="8208"/>
                                    </a:lnTo>
                                    <a:lnTo>
                                      <a:pt x="4161" y="8158"/>
                                    </a:lnTo>
                                    <a:lnTo>
                                      <a:pt x="3811" y="8103"/>
                                    </a:lnTo>
                                    <a:lnTo>
                                      <a:pt x="3481" y="8043"/>
                                    </a:lnTo>
                                    <a:lnTo>
                                      <a:pt x="3170" y="7978"/>
                                    </a:lnTo>
                                    <a:lnTo>
                                      <a:pt x="2882" y="7909"/>
                                    </a:lnTo>
                                    <a:lnTo>
                                      <a:pt x="2615" y="7833"/>
                                    </a:lnTo>
                                    <a:lnTo>
                                      <a:pt x="2370" y="7754"/>
                                    </a:lnTo>
                                    <a:lnTo>
                                      <a:pt x="2147" y="7669"/>
                                    </a:lnTo>
                                    <a:lnTo>
                                      <a:pt x="1947" y="7580"/>
                                    </a:lnTo>
                                    <a:lnTo>
                                      <a:pt x="1771" y="7486"/>
                                    </a:lnTo>
                                    <a:lnTo>
                                      <a:pt x="1618" y="7388"/>
                                    </a:lnTo>
                                    <a:lnTo>
                                      <a:pt x="1489" y="7285"/>
                                    </a:lnTo>
                                    <a:lnTo>
                                      <a:pt x="1385" y="7178"/>
                                    </a:lnTo>
                                    <a:lnTo>
                                      <a:pt x="1307" y="7066"/>
                                    </a:lnTo>
                                    <a:lnTo>
                                      <a:pt x="1254" y="6950"/>
                                    </a:lnTo>
                                    <a:lnTo>
                                      <a:pt x="1227" y="6830"/>
                                    </a:lnTo>
                                    <a:lnTo>
                                      <a:pt x="1226" y="6705"/>
                                    </a:lnTo>
                                    <a:lnTo>
                                      <a:pt x="1253" y="6576"/>
                                    </a:lnTo>
                                    <a:lnTo>
                                      <a:pt x="1306" y="6444"/>
                                    </a:lnTo>
                                    <a:lnTo>
                                      <a:pt x="1388" y="6308"/>
                                    </a:lnTo>
                                    <a:lnTo>
                                      <a:pt x="1498" y="6167"/>
                                    </a:lnTo>
                                    <a:lnTo>
                                      <a:pt x="1638" y="6022"/>
                                    </a:lnTo>
                                    <a:lnTo>
                                      <a:pt x="1806" y="5875"/>
                                    </a:lnTo>
                                    <a:lnTo>
                                      <a:pt x="2003" y="5723"/>
                                    </a:lnTo>
                                    <a:lnTo>
                                      <a:pt x="2231" y="5567"/>
                                    </a:lnTo>
                                    <a:lnTo>
                                      <a:pt x="2366" y="5484"/>
                                    </a:lnTo>
                                    <a:lnTo>
                                      <a:pt x="2505" y="5409"/>
                                    </a:lnTo>
                                    <a:lnTo>
                                      <a:pt x="2645" y="5340"/>
                                    </a:lnTo>
                                    <a:lnTo>
                                      <a:pt x="2787" y="5279"/>
                                    </a:lnTo>
                                    <a:lnTo>
                                      <a:pt x="2930" y="5225"/>
                                    </a:lnTo>
                                    <a:lnTo>
                                      <a:pt x="3076" y="5178"/>
                                    </a:lnTo>
                                    <a:lnTo>
                                      <a:pt x="3225" y="5137"/>
                                    </a:lnTo>
                                    <a:lnTo>
                                      <a:pt x="3374" y="5102"/>
                                    </a:lnTo>
                                    <a:lnTo>
                                      <a:pt x="3525" y="5075"/>
                                    </a:lnTo>
                                    <a:lnTo>
                                      <a:pt x="3677" y="5055"/>
                                    </a:lnTo>
                                    <a:lnTo>
                                      <a:pt x="3831" y="5040"/>
                                    </a:lnTo>
                                    <a:lnTo>
                                      <a:pt x="3985" y="5032"/>
                                    </a:lnTo>
                                    <a:lnTo>
                                      <a:pt x="4141" y="5030"/>
                                    </a:lnTo>
                                    <a:lnTo>
                                      <a:pt x="4298" y="5034"/>
                                    </a:lnTo>
                                    <a:lnTo>
                                      <a:pt x="4455" y="5045"/>
                                    </a:lnTo>
                                    <a:lnTo>
                                      <a:pt x="4614" y="5060"/>
                                    </a:lnTo>
                                    <a:lnTo>
                                      <a:pt x="4772" y="5082"/>
                                    </a:lnTo>
                                    <a:lnTo>
                                      <a:pt x="4930" y="5110"/>
                                    </a:lnTo>
                                    <a:lnTo>
                                      <a:pt x="5090" y="5143"/>
                                    </a:lnTo>
                                    <a:lnTo>
                                      <a:pt x="5249" y="5181"/>
                                    </a:lnTo>
                                    <a:lnTo>
                                      <a:pt x="5409" y="5225"/>
                                    </a:lnTo>
                                    <a:lnTo>
                                      <a:pt x="5567" y="5274"/>
                                    </a:lnTo>
                                    <a:lnTo>
                                      <a:pt x="5727" y="5327"/>
                                    </a:lnTo>
                                    <a:lnTo>
                                      <a:pt x="5885" y="5387"/>
                                    </a:lnTo>
                                    <a:lnTo>
                                      <a:pt x="6044" y="5451"/>
                                    </a:lnTo>
                                    <a:lnTo>
                                      <a:pt x="6201" y="5519"/>
                                    </a:lnTo>
                                    <a:lnTo>
                                      <a:pt x="6356" y="5593"/>
                                    </a:lnTo>
                                    <a:lnTo>
                                      <a:pt x="6512" y="5671"/>
                                    </a:lnTo>
                                    <a:lnTo>
                                      <a:pt x="6668" y="5753"/>
                                    </a:lnTo>
                                    <a:lnTo>
                                      <a:pt x="6822" y="5841"/>
                                    </a:lnTo>
                                    <a:lnTo>
                                      <a:pt x="6974" y="5931"/>
                                    </a:lnTo>
                                    <a:lnTo>
                                      <a:pt x="7125" y="6026"/>
                                    </a:lnTo>
                                    <a:lnTo>
                                      <a:pt x="7175" y="6059"/>
                                    </a:lnTo>
                                    <a:lnTo>
                                      <a:pt x="7233" y="6100"/>
                                    </a:lnTo>
                                    <a:lnTo>
                                      <a:pt x="7298" y="6147"/>
                                    </a:lnTo>
                                    <a:lnTo>
                                      <a:pt x="7368" y="6199"/>
                                    </a:lnTo>
                                    <a:lnTo>
                                      <a:pt x="7444" y="6256"/>
                                    </a:lnTo>
                                    <a:lnTo>
                                      <a:pt x="7525" y="6319"/>
                                    </a:lnTo>
                                    <a:lnTo>
                                      <a:pt x="7612" y="6386"/>
                                    </a:lnTo>
                                    <a:lnTo>
                                      <a:pt x="7702" y="6456"/>
                                    </a:lnTo>
                                    <a:lnTo>
                                      <a:pt x="7894" y="6610"/>
                                    </a:lnTo>
                                    <a:lnTo>
                                      <a:pt x="8097" y="6774"/>
                                    </a:lnTo>
                                    <a:lnTo>
                                      <a:pt x="8307" y="6946"/>
                                    </a:lnTo>
                                    <a:lnTo>
                                      <a:pt x="8521" y="7123"/>
                                    </a:lnTo>
                                    <a:lnTo>
                                      <a:pt x="8734" y="7301"/>
                                    </a:lnTo>
                                    <a:lnTo>
                                      <a:pt x="8944" y="7479"/>
                                    </a:lnTo>
                                    <a:lnTo>
                                      <a:pt x="9147" y="7651"/>
                                    </a:lnTo>
                                    <a:lnTo>
                                      <a:pt x="9337" y="7815"/>
                                    </a:lnTo>
                                    <a:lnTo>
                                      <a:pt x="9513" y="7967"/>
                                    </a:lnTo>
                                    <a:lnTo>
                                      <a:pt x="9669" y="8104"/>
                                    </a:lnTo>
                                    <a:lnTo>
                                      <a:pt x="9803" y="8223"/>
                                    </a:lnTo>
                                    <a:lnTo>
                                      <a:pt x="9910" y="8320"/>
                                    </a:lnTo>
                                    <a:lnTo>
                                      <a:pt x="9883" y="8324"/>
                                    </a:lnTo>
                                    <a:lnTo>
                                      <a:pt x="9857" y="8329"/>
                                    </a:lnTo>
                                    <a:lnTo>
                                      <a:pt x="9831" y="8334"/>
                                    </a:lnTo>
                                    <a:lnTo>
                                      <a:pt x="9806" y="8340"/>
                                    </a:lnTo>
                                    <a:lnTo>
                                      <a:pt x="9780" y="8348"/>
                                    </a:lnTo>
                                    <a:lnTo>
                                      <a:pt x="9756" y="8356"/>
                                    </a:lnTo>
                                    <a:lnTo>
                                      <a:pt x="9731" y="8365"/>
                                    </a:lnTo>
                                    <a:lnTo>
                                      <a:pt x="9707" y="8374"/>
                                    </a:lnTo>
                                    <a:lnTo>
                                      <a:pt x="9684" y="8384"/>
                                    </a:lnTo>
                                    <a:lnTo>
                                      <a:pt x="9660" y="8395"/>
                                    </a:lnTo>
                                    <a:lnTo>
                                      <a:pt x="9637" y="8405"/>
                                    </a:lnTo>
                                    <a:lnTo>
                                      <a:pt x="9615" y="8417"/>
                                    </a:lnTo>
                                    <a:lnTo>
                                      <a:pt x="9571" y="8440"/>
                                    </a:lnTo>
                                    <a:lnTo>
                                      <a:pt x="9529" y="8466"/>
                                    </a:lnTo>
                                    <a:lnTo>
                                      <a:pt x="9491" y="8494"/>
                                    </a:lnTo>
                                    <a:lnTo>
                                      <a:pt x="9452" y="8522"/>
                                    </a:lnTo>
                                    <a:lnTo>
                                      <a:pt x="9418" y="8551"/>
                                    </a:lnTo>
                                    <a:lnTo>
                                      <a:pt x="9386" y="8580"/>
                                    </a:lnTo>
                                    <a:lnTo>
                                      <a:pt x="9356" y="8609"/>
                                    </a:lnTo>
                                    <a:lnTo>
                                      <a:pt x="9329" y="8638"/>
                                    </a:lnTo>
                                    <a:lnTo>
                                      <a:pt x="9304" y="8667"/>
                                    </a:lnTo>
                                    <a:lnTo>
                                      <a:pt x="9283" y="8694"/>
                                    </a:lnTo>
                                    <a:lnTo>
                                      <a:pt x="9328" y="8680"/>
                                    </a:lnTo>
                                    <a:lnTo>
                                      <a:pt x="9371" y="8669"/>
                                    </a:lnTo>
                                    <a:lnTo>
                                      <a:pt x="9412" y="8662"/>
                                    </a:lnTo>
                                    <a:lnTo>
                                      <a:pt x="9452" y="8657"/>
                                    </a:lnTo>
                                    <a:lnTo>
                                      <a:pt x="9492" y="8656"/>
                                    </a:lnTo>
                                    <a:lnTo>
                                      <a:pt x="9529" y="8656"/>
                                    </a:lnTo>
                                    <a:lnTo>
                                      <a:pt x="9565" y="8659"/>
                                    </a:lnTo>
                                    <a:lnTo>
                                      <a:pt x="9600" y="8666"/>
                                    </a:lnTo>
                                    <a:lnTo>
                                      <a:pt x="9632" y="8673"/>
                                    </a:lnTo>
                                    <a:lnTo>
                                      <a:pt x="9663" y="8684"/>
                                    </a:lnTo>
                                    <a:lnTo>
                                      <a:pt x="9692" y="8696"/>
                                    </a:lnTo>
                                    <a:lnTo>
                                      <a:pt x="9720" y="8710"/>
                                    </a:lnTo>
                                    <a:lnTo>
                                      <a:pt x="9744" y="8727"/>
                                    </a:lnTo>
                                    <a:lnTo>
                                      <a:pt x="9767" y="8746"/>
                                    </a:lnTo>
                                    <a:lnTo>
                                      <a:pt x="9788" y="8766"/>
                                    </a:lnTo>
                                    <a:lnTo>
                                      <a:pt x="9806" y="8787"/>
                                    </a:lnTo>
                                    <a:lnTo>
                                      <a:pt x="9822" y="8810"/>
                                    </a:lnTo>
                                    <a:lnTo>
                                      <a:pt x="9836" y="8835"/>
                                    </a:lnTo>
                                    <a:lnTo>
                                      <a:pt x="9847" y="8861"/>
                                    </a:lnTo>
                                    <a:lnTo>
                                      <a:pt x="9857" y="8887"/>
                                    </a:lnTo>
                                    <a:lnTo>
                                      <a:pt x="9863" y="8915"/>
                                    </a:lnTo>
                                    <a:lnTo>
                                      <a:pt x="9866" y="8944"/>
                                    </a:lnTo>
                                    <a:lnTo>
                                      <a:pt x="9867" y="8974"/>
                                    </a:lnTo>
                                    <a:lnTo>
                                      <a:pt x="9864" y="9004"/>
                                    </a:lnTo>
                                    <a:lnTo>
                                      <a:pt x="9859" y="9035"/>
                                    </a:lnTo>
                                    <a:lnTo>
                                      <a:pt x="9852" y="9068"/>
                                    </a:lnTo>
                                    <a:lnTo>
                                      <a:pt x="9841" y="9098"/>
                                    </a:lnTo>
                                    <a:lnTo>
                                      <a:pt x="9826" y="9132"/>
                                    </a:lnTo>
                                    <a:lnTo>
                                      <a:pt x="9809" y="9164"/>
                                    </a:lnTo>
                                    <a:lnTo>
                                      <a:pt x="9788" y="9196"/>
                                    </a:lnTo>
                                    <a:lnTo>
                                      <a:pt x="9764" y="9228"/>
                                    </a:lnTo>
                                    <a:lnTo>
                                      <a:pt x="9737" y="9260"/>
                                    </a:lnTo>
                                    <a:close/>
                                    <a:moveTo>
                                      <a:pt x="12915" y="7201"/>
                                    </a:moveTo>
                                    <a:lnTo>
                                      <a:pt x="12896" y="6887"/>
                                    </a:lnTo>
                                    <a:lnTo>
                                      <a:pt x="12903" y="6564"/>
                                    </a:lnTo>
                                    <a:lnTo>
                                      <a:pt x="12934" y="6236"/>
                                    </a:lnTo>
                                    <a:lnTo>
                                      <a:pt x="12989" y="5904"/>
                                    </a:lnTo>
                                    <a:lnTo>
                                      <a:pt x="13064" y="5568"/>
                                    </a:lnTo>
                                    <a:lnTo>
                                      <a:pt x="13161" y="5231"/>
                                    </a:lnTo>
                                    <a:lnTo>
                                      <a:pt x="13276" y="4894"/>
                                    </a:lnTo>
                                    <a:lnTo>
                                      <a:pt x="13409" y="4560"/>
                                    </a:lnTo>
                                    <a:lnTo>
                                      <a:pt x="13558" y="4230"/>
                                    </a:lnTo>
                                    <a:lnTo>
                                      <a:pt x="13722" y="3904"/>
                                    </a:lnTo>
                                    <a:lnTo>
                                      <a:pt x="13900" y="3586"/>
                                    </a:lnTo>
                                    <a:lnTo>
                                      <a:pt x="14091" y="3275"/>
                                    </a:lnTo>
                                    <a:lnTo>
                                      <a:pt x="14293" y="2976"/>
                                    </a:lnTo>
                                    <a:lnTo>
                                      <a:pt x="14504" y="2689"/>
                                    </a:lnTo>
                                    <a:lnTo>
                                      <a:pt x="14724" y="2414"/>
                                    </a:lnTo>
                                    <a:lnTo>
                                      <a:pt x="14952" y="2156"/>
                                    </a:lnTo>
                                    <a:lnTo>
                                      <a:pt x="15184" y="1913"/>
                                    </a:lnTo>
                                    <a:lnTo>
                                      <a:pt x="15423" y="1690"/>
                                    </a:lnTo>
                                    <a:lnTo>
                                      <a:pt x="15664" y="1487"/>
                                    </a:lnTo>
                                    <a:lnTo>
                                      <a:pt x="15907" y="1305"/>
                                    </a:lnTo>
                                    <a:lnTo>
                                      <a:pt x="16152" y="1147"/>
                                    </a:lnTo>
                                    <a:lnTo>
                                      <a:pt x="16395" y="1013"/>
                                    </a:lnTo>
                                    <a:lnTo>
                                      <a:pt x="16636" y="907"/>
                                    </a:lnTo>
                                    <a:lnTo>
                                      <a:pt x="16875" y="829"/>
                                    </a:lnTo>
                                    <a:lnTo>
                                      <a:pt x="17109" y="780"/>
                                    </a:lnTo>
                                    <a:lnTo>
                                      <a:pt x="17337" y="764"/>
                                    </a:lnTo>
                                    <a:lnTo>
                                      <a:pt x="17558" y="782"/>
                                    </a:lnTo>
                                    <a:lnTo>
                                      <a:pt x="17771" y="834"/>
                                    </a:lnTo>
                                    <a:lnTo>
                                      <a:pt x="17974" y="923"/>
                                    </a:lnTo>
                                    <a:lnTo>
                                      <a:pt x="18165" y="1049"/>
                                    </a:lnTo>
                                    <a:lnTo>
                                      <a:pt x="18345" y="1216"/>
                                    </a:lnTo>
                                    <a:lnTo>
                                      <a:pt x="18512" y="1424"/>
                                    </a:lnTo>
                                    <a:lnTo>
                                      <a:pt x="18519" y="1500"/>
                                    </a:lnTo>
                                    <a:lnTo>
                                      <a:pt x="18504" y="1578"/>
                                    </a:lnTo>
                                    <a:lnTo>
                                      <a:pt x="18471" y="1657"/>
                                    </a:lnTo>
                                    <a:lnTo>
                                      <a:pt x="18418" y="1739"/>
                                    </a:lnTo>
                                    <a:lnTo>
                                      <a:pt x="18346" y="1823"/>
                                    </a:lnTo>
                                    <a:lnTo>
                                      <a:pt x="18258" y="1910"/>
                                    </a:lnTo>
                                    <a:lnTo>
                                      <a:pt x="18154" y="1999"/>
                                    </a:lnTo>
                                    <a:lnTo>
                                      <a:pt x="18037" y="2090"/>
                                    </a:lnTo>
                                    <a:lnTo>
                                      <a:pt x="17904" y="2186"/>
                                    </a:lnTo>
                                    <a:lnTo>
                                      <a:pt x="17761" y="2285"/>
                                    </a:lnTo>
                                    <a:lnTo>
                                      <a:pt x="17605" y="2387"/>
                                    </a:lnTo>
                                    <a:lnTo>
                                      <a:pt x="17440" y="2492"/>
                                    </a:lnTo>
                                    <a:lnTo>
                                      <a:pt x="17084" y="2717"/>
                                    </a:lnTo>
                                    <a:lnTo>
                                      <a:pt x="16701" y="2961"/>
                                    </a:lnTo>
                                    <a:lnTo>
                                      <a:pt x="16502" y="3090"/>
                                    </a:lnTo>
                                    <a:lnTo>
                                      <a:pt x="16300" y="3225"/>
                                    </a:lnTo>
                                    <a:lnTo>
                                      <a:pt x="16095" y="3364"/>
                                    </a:lnTo>
                                    <a:lnTo>
                                      <a:pt x="15889" y="3510"/>
                                    </a:lnTo>
                                    <a:lnTo>
                                      <a:pt x="15684" y="3662"/>
                                    </a:lnTo>
                                    <a:lnTo>
                                      <a:pt x="15480" y="3819"/>
                                    </a:lnTo>
                                    <a:lnTo>
                                      <a:pt x="15278" y="3985"/>
                                    </a:lnTo>
                                    <a:lnTo>
                                      <a:pt x="15080" y="4156"/>
                                    </a:lnTo>
                                    <a:lnTo>
                                      <a:pt x="14886" y="4334"/>
                                    </a:lnTo>
                                    <a:lnTo>
                                      <a:pt x="14698" y="4520"/>
                                    </a:lnTo>
                                    <a:lnTo>
                                      <a:pt x="14516" y="4712"/>
                                    </a:lnTo>
                                    <a:lnTo>
                                      <a:pt x="14343" y="4913"/>
                                    </a:lnTo>
                                    <a:lnTo>
                                      <a:pt x="14179" y="5122"/>
                                    </a:lnTo>
                                    <a:lnTo>
                                      <a:pt x="14025" y="5338"/>
                                    </a:lnTo>
                                    <a:lnTo>
                                      <a:pt x="13882" y="5563"/>
                                    </a:lnTo>
                                    <a:lnTo>
                                      <a:pt x="13752" y="5797"/>
                                    </a:lnTo>
                                    <a:lnTo>
                                      <a:pt x="13725" y="5853"/>
                                    </a:lnTo>
                                    <a:lnTo>
                                      <a:pt x="13699" y="5909"/>
                                    </a:lnTo>
                                    <a:lnTo>
                                      <a:pt x="13674" y="5965"/>
                                    </a:lnTo>
                                    <a:lnTo>
                                      <a:pt x="13651" y="6024"/>
                                    </a:lnTo>
                                    <a:lnTo>
                                      <a:pt x="13628" y="6082"/>
                                    </a:lnTo>
                                    <a:lnTo>
                                      <a:pt x="13607" y="6141"/>
                                    </a:lnTo>
                                    <a:lnTo>
                                      <a:pt x="13586" y="6200"/>
                                    </a:lnTo>
                                    <a:lnTo>
                                      <a:pt x="13568" y="6261"/>
                                    </a:lnTo>
                                    <a:lnTo>
                                      <a:pt x="13548" y="6320"/>
                                    </a:lnTo>
                                    <a:lnTo>
                                      <a:pt x="13531" y="6381"/>
                                    </a:lnTo>
                                    <a:lnTo>
                                      <a:pt x="13513" y="6443"/>
                                    </a:lnTo>
                                    <a:lnTo>
                                      <a:pt x="13496" y="6503"/>
                                    </a:lnTo>
                                    <a:lnTo>
                                      <a:pt x="13465" y="6627"/>
                                    </a:lnTo>
                                    <a:lnTo>
                                      <a:pt x="13435" y="6750"/>
                                    </a:lnTo>
                                    <a:lnTo>
                                      <a:pt x="13407" y="6872"/>
                                    </a:lnTo>
                                    <a:lnTo>
                                      <a:pt x="13381" y="6993"/>
                                    </a:lnTo>
                                    <a:lnTo>
                                      <a:pt x="13354" y="7115"/>
                                    </a:lnTo>
                                    <a:lnTo>
                                      <a:pt x="13328" y="7232"/>
                                    </a:lnTo>
                                    <a:lnTo>
                                      <a:pt x="13302" y="7348"/>
                                    </a:lnTo>
                                    <a:lnTo>
                                      <a:pt x="13275" y="7462"/>
                                    </a:lnTo>
                                    <a:lnTo>
                                      <a:pt x="13261" y="7518"/>
                                    </a:lnTo>
                                    <a:lnTo>
                                      <a:pt x="13246" y="7572"/>
                                    </a:lnTo>
                                    <a:lnTo>
                                      <a:pt x="13231" y="7625"/>
                                    </a:lnTo>
                                    <a:lnTo>
                                      <a:pt x="13216" y="7677"/>
                                    </a:lnTo>
                                    <a:lnTo>
                                      <a:pt x="13210" y="7724"/>
                                    </a:lnTo>
                                    <a:lnTo>
                                      <a:pt x="13204" y="7774"/>
                                    </a:lnTo>
                                    <a:lnTo>
                                      <a:pt x="13199" y="7826"/>
                                    </a:lnTo>
                                    <a:lnTo>
                                      <a:pt x="13197" y="7878"/>
                                    </a:lnTo>
                                    <a:lnTo>
                                      <a:pt x="13194" y="7932"/>
                                    </a:lnTo>
                                    <a:lnTo>
                                      <a:pt x="13194" y="7988"/>
                                    </a:lnTo>
                                    <a:lnTo>
                                      <a:pt x="13195" y="8043"/>
                                    </a:lnTo>
                                    <a:lnTo>
                                      <a:pt x="13199" y="8098"/>
                                    </a:lnTo>
                                    <a:lnTo>
                                      <a:pt x="13203" y="8153"/>
                                    </a:lnTo>
                                    <a:lnTo>
                                      <a:pt x="13209" y="8207"/>
                                    </a:lnTo>
                                    <a:lnTo>
                                      <a:pt x="13218" y="8260"/>
                                    </a:lnTo>
                                    <a:lnTo>
                                      <a:pt x="13228" y="8311"/>
                                    </a:lnTo>
                                    <a:lnTo>
                                      <a:pt x="13234" y="8335"/>
                                    </a:lnTo>
                                    <a:lnTo>
                                      <a:pt x="13240" y="8360"/>
                                    </a:lnTo>
                                    <a:lnTo>
                                      <a:pt x="13247" y="8384"/>
                                    </a:lnTo>
                                    <a:lnTo>
                                      <a:pt x="13255" y="8406"/>
                                    </a:lnTo>
                                    <a:lnTo>
                                      <a:pt x="13263" y="8428"/>
                                    </a:lnTo>
                                    <a:lnTo>
                                      <a:pt x="13272" y="8450"/>
                                    </a:lnTo>
                                    <a:lnTo>
                                      <a:pt x="13281" y="8470"/>
                                    </a:lnTo>
                                    <a:lnTo>
                                      <a:pt x="13291" y="8490"/>
                                    </a:lnTo>
                                    <a:lnTo>
                                      <a:pt x="13411" y="8537"/>
                                    </a:lnTo>
                                    <a:lnTo>
                                      <a:pt x="13568" y="8602"/>
                                    </a:lnTo>
                                    <a:lnTo>
                                      <a:pt x="13658" y="8641"/>
                                    </a:lnTo>
                                    <a:lnTo>
                                      <a:pt x="13756" y="8684"/>
                                    </a:lnTo>
                                    <a:lnTo>
                                      <a:pt x="13858" y="8732"/>
                                    </a:lnTo>
                                    <a:lnTo>
                                      <a:pt x="13965" y="8784"/>
                                    </a:lnTo>
                                    <a:lnTo>
                                      <a:pt x="14077" y="8840"/>
                                    </a:lnTo>
                                    <a:lnTo>
                                      <a:pt x="14192" y="8901"/>
                                    </a:lnTo>
                                    <a:lnTo>
                                      <a:pt x="14309" y="8965"/>
                                    </a:lnTo>
                                    <a:lnTo>
                                      <a:pt x="14427" y="9034"/>
                                    </a:lnTo>
                                    <a:lnTo>
                                      <a:pt x="14547" y="9107"/>
                                    </a:lnTo>
                                    <a:lnTo>
                                      <a:pt x="14666" y="9184"/>
                                    </a:lnTo>
                                    <a:lnTo>
                                      <a:pt x="14785" y="9265"/>
                                    </a:lnTo>
                                    <a:lnTo>
                                      <a:pt x="14901" y="9351"/>
                                    </a:lnTo>
                                    <a:lnTo>
                                      <a:pt x="15015" y="9441"/>
                                    </a:lnTo>
                                    <a:lnTo>
                                      <a:pt x="15124" y="9535"/>
                                    </a:lnTo>
                                    <a:lnTo>
                                      <a:pt x="15230" y="9633"/>
                                    </a:lnTo>
                                    <a:lnTo>
                                      <a:pt x="15330" y="9734"/>
                                    </a:lnTo>
                                    <a:lnTo>
                                      <a:pt x="15424" y="9839"/>
                                    </a:lnTo>
                                    <a:lnTo>
                                      <a:pt x="15512" y="9949"/>
                                    </a:lnTo>
                                    <a:lnTo>
                                      <a:pt x="15591" y="10063"/>
                                    </a:lnTo>
                                    <a:lnTo>
                                      <a:pt x="15662" y="10181"/>
                                    </a:lnTo>
                                    <a:lnTo>
                                      <a:pt x="15724" y="10303"/>
                                    </a:lnTo>
                                    <a:lnTo>
                                      <a:pt x="15774" y="10429"/>
                                    </a:lnTo>
                                    <a:lnTo>
                                      <a:pt x="15815" y="10558"/>
                                    </a:lnTo>
                                    <a:lnTo>
                                      <a:pt x="15842" y="10692"/>
                                    </a:lnTo>
                                    <a:lnTo>
                                      <a:pt x="15857" y="10829"/>
                                    </a:lnTo>
                                    <a:lnTo>
                                      <a:pt x="15858" y="10971"/>
                                    </a:lnTo>
                                    <a:lnTo>
                                      <a:pt x="15845" y="11116"/>
                                    </a:lnTo>
                                    <a:lnTo>
                                      <a:pt x="15816" y="11264"/>
                                    </a:lnTo>
                                    <a:lnTo>
                                      <a:pt x="15800" y="11366"/>
                                    </a:lnTo>
                                    <a:lnTo>
                                      <a:pt x="15776" y="11468"/>
                                    </a:lnTo>
                                    <a:lnTo>
                                      <a:pt x="15740" y="11572"/>
                                    </a:lnTo>
                                    <a:lnTo>
                                      <a:pt x="15694" y="11676"/>
                                    </a:lnTo>
                                    <a:lnTo>
                                      <a:pt x="15640" y="11780"/>
                                    </a:lnTo>
                                    <a:lnTo>
                                      <a:pt x="15578" y="11885"/>
                                    </a:lnTo>
                                    <a:lnTo>
                                      <a:pt x="15506" y="11989"/>
                                    </a:lnTo>
                                    <a:lnTo>
                                      <a:pt x="15427" y="12094"/>
                                    </a:lnTo>
                                    <a:lnTo>
                                      <a:pt x="15339" y="12198"/>
                                    </a:lnTo>
                                    <a:lnTo>
                                      <a:pt x="15245" y="12302"/>
                                    </a:lnTo>
                                    <a:lnTo>
                                      <a:pt x="15144" y="12405"/>
                                    </a:lnTo>
                                    <a:lnTo>
                                      <a:pt x="15036" y="12507"/>
                                    </a:lnTo>
                                    <a:lnTo>
                                      <a:pt x="14922" y="12607"/>
                                    </a:lnTo>
                                    <a:lnTo>
                                      <a:pt x="14803" y="12708"/>
                                    </a:lnTo>
                                    <a:lnTo>
                                      <a:pt x="14677" y="12805"/>
                                    </a:lnTo>
                                    <a:lnTo>
                                      <a:pt x="14547" y="12902"/>
                                    </a:lnTo>
                                    <a:lnTo>
                                      <a:pt x="14412" y="12997"/>
                                    </a:lnTo>
                                    <a:lnTo>
                                      <a:pt x="14274" y="13090"/>
                                    </a:lnTo>
                                    <a:lnTo>
                                      <a:pt x="14132" y="13179"/>
                                    </a:lnTo>
                                    <a:lnTo>
                                      <a:pt x="13985" y="13267"/>
                                    </a:lnTo>
                                    <a:lnTo>
                                      <a:pt x="13835" y="13352"/>
                                    </a:lnTo>
                                    <a:lnTo>
                                      <a:pt x="13683" y="13434"/>
                                    </a:lnTo>
                                    <a:lnTo>
                                      <a:pt x="13528" y="13513"/>
                                    </a:lnTo>
                                    <a:lnTo>
                                      <a:pt x="13371" y="13590"/>
                                    </a:lnTo>
                                    <a:lnTo>
                                      <a:pt x="13213" y="13661"/>
                                    </a:lnTo>
                                    <a:lnTo>
                                      <a:pt x="13053" y="13731"/>
                                    </a:lnTo>
                                    <a:lnTo>
                                      <a:pt x="12892" y="13795"/>
                                    </a:lnTo>
                                    <a:lnTo>
                                      <a:pt x="12732" y="13855"/>
                                    </a:lnTo>
                                    <a:lnTo>
                                      <a:pt x="12569" y="13912"/>
                                    </a:lnTo>
                                    <a:lnTo>
                                      <a:pt x="12409" y="13964"/>
                                    </a:lnTo>
                                    <a:lnTo>
                                      <a:pt x="12248" y="14011"/>
                                    </a:lnTo>
                                    <a:lnTo>
                                      <a:pt x="12088" y="14053"/>
                                    </a:lnTo>
                                    <a:lnTo>
                                      <a:pt x="11923" y="14077"/>
                                    </a:lnTo>
                                    <a:lnTo>
                                      <a:pt x="11747" y="14082"/>
                                    </a:lnTo>
                                    <a:lnTo>
                                      <a:pt x="11564" y="14068"/>
                                    </a:lnTo>
                                    <a:lnTo>
                                      <a:pt x="11373" y="14037"/>
                                    </a:lnTo>
                                    <a:lnTo>
                                      <a:pt x="11178" y="13990"/>
                                    </a:lnTo>
                                    <a:lnTo>
                                      <a:pt x="10976" y="13928"/>
                                    </a:lnTo>
                                    <a:lnTo>
                                      <a:pt x="10772" y="13852"/>
                                    </a:lnTo>
                                    <a:lnTo>
                                      <a:pt x="10566" y="13761"/>
                                    </a:lnTo>
                                    <a:lnTo>
                                      <a:pt x="10357" y="13659"/>
                                    </a:lnTo>
                                    <a:lnTo>
                                      <a:pt x="10148" y="13545"/>
                                    </a:lnTo>
                                    <a:lnTo>
                                      <a:pt x="9940" y="13420"/>
                                    </a:lnTo>
                                    <a:lnTo>
                                      <a:pt x="9732" y="13285"/>
                                    </a:lnTo>
                                    <a:lnTo>
                                      <a:pt x="9528" y="13143"/>
                                    </a:lnTo>
                                    <a:lnTo>
                                      <a:pt x="9328" y="12992"/>
                                    </a:lnTo>
                                    <a:lnTo>
                                      <a:pt x="9132" y="12834"/>
                                    </a:lnTo>
                                    <a:lnTo>
                                      <a:pt x="8943" y="12671"/>
                                    </a:lnTo>
                                    <a:lnTo>
                                      <a:pt x="8760" y="12502"/>
                                    </a:lnTo>
                                    <a:lnTo>
                                      <a:pt x="8585" y="12330"/>
                                    </a:lnTo>
                                    <a:lnTo>
                                      <a:pt x="8421" y="12155"/>
                                    </a:lnTo>
                                    <a:lnTo>
                                      <a:pt x="8265" y="11978"/>
                                    </a:lnTo>
                                    <a:lnTo>
                                      <a:pt x="8122" y="11799"/>
                                    </a:lnTo>
                                    <a:lnTo>
                                      <a:pt x="7989" y="11620"/>
                                    </a:lnTo>
                                    <a:lnTo>
                                      <a:pt x="7870" y="11442"/>
                                    </a:lnTo>
                                    <a:lnTo>
                                      <a:pt x="7767" y="11265"/>
                                    </a:lnTo>
                                    <a:lnTo>
                                      <a:pt x="7679" y="11092"/>
                                    </a:lnTo>
                                    <a:lnTo>
                                      <a:pt x="7607" y="10922"/>
                                    </a:lnTo>
                                    <a:lnTo>
                                      <a:pt x="7553" y="10756"/>
                                    </a:lnTo>
                                    <a:lnTo>
                                      <a:pt x="7517" y="10595"/>
                                    </a:lnTo>
                                    <a:lnTo>
                                      <a:pt x="7502" y="10442"/>
                                    </a:lnTo>
                                    <a:lnTo>
                                      <a:pt x="7507" y="10296"/>
                                    </a:lnTo>
                                    <a:lnTo>
                                      <a:pt x="7534" y="10157"/>
                                    </a:lnTo>
                                    <a:lnTo>
                                      <a:pt x="7584" y="10027"/>
                                    </a:lnTo>
                                    <a:lnTo>
                                      <a:pt x="7593" y="9990"/>
                                    </a:lnTo>
                                    <a:lnTo>
                                      <a:pt x="7608" y="9952"/>
                                    </a:lnTo>
                                    <a:lnTo>
                                      <a:pt x="7627" y="9915"/>
                                    </a:lnTo>
                                    <a:lnTo>
                                      <a:pt x="7649" y="9879"/>
                                    </a:lnTo>
                                    <a:lnTo>
                                      <a:pt x="7675" y="9842"/>
                                    </a:lnTo>
                                    <a:lnTo>
                                      <a:pt x="7705" y="9806"/>
                                    </a:lnTo>
                                    <a:lnTo>
                                      <a:pt x="7738" y="9771"/>
                                    </a:lnTo>
                                    <a:lnTo>
                                      <a:pt x="7775" y="9738"/>
                                    </a:lnTo>
                                    <a:lnTo>
                                      <a:pt x="7816" y="9705"/>
                                    </a:lnTo>
                                    <a:lnTo>
                                      <a:pt x="7859" y="9672"/>
                                    </a:lnTo>
                                    <a:lnTo>
                                      <a:pt x="7908" y="9643"/>
                                    </a:lnTo>
                                    <a:lnTo>
                                      <a:pt x="7960" y="9613"/>
                                    </a:lnTo>
                                    <a:lnTo>
                                      <a:pt x="8014" y="9586"/>
                                    </a:lnTo>
                                    <a:lnTo>
                                      <a:pt x="8072" y="9560"/>
                                    </a:lnTo>
                                    <a:lnTo>
                                      <a:pt x="8134" y="9535"/>
                                    </a:lnTo>
                                    <a:lnTo>
                                      <a:pt x="8199" y="9512"/>
                                    </a:lnTo>
                                    <a:lnTo>
                                      <a:pt x="8268" y="9492"/>
                                    </a:lnTo>
                                    <a:lnTo>
                                      <a:pt x="8339" y="9473"/>
                                    </a:lnTo>
                                    <a:lnTo>
                                      <a:pt x="8415" y="9456"/>
                                    </a:lnTo>
                                    <a:lnTo>
                                      <a:pt x="8493" y="9442"/>
                                    </a:lnTo>
                                    <a:lnTo>
                                      <a:pt x="8574" y="9430"/>
                                    </a:lnTo>
                                    <a:lnTo>
                                      <a:pt x="8658" y="9421"/>
                                    </a:lnTo>
                                    <a:lnTo>
                                      <a:pt x="8746" y="9414"/>
                                    </a:lnTo>
                                    <a:lnTo>
                                      <a:pt x="8838" y="9410"/>
                                    </a:lnTo>
                                    <a:lnTo>
                                      <a:pt x="8931" y="9410"/>
                                    </a:lnTo>
                                    <a:lnTo>
                                      <a:pt x="9028" y="9411"/>
                                    </a:lnTo>
                                    <a:lnTo>
                                      <a:pt x="9127" y="9416"/>
                                    </a:lnTo>
                                    <a:lnTo>
                                      <a:pt x="9230" y="9425"/>
                                    </a:lnTo>
                                    <a:lnTo>
                                      <a:pt x="9335" y="9436"/>
                                    </a:lnTo>
                                    <a:lnTo>
                                      <a:pt x="9444" y="9451"/>
                                    </a:lnTo>
                                    <a:lnTo>
                                      <a:pt x="9555" y="9471"/>
                                    </a:lnTo>
                                    <a:lnTo>
                                      <a:pt x="9669" y="9493"/>
                                    </a:lnTo>
                                    <a:lnTo>
                                      <a:pt x="9691" y="9478"/>
                                    </a:lnTo>
                                    <a:lnTo>
                                      <a:pt x="9716" y="9461"/>
                                    </a:lnTo>
                                    <a:lnTo>
                                      <a:pt x="9742" y="9442"/>
                                    </a:lnTo>
                                    <a:lnTo>
                                      <a:pt x="9768" y="9421"/>
                                    </a:lnTo>
                                    <a:lnTo>
                                      <a:pt x="9795" y="9399"/>
                                    </a:lnTo>
                                    <a:lnTo>
                                      <a:pt x="9822" y="9374"/>
                                    </a:lnTo>
                                    <a:lnTo>
                                      <a:pt x="9850" y="9348"/>
                                    </a:lnTo>
                                    <a:lnTo>
                                      <a:pt x="9876" y="9321"/>
                                    </a:lnTo>
                                    <a:lnTo>
                                      <a:pt x="9903" y="9293"/>
                                    </a:lnTo>
                                    <a:lnTo>
                                      <a:pt x="9927" y="9262"/>
                                    </a:lnTo>
                                    <a:lnTo>
                                      <a:pt x="9951" y="9231"/>
                                    </a:lnTo>
                                    <a:lnTo>
                                      <a:pt x="9974" y="9199"/>
                                    </a:lnTo>
                                    <a:lnTo>
                                      <a:pt x="9994" y="9165"/>
                                    </a:lnTo>
                                    <a:lnTo>
                                      <a:pt x="10013" y="9131"/>
                                    </a:lnTo>
                                    <a:lnTo>
                                      <a:pt x="10029" y="9096"/>
                                    </a:lnTo>
                                    <a:lnTo>
                                      <a:pt x="10042" y="9060"/>
                                    </a:lnTo>
                                    <a:lnTo>
                                      <a:pt x="10054" y="9024"/>
                                    </a:lnTo>
                                    <a:lnTo>
                                      <a:pt x="10060" y="8988"/>
                                    </a:lnTo>
                                    <a:lnTo>
                                      <a:pt x="10064" y="8953"/>
                                    </a:lnTo>
                                    <a:lnTo>
                                      <a:pt x="10064" y="8915"/>
                                    </a:lnTo>
                                    <a:lnTo>
                                      <a:pt x="10060" y="8880"/>
                                    </a:lnTo>
                                    <a:lnTo>
                                      <a:pt x="10050" y="8842"/>
                                    </a:lnTo>
                                    <a:lnTo>
                                      <a:pt x="10036" y="8807"/>
                                    </a:lnTo>
                                    <a:lnTo>
                                      <a:pt x="10018" y="8771"/>
                                    </a:lnTo>
                                    <a:lnTo>
                                      <a:pt x="9994" y="8735"/>
                                    </a:lnTo>
                                    <a:lnTo>
                                      <a:pt x="9965" y="8700"/>
                                    </a:lnTo>
                                    <a:lnTo>
                                      <a:pt x="9929" y="8666"/>
                                    </a:lnTo>
                                    <a:lnTo>
                                      <a:pt x="9888" y="8632"/>
                                    </a:lnTo>
                                    <a:lnTo>
                                      <a:pt x="9840" y="8600"/>
                                    </a:lnTo>
                                    <a:lnTo>
                                      <a:pt x="9784" y="8569"/>
                                    </a:lnTo>
                                    <a:lnTo>
                                      <a:pt x="9722" y="8538"/>
                                    </a:lnTo>
                                    <a:lnTo>
                                      <a:pt x="9653" y="8510"/>
                                    </a:lnTo>
                                    <a:lnTo>
                                      <a:pt x="9768" y="8505"/>
                                    </a:lnTo>
                                    <a:lnTo>
                                      <a:pt x="9874" y="8500"/>
                                    </a:lnTo>
                                    <a:lnTo>
                                      <a:pt x="9925" y="8499"/>
                                    </a:lnTo>
                                    <a:lnTo>
                                      <a:pt x="9972" y="8497"/>
                                    </a:lnTo>
                                    <a:lnTo>
                                      <a:pt x="10018" y="8497"/>
                                    </a:lnTo>
                                    <a:lnTo>
                                      <a:pt x="10061" y="8497"/>
                                    </a:lnTo>
                                    <a:lnTo>
                                      <a:pt x="10103" y="8500"/>
                                    </a:lnTo>
                                    <a:lnTo>
                                      <a:pt x="10143" y="8501"/>
                                    </a:lnTo>
                                    <a:lnTo>
                                      <a:pt x="10181" y="8505"/>
                                    </a:lnTo>
                                    <a:lnTo>
                                      <a:pt x="10218" y="8510"/>
                                    </a:lnTo>
                                    <a:lnTo>
                                      <a:pt x="10254" y="8516"/>
                                    </a:lnTo>
                                    <a:lnTo>
                                      <a:pt x="10287" y="8523"/>
                                    </a:lnTo>
                                    <a:lnTo>
                                      <a:pt x="10321" y="8532"/>
                                    </a:lnTo>
                                    <a:lnTo>
                                      <a:pt x="10352" y="8543"/>
                                    </a:lnTo>
                                    <a:lnTo>
                                      <a:pt x="10383" y="8555"/>
                                    </a:lnTo>
                                    <a:lnTo>
                                      <a:pt x="10412" y="8570"/>
                                    </a:lnTo>
                                    <a:lnTo>
                                      <a:pt x="10441" y="8586"/>
                                    </a:lnTo>
                                    <a:lnTo>
                                      <a:pt x="10469" y="8605"/>
                                    </a:lnTo>
                                    <a:lnTo>
                                      <a:pt x="10496" y="8626"/>
                                    </a:lnTo>
                                    <a:lnTo>
                                      <a:pt x="10524" y="8648"/>
                                    </a:lnTo>
                                    <a:lnTo>
                                      <a:pt x="10550" y="8674"/>
                                    </a:lnTo>
                                    <a:lnTo>
                                      <a:pt x="10576" y="8703"/>
                                    </a:lnTo>
                                    <a:lnTo>
                                      <a:pt x="10602" y="8734"/>
                                    </a:lnTo>
                                    <a:lnTo>
                                      <a:pt x="10628" y="8767"/>
                                    </a:lnTo>
                                    <a:lnTo>
                                      <a:pt x="10652" y="8803"/>
                                    </a:lnTo>
                                    <a:lnTo>
                                      <a:pt x="10678" y="8842"/>
                                    </a:lnTo>
                                    <a:lnTo>
                                      <a:pt x="10704" y="8886"/>
                                    </a:lnTo>
                                    <a:lnTo>
                                      <a:pt x="10730" y="8931"/>
                                    </a:lnTo>
                                    <a:lnTo>
                                      <a:pt x="10756" y="8980"/>
                                    </a:lnTo>
                                    <a:lnTo>
                                      <a:pt x="10783" y="9033"/>
                                    </a:lnTo>
                                    <a:lnTo>
                                      <a:pt x="10809" y="8970"/>
                                    </a:lnTo>
                                    <a:lnTo>
                                      <a:pt x="10830" y="8906"/>
                                    </a:lnTo>
                                    <a:lnTo>
                                      <a:pt x="10845" y="8840"/>
                                    </a:lnTo>
                                    <a:lnTo>
                                      <a:pt x="10856" y="8774"/>
                                    </a:lnTo>
                                    <a:lnTo>
                                      <a:pt x="10861" y="8706"/>
                                    </a:lnTo>
                                    <a:lnTo>
                                      <a:pt x="10863" y="8640"/>
                                    </a:lnTo>
                                    <a:lnTo>
                                      <a:pt x="10859" y="8572"/>
                                    </a:lnTo>
                                    <a:lnTo>
                                      <a:pt x="10851" y="8502"/>
                                    </a:lnTo>
                                    <a:lnTo>
                                      <a:pt x="10840" y="8434"/>
                                    </a:lnTo>
                                    <a:lnTo>
                                      <a:pt x="10824" y="8366"/>
                                    </a:lnTo>
                                    <a:lnTo>
                                      <a:pt x="10806" y="8299"/>
                                    </a:lnTo>
                                    <a:lnTo>
                                      <a:pt x="10782" y="8233"/>
                                    </a:lnTo>
                                    <a:lnTo>
                                      <a:pt x="10756" y="8166"/>
                                    </a:lnTo>
                                    <a:lnTo>
                                      <a:pt x="10728" y="8100"/>
                                    </a:lnTo>
                                    <a:lnTo>
                                      <a:pt x="10696" y="8037"/>
                                    </a:lnTo>
                                    <a:lnTo>
                                      <a:pt x="10662" y="7974"/>
                                    </a:lnTo>
                                    <a:lnTo>
                                      <a:pt x="10625" y="7914"/>
                                    </a:lnTo>
                                    <a:lnTo>
                                      <a:pt x="10587" y="7854"/>
                                    </a:lnTo>
                                    <a:lnTo>
                                      <a:pt x="10546" y="7797"/>
                                    </a:lnTo>
                                    <a:lnTo>
                                      <a:pt x="10503" y="7742"/>
                                    </a:lnTo>
                                    <a:lnTo>
                                      <a:pt x="10458" y="7688"/>
                                    </a:lnTo>
                                    <a:lnTo>
                                      <a:pt x="10412" y="7639"/>
                                    </a:lnTo>
                                    <a:lnTo>
                                      <a:pt x="10367" y="7592"/>
                                    </a:lnTo>
                                    <a:lnTo>
                                      <a:pt x="10318" y="7547"/>
                                    </a:lnTo>
                                    <a:lnTo>
                                      <a:pt x="10270" y="7505"/>
                                    </a:lnTo>
                                    <a:lnTo>
                                      <a:pt x="10221" y="7468"/>
                                    </a:lnTo>
                                    <a:lnTo>
                                      <a:pt x="10171" y="7434"/>
                                    </a:lnTo>
                                    <a:lnTo>
                                      <a:pt x="10122" y="7403"/>
                                    </a:lnTo>
                                    <a:lnTo>
                                      <a:pt x="10072" y="7377"/>
                                    </a:lnTo>
                                    <a:lnTo>
                                      <a:pt x="10023" y="7354"/>
                                    </a:lnTo>
                                    <a:lnTo>
                                      <a:pt x="9973" y="7336"/>
                                    </a:lnTo>
                                    <a:lnTo>
                                      <a:pt x="9925" y="7322"/>
                                    </a:lnTo>
                                    <a:lnTo>
                                      <a:pt x="10014" y="7340"/>
                                    </a:lnTo>
                                    <a:lnTo>
                                      <a:pt x="10097" y="7357"/>
                                    </a:lnTo>
                                    <a:lnTo>
                                      <a:pt x="10176" y="7375"/>
                                    </a:lnTo>
                                    <a:lnTo>
                                      <a:pt x="10252" y="7394"/>
                                    </a:lnTo>
                                    <a:lnTo>
                                      <a:pt x="10321" y="7415"/>
                                    </a:lnTo>
                                    <a:lnTo>
                                      <a:pt x="10388" y="7436"/>
                                    </a:lnTo>
                                    <a:lnTo>
                                      <a:pt x="10451" y="7458"/>
                                    </a:lnTo>
                                    <a:lnTo>
                                      <a:pt x="10510" y="7482"/>
                                    </a:lnTo>
                                    <a:lnTo>
                                      <a:pt x="10566" y="7507"/>
                                    </a:lnTo>
                                    <a:lnTo>
                                      <a:pt x="10619" y="7531"/>
                                    </a:lnTo>
                                    <a:lnTo>
                                      <a:pt x="10668" y="7559"/>
                                    </a:lnTo>
                                    <a:lnTo>
                                      <a:pt x="10715" y="7587"/>
                                    </a:lnTo>
                                    <a:lnTo>
                                      <a:pt x="10760" y="7615"/>
                                    </a:lnTo>
                                    <a:lnTo>
                                      <a:pt x="10803" y="7646"/>
                                    </a:lnTo>
                                    <a:lnTo>
                                      <a:pt x="10844" y="7679"/>
                                    </a:lnTo>
                                    <a:lnTo>
                                      <a:pt x="10882" y="7712"/>
                                    </a:lnTo>
                                    <a:lnTo>
                                      <a:pt x="10919" y="7747"/>
                                    </a:lnTo>
                                    <a:lnTo>
                                      <a:pt x="10955" y="7782"/>
                                    </a:lnTo>
                                    <a:lnTo>
                                      <a:pt x="10990" y="7820"/>
                                    </a:lnTo>
                                    <a:lnTo>
                                      <a:pt x="11025" y="7859"/>
                                    </a:lnTo>
                                    <a:lnTo>
                                      <a:pt x="11057" y="7900"/>
                                    </a:lnTo>
                                    <a:lnTo>
                                      <a:pt x="11090" y="7942"/>
                                    </a:lnTo>
                                    <a:lnTo>
                                      <a:pt x="11122" y="7987"/>
                                    </a:lnTo>
                                    <a:lnTo>
                                      <a:pt x="11154" y="8032"/>
                                    </a:lnTo>
                                    <a:lnTo>
                                      <a:pt x="11220" y="8129"/>
                                    </a:lnTo>
                                    <a:lnTo>
                                      <a:pt x="11289" y="8233"/>
                                    </a:lnTo>
                                    <a:lnTo>
                                      <a:pt x="11361" y="8345"/>
                                    </a:lnTo>
                                    <a:lnTo>
                                      <a:pt x="11440" y="8465"/>
                                    </a:lnTo>
                                    <a:lnTo>
                                      <a:pt x="11497" y="8386"/>
                                    </a:lnTo>
                                    <a:lnTo>
                                      <a:pt x="11548" y="8307"/>
                                    </a:lnTo>
                                    <a:lnTo>
                                      <a:pt x="11594" y="8230"/>
                                    </a:lnTo>
                                    <a:lnTo>
                                      <a:pt x="11634" y="8153"/>
                                    </a:lnTo>
                                    <a:lnTo>
                                      <a:pt x="11670" y="8078"/>
                                    </a:lnTo>
                                    <a:lnTo>
                                      <a:pt x="11701" y="8004"/>
                                    </a:lnTo>
                                    <a:lnTo>
                                      <a:pt x="11727" y="7931"/>
                                    </a:lnTo>
                                    <a:lnTo>
                                      <a:pt x="11748" y="7859"/>
                                    </a:lnTo>
                                    <a:lnTo>
                                      <a:pt x="11766" y="7787"/>
                                    </a:lnTo>
                                    <a:lnTo>
                                      <a:pt x="11778" y="7718"/>
                                    </a:lnTo>
                                    <a:lnTo>
                                      <a:pt x="11785" y="7650"/>
                                    </a:lnTo>
                                    <a:lnTo>
                                      <a:pt x="11788" y="7583"/>
                                    </a:lnTo>
                                    <a:lnTo>
                                      <a:pt x="11788" y="7518"/>
                                    </a:lnTo>
                                    <a:lnTo>
                                      <a:pt x="11782" y="7452"/>
                                    </a:lnTo>
                                    <a:lnTo>
                                      <a:pt x="11773" y="7390"/>
                                    </a:lnTo>
                                    <a:lnTo>
                                      <a:pt x="11759" y="7328"/>
                                    </a:lnTo>
                                    <a:lnTo>
                                      <a:pt x="11742" y="7269"/>
                                    </a:lnTo>
                                    <a:lnTo>
                                      <a:pt x="11721" y="7210"/>
                                    </a:lnTo>
                                    <a:lnTo>
                                      <a:pt x="11696" y="7153"/>
                                    </a:lnTo>
                                    <a:lnTo>
                                      <a:pt x="11667" y="7098"/>
                                    </a:lnTo>
                                    <a:lnTo>
                                      <a:pt x="11634" y="7045"/>
                                    </a:lnTo>
                                    <a:lnTo>
                                      <a:pt x="11599" y="6993"/>
                                    </a:lnTo>
                                    <a:lnTo>
                                      <a:pt x="11559" y="6943"/>
                                    </a:lnTo>
                                    <a:lnTo>
                                      <a:pt x="11517" y="6894"/>
                                    </a:lnTo>
                                    <a:lnTo>
                                      <a:pt x="11471" y="6849"/>
                                    </a:lnTo>
                                    <a:lnTo>
                                      <a:pt x="11422" y="6804"/>
                                    </a:lnTo>
                                    <a:lnTo>
                                      <a:pt x="11370" y="6762"/>
                                    </a:lnTo>
                                    <a:lnTo>
                                      <a:pt x="11315" y="6721"/>
                                    </a:lnTo>
                                    <a:lnTo>
                                      <a:pt x="11257" y="6683"/>
                                    </a:lnTo>
                                    <a:lnTo>
                                      <a:pt x="11197" y="6646"/>
                                    </a:lnTo>
                                    <a:lnTo>
                                      <a:pt x="11132" y="6611"/>
                                    </a:lnTo>
                                    <a:lnTo>
                                      <a:pt x="11067" y="6579"/>
                                    </a:lnTo>
                                    <a:lnTo>
                                      <a:pt x="11179" y="6590"/>
                                    </a:lnTo>
                                    <a:lnTo>
                                      <a:pt x="11289" y="6609"/>
                                    </a:lnTo>
                                    <a:lnTo>
                                      <a:pt x="11394" y="6632"/>
                                    </a:lnTo>
                                    <a:lnTo>
                                      <a:pt x="11497" y="6661"/>
                                    </a:lnTo>
                                    <a:lnTo>
                                      <a:pt x="11595" y="6695"/>
                                    </a:lnTo>
                                    <a:lnTo>
                                      <a:pt x="11690" y="6734"/>
                                    </a:lnTo>
                                    <a:lnTo>
                                      <a:pt x="11780" y="6777"/>
                                    </a:lnTo>
                                    <a:lnTo>
                                      <a:pt x="11868" y="6825"/>
                                    </a:lnTo>
                                    <a:lnTo>
                                      <a:pt x="11951" y="6877"/>
                                    </a:lnTo>
                                    <a:lnTo>
                                      <a:pt x="12031" y="6933"/>
                                    </a:lnTo>
                                    <a:lnTo>
                                      <a:pt x="12108" y="6991"/>
                                    </a:lnTo>
                                    <a:lnTo>
                                      <a:pt x="12181" y="7053"/>
                                    </a:lnTo>
                                    <a:lnTo>
                                      <a:pt x="12250" y="7116"/>
                                    </a:lnTo>
                                    <a:lnTo>
                                      <a:pt x="12316" y="7183"/>
                                    </a:lnTo>
                                    <a:lnTo>
                                      <a:pt x="12379" y="7251"/>
                                    </a:lnTo>
                                    <a:lnTo>
                                      <a:pt x="12438" y="7321"/>
                                    </a:lnTo>
                                    <a:lnTo>
                                      <a:pt x="12494" y="7392"/>
                                    </a:lnTo>
                                    <a:lnTo>
                                      <a:pt x="12547" y="7463"/>
                                    </a:lnTo>
                                    <a:lnTo>
                                      <a:pt x="12597" y="7536"/>
                                    </a:lnTo>
                                    <a:lnTo>
                                      <a:pt x="12642" y="7609"/>
                                    </a:lnTo>
                                    <a:lnTo>
                                      <a:pt x="12686" y="7682"/>
                                    </a:lnTo>
                                    <a:lnTo>
                                      <a:pt x="12725" y="7755"/>
                                    </a:lnTo>
                                    <a:lnTo>
                                      <a:pt x="12762" y="7827"/>
                                    </a:lnTo>
                                    <a:lnTo>
                                      <a:pt x="12796" y="7897"/>
                                    </a:lnTo>
                                    <a:lnTo>
                                      <a:pt x="12827" y="7967"/>
                                    </a:lnTo>
                                    <a:lnTo>
                                      <a:pt x="12854" y="8035"/>
                                    </a:lnTo>
                                    <a:lnTo>
                                      <a:pt x="12879" y="8102"/>
                                    </a:lnTo>
                                    <a:lnTo>
                                      <a:pt x="12900" y="8165"/>
                                    </a:lnTo>
                                    <a:lnTo>
                                      <a:pt x="12918" y="8225"/>
                                    </a:lnTo>
                                    <a:lnTo>
                                      <a:pt x="12934" y="8283"/>
                                    </a:lnTo>
                                    <a:lnTo>
                                      <a:pt x="12947" y="8338"/>
                                    </a:lnTo>
                                    <a:lnTo>
                                      <a:pt x="12957" y="8390"/>
                                    </a:lnTo>
                                    <a:lnTo>
                                      <a:pt x="12957" y="8387"/>
                                    </a:lnTo>
                                    <a:lnTo>
                                      <a:pt x="12954" y="8375"/>
                                    </a:lnTo>
                                    <a:lnTo>
                                      <a:pt x="12952" y="8350"/>
                                    </a:lnTo>
                                    <a:lnTo>
                                      <a:pt x="12947" y="8314"/>
                                    </a:lnTo>
                                    <a:lnTo>
                                      <a:pt x="12943" y="8267"/>
                                    </a:lnTo>
                                    <a:lnTo>
                                      <a:pt x="12938" y="8210"/>
                                    </a:lnTo>
                                    <a:lnTo>
                                      <a:pt x="12933" y="8145"/>
                                    </a:lnTo>
                                    <a:lnTo>
                                      <a:pt x="12928" y="8069"/>
                                    </a:lnTo>
                                    <a:lnTo>
                                      <a:pt x="12923" y="7987"/>
                                    </a:lnTo>
                                    <a:lnTo>
                                      <a:pt x="12918" y="7895"/>
                                    </a:lnTo>
                                    <a:lnTo>
                                      <a:pt x="12915" y="7795"/>
                                    </a:lnTo>
                                    <a:lnTo>
                                      <a:pt x="12912" y="7688"/>
                                    </a:lnTo>
                                    <a:lnTo>
                                      <a:pt x="12910" y="7576"/>
                                    </a:lnTo>
                                    <a:lnTo>
                                      <a:pt x="12910" y="7456"/>
                                    </a:lnTo>
                                    <a:lnTo>
                                      <a:pt x="12911" y="7331"/>
                                    </a:lnTo>
                                    <a:lnTo>
                                      <a:pt x="12915" y="72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6" name="Group 3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40" y="11776"/>
                                <a:ext cx="724" cy="777"/>
                                <a:chOff x="9540" y="11776"/>
                                <a:chExt cx="724" cy="777"/>
                              </a:xfrm>
                            </wpg:grpSpPr>
                            <wps:wsp>
                              <wps:cNvPr id="97" name="Freeform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69" y="11976"/>
                                  <a:ext cx="122" cy="91"/>
                                </a:xfrm>
                                <a:custGeom>
                                  <a:avLst/>
                                  <a:gdLst>
                                    <a:gd name="T0" fmla="*/ 53 w 515"/>
                                    <a:gd name="T1" fmla="*/ 70 h 387"/>
                                    <a:gd name="T2" fmla="*/ 21 w 515"/>
                                    <a:gd name="T3" fmla="*/ 110 h 387"/>
                                    <a:gd name="T4" fmla="*/ 3 w 515"/>
                                    <a:gd name="T5" fmla="*/ 148 h 387"/>
                                    <a:gd name="T6" fmla="*/ 0 w 515"/>
                                    <a:gd name="T7" fmla="*/ 184 h 387"/>
                                    <a:gd name="T8" fmla="*/ 7 w 515"/>
                                    <a:gd name="T9" fmla="*/ 219 h 387"/>
                                    <a:gd name="T10" fmla="*/ 23 w 515"/>
                                    <a:gd name="T11" fmla="*/ 251 h 387"/>
                                    <a:gd name="T12" fmla="*/ 48 w 515"/>
                                    <a:gd name="T13" fmla="*/ 281 h 387"/>
                                    <a:gd name="T14" fmla="*/ 78 w 515"/>
                                    <a:gd name="T15" fmla="*/ 307 h 387"/>
                                    <a:gd name="T16" fmla="*/ 112 w 515"/>
                                    <a:gd name="T17" fmla="*/ 330 h 387"/>
                                    <a:gd name="T18" fmla="*/ 149 w 515"/>
                                    <a:gd name="T19" fmla="*/ 350 h 387"/>
                                    <a:gd name="T20" fmla="*/ 188 w 515"/>
                                    <a:gd name="T21" fmla="*/ 366 h 387"/>
                                    <a:gd name="T22" fmla="*/ 225 w 515"/>
                                    <a:gd name="T23" fmla="*/ 377 h 387"/>
                                    <a:gd name="T24" fmla="*/ 258 w 515"/>
                                    <a:gd name="T25" fmla="*/ 385 h 387"/>
                                    <a:gd name="T26" fmla="*/ 289 w 515"/>
                                    <a:gd name="T27" fmla="*/ 387 h 387"/>
                                    <a:gd name="T28" fmla="*/ 314 w 515"/>
                                    <a:gd name="T29" fmla="*/ 385 h 387"/>
                                    <a:gd name="T30" fmla="*/ 330 w 515"/>
                                    <a:gd name="T31" fmla="*/ 376 h 387"/>
                                    <a:gd name="T32" fmla="*/ 339 w 515"/>
                                    <a:gd name="T33" fmla="*/ 362 h 387"/>
                                    <a:gd name="T34" fmla="*/ 350 w 515"/>
                                    <a:gd name="T35" fmla="*/ 347 h 387"/>
                                    <a:gd name="T36" fmla="*/ 372 w 515"/>
                                    <a:gd name="T37" fmla="*/ 326 h 387"/>
                                    <a:gd name="T38" fmla="*/ 429 w 515"/>
                                    <a:gd name="T39" fmla="*/ 281 h 387"/>
                                    <a:gd name="T40" fmla="*/ 482 w 515"/>
                                    <a:gd name="T41" fmla="*/ 231 h 387"/>
                                    <a:gd name="T42" fmla="*/ 502 w 515"/>
                                    <a:gd name="T43" fmla="*/ 203 h 387"/>
                                    <a:gd name="T44" fmla="*/ 511 w 515"/>
                                    <a:gd name="T45" fmla="*/ 184 h 387"/>
                                    <a:gd name="T46" fmla="*/ 515 w 515"/>
                                    <a:gd name="T47" fmla="*/ 163 h 387"/>
                                    <a:gd name="T48" fmla="*/ 514 w 515"/>
                                    <a:gd name="T49" fmla="*/ 142 h 387"/>
                                    <a:gd name="T50" fmla="*/ 508 w 515"/>
                                    <a:gd name="T51" fmla="*/ 120 h 387"/>
                                    <a:gd name="T52" fmla="*/ 494 w 515"/>
                                    <a:gd name="T53" fmla="*/ 95 h 387"/>
                                    <a:gd name="T54" fmla="*/ 473 w 515"/>
                                    <a:gd name="T55" fmla="*/ 72 h 387"/>
                                    <a:gd name="T56" fmla="*/ 450 w 515"/>
                                    <a:gd name="T57" fmla="*/ 51 h 387"/>
                                    <a:gd name="T58" fmla="*/ 424 w 515"/>
                                    <a:gd name="T59" fmla="*/ 33 h 387"/>
                                    <a:gd name="T60" fmla="*/ 397 w 515"/>
                                    <a:gd name="T61" fmla="*/ 21 h 387"/>
                                    <a:gd name="T62" fmla="*/ 368 w 515"/>
                                    <a:gd name="T63" fmla="*/ 11 h 387"/>
                                    <a:gd name="T64" fmla="*/ 337 w 515"/>
                                    <a:gd name="T65" fmla="*/ 5 h 387"/>
                                    <a:gd name="T66" fmla="*/ 293 w 515"/>
                                    <a:gd name="T67" fmla="*/ 0 h 387"/>
                                    <a:gd name="T68" fmla="*/ 232 w 515"/>
                                    <a:gd name="T69" fmla="*/ 2 h 387"/>
                                    <a:gd name="T70" fmla="*/ 177 w 515"/>
                                    <a:gd name="T71" fmla="*/ 11 h 387"/>
                                    <a:gd name="T72" fmla="*/ 127 w 515"/>
                                    <a:gd name="T73" fmla="*/ 26 h 387"/>
                                    <a:gd name="T74" fmla="*/ 89 w 515"/>
                                    <a:gd name="T75" fmla="*/ 42 h 3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15" h="387">
                                      <a:moveTo>
                                        <a:pt x="74" y="51"/>
                                      </a:moveTo>
                                      <a:lnTo>
                                        <a:pt x="53" y="70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11" y="129"/>
                                      </a:lnTo>
                                      <a:lnTo>
                                        <a:pt x="3" y="148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7" y="219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23" y="251"/>
                                      </a:lnTo>
                                      <a:lnTo>
                                        <a:pt x="34" y="266"/>
                                      </a:lnTo>
                                      <a:lnTo>
                                        <a:pt x="48" y="281"/>
                                      </a:lnTo>
                                      <a:lnTo>
                                        <a:pt x="62" y="294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112" y="330"/>
                                      </a:lnTo>
                                      <a:lnTo>
                                        <a:pt x="131" y="341"/>
                                      </a:lnTo>
                                      <a:lnTo>
                                        <a:pt x="149" y="350"/>
                                      </a:lnTo>
                                      <a:lnTo>
                                        <a:pt x="168" y="359"/>
                                      </a:lnTo>
                                      <a:lnTo>
                                        <a:pt x="188" y="366"/>
                                      </a:lnTo>
                                      <a:lnTo>
                                        <a:pt x="206" y="372"/>
                                      </a:lnTo>
                                      <a:lnTo>
                                        <a:pt x="225" y="377"/>
                                      </a:lnTo>
                                      <a:lnTo>
                                        <a:pt x="242" y="382"/>
                                      </a:lnTo>
                                      <a:lnTo>
                                        <a:pt x="258" y="385"/>
                                      </a:lnTo>
                                      <a:lnTo>
                                        <a:pt x="274" y="387"/>
                                      </a:lnTo>
                                      <a:lnTo>
                                        <a:pt x="289" y="387"/>
                                      </a:lnTo>
                                      <a:lnTo>
                                        <a:pt x="301" y="386"/>
                                      </a:lnTo>
                                      <a:lnTo>
                                        <a:pt x="314" y="385"/>
                                      </a:lnTo>
                                      <a:lnTo>
                                        <a:pt x="323" y="381"/>
                                      </a:lnTo>
                                      <a:lnTo>
                                        <a:pt x="330" y="376"/>
                                      </a:lnTo>
                                      <a:lnTo>
                                        <a:pt x="335" y="370"/>
                                      </a:lnTo>
                                      <a:lnTo>
                                        <a:pt x="339" y="362"/>
                                      </a:lnTo>
                                      <a:lnTo>
                                        <a:pt x="344" y="355"/>
                                      </a:lnTo>
                                      <a:lnTo>
                                        <a:pt x="350" y="347"/>
                                      </a:lnTo>
                                      <a:lnTo>
                                        <a:pt x="357" y="341"/>
                                      </a:lnTo>
                                      <a:lnTo>
                                        <a:pt x="372" y="326"/>
                                      </a:lnTo>
                                      <a:lnTo>
                                        <a:pt x="389" y="312"/>
                                      </a:lnTo>
                                      <a:lnTo>
                                        <a:pt x="429" y="281"/>
                                      </a:lnTo>
                                      <a:lnTo>
                                        <a:pt x="466" y="249"/>
                                      </a:lnTo>
                                      <a:lnTo>
                                        <a:pt x="482" y="231"/>
                                      </a:lnTo>
                                      <a:lnTo>
                                        <a:pt x="497" y="213"/>
                                      </a:lnTo>
                                      <a:lnTo>
                                        <a:pt x="502" y="203"/>
                                      </a:lnTo>
                                      <a:lnTo>
                                        <a:pt x="507" y="194"/>
                                      </a:lnTo>
                                      <a:lnTo>
                                        <a:pt x="511" y="184"/>
                                      </a:lnTo>
                                      <a:lnTo>
                                        <a:pt x="514" y="174"/>
                                      </a:lnTo>
                                      <a:lnTo>
                                        <a:pt x="515" y="163"/>
                                      </a:lnTo>
                                      <a:lnTo>
                                        <a:pt x="515" y="153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2" y="131"/>
                                      </a:lnTo>
                                      <a:lnTo>
                                        <a:pt x="508" y="120"/>
                                      </a:lnTo>
                                      <a:lnTo>
                                        <a:pt x="502" y="108"/>
                                      </a:lnTo>
                                      <a:lnTo>
                                        <a:pt x="494" y="95"/>
                                      </a:lnTo>
                                      <a:lnTo>
                                        <a:pt x="485" y="83"/>
                                      </a:lnTo>
                                      <a:lnTo>
                                        <a:pt x="473" y="72"/>
                                      </a:lnTo>
                                      <a:lnTo>
                                        <a:pt x="462" y="61"/>
                                      </a:lnTo>
                                      <a:lnTo>
                                        <a:pt x="450" y="51"/>
                                      </a:lnTo>
                                      <a:lnTo>
                                        <a:pt x="438" y="42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0" y="26"/>
                                      </a:lnTo>
                                      <a:lnTo>
                                        <a:pt x="397" y="21"/>
                                      </a:lnTo>
                                      <a:lnTo>
                                        <a:pt x="382" y="15"/>
                                      </a:lnTo>
                                      <a:lnTo>
                                        <a:pt x="368" y="11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3" y="2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32" y="2"/>
                                      </a:lnTo>
                                      <a:lnTo>
                                        <a:pt x="204" y="6"/>
                                      </a:lnTo>
                                      <a:lnTo>
                                        <a:pt x="177" y="11"/>
                                      </a:lnTo>
                                      <a:lnTo>
                                        <a:pt x="151" y="18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07" y="33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74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0" y="11790"/>
                                  <a:ext cx="47" cy="127"/>
                                </a:xfrm>
                                <a:custGeom>
                                  <a:avLst/>
                                  <a:gdLst>
                                    <a:gd name="T0" fmla="*/ 56 w 199"/>
                                    <a:gd name="T1" fmla="*/ 1 h 535"/>
                                    <a:gd name="T2" fmla="*/ 66 w 199"/>
                                    <a:gd name="T3" fmla="*/ 3 h 535"/>
                                    <a:gd name="T4" fmla="*/ 79 w 199"/>
                                    <a:gd name="T5" fmla="*/ 12 h 535"/>
                                    <a:gd name="T6" fmla="*/ 99 w 199"/>
                                    <a:gd name="T7" fmla="*/ 32 h 535"/>
                                    <a:gd name="T8" fmla="*/ 118 w 199"/>
                                    <a:gd name="T9" fmla="*/ 62 h 535"/>
                                    <a:gd name="T10" fmla="*/ 136 w 199"/>
                                    <a:gd name="T11" fmla="*/ 97 h 535"/>
                                    <a:gd name="T12" fmla="*/ 154 w 199"/>
                                    <a:gd name="T13" fmla="*/ 141 h 535"/>
                                    <a:gd name="T14" fmla="*/ 168 w 199"/>
                                    <a:gd name="T15" fmla="*/ 188 h 535"/>
                                    <a:gd name="T16" fmla="*/ 182 w 199"/>
                                    <a:gd name="T17" fmla="*/ 241 h 535"/>
                                    <a:gd name="T18" fmla="*/ 192 w 199"/>
                                    <a:gd name="T19" fmla="*/ 295 h 535"/>
                                    <a:gd name="T20" fmla="*/ 198 w 199"/>
                                    <a:gd name="T21" fmla="*/ 347 h 535"/>
                                    <a:gd name="T22" fmla="*/ 199 w 199"/>
                                    <a:gd name="T23" fmla="*/ 396 h 535"/>
                                    <a:gd name="T24" fmla="*/ 198 w 199"/>
                                    <a:gd name="T25" fmla="*/ 438 h 535"/>
                                    <a:gd name="T26" fmla="*/ 193 w 199"/>
                                    <a:gd name="T27" fmla="*/ 475 h 535"/>
                                    <a:gd name="T28" fmla="*/ 184 w 199"/>
                                    <a:gd name="T29" fmla="*/ 503 h 535"/>
                                    <a:gd name="T30" fmla="*/ 172 w 199"/>
                                    <a:gd name="T31" fmla="*/ 523 h 535"/>
                                    <a:gd name="T32" fmla="*/ 161 w 199"/>
                                    <a:gd name="T33" fmla="*/ 533 h 535"/>
                                    <a:gd name="T34" fmla="*/ 154 w 199"/>
                                    <a:gd name="T35" fmla="*/ 535 h 535"/>
                                    <a:gd name="T36" fmla="*/ 144 w 199"/>
                                    <a:gd name="T37" fmla="*/ 535 h 535"/>
                                    <a:gd name="T38" fmla="*/ 135 w 199"/>
                                    <a:gd name="T39" fmla="*/ 533 h 535"/>
                                    <a:gd name="T40" fmla="*/ 120 w 199"/>
                                    <a:gd name="T41" fmla="*/ 523 h 535"/>
                                    <a:gd name="T42" fmla="*/ 102 w 199"/>
                                    <a:gd name="T43" fmla="*/ 503 h 535"/>
                                    <a:gd name="T44" fmla="*/ 82 w 199"/>
                                    <a:gd name="T45" fmla="*/ 475 h 535"/>
                                    <a:gd name="T46" fmla="*/ 63 w 199"/>
                                    <a:gd name="T47" fmla="*/ 438 h 535"/>
                                    <a:gd name="T48" fmla="*/ 47 w 199"/>
                                    <a:gd name="T49" fmla="*/ 396 h 535"/>
                                    <a:gd name="T50" fmla="*/ 31 w 199"/>
                                    <a:gd name="T51" fmla="*/ 347 h 535"/>
                                    <a:gd name="T52" fmla="*/ 19 w 199"/>
                                    <a:gd name="T53" fmla="*/ 295 h 535"/>
                                    <a:gd name="T54" fmla="*/ 9 w 199"/>
                                    <a:gd name="T55" fmla="*/ 241 h 535"/>
                                    <a:gd name="T56" fmla="*/ 3 w 199"/>
                                    <a:gd name="T57" fmla="*/ 188 h 535"/>
                                    <a:gd name="T58" fmla="*/ 0 w 199"/>
                                    <a:gd name="T59" fmla="*/ 141 h 535"/>
                                    <a:gd name="T60" fmla="*/ 3 w 199"/>
                                    <a:gd name="T61" fmla="*/ 97 h 535"/>
                                    <a:gd name="T62" fmla="*/ 8 w 199"/>
                                    <a:gd name="T63" fmla="*/ 62 h 535"/>
                                    <a:gd name="T64" fmla="*/ 16 w 199"/>
                                    <a:gd name="T65" fmla="*/ 32 h 535"/>
                                    <a:gd name="T66" fmla="*/ 29 w 199"/>
                                    <a:gd name="T67" fmla="*/ 12 h 535"/>
                                    <a:gd name="T68" fmla="*/ 39 w 199"/>
                                    <a:gd name="T69" fmla="*/ 3 h 535"/>
                                    <a:gd name="T70" fmla="*/ 47 w 199"/>
                                    <a:gd name="T71" fmla="*/ 1 h 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99" h="535">
                                      <a:moveTo>
                                        <a:pt x="52" y="0"/>
                                      </a:moveTo>
                                      <a:lnTo>
                                        <a:pt x="56" y="1"/>
                                      </a:lnTo>
                                      <a:lnTo>
                                        <a:pt x="61" y="1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9" y="46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45" y="118"/>
                                      </a:lnTo>
                                      <a:lnTo>
                                        <a:pt x="154" y="141"/>
                                      </a:lnTo>
                                      <a:lnTo>
                                        <a:pt x="161" y="163"/>
                                      </a:lnTo>
                                      <a:lnTo>
                                        <a:pt x="168" y="188"/>
                                      </a:lnTo>
                                      <a:lnTo>
                                        <a:pt x="176" y="214"/>
                                      </a:lnTo>
                                      <a:lnTo>
                                        <a:pt x="182" y="241"/>
                                      </a:lnTo>
                                      <a:lnTo>
                                        <a:pt x="187" y="268"/>
                                      </a:lnTo>
                                      <a:lnTo>
                                        <a:pt x="192" y="295"/>
                                      </a:lnTo>
                                      <a:lnTo>
                                        <a:pt x="196" y="321"/>
                                      </a:lnTo>
                                      <a:lnTo>
                                        <a:pt x="198" y="347"/>
                                      </a:lnTo>
                                      <a:lnTo>
                                        <a:pt x="199" y="372"/>
                                      </a:lnTo>
                                      <a:lnTo>
                                        <a:pt x="199" y="396"/>
                                      </a:lnTo>
                                      <a:lnTo>
                                        <a:pt x="199" y="418"/>
                                      </a:lnTo>
                                      <a:lnTo>
                                        <a:pt x="198" y="438"/>
                                      </a:lnTo>
                                      <a:lnTo>
                                        <a:pt x="196" y="457"/>
                                      </a:lnTo>
                                      <a:lnTo>
                                        <a:pt x="193" y="475"/>
                                      </a:lnTo>
                                      <a:lnTo>
                                        <a:pt x="189" y="490"/>
                                      </a:lnTo>
                                      <a:lnTo>
                                        <a:pt x="184" y="503"/>
                                      </a:lnTo>
                                      <a:lnTo>
                                        <a:pt x="178" y="514"/>
                                      </a:lnTo>
                                      <a:lnTo>
                                        <a:pt x="172" y="523"/>
                                      </a:lnTo>
                                      <a:lnTo>
                                        <a:pt x="165" y="530"/>
                                      </a:lnTo>
                                      <a:lnTo>
                                        <a:pt x="161" y="533"/>
                                      </a:lnTo>
                                      <a:lnTo>
                                        <a:pt x="157" y="534"/>
                                      </a:lnTo>
                                      <a:lnTo>
                                        <a:pt x="154" y="535"/>
                                      </a:lnTo>
                                      <a:lnTo>
                                        <a:pt x="149" y="535"/>
                                      </a:lnTo>
                                      <a:lnTo>
                                        <a:pt x="144" y="535"/>
                                      </a:lnTo>
                                      <a:lnTo>
                                        <a:pt x="140" y="534"/>
                                      </a:lnTo>
                                      <a:lnTo>
                                        <a:pt x="135" y="533"/>
                                      </a:lnTo>
                                      <a:lnTo>
                                        <a:pt x="130" y="530"/>
                                      </a:lnTo>
                                      <a:lnTo>
                                        <a:pt x="120" y="523"/>
                                      </a:lnTo>
                                      <a:lnTo>
                                        <a:pt x="111" y="514"/>
                                      </a:lnTo>
                                      <a:lnTo>
                                        <a:pt x="102" y="503"/>
                                      </a:lnTo>
                                      <a:lnTo>
                                        <a:pt x="92" y="490"/>
                                      </a:lnTo>
                                      <a:lnTo>
                                        <a:pt x="82" y="475"/>
                                      </a:lnTo>
                                      <a:lnTo>
                                        <a:pt x="73" y="457"/>
                                      </a:lnTo>
                                      <a:lnTo>
                                        <a:pt x="63" y="438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47" y="396"/>
                                      </a:lnTo>
                                      <a:lnTo>
                                        <a:pt x="39" y="372"/>
                                      </a:lnTo>
                                      <a:lnTo>
                                        <a:pt x="31" y="347"/>
                                      </a:lnTo>
                                      <a:lnTo>
                                        <a:pt x="25" y="321"/>
                                      </a:lnTo>
                                      <a:lnTo>
                                        <a:pt x="19" y="295"/>
                                      </a:lnTo>
                                      <a:lnTo>
                                        <a:pt x="14" y="268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3" y="188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" y="118"/>
                                      </a:lnTo>
                                      <a:lnTo>
                                        <a:pt x="3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9" y="3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75" y="11776"/>
                                  <a:ext cx="43" cy="139"/>
                                </a:xfrm>
                                <a:custGeom>
                                  <a:avLst/>
                                  <a:gdLst>
                                    <a:gd name="T0" fmla="*/ 131 w 181"/>
                                    <a:gd name="T1" fmla="*/ 0 h 587"/>
                                    <a:gd name="T2" fmla="*/ 140 w 181"/>
                                    <a:gd name="T3" fmla="*/ 2 h 587"/>
                                    <a:gd name="T4" fmla="*/ 150 w 181"/>
                                    <a:gd name="T5" fmla="*/ 8 h 587"/>
                                    <a:gd name="T6" fmla="*/ 162 w 181"/>
                                    <a:gd name="T7" fmla="*/ 25 h 587"/>
                                    <a:gd name="T8" fmla="*/ 172 w 181"/>
                                    <a:gd name="T9" fmla="*/ 54 h 587"/>
                                    <a:gd name="T10" fmla="*/ 178 w 181"/>
                                    <a:gd name="T11" fmla="*/ 89 h 587"/>
                                    <a:gd name="T12" fmla="*/ 181 w 181"/>
                                    <a:gd name="T13" fmla="*/ 134 h 587"/>
                                    <a:gd name="T14" fmla="*/ 181 w 181"/>
                                    <a:gd name="T15" fmla="*/ 185 h 587"/>
                                    <a:gd name="T16" fmla="*/ 177 w 181"/>
                                    <a:gd name="T17" fmla="*/ 240 h 587"/>
                                    <a:gd name="T18" fmla="*/ 169 w 181"/>
                                    <a:gd name="T19" fmla="*/ 300 h 587"/>
                                    <a:gd name="T20" fmla="*/ 158 w 181"/>
                                    <a:gd name="T21" fmla="*/ 358 h 587"/>
                                    <a:gd name="T22" fmla="*/ 146 w 181"/>
                                    <a:gd name="T23" fmla="*/ 412 h 587"/>
                                    <a:gd name="T24" fmla="*/ 131 w 181"/>
                                    <a:gd name="T25" fmla="*/ 462 h 587"/>
                                    <a:gd name="T26" fmla="*/ 115 w 181"/>
                                    <a:gd name="T27" fmla="*/ 504 h 587"/>
                                    <a:gd name="T28" fmla="*/ 98 w 181"/>
                                    <a:gd name="T29" fmla="*/ 540 h 587"/>
                                    <a:gd name="T30" fmla="*/ 80 w 181"/>
                                    <a:gd name="T31" fmla="*/ 566 h 587"/>
                                    <a:gd name="T32" fmla="*/ 63 w 181"/>
                                    <a:gd name="T33" fmla="*/ 582 h 587"/>
                                    <a:gd name="T34" fmla="*/ 51 w 181"/>
                                    <a:gd name="T35" fmla="*/ 587 h 587"/>
                                    <a:gd name="T36" fmla="*/ 42 w 181"/>
                                    <a:gd name="T37" fmla="*/ 585 h 587"/>
                                    <a:gd name="T38" fmla="*/ 31 w 181"/>
                                    <a:gd name="T39" fmla="*/ 579 h 587"/>
                                    <a:gd name="T40" fmla="*/ 20 w 181"/>
                                    <a:gd name="T41" fmla="*/ 562 h 587"/>
                                    <a:gd name="T42" fmla="*/ 10 w 181"/>
                                    <a:gd name="T43" fmla="*/ 535 h 587"/>
                                    <a:gd name="T44" fmla="*/ 4 w 181"/>
                                    <a:gd name="T45" fmla="*/ 498 h 587"/>
                                    <a:gd name="T46" fmla="*/ 0 w 181"/>
                                    <a:gd name="T47" fmla="*/ 454 h 587"/>
                                    <a:gd name="T48" fmla="*/ 1 w 181"/>
                                    <a:gd name="T49" fmla="*/ 404 h 587"/>
                                    <a:gd name="T50" fmla="*/ 5 w 181"/>
                                    <a:gd name="T51" fmla="*/ 347 h 587"/>
                                    <a:gd name="T52" fmla="*/ 12 w 181"/>
                                    <a:gd name="T53" fmla="*/ 287 h 587"/>
                                    <a:gd name="T54" fmla="*/ 22 w 181"/>
                                    <a:gd name="T55" fmla="*/ 229 h 587"/>
                                    <a:gd name="T56" fmla="*/ 35 w 181"/>
                                    <a:gd name="T57" fmla="*/ 176 h 587"/>
                                    <a:gd name="T58" fmla="*/ 49 w 181"/>
                                    <a:gd name="T59" fmla="*/ 127 h 587"/>
                                    <a:gd name="T60" fmla="*/ 65 w 181"/>
                                    <a:gd name="T61" fmla="*/ 83 h 587"/>
                                    <a:gd name="T62" fmla="*/ 83 w 181"/>
                                    <a:gd name="T63" fmla="*/ 49 h 587"/>
                                    <a:gd name="T64" fmla="*/ 100 w 181"/>
                                    <a:gd name="T65" fmla="*/ 21 h 587"/>
                                    <a:gd name="T66" fmla="*/ 119 w 181"/>
                                    <a:gd name="T67" fmla="*/ 5 h 5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81" h="587">
                                      <a:moveTo>
                                        <a:pt x="127" y="2"/>
                                      </a:moveTo>
                                      <a:lnTo>
                                        <a:pt x="131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43" y="3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172" y="54"/>
                                      </a:lnTo>
                                      <a:lnTo>
                                        <a:pt x="174" y="71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181" y="159"/>
                                      </a:lnTo>
                                      <a:lnTo>
                                        <a:pt x="181" y="18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77" y="240"/>
                                      </a:lnTo>
                                      <a:lnTo>
                                        <a:pt x="173" y="270"/>
                                      </a:lnTo>
                                      <a:lnTo>
                                        <a:pt x="169" y="300"/>
                                      </a:lnTo>
                                      <a:lnTo>
                                        <a:pt x="164" y="329"/>
                                      </a:lnTo>
                                      <a:lnTo>
                                        <a:pt x="158" y="358"/>
                                      </a:lnTo>
                                      <a:lnTo>
                                        <a:pt x="152" y="385"/>
                                      </a:lnTo>
                                      <a:lnTo>
                                        <a:pt x="146" y="412"/>
                                      </a:lnTo>
                                      <a:lnTo>
                                        <a:pt x="138" y="437"/>
                                      </a:lnTo>
                                      <a:lnTo>
                                        <a:pt x="131" y="462"/>
                                      </a:lnTo>
                                      <a:lnTo>
                                        <a:pt x="124" y="483"/>
                                      </a:lnTo>
                                      <a:lnTo>
                                        <a:pt x="115" y="504"/>
                                      </a:lnTo>
                                      <a:lnTo>
                                        <a:pt x="106" y="522"/>
                                      </a:lnTo>
                                      <a:lnTo>
                                        <a:pt x="98" y="540"/>
                                      </a:lnTo>
                                      <a:lnTo>
                                        <a:pt x="89" y="553"/>
                                      </a:lnTo>
                                      <a:lnTo>
                                        <a:pt x="80" y="566"/>
                                      </a:lnTo>
                                      <a:lnTo>
                                        <a:pt x="72" y="576"/>
                                      </a:lnTo>
                                      <a:lnTo>
                                        <a:pt x="63" y="582"/>
                                      </a:lnTo>
                                      <a:lnTo>
                                        <a:pt x="54" y="585"/>
                                      </a:lnTo>
                                      <a:lnTo>
                                        <a:pt x="51" y="587"/>
                                      </a:lnTo>
                                      <a:lnTo>
                                        <a:pt x="46" y="587"/>
                                      </a:lnTo>
                                      <a:lnTo>
                                        <a:pt x="42" y="585"/>
                                      </a:lnTo>
                                      <a:lnTo>
                                        <a:pt x="38" y="584"/>
                                      </a:lnTo>
                                      <a:lnTo>
                                        <a:pt x="31" y="579"/>
                                      </a:lnTo>
                                      <a:lnTo>
                                        <a:pt x="25" y="572"/>
                                      </a:lnTo>
                                      <a:lnTo>
                                        <a:pt x="20" y="562"/>
                                      </a:lnTo>
                                      <a:lnTo>
                                        <a:pt x="15" y="550"/>
                                      </a:lnTo>
                                      <a:lnTo>
                                        <a:pt x="10" y="535"/>
                                      </a:lnTo>
                                      <a:lnTo>
                                        <a:pt x="6" y="517"/>
                                      </a:lnTo>
                                      <a:lnTo>
                                        <a:pt x="4" y="498"/>
                                      </a:lnTo>
                                      <a:lnTo>
                                        <a:pt x="1" y="477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" y="404"/>
                                      </a:lnTo>
                                      <a:lnTo>
                                        <a:pt x="2" y="376"/>
                                      </a:lnTo>
                                      <a:lnTo>
                                        <a:pt x="5" y="347"/>
                                      </a:lnTo>
                                      <a:lnTo>
                                        <a:pt x="7" y="317"/>
                                      </a:lnTo>
                                      <a:lnTo>
                                        <a:pt x="12" y="287"/>
                                      </a:lnTo>
                                      <a:lnTo>
                                        <a:pt x="17" y="258"/>
                                      </a:lnTo>
                                      <a:lnTo>
                                        <a:pt x="22" y="229"/>
                                      </a:lnTo>
                                      <a:lnTo>
                                        <a:pt x="28" y="202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42" y="150"/>
                                      </a:lnTo>
                                      <a:lnTo>
                                        <a:pt x="49" y="127"/>
                                      </a:lnTo>
                                      <a:lnTo>
                                        <a:pt x="58" y="104"/>
                                      </a:lnTo>
                                      <a:lnTo>
                                        <a:pt x="65" y="83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83" y="49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100" y="21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2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" name="Group 3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2" y="12119"/>
                                  <a:ext cx="462" cy="434"/>
                                  <a:chOff x="8834" y="3389"/>
                                  <a:chExt cx="390" cy="366"/>
                                </a:xfrm>
                              </wpg:grpSpPr>
                              <wps:wsp>
                                <wps:cNvPr id="101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34" y="3389"/>
                                    <a:ext cx="390" cy="366"/>
                                  </a:xfrm>
                                  <a:custGeom>
                                    <a:avLst/>
                                    <a:gdLst>
                                      <a:gd name="T0" fmla="*/ 1951 w 1951"/>
                                      <a:gd name="T1" fmla="*/ 55 h 1831"/>
                                      <a:gd name="T2" fmla="*/ 1948 w 1951"/>
                                      <a:gd name="T3" fmla="*/ 181 h 1831"/>
                                      <a:gd name="T4" fmla="*/ 1933 w 1951"/>
                                      <a:gd name="T5" fmla="*/ 328 h 1831"/>
                                      <a:gd name="T6" fmla="*/ 1909 w 1951"/>
                                      <a:gd name="T7" fmla="*/ 490 h 1831"/>
                                      <a:gd name="T8" fmla="*/ 1874 w 1951"/>
                                      <a:gd name="T9" fmla="*/ 663 h 1831"/>
                                      <a:gd name="T10" fmla="*/ 1829 w 1951"/>
                                      <a:gd name="T11" fmla="*/ 843 h 1831"/>
                                      <a:gd name="T12" fmla="*/ 1774 w 1951"/>
                                      <a:gd name="T13" fmla="*/ 1021 h 1831"/>
                                      <a:gd name="T14" fmla="*/ 1709 w 1951"/>
                                      <a:gd name="T15" fmla="*/ 1195 h 1831"/>
                                      <a:gd name="T16" fmla="*/ 1635 w 1951"/>
                                      <a:gd name="T17" fmla="*/ 1357 h 1831"/>
                                      <a:gd name="T18" fmla="*/ 1552 w 1951"/>
                                      <a:gd name="T19" fmla="*/ 1505 h 1831"/>
                                      <a:gd name="T20" fmla="*/ 1461 w 1951"/>
                                      <a:gd name="T21" fmla="*/ 1631 h 1831"/>
                                      <a:gd name="T22" fmla="*/ 1361 w 1951"/>
                                      <a:gd name="T23" fmla="*/ 1731 h 1831"/>
                                      <a:gd name="T24" fmla="*/ 1253 w 1951"/>
                                      <a:gd name="T25" fmla="*/ 1799 h 1831"/>
                                      <a:gd name="T26" fmla="*/ 1137 w 1951"/>
                                      <a:gd name="T27" fmla="*/ 1831 h 1831"/>
                                      <a:gd name="T28" fmla="*/ 1012 w 1951"/>
                                      <a:gd name="T29" fmla="*/ 1820 h 1831"/>
                                      <a:gd name="T30" fmla="*/ 881 w 1951"/>
                                      <a:gd name="T31" fmla="*/ 1762 h 1831"/>
                                      <a:gd name="T32" fmla="*/ 758 w 1951"/>
                                      <a:gd name="T33" fmla="*/ 1718 h 1831"/>
                                      <a:gd name="T34" fmla="*/ 658 w 1951"/>
                                      <a:gd name="T35" fmla="*/ 1721 h 1831"/>
                                      <a:gd name="T36" fmla="*/ 594 w 1951"/>
                                      <a:gd name="T37" fmla="*/ 1717 h 1831"/>
                                      <a:gd name="T38" fmla="*/ 557 w 1951"/>
                                      <a:gd name="T39" fmla="*/ 1712 h 1831"/>
                                      <a:gd name="T40" fmla="*/ 524 w 1951"/>
                                      <a:gd name="T41" fmla="*/ 1704 h 1831"/>
                                      <a:gd name="T42" fmla="*/ 498 w 1951"/>
                                      <a:gd name="T43" fmla="*/ 1694 h 1831"/>
                                      <a:gd name="T44" fmla="*/ 466 w 1951"/>
                                      <a:gd name="T45" fmla="*/ 1669 h 1831"/>
                                      <a:gd name="T46" fmla="*/ 419 w 1951"/>
                                      <a:gd name="T47" fmla="*/ 1618 h 1831"/>
                                      <a:gd name="T48" fmla="*/ 367 w 1951"/>
                                      <a:gd name="T49" fmla="*/ 1549 h 1831"/>
                                      <a:gd name="T50" fmla="*/ 313 w 1951"/>
                                      <a:gd name="T51" fmla="*/ 1465 h 1831"/>
                                      <a:gd name="T52" fmla="*/ 258 w 1951"/>
                                      <a:gd name="T53" fmla="*/ 1367 h 1831"/>
                                      <a:gd name="T54" fmla="*/ 205 w 1951"/>
                                      <a:gd name="T55" fmla="*/ 1258 h 1831"/>
                                      <a:gd name="T56" fmla="*/ 155 w 1951"/>
                                      <a:gd name="T57" fmla="*/ 1142 h 1831"/>
                                      <a:gd name="T58" fmla="*/ 109 w 1951"/>
                                      <a:gd name="T59" fmla="*/ 1020 h 1831"/>
                                      <a:gd name="T60" fmla="*/ 69 w 1951"/>
                                      <a:gd name="T61" fmla="*/ 893 h 1831"/>
                                      <a:gd name="T62" fmla="*/ 36 w 1951"/>
                                      <a:gd name="T63" fmla="*/ 767 h 1831"/>
                                      <a:gd name="T64" fmla="*/ 14 w 1951"/>
                                      <a:gd name="T65" fmla="*/ 642 h 1831"/>
                                      <a:gd name="T66" fmla="*/ 1 w 1951"/>
                                      <a:gd name="T67" fmla="*/ 521 h 1831"/>
                                      <a:gd name="T68" fmla="*/ 1 w 1951"/>
                                      <a:gd name="T69" fmla="*/ 407 h 1831"/>
                                      <a:gd name="T70" fmla="*/ 16 w 1951"/>
                                      <a:gd name="T71" fmla="*/ 301 h 1831"/>
                                      <a:gd name="T72" fmla="*/ 47 w 1951"/>
                                      <a:gd name="T73" fmla="*/ 207 h 1831"/>
                                      <a:gd name="T74" fmla="*/ 95 w 1951"/>
                                      <a:gd name="T75" fmla="*/ 127 h 1831"/>
                                      <a:gd name="T76" fmla="*/ 173 w 1951"/>
                                      <a:gd name="T77" fmla="*/ 104 h 1831"/>
                                      <a:gd name="T78" fmla="*/ 272 w 1951"/>
                                      <a:gd name="T79" fmla="*/ 123 h 1831"/>
                                      <a:gd name="T80" fmla="*/ 378 w 1951"/>
                                      <a:gd name="T81" fmla="*/ 138 h 1831"/>
                                      <a:gd name="T82" fmla="*/ 490 w 1951"/>
                                      <a:gd name="T83" fmla="*/ 149 h 1831"/>
                                      <a:gd name="T84" fmla="*/ 607 w 1951"/>
                                      <a:gd name="T85" fmla="*/ 156 h 1831"/>
                                      <a:gd name="T86" fmla="*/ 727 w 1951"/>
                                      <a:gd name="T87" fmla="*/ 160 h 1831"/>
                                      <a:gd name="T88" fmla="*/ 851 w 1951"/>
                                      <a:gd name="T89" fmla="*/ 160 h 1831"/>
                                      <a:gd name="T90" fmla="*/ 976 w 1951"/>
                                      <a:gd name="T91" fmla="*/ 158 h 1831"/>
                                      <a:gd name="T92" fmla="*/ 1101 w 1951"/>
                                      <a:gd name="T93" fmla="*/ 151 h 1831"/>
                                      <a:gd name="T94" fmla="*/ 1226 w 1951"/>
                                      <a:gd name="T95" fmla="*/ 141 h 1831"/>
                                      <a:gd name="T96" fmla="*/ 1348 w 1951"/>
                                      <a:gd name="T97" fmla="*/ 128 h 1831"/>
                                      <a:gd name="T98" fmla="*/ 1469 w 1951"/>
                                      <a:gd name="T99" fmla="*/ 112 h 1831"/>
                                      <a:gd name="T100" fmla="*/ 1586 w 1951"/>
                                      <a:gd name="T101" fmla="*/ 92 h 1831"/>
                                      <a:gd name="T102" fmla="*/ 1697 w 1951"/>
                                      <a:gd name="T103" fmla="*/ 70 h 1831"/>
                                      <a:gd name="T104" fmla="*/ 1803 w 1951"/>
                                      <a:gd name="T105" fmla="*/ 45 h 1831"/>
                                      <a:gd name="T106" fmla="*/ 1901 w 1951"/>
                                      <a:gd name="T107" fmla="*/ 17 h 18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951" h="1831">
                                        <a:moveTo>
                                          <a:pt x="1948" y="0"/>
                                        </a:moveTo>
                                        <a:lnTo>
                                          <a:pt x="1951" y="55"/>
                                        </a:lnTo>
                                        <a:lnTo>
                                          <a:pt x="1951" y="114"/>
                                        </a:lnTo>
                                        <a:lnTo>
                                          <a:pt x="1948" y="181"/>
                                        </a:lnTo>
                                        <a:lnTo>
                                          <a:pt x="1942" y="252"/>
                                        </a:lnTo>
                                        <a:lnTo>
                                          <a:pt x="1933" y="328"/>
                                        </a:lnTo>
                                        <a:lnTo>
                                          <a:pt x="1923" y="407"/>
                                        </a:lnTo>
                                        <a:lnTo>
                                          <a:pt x="1909" y="490"/>
                                        </a:lnTo>
                                        <a:lnTo>
                                          <a:pt x="1892" y="577"/>
                                        </a:lnTo>
                                        <a:lnTo>
                                          <a:pt x="1874" y="663"/>
                                        </a:lnTo>
                                        <a:lnTo>
                                          <a:pt x="1853" y="752"/>
                                        </a:lnTo>
                                        <a:lnTo>
                                          <a:pt x="1829" y="843"/>
                                        </a:lnTo>
                                        <a:lnTo>
                                          <a:pt x="1803" y="932"/>
                                        </a:lnTo>
                                        <a:lnTo>
                                          <a:pt x="1774" y="1021"/>
                                        </a:lnTo>
                                        <a:lnTo>
                                          <a:pt x="1743" y="1109"/>
                                        </a:lnTo>
                                        <a:lnTo>
                                          <a:pt x="1709" y="1195"/>
                                        </a:lnTo>
                                        <a:lnTo>
                                          <a:pt x="1674" y="1278"/>
                                        </a:lnTo>
                                        <a:lnTo>
                                          <a:pt x="1635" y="1357"/>
                                        </a:lnTo>
                                        <a:lnTo>
                                          <a:pt x="1596" y="1434"/>
                                        </a:lnTo>
                                        <a:lnTo>
                                          <a:pt x="1552" y="1505"/>
                                        </a:lnTo>
                                        <a:lnTo>
                                          <a:pt x="1508" y="1571"/>
                                        </a:lnTo>
                                        <a:lnTo>
                                          <a:pt x="1461" y="1631"/>
                                        </a:lnTo>
                                        <a:lnTo>
                                          <a:pt x="1413" y="1684"/>
                                        </a:lnTo>
                                        <a:lnTo>
                                          <a:pt x="1361" y="1731"/>
                                        </a:lnTo>
                                        <a:lnTo>
                                          <a:pt x="1307" y="1769"/>
                                        </a:lnTo>
                                        <a:lnTo>
                                          <a:pt x="1253" y="1799"/>
                                        </a:lnTo>
                                        <a:lnTo>
                                          <a:pt x="1195" y="1820"/>
                                        </a:lnTo>
                                        <a:lnTo>
                                          <a:pt x="1137" y="1831"/>
                                        </a:lnTo>
                                        <a:lnTo>
                                          <a:pt x="1075" y="1831"/>
                                        </a:lnTo>
                                        <a:lnTo>
                                          <a:pt x="1012" y="1820"/>
                                        </a:lnTo>
                                        <a:lnTo>
                                          <a:pt x="947" y="1798"/>
                                        </a:lnTo>
                                        <a:lnTo>
                                          <a:pt x="881" y="1762"/>
                                        </a:lnTo>
                                        <a:lnTo>
                                          <a:pt x="813" y="1714"/>
                                        </a:lnTo>
                                        <a:lnTo>
                                          <a:pt x="758" y="1718"/>
                                        </a:lnTo>
                                        <a:lnTo>
                                          <a:pt x="706" y="1721"/>
                                        </a:lnTo>
                                        <a:lnTo>
                                          <a:pt x="658" y="1721"/>
                                        </a:lnTo>
                                        <a:lnTo>
                                          <a:pt x="613" y="1718"/>
                                        </a:lnTo>
                                        <a:lnTo>
                                          <a:pt x="594" y="1717"/>
                                        </a:lnTo>
                                        <a:lnTo>
                                          <a:pt x="574" y="1715"/>
                                        </a:lnTo>
                                        <a:lnTo>
                                          <a:pt x="557" y="1712"/>
                                        </a:lnTo>
                                        <a:lnTo>
                                          <a:pt x="539" y="1709"/>
                                        </a:lnTo>
                                        <a:lnTo>
                                          <a:pt x="524" y="1704"/>
                                        </a:lnTo>
                                        <a:lnTo>
                                          <a:pt x="511" y="1699"/>
                                        </a:lnTo>
                                        <a:lnTo>
                                          <a:pt x="498" y="1694"/>
                                        </a:lnTo>
                                        <a:lnTo>
                                          <a:pt x="489" y="1686"/>
                                        </a:lnTo>
                                        <a:lnTo>
                                          <a:pt x="466" y="1669"/>
                                        </a:lnTo>
                                        <a:lnTo>
                                          <a:pt x="443" y="1646"/>
                                        </a:lnTo>
                                        <a:lnTo>
                                          <a:pt x="419" y="1618"/>
                                        </a:lnTo>
                                        <a:lnTo>
                                          <a:pt x="393" y="1586"/>
                                        </a:lnTo>
                                        <a:lnTo>
                                          <a:pt x="367" y="1549"/>
                                        </a:lnTo>
                                        <a:lnTo>
                                          <a:pt x="340" y="1508"/>
                                        </a:lnTo>
                                        <a:lnTo>
                                          <a:pt x="313" y="1465"/>
                                        </a:lnTo>
                                        <a:lnTo>
                                          <a:pt x="286" y="1418"/>
                                        </a:lnTo>
                                        <a:lnTo>
                                          <a:pt x="258" y="1367"/>
                                        </a:lnTo>
                                        <a:lnTo>
                                          <a:pt x="232" y="1314"/>
                                        </a:lnTo>
                                        <a:lnTo>
                                          <a:pt x="205" y="1258"/>
                                        </a:lnTo>
                                        <a:lnTo>
                                          <a:pt x="179" y="1201"/>
                                        </a:lnTo>
                                        <a:lnTo>
                                          <a:pt x="155" y="1142"/>
                                        </a:lnTo>
                                        <a:lnTo>
                                          <a:pt x="131" y="1082"/>
                                        </a:lnTo>
                                        <a:lnTo>
                                          <a:pt x="109" y="1020"/>
                                        </a:lnTo>
                                        <a:lnTo>
                                          <a:pt x="88" y="957"/>
                                        </a:lnTo>
                                        <a:lnTo>
                                          <a:pt x="69" y="893"/>
                                        </a:lnTo>
                                        <a:lnTo>
                                          <a:pt x="52" y="830"/>
                                        </a:lnTo>
                                        <a:lnTo>
                                          <a:pt x="36" y="767"/>
                                        </a:lnTo>
                                        <a:lnTo>
                                          <a:pt x="23" y="704"/>
                                        </a:lnTo>
                                        <a:lnTo>
                                          <a:pt x="14" y="642"/>
                                        </a:lnTo>
                                        <a:lnTo>
                                          <a:pt x="6" y="581"/>
                                        </a:lnTo>
                                        <a:lnTo>
                                          <a:pt x="1" y="521"/>
                                        </a:lnTo>
                                        <a:lnTo>
                                          <a:pt x="0" y="463"/>
                                        </a:lnTo>
                                        <a:lnTo>
                                          <a:pt x="1" y="407"/>
                                        </a:lnTo>
                                        <a:lnTo>
                                          <a:pt x="7" y="353"/>
                                        </a:lnTo>
                                        <a:lnTo>
                                          <a:pt x="16" y="301"/>
                                        </a:lnTo>
                                        <a:lnTo>
                                          <a:pt x="30" y="253"/>
                                        </a:lnTo>
                                        <a:lnTo>
                                          <a:pt x="47" y="207"/>
                                        </a:lnTo>
                                        <a:lnTo>
                                          <a:pt x="69" y="165"/>
                                        </a:lnTo>
                                        <a:lnTo>
                                          <a:pt x="95" y="127"/>
                                        </a:lnTo>
                                        <a:lnTo>
                                          <a:pt x="126" y="93"/>
                                        </a:lnTo>
                                        <a:lnTo>
                                          <a:pt x="173" y="104"/>
                                        </a:lnTo>
                                        <a:lnTo>
                                          <a:pt x="221" y="114"/>
                                        </a:lnTo>
                                        <a:lnTo>
                                          <a:pt x="272" y="123"/>
                                        </a:lnTo>
                                        <a:lnTo>
                                          <a:pt x="324" y="130"/>
                                        </a:lnTo>
                                        <a:lnTo>
                                          <a:pt x="378" y="138"/>
                                        </a:lnTo>
                                        <a:lnTo>
                                          <a:pt x="433" y="144"/>
                                        </a:lnTo>
                                        <a:lnTo>
                                          <a:pt x="490" y="149"/>
                                        </a:lnTo>
                                        <a:lnTo>
                                          <a:pt x="548" y="153"/>
                                        </a:lnTo>
                                        <a:lnTo>
                                          <a:pt x="607" y="156"/>
                                        </a:lnTo>
                                        <a:lnTo>
                                          <a:pt x="667" y="159"/>
                                        </a:lnTo>
                                        <a:lnTo>
                                          <a:pt x="727" y="160"/>
                                        </a:lnTo>
                                        <a:lnTo>
                                          <a:pt x="789" y="161"/>
                                        </a:lnTo>
                                        <a:lnTo>
                                          <a:pt x="851" y="160"/>
                                        </a:lnTo>
                                        <a:lnTo>
                                          <a:pt x="913" y="159"/>
                                        </a:lnTo>
                                        <a:lnTo>
                                          <a:pt x="976" y="158"/>
                                        </a:lnTo>
                                        <a:lnTo>
                                          <a:pt x="1038" y="155"/>
                                        </a:lnTo>
                                        <a:lnTo>
                                          <a:pt x="1101" y="151"/>
                                        </a:lnTo>
                                        <a:lnTo>
                                          <a:pt x="1163" y="146"/>
                                        </a:lnTo>
                                        <a:lnTo>
                                          <a:pt x="1226" y="141"/>
                                        </a:lnTo>
                                        <a:lnTo>
                                          <a:pt x="1288" y="135"/>
                                        </a:lnTo>
                                        <a:lnTo>
                                          <a:pt x="1348" y="128"/>
                                        </a:lnTo>
                                        <a:lnTo>
                                          <a:pt x="1409" y="120"/>
                                        </a:lnTo>
                                        <a:lnTo>
                                          <a:pt x="1469" y="112"/>
                                        </a:lnTo>
                                        <a:lnTo>
                                          <a:pt x="1528" y="103"/>
                                        </a:lnTo>
                                        <a:lnTo>
                                          <a:pt x="1586" y="92"/>
                                        </a:lnTo>
                                        <a:lnTo>
                                          <a:pt x="1643" y="82"/>
                                        </a:lnTo>
                                        <a:lnTo>
                                          <a:pt x="1697" y="70"/>
                                        </a:lnTo>
                                        <a:lnTo>
                                          <a:pt x="1751" y="57"/>
                                        </a:lnTo>
                                        <a:lnTo>
                                          <a:pt x="1803" y="45"/>
                                        </a:lnTo>
                                        <a:lnTo>
                                          <a:pt x="1853" y="30"/>
                                        </a:lnTo>
                                        <a:lnTo>
                                          <a:pt x="1901" y="17"/>
                                        </a:lnTo>
                                        <a:lnTo>
                                          <a:pt x="19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0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Freeform 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6" y="3421"/>
                                    <a:ext cx="233" cy="301"/>
                                  </a:xfrm>
                                  <a:custGeom>
                                    <a:avLst/>
                                    <a:gdLst>
                                      <a:gd name="T0" fmla="*/ 177 w 1161"/>
                                      <a:gd name="T1" fmla="*/ 12 h 1503"/>
                                      <a:gd name="T2" fmla="*/ 300 w 1161"/>
                                      <a:gd name="T3" fmla="*/ 34 h 1503"/>
                                      <a:gd name="T4" fmla="*/ 420 w 1161"/>
                                      <a:gd name="T5" fmla="*/ 52 h 1503"/>
                                      <a:gd name="T6" fmla="*/ 538 w 1161"/>
                                      <a:gd name="T7" fmla="*/ 65 h 1503"/>
                                      <a:gd name="T8" fmla="*/ 657 w 1161"/>
                                      <a:gd name="T9" fmla="*/ 73 h 1503"/>
                                      <a:gd name="T10" fmla="*/ 776 w 1161"/>
                                      <a:gd name="T11" fmla="*/ 76 h 1503"/>
                                      <a:gd name="T12" fmla="*/ 893 w 1161"/>
                                      <a:gd name="T13" fmla="*/ 76 h 1503"/>
                                      <a:gd name="T14" fmla="*/ 1011 w 1161"/>
                                      <a:gd name="T15" fmla="*/ 72 h 1503"/>
                                      <a:gd name="T16" fmla="*/ 1085 w 1161"/>
                                      <a:gd name="T17" fmla="*/ 130 h 1503"/>
                                      <a:gd name="T18" fmla="*/ 1111 w 1161"/>
                                      <a:gd name="T19" fmla="*/ 261 h 1503"/>
                                      <a:gd name="T20" fmla="*/ 1132 w 1161"/>
                                      <a:gd name="T21" fmla="*/ 398 h 1503"/>
                                      <a:gd name="T22" fmla="*/ 1147 w 1161"/>
                                      <a:gd name="T23" fmla="*/ 534 h 1503"/>
                                      <a:gd name="T24" fmla="*/ 1157 w 1161"/>
                                      <a:gd name="T25" fmla="*/ 666 h 1503"/>
                                      <a:gd name="T26" fmla="*/ 1161 w 1161"/>
                                      <a:gd name="T27" fmla="*/ 790 h 1503"/>
                                      <a:gd name="T28" fmla="*/ 1158 w 1161"/>
                                      <a:gd name="T29" fmla="*/ 900 h 1503"/>
                                      <a:gd name="T30" fmla="*/ 1149 w 1161"/>
                                      <a:gd name="T31" fmla="*/ 991 h 1503"/>
                                      <a:gd name="T32" fmla="*/ 1125 w 1161"/>
                                      <a:gd name="T33" fmla="*/ 1042 h 1503"/>
                                      <a:gd name="T34" fmla="*/ 1091 w 1161"/>
                                      <a:gd name="T35" fmla="*/ 1067 h 1503"/>
                                      <a:gd name="T36" fmla="*/ 1062 w 1161"/>
                                      <a:gd name="T37" fmla="*/ 1085 h 1503"/>
                                      <a:gd name="T38" fmla="*/ 1036 w 1161"/>
                                      <a:gd name="T39" fmla="*/ 1094 h 1503"/>
                                      <a:gd name="T40" fmla="*/ 1012 w 1161"/>
                                      <a:gd name="T41" fmla="*/ 1099 h 1503"/>
                                      <a:gd name="T42" fmla="*/ 990 w 1161"/>
                                      <a:gd name="T43" fmla="*/ 1101 h 1503"/>
                                      <a:gd name="T44" fmla="*/ 970 w 1161"/>
                                      <a:gd name="T45" fmla="*/ 1096 h 1503"/>
                                      <a:gd name="T46" fmla="*/ 953 w 1161"/>
                                      <a:gd name="T47" fmla="*/ 1088 h 1503"/>
                                      <a:gd name="T48" fmla="*/ 927 w 1161"/>
                                      <a:gd name="T49" fmla="*/ 1071 h 1503"/>
                                      <a:gd name="T50" fmla="*/ 895 w 1161"/>
                                      <a:gd name="T51" fmla="*/ 1042 h 1503"/>
                                      <a:gd name="T52" fmla="*/ 862 w 1161"/>
                                      <a:gd name="T53" fmla="*/ 1010 h 1503"/>
                                      <a:gd name="T54" fmla="*/ 835 w 1161"/>
                                      <a:gd name="T55" fmla="*/ 988 h 1503"/>
                                      <a:gd name="T56" fmla="*/ 815 w 1161"/>
                                      <a:gd name="T57" fmla="*/ 976 h 1503"/>
                                      <a:gd name="T58" fmla="*/ 807 w 1161"/>
                                      <a:gd name="T59" fmla="*/ 1021 h 1503"/>
                                      <a:gd name="T60" fmla="*/ 814 w 1161"/>
                                      <a:gd name="T61" fmla="*/ 1127 h 1503"/>
                                      <a:gd name="T62" fmla="*/ 823 w 1161"/>
                                      <a:gd name="T63" fmla="*/ 1232 h 1503"/>
                                      <a:gd name="T64" fmla="*/ 829 w 1161"/>
                                      <a:gd name="T65" fmla="*/ 1336 h 1503"/>
                                      <a:gd name="T66" fmla="*/ 824 w 1161"/>
                                      <a:gd name="T67" fmla="*/ 1402 h 1503"/>
                                      <a:gd name="T68" fmla="*/ 806 w 1161"/>
                                      <a:gd name="T69" fmla="*/ 1428 h 1503"/>
                                      <a:gd name="T70" fmla="*/ 784 w 1161"/>
                                      <a:gd name="T71" fmla="*/ 1449 h 1503"/>
                                      <a:gd name="T72" fmla="*/ 759 w 1161"/>
                                      <a:gd name="T73" fmla="*/ 1467 h 1503"/>
                                      <a:gd name="T74" fmla="*/ 731 w 1161"/>
                                      <a:gd name="T75" fmla="*/ 1480 h 1503"/>
                                      <a:gd name="T76" fmla="*/ 702 w 1161"/>
                                      <a:gd name="T77" fmla="*/ 1491 h 1503"/>
                                      <a:gd name="T78" fmla="*/ 672 w 1161"/>
                                      <a:gd name="T79" fmla="*/ 1498 h 1503"/>
                                      <a:gd name="T80" fmla="*/ 640 w 1161"/>
                                      <a:gd name="T81" fmla="*/ 1501 h 1503"/>
                                      <a:gd name="T82" fmla="*/ 609 w 1161"/>
                                      <a:gd name="T83" fmla="*/ 1503 h 1503"/>
                                      <a:gd name="T84" fmla="*/ 577 w 1161"/>
                                      <a:gd name="T85" fmla="*/ 1501 h 1503"/>
                                      <a:gd name="T86" fmla="*/ 532 w 1161"/>
                                      <a:gd name="T87" fmla="*/ 1495 h 1503"/>
                                      <a:gd name="T88" fmla="*/ 478 w 1161"/>
                                      <a:gd name="T89" fmla="*/ 1479 h 1503"/>
                                      <a:gd name="T90" fmla="*/ 444 w 1161"/>
                                      <a:gd name="T91" fmla="*/ 1463 h 1503"/>
                                      <a:gd name="T92" fmla="*/ 426 w 1161"/>
                                      <a:gd name="T93" fmla="*/ 1452 h 1503"/>
                                      <a:gd name="T94" fmla="*/ 397 w 1161"/>
                                      <a:gd name="T95" fmla="*/ 1416 h 1503"/>
                                      <a:gd name="T96" fmla="*/ 353 w 1161"/>
                                      <a:gd name="T97" fmla="*/ 1348 h 1503"/>
                                      <a:gd name="T98" fmla="*/ 306 w 1161"/>
                                      <a:gd name="T99" fmla="*/ 1269 h 1503"/>
                                      <a:gd name="T100" fmla="*/ 259 w 1161"/>
                                      <a:gd name="T101" fmla="*/ 1181 h 1503"/>
                                      <a:gd name="T102" fmla="*/ 212 w 1161"/>
                                      <a:gd name="T103" fmla="*/ 1085 h 1503"/>
                                      <a:gd name="T104" fmla="*/ 166 w 1161"/>
                                      <a:gd name="T105" fmla="*/ 982 h 1503"/>
                                      <a:gd name="T106" fmla="*/ 123 w 1161"/>
                                      <a:gd name="T107" fmla="*/ 875 h 1503"/>
                                      <a:gd name="T108" fmla="*/ 84 w 1161"/>
                                      <a:gd name="T109" fmla="*/ 767 h 1503"/>
                                      <a:gd name="T110" fmla="*/ 52 w 1161"/>
                                      <a:gd name="T111" fmla="*/ 658 h 1503"/>
                                      <a:gd name="T112" fmla="*/ 26 w 1161"/>
                                      <a:gd name="T113" fmla="*/ 549 h 1503"/>
                                      <a:gd name="T114" fmla="*/ 8 w 1161"/>
                                      <a:gd name="T115" fmla="*/ 444 h 1503"/>
                                      <a:gd name="T116" fmla="*/ 0 w 1161"/>
                                      <a:gd name="T117" fmla="*/ 344 h 1503"/>
                                      <a:gd name="T118" fmla="*/ 3 w 1161"/>
                                      <a:gd name="T119" fmla="*/ 250 h 1503"/>
                                      <a:gd name="T120" fmla="*/ 18 w 1161"/>
                                      <a:gd name="T121" fmla="*/ 164 h 1503"/>
                                      <a:gd name="T122" fmla="*/ 45 w 1161"/>
                                      <a:gd name="T123" fmla="*/ 89 h 1503"/>
                                      <a:gd name="T124" fmla="*/ 88 w 1161"/>
                                      <a:gd name="T125" fmla="*/ 26 h 15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161" h="1503">
                                        <a:moveTo>
                                          <a:pt x="115" y="0"/>
                                        </a:moveTo>
                                        <a:lnTo>
                                          <a:pt x="177" y="12"/>
                                        </a:lnTo>
                                        <a:lnTo>
                                          <a:pt x="238" y="25"/>
                                        </a:lnTo>
                                        <a:lnTo>
                                          <a:pt x="300" y="34"/>
                                        </a:lnTo>
                                        <a:lnTo>
                                          <a:pt x="359" y="44"/>
                                        </a:lnTo>
                                        <a:lnTo>
                                          <a:pt x="420" y="52"/>
                                        </a:lnTo>
                                        <a:lnTo>
                                          <a:pt x="479" y="59"/>
                                        </a:lnTo>
                                        <a:lnTo>
                                          <a:pt x="538" y="65"/>
                                        </a:lnTo>
                                        <a:lnTo>
                                          <a:pt x="598" y="69"/>
                                        </a:lnTo>
                                        <a:lnTo>
                                          <a:pt x="657" y="73"/>
                                        </a:lnTo>
                                        <a:lnTo>
                                          <a:pt x="716" y="75"/>
                                        </a:lnTo>
                                        <a:lnTo>
                                          <a:pt x="776" y="76"/>
                                        </a:lnTo>
                                        <a:lnTo>
                                          <a:pt x="834" y="76"/>
                                        </a:lnTo>
                                        <a:lnTo>
                                          <a:pt x="893" y="76"/>
                                        </a:lnTo>
                                        <a:lnTo>
                                          <a:pt x="953" y="74"/>
                                        </a:lnTo>
                                        <a:lnTo>
                                          <a:pt x="1011" y="72"/>
                                        </a:lnTo>
                                        <a:lnTo>
                                          <a:pt x="1070" y="68"/>
                                        </a:lnTo>
                                        <a:lnTo>
                                          <a:pt x="1085" y="130"/>
                                        </a:lnTo>
                                        <a:lnTo>
                                          <a:pt x="1099" y="195"/>
                                        </a:lnTo>
                                        <a:lnTo>
                                          <a:pt x="1111" y="261"/>
                                        </a:lnTo>
                                        <a:lnTo>
                                          <a:pt x="1122" y="329"/>
                                        </a:lnTo>
                                        <a:lnTo>
                                          <a:pt x="1132" y="398"/>
                                        </a:lnTo>
                                        <a:lnTo>
                                          <a:pt x="1139" y="466"/>
                                        </a:lnTo>
                                        <a:lnTo>
                                          <a:pt x="1147" y="534"/>
                                        </a:lnTo>
                                        <a:lnTo>
                                          <a:pt x="1153" y="601"/>
                                        </a:lnTo>
                                        <a:lnTo>
                                          <a:pt x="1157" y="666"/>
                                        </a:lnTo>
                                        <a:lnTo>
                                          <a:pt x="1159" y="730"/>
                                        </a:lnTo>
                                        <a:lnTo>
                                          <a:pt x="1161" y="790"/>
                                        </a:lnTo>
                                        <a:lnTo>
                                          <a:pt x="1161" y="847"/>
                                        </a:lnTo>
                                        <a:lnTo>
                                          <a:pt x="1158" y="900"/>
                                        </a:lnTo>
                                        <a:lnTo>
                                          <a:pt x="1154" y="948"/>
                                        </a:lnTo>
                                        <a:lnTo>
                                          <a:pt x="1149" y="991"/>
                                        </a:lnTo>
                                        <a:lnTo>
                                          <a:pt x="1142" y="1028"/>
                                        </a:lnTo>
                                        <a:lnTo>
                                          <a:pt x="1125" y="1042"/>
                                        </a:lnTo>
                                        <a:lnTo>
                                          <a:pt x="1107" y="1056"/>
                                        </a:lnTo>
                                        <a:lnTo>
                                          <a:pt x="1091" y="1067"/>
                                        </a:lnTo>
                                        <a:lnTo>
                                          <a:pt x="1076" y="1076"/>
                                        </a:lnTo>
                                        <a:lnTo>
                                          <a:pt x="1062" y="1085"/>
                                        </a:lnTo>
                                        <a:lnTo>
                                          <a:pt x="1049" y="1091"/>
                                        </a:lnTo>
                                        <a:lnTo>
                                          <a:pt x="1036" y="1094"/>
                                        </a:lnTo>
                                        <a:lnTo>
                                          <a:pt x="1023" y="1098"/>
                                        </a:lnTo>
                                        <a:lnTo>
                                          <a:pt x="1012" y="1099"/>
                                        </a:lnTo>
                                        <a:lnTo>
                                          <a:pt x="1001" y="1101"/>
                                        </a:lnTo>
                                        <a:lnTo>
                                          <a:pt x="990" y="1101"/>
                                        </a:lnTo>
                                        <a:lnTo>
                                          <a:pt x="980" y="1098"/>
                                        </a:lnTo>
                                        <a:lnTo>
                                          <a:pt x="970" y="1096"/>
                                        </a:lnTo>
                                        <a:lnTo>
                                          <a:pt x="961" y="1092"/>
                                        </a:lnTo>
                                        <a:lnTo>
                                          <a:pt x="953" y="1088"/>
                                        </a:lnTo>
                                        <a:lnTo>
                                          <a:pt x="944" y="1083"/>
                                        </a:lnTo>
                                        <a:lnTo>
                                          <a:pt x="927" y="1071"/>
                                        </a:lnTo>
                                        <a:lnTo>
                                          <a:pt x="911" y="1057"/>
                                        </a:lnTo>
                                        <a:lnTo>
                                          <a:pt x="895" y="1042"/>
                                        </a:lnTo>
                                        <a:lnTo>
                                          <a:pt x="878" y="1026"/>
                                        </a:lnTo>
                                        <a:lnTo>
                                          <a:pt x="862" y="1010"/>
                                        </a:lnTo>
                                        <a:lnTo>
                                          <a:pt x="844" y="995"/>
                                        </a:lnTo>
                                        <a:lnTo>
                                          <a:pt x="835" y="988"/>
                                        </a:lnTo>
                                        <a:lnTo>
                                          <a:pt x="825" y="982"/>
                                        </a:lnTo>
                                        <a:lnTo>
                                          <a:pt x="815" y="976"/>
                                        </a:lnTo>
                                        <a:lnTo>
                                          <a:pt x="804" y="970"/>
                                        </a:lnTo>
                                        <a:lnTo>
                                          <a:pt x="807" y="1021"/>
                                        </a:lnTo>
                                        <a:lnTo>
                                          <a:pt x="810" y="1073"/>
                                        </a:lnTo>
                                        <a:lnTo>
                                          <a:pt x="814" y="1127"/>
                                        </a:lnTo>
                                        <a:lnTo>
                                          <a:pt x="818" y="1179"/>
                                        </a:lnTo>
                                        <a:lnTo>
                                          <a:pt x="823" y="1232"/>
                                        </a:lnTo>
                                        <a:lnTo>
                                          <a:pt x="827" y="1284"/>
                                        </a:lnTo>
                                        <a:lnTo>
                                          <a:pt x="829" y="1336"/>
                                        </a:lnTo>
                                        <a:lnTo>
                                          <a:pt x="831" y="1388"/>
                                        </a:lnTo>
                                        <a:lnTo>
                                          <a:pt x="824" y="1402"/>
                                        </a:lnTo>
                                        <a:lnTo>
                                          <a:pt x="815" y="1416"/>
                                        </a:lnTo>
                                        <a:lnTo>
                                          <a:pt x="806" y="1428"/>
                                        </a:lnTo>
                                        <a:lnTo>
                                          <a:pt x="796" y="1440"/>
                                        </a:lnTo>
                                        <a:lnTo>
                                          <a:pt x="784" y="1449"/>
                                        </a:lnTo>
                                        <a:lnTo>
                                          <a:pt x="772" y="1459"/>
                                        </a:lnTo>
                                        <a:lnTo>
                                          <a:pt x="759" y="1467"/>
                                        </a:lnTo>
                                        <a:lnTo>
                                          <a:pt x="745" y="1474"/>
                                        </a:lnTo>
                                        <a:lnTo>
                                          <a:pt x="731" y="1480"/>
                                        </a:lnTo>
                                        <a:lnTo>
                                          <a:pt x="716" y="1487"/>
                                        </a:lnTo>
                                        <a:lnTo>
                                          <a:pt x="702" y="1491"/>
                                        </a:lnTo>
                                        <a:lnTo>
                                          <a:pt x="687" y="1495"/>
                                        </a:lnTo>
                                        <a:lnTo>
                                          <a:pt x="672" y="1498"/>
                                        </a:lnTo>
                                        <a:lnTo>
                                          <a:pt x="656" y="1500"/>
                                        </a:lnTo>
                                        <a:lnTo>
                                          <a:pt x="640" y="1501"/>
                                        </a:lnTo>
                                        <a:lnTo>
                                          <a:pt x="624" y="1503"/>
                                        </a:lnTo>
                                        <a:lnTo>
                                          <a:pt x="609" y="1503"/>
                                        </a:lnTo>
                                        <a:lnTo>
                                          <a:pt x="593" y="1503"/>
                                        </a:lnTo>
                                        <a:lnTo>
                                          <a:pt x="577" y="1501"/>
                                        </a:lnTo>
                                        <a:lnTo>
                                          <a:pt x="562" y="1500"/>
                                        </a:lnTo>
                                        <a:lnTo>
                                          <a:pt x="532" y="1495"/>
                                        </a:lnTo>
                                        <a:lnTo>
                                          <a:pt x="504" y="1488"/>
                                        </a:lnTo>
                                        <a:lnTo>
                                          <a:pt x="478" y="1479"/>
                                        </a:lnTo>
                                        <a:lnTo>
                                          <a:pt x="454" y="1469"/>
                                        </a:lnTo>
                                        <a:lnTo>
                                          <a:pt x="444" y="1463"/>
                                        </a:lnTo>
                                        <a:lnTo>
                                          <a:pt x="434" y="1458"/>
                                        </a:lnTo>
                                        <a:lnTo>
                                          <a:pt x="426" y="1452"/>
                                        </a:lnTo>
                                        <a:lnTo>
                                          <a:pt x="418" y="1446"/>
                                        </a:lnTo>
                                        <a:lnTo>
                                          <a:pt x="397" y="1416"/>
                                        </a:lnTo>
                                        <a:lnTo>
                                          <a:pt x="375" y="1384"/>
                                        </a:lnTo>
                                        <a:lnTo>
                                          <a:pt x="353" y="1348"/>
                                        </a:lnTo>
                                        <a:lnTo>
                                          <a:pt x="329" y="1310"/>
                                        </a:lnTo>
                                        <a:lnTo>
                                          <a:pt x="306" y="1269"/>
                                        </a:lnTo>
                                        <a:lnTo>
                                          <a:pt x="282" y="1226"/>
                                        </a:lnTo>
                                        <a:lnTo>
                                          <a:pt x="259" y="1181"/>
                                        </a:lnTo>
                                        <a:lnTo>
                                          <a:pt x="235" y="1133"/>
                                        </a:lnTo>
                                        <a:lnTo>
                                          <a:pt x="212" y="1085"/>
                                        </a:lnTo>
                                        <a:lnTo>
                                          <a:pt x="188" y="1034"/>
                                        </a:lnTo>
                                        <a:lnTo>
                                          <a:pt x="166" y="982"/>
                                        </a:lnTo>
                                        <a:lnTo>
                                          <a:pt x="144" y="929"/>
                                        </a:lnTo>
                                        <a:lnTo>
                                          <a:pt x="123" y="875"/>
                                        </a:lnTo>
                                        <a:lnTo>
                                          <a:pt x="103" y="821"/>
                                        </a:lnTo>
                                        <a:lnTo>
                                          <a:pt x="84" y="767"/>
                                        </a:lnTo>
                                        <a:lnTo>
                                          <a:pt x="67" y="712"/>
                                        </a:lnTo>
                                        <a:lnTo>
                                          <a:pt x="52" y="658"/>
                                        </a:lnTo>
                                        <a:lnTo>
                                          <a:pt x="37" y="603"/>
                                        </a:lnTo>
                                        <a:lnTo>
                                          <a:pt x="26" y="549"/>
                                        </a:lnTo>
                                        <a:lnTo>
                                          <a:pt x="16" y="496"/>
                                        </a:lnTo>
                                        <a:lnTo>
                                          <a:pt x="8" y="444"/>
                                        </a:lnTo>
                                        <a:lnTo>
                                          <a:pt x="3" y="393"/>
                                        </a:lnTo>
                                        <a:lnTo>
                                          <a:pt x="0" y="344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3" y="250"/>
                                        </a:lnTo>
                                        <a:lnTo>
                                          <a:pt x="8" y="206"/>
                                        </a:lnTo>
                                        <a:lnTo>
                                          <a:pt x="18" y="164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45" y="89"/>
                                        </a:lnTo>
                                        <a:lnTo>
                                          <a:pt x="65" y="57"/>
                                        </a:lnTo>
                                        <a:lnTo>
                                          <a:pt x="88" y="26"/>
                                        </a:lnTo>
                                        <a:lnTo>
                                          <a:pt x="1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39" y="3441"/>
                                    <a:ext cx="62" cy="164"/>
                                  </a:xfrm>
                                  <a:custGeom>
                                    <a:avLst/>
                                    <a:gdLst>
                                      <a:gd name="T0" fmla="*/ 0 w 309"/>
                                      <a:gd name="T1" fmla="*/ 0 h 819"/>
                                      <a:gd name="T2" fmla="*/ 10 w 309"/>
                                      <a:gd name="T3" fmla="*/ 32 h 819"/>
                                      <a:gd name="T4" fmla="*/ 38 w 309"/>
                                      <a:gd name="T5" fmla="*/ 116 h 819"/>
                                      <a:gd name="T6" fmla="*/ 78 w 309"/>
                                      <a:gd name="T7" fmla="*/ 236 h 819"/>
                                      <a:gd name="T8" fmla="*/ 126 w 309"/>
                                      <a:gd name="T9" fmla="*/ 376 h 819"/>
                                      <a:gd name="T10" fmla="*/ 152 w 309"/>
                                      <a:gd name="T11" fmla="*/ 449 h 819"/>
                                      <a:gd name="T12" fmla="*/ 177 w 309"/>
                                      <a:gd name="T13" fmla="*/ 519 h 819"/>
                                      <a:gd name="T14" fmla="*/ 203 w 309"/>
                                      <a:gd name="T15" fmla="*/ 589 h 819"/>
                                      <a:gd name="T16" fmla="*/ 226 w 309"/>
                                      <a:gd name="T17" fmla="*/ 651 h 819"/>
                                      <a:gd name="T18" fmla="*/ 250 w 309"/>
                                      <a:gd name="T19" fmla="*/ 706 h 819"/>
                                      <a:gd name="T20" fmla="*/ 269 w 309"/>
                                      <a:gd name="T21" fmla="*/ 753 h 819"/>
                                      <a:gd name="T22" fmla="*/ 279 w 309"/>
                                      <a:gd name="T23" fmla="*/ 772 h 819"/>
                                      <a:gd name="T24" fmla="*/ 288 w 309"/>
                                      <a:gd name="T25" fmla="*/ 788 h 819"/>
                                      <a:gd name="T26" fmla="*/ 295 w 309"/>
                                      <a:gd name="T27" fmla="*/ 800 h 819"/>
                                      <a:gd name="T28" fmla="*/ 301 w 309"/>
                                      <a:gd name="T29" fmla="*/ 810 h 819"/>
                                      <a:gd name="T30" fmla="*/ 309 w 309"/>
                                      <a:gd name="T31" fmla="*/ 819 h 819"/>
                                      <a:gd name="T32" fmla="*/ 308 w 309"/>
                                      <a:gd name="T33" fmla="*/ 816 h 819"/>
                                      <a:gd name="T34" fmla="*/ 299 w 309"/>
                                      <a:gd name="T35" fmla="*/ 804 h 819"/>
                                      <a:gd name="T36" fmla="*/ 283 w 309"/>
                                      <a:gd name="T37" fmla="*/ 782 h 819"/>
                                      <a:gd name="T38" fmla="*/ 262 w 309"/>
                                      <a:gd name="T39" fmla="*/ 751 h 819"/>
                                      <a:gd name="T40" fmla="*/ 237 w 309"/>
                                      <a:gd name="T41" fmla="*/ 712 h 819"/>
                                      <a:gd name="T42" fmla="*/ 209 w 309"/>
                                      <a:gd name="T43" fmla="*/ 665 h 819"/>
                                      <a:gd name="T44" fmla="*/ 178 w 309"/>
                                      <a:gd name="T45" fmla="*/ 611 h 819"/>
                                      <a:gd name="T46" fmla="*/ 162 w 309"/>
                                      <a:gd name="T47" fmla="*/ 581 h 819"/>
                                      <a:gd name="T48" fmla="*/ 146 w 309"/>
                                      <a:gd name="T49" fmla="*/ 550 h 819"/>
                                      <a:gd name="T50" fmla="*/ 131 w 309"/>
                                      <a:gd name="T51" fmla="*/ 518 h 819"/>
                                      <a:gd name="T52" fmla="*/ 115 w 309"/>
                                      <a:gd name="T53" fmla="*/ 484 h 819"/>
                                      <a:gd name="T54" fmla="*/ 100 w 309"/>
                                      <a:gd name="T55" fmla="*/ 449 h 819"/>
                                      <a:gd name="T56" fmla="*/ 85 w 309"/>
                                      <a:gd name="T57" fmla="*/ 413 h 819"/>
                                      <a:gd name="T58" fmla="*/ 71 w 309"/>
                                      <a:gd name="T59" fmla="*/ 375 h 819"/>
                                      <a:gd name="T60" fmla="*/ 59 w 309"/>
                                      <a:gd name="T61" fmla="*/ 336 h 819"/>
                                      <a:gd name="T62" fmla="*/ 47 w 309"/>
                                      <a:gd name="T63" fmla="*/ 297 h 819"/>
                                      <a:gd name="T64" fmla="*/ 36 w 309"/>
                                      <a:gd name="T65" fmla="*/ 257 h 819"/>
                                      <a:gd name="T66" fmla="*/ 26 w 309"/>
                                      <a:gd name="T67" fmla="*/ 215 h 819"/>
                                      <a:gd name="T68" fmla="*/ 17 w 309"/>
                                      <a:gd name="T69" fmla="*/ 173 h 819"/>
                                      <a:gd name="T70" fmla="*/ 10 w 309"/>
                                      <a:gd name="T71" fmla="*/ 131 h 819"/>
                                      <a:gd name="T72" fmla="*/ 5 w 309"/>
                                      <a:gd name="T73" fmla="*/ 88 h 819"/>
                                      <a:gd name="T74" fmla="*/ 1 w 309"/>
                                      <a:gd name="T75" fmla="*/ 45 h 819"/>
                                      <a:gd name="T76" fmla="*/ 0 w 309"/>
                                      <a:gd name="T77" fmla="*/ 0 h 8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09" h="819">
                                        <a:moveTo>
                                          <a:pt x="0" y="0"/>
                                        </a:moveTo>
                                        <a:lnTo>
                                          <a:pt x="10" y="32"/>
                                        </a:lnTo>
                                        <a:lnTo>
                                          <a:pt x="38" y="116"/>
                                        </a:lnTo>
                                        <a:lnTo>
                                          <a:pt x="78" y="236"/>
                                        </a:lnTo>
                                        <a:lnTo>
                                          <a:pt x="126" y="376"/>
                                        </a:lnTo>
                                        <a:lnTo>
                                          <a:pt x="152" y="449"/>
                                        </a:lnTo>
                                        <a:lnTo>
                                          <a:pt x="177" y="519"/>
                                        </a:lnTo>
                                        <a:lnTo>
                                          <a:pt x="203" y="589"/>
                                        </a:lnTo>
                                        <a:lnTo>
                                          <a:pt x="226" y="651"/>
                                        </a:lnTo>
                                        <a:lnTo>
                                          <a:pt x="250" y="706"/>
                                        </a:lnTo>
                                        <a:lnTo>
                                          <a:pt x="269" y="753"/>
                                        </a:lnTo>
                                        <a:lnTo>
                                          <a:pt x="279" y="772"/>
                                        </a:lnTo>
                                        <a:lnTo>
                                          <a:pt x="288" y="788"/>
                                        </a:lnTo>
                                        <a:lnTo>
                                          <a:pt x="295" y="800"/>
                                        </a:lnTo>
                                        <a:lnTo>
                                          <a:pt x="301" y="810"/>
                                        </a:lnTo>
                                        <a:lnTo>
                                          <a:pt x="309" y="819"/>
                                        </a:lnTo>
                                        <a:lnTo>
                                          <a:pt x="308" y="816"/>
                                        </a:lnTo>
                                        <a:lnTo>
                                          <a:pt x="299" y="804"/>
                                        </a:lnTo>
                                        <a:lnTo>
                                          <a:pt x="283" y="782"/>
                                        </a:lnTo>
                                        <a:lnTo>
                                          <a:pt x="262" y="751"/>
                                        </a:lnTo>
                                        <a:lnTo>
                                          <a:pt x="237" y="712"/>
                                        </a:lnTo>
                                        <a:lnTo>
                                          <a:pt x="209" y="665"/>
                                        </a:lnTo>
                                        <a:lnTo>
                                          <a:pt x="178" y="611"/>
                                        </a:lnTo>
                                        <a:lnTo>
                                          <a:pt x="162" y="581"/>
                                        </a:lnTo>
                                        <a:lnTo>
                                          <a:pt x="146" y="550"/>
                                        </a:lnTo>
                                        <a:lnTo>
                                          <a:pt x="131" y="518"/>
                                        </a:lnTo>
                                        <a:lnTo>
                                          <a:pt x="115" y="484"/>
                                        </a:lnTo>
                                        <a:lnTo>
                                          <a:pt x="100" y="449"/>
                                        </a:lnTo>
                                        <a:lnTo>
                                          <a:pt x="85" y="413"/>
                                        </a:lnTo>
                                        <a:lnTo>
                                          <a:pt x="71" y="375"/>
                                        </a:lnTo>
                                        <a:lnTo>
                                          <a:pt x="59" y="336"/>
                                        </a:lnTo>
                                        <a:lnTo>
                                          <a:pt x="47" y="297"/>
                                        </a:lnTo>
                                        <a:lnTo>
                                          <a:pt x="36" y="257"/>
                                        </a:lnTo>
                                        <a:lnTo>
                                          <a:pt x="26" y="215"/>
                                        </a:lnTo>
                                        <a:lnTo>
                                          <a:pt x="17" y="173"/>
                                        </a:lnTo>
                                        <a:lnTo>
                                          <a:pt x="10" y="131"/>
                                        </a:lnTo>
                                        <a:lnTo>
                                          <a:pt x="5" y="88"/>
                                        </a:lnTo>
                                        <a:lnTo>
                                          <a:pt x="1" y="4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04" name="Group 374"/>
                        <wpg:cNvGrpSpPr>
                          <a:grpSpLocks/>
                        </wpg:cNvGrpSpPr>
                        <wpg:grpSpPr bwMode="auto">
                          <a:xfrm>
                            <a:off x="1173" y="2534"/>
                            <a:ext cx="3110" cy="2415"/>
                            <a:chOff x="6595" y="4080"/>
                            <a:chExt cx="3110" cy="2415"/>
                          </a:xfrm>
                        </wpg:grpSpPr>
                        <wpg:grpSp>
                          <wpg:cNvPr id="105" name="Group 375"/>
                          <wpg:cNvGrpSpPr>
                            <a:grpSpLocks/>
                          </wpg:cNvGrpSpPr>
                          <wpg:grpSpPr bwMode="auto">
                            <a:xfrm rot="958756">
                              <a:off x="6683" y="4080"/>
                              <a:ext cx="3022" cy="2415"/>
                              <a:chOff x="10324" y="8313"/>
                              <a:chExt cx="4144" cy="3180"/>
                            </a:xfrm>
                          </wpg:grpSpPr>
                          <wps:wsp>
                            <wps:cNvPr id="106" name="Freeform 376"/>
                            <wps:cNvSpPr>
                              <a:spLocks/>
                            </wps:cNvSpPr>
                            <wps:spPr bwMode="auto">
                              <a:xfrm rot="-1338439">
                                <a:off x="10364" y="8363"/>
                                <a:ext cx="4066" cy="3079"/>
                              </a:xfrm>
                              <a:custGeom>
                                <a:avLst/>
                                <a:gdLst>
                                  <a:gd name="T0" fmla="*/ 275 w 7543"/>
                                  <a:gd name="T1" fmla="*/ 699 h 5819"/>
                                  <a:gd name="T2" fmla="*/ 561 w 7543"/>
                                  <a:gd name="T3" fmla="*/ 451 h 5819"/>
                                  <a:gd name="T4" fmla="*/ 927 w 7543"/>
                                  <a:gd name="T5" fmla="*/ 258 h 5819"/>
                                  <a:gd name="T6" fmla="*/ 1361 w 7543"/>
                                  <a:gd name="T7" fmla="*/ 119 h 5819"/>
                                  <a:gd name="T8" fmla="*/ 1851 w 7543"/>
                                  <a:gd name="T9" fmla="*/ 34 h 5819"/>
                                  <a:gd name="T10" fmla="*/ 2387 w 7543"/>
                                  <a:gd name="T11" fmla="*/ 0 h 5819"/>
                                  <a:gd name="T12" fmla="*/ 2955 w 7543"/>
                                  <a:gd name="T13" fmla="*/ 18 h 5819"/>
                                  <a:gd name="T14" fmla="*/ 3543 w 7543"/>
                                  <a:gd name="T15" fmla="*/ 84 h 5819"/>
                                  <a:gd name="T16" fmla="*/ 4142 w 7543"/>
                                  <a:gd name="T17" fmla="*/ 200 h 5819"/>
                                  <a:gd name="T18" fmla="*/ 4739 w 7543"/>
                                  <a:gd name="T19" fmla="*/ 362 h 5819"/>
                                  <a:gd name="T20" fmla="*/ 5322 w 7543"/>
                                  <a:gd name="T21" fmla="*/ 571 h 5819"/>
                                  <a:gd name="T22" fmla="*/ 5886 w 7543"/>
                                  <a:gd name="T23" fmla="*/ 798 h 5819"/>
                                  <a:gd name="T24" fmla="*/ 6365 w 7543"/>
                                  <a:gd name="T25" fmla="*/ 1073 h 5819"/>
                                  <a:gd name="T26" fmla="*/ 6761 w 7543"/>
                                  <a:gd name="T27" fmla="*/ 1389 h 5819"/>
                                  <a:gd name="T28" fmla="*/ 7075 w 7543"/>
                                  <a:gd name="T29" fmla="*/ 1738 h 5819"/>
                                  <a:gd name="T30" fmla="*/ 7307 w 7543"/>
                                  <a:gd name="T31" fmla="*/ 2117 h 5819"/>
                                  <a:gd name="T32" fmla="*/ 7461 w 7543"/>
                                  <a:gd name="T33" fmla="*/ 2515 h 5819"/>
                                  <a:gd name="T34" fmla="*/ 7535 w 7543"/>
                                  <a:gd name="T35" fmla="*/ 2929 h 5819"/>
                                  <a:gd name="T36" fmla="*/ 7534 w 7543"/>
                                  <a:gd name="T37" fmla="*/ 3352 h 5819"/>
                                  <a:gd name="T38" fmla="*/ 7456 w 7543"/>
                                  <a:gd name="T39" fmla="*/ 3777 h 5819"/>
                                  <a:gd name="T40" fmla="*/ 7305 w 7543"/>
                                  <a:gd name="T41" fmla="*/ 4197 h 5819"/>
                                  <a:gd name="T42" fmla="*/ 7090 w 7543"/>
                                  <a:gd name="T43" fmla="*/ 4589 h 5819"/>
                                  <a:gd name="T44" fmla="*/ 6833 w 7543"/>
                                  <a:gd name="T45" fmla="*/ 4922 h 5819"/>
                                  <a:gd name="T46" fmla="*/ 6519 w 7543"/>
                                  <a:gd name="T47" fmla="*/ 5218 h 5819"/>
                                  <a:gd name="T48" fmla="*/ 6156 w 7543"/>
                                  <a:gd name="T49" fmla="*/ 5465 h 5819"/>
                                  <a:gd name="T50" fmla="*/ 5746 w 7543"/>
                                  <a:gd name="T51" fmla="*/ 5655 h 5819"/>
                                  <a:gd name="T52" fmla="*/ 5296 w 7543"/>
                                  <a:gd name="T53" fmla="*/ 5777 h 5819"/>
                                  <a:gd name="T54" fmla="*/ 4810 w 7543"/>
                                  <a:gd name="T55" fmla="*/ 5819 h 5819"/>
                                  <a:gd name="T56" fmla="*/ 4293 w 7543"/>
                                  <a:gd name="T57" fmla="*/ 5770 h 5819"/>
                                  <a:gd name="T58" fmla="*/ 3752 w 7543"/>
                                  <a:gd name="T59" fmla="*/ 5623 h 5819"/>
                                  <a:gd name="T60" fmla="*/ 3191 w 7543"/>
                                  <a:gd name="T61" fmla="*/ 5365 h 5819"/>
                                  <a:gd name="T62" fmla="*/ 2613 w 7543"/>
                                  <a:gd name="T63" fmla="*/ 4985 h 5819"/>
                                  <a:gd name="T64" fmla="*/ 2078 w 7543"/>
                                  <a:gd name="T65" fmla="*/ 4573 h 5819"/>
                                  <a:gd name="T66" fmla="*/ 1610 w 7543"/>
                                  <a:gd name="T67" fmla="*/ 4180 h 5819"/>
                                  <a:gd name="T68" fmla="*/ 1198 w 7543"/>
                                  <a:gd name="T69" fmla="*/ 3781 h 5819"/>
                                  <a:gd name="T70" fmla="*/ 843 w 7543"/>
                                  <a:gd name="T71" fmla="*/ 3381 h 5819"/>
                                  <a:gd name="T72" fmla="*/ 548 w 7543"/>
                                  <a:gd name="T73" fmla="*/ 2982 h 5819"/>
                                  <a:gd name="T74" fmla="*/ 314 w 7543"/>
                                  <a:gd name="T75" fmla="*/ 2592 h 5819"/>
                                  <a:gd name="T76" fmla="*/ 143 w 7543"/>
                                  <a:gd name="T77" fmla="*/ 2213 h 5819"/>
                                  <a:gd name="T78" fmla="*/ 37 w 7543"/>
                                  <a:gd name="T79" fmla="*/ 1849 h 5819"/>
                                  <a:gd name="T80" fmla="*/ 0 w 7543"/>
                                  <a:gd name="T81" fmla="*/ 1506 h 5819"/>
                                  <a:gd name="T82" fmla="*/ 30 w 7543"/>
                                  <a:gd name="T83" fmla="*/ 1187 h 5819"/>
                                  <a:gd name="T84" fmla="*/ 134 w 7543"/>
                                  <a:gd name="T85" fmla="*/ 896 h 58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543" h="5819">
                                    <a:moveTo>
                                      <a:pt x="134" y="896"/>
                                    </a:moveTo>
                                    <a:lnTo>
                                      <a:pt x="200" y="794"/>
                                    </a:lnTo>
                                    <a:lnTo>
                                      <a:pt x="275" y="699"/>
                                    </a:lnTo>
                                    <a:lnTo>
                                      <a:pt x="361" y="610"/>
                                    </a:lnTo>
                                    <a:lnTo>
                                      <a:pt x="457" y="527"/>
                                    </a:lnTo>
                                    <a:lnTo>
                                      <a:pt x="561" y="451"/>
                                    </a:lnTo>
                                    <a:lnTo>
                                      <a:pt x="675" y="380"/>
                                    </a:lnTo>
                                    <a:lnTo>
                                      <a:pt x="797" y="316"/>
                                    </a:lnTo>
                                    <a:lnTo>
                                      <a:pt x="927" y="258"/>
                                    </a:lnTo>
                                    <a:lnTo>
                                      <a:pt x="1066" y="206"/>
                                    </a:lnTo>
                                    <a:lnTo>
                                      <a:pt x="1210" y="160"/>
                                    </a:lnTo>
                                    <a:lnTo>
                                      <a:pt x="1361" y="119"/>
                                    </a:lnTo>
                                    <a:lnTo>
                                      <a:pt x="1520" y="84"/>
                                    </a:lnTo>
                                    <a:lnTo>
                                      <a:pt x="1683" y="56"/>
                                    </a:lnTo>
                                    <a:lnTo>
                                      <a:pt x="1851" y="34"/>
                                    </a:lnTo>
                                    <a:lnTo>
                                      <a:pt x="2026" y="16"/>
                                    </a:lnTo>
                                    <a:lnTo>
                                      <a:pt x="2204" y="5"/>
                                    </a:lnTo>
                                    <a:lnTo>
                                      <a:pt x="2387" y="0"/>
                                    </a:lnTo>
                                    <a:lnTo>
                                      <a:pt x="2572" y="0"/>
                                    </a:lnTo>
                                    <a:lnTo>
                                      <a:pt x="2762" y="7"/>
                                    </a:lnTo>
                                    <a:lnTo>
                                      <a:pt x="2955" y="18"/>
                                    </a:lnTo>
                                    <a:lnTo>
                                      <a:pt x="3149" y="34"/>
                                    </a:lnTo>
                                    <a:lnTo>
                                      <a:pt x="3345" y="56"/>
                                    </a:lnTo>
                                    <a:lnTo>
                                      <a:pt x="3543" y="84"/>
                                    </a:lnTo>
                                    <a:lnTo>
                                      <a:pt x="3742" y="117"/>
                                    </a:lnTo>
                                    <a:lnTo>
                                      <a:pt x="3943" y="156"/>
                                    </a:lnTo>
                                    <a:lnTo>
                                      <a:pt x="4142" y="200"/>
                                    </a:lnTo>
                                    <a:lnTo>
                                      <a:pt x="4342" y="248"/>
                                    </a:lnTo>
                                    <a:lnTo>
                                      <a:pt x="4541" y="302"/>
                                    </a:lnTo>
                                    <a:lnTo>
                                      <a:pt x="4739" y="362"/>
                                    </a:lnTo>
                                    <a:lnTo>
                                      <a:pt x="4936" y="426"/>
                                    </a:lnTo>
                                    <a:lnTo>
                                      <a:pt x="5130" y="496"/>
                                    </a:lnTo>
                                    <a:lnTo>
                                      <a:pt x="5322" y="571"/>
                                    </a:lnTo>
                                    <a:lnTo>
                                      <a:pt x="5520" y="641"/>
                                    </a:lnTo>
                                    <a:lnTo>
                                      <a:pt x="5708" y="717"/>
                                    </a:lnTo>
                                    <a:lnTo>
                                      <a:pt x="5886" y="798"/>
                                    </a:lnTo>
                                    <a:lnTo>
                                      <a:pt x="6055" y="885"/>
                                    </a:lnTo>
                                    <a:lnTo>
                                      <a:pt x="6215" y="976"/>
                                    </a:lnTo>
                                    <a:lnTo>
                                      <a:pt x="6365" y="1073"/>
                                    </a:lnTo>
                                    <a:lnTo>
                                      <a:pt x="6506" y="1174"/>
                                    </a:lnTo>
                                    <a:lnTo>
                                      <a:pt x="6638" y="1279"/>
                                    </a:lnTo>
                                    <a:lnTo>
                                      <a:pt x="6761" y="1389"/>
                                    </a:lnTo>
                                    <a:lnTo>
                                      <a:pt x="6874" y="1502"/>
                                    </a:lnTo>
                                    <a:lnTo>
                                      <a:pt x="6978" y="1618"/>
                                    </a:lnTo>
                                    <a:lnTo>
                                      <a:pt x="7075" y="1738"/>
                                    </a:lnTo>
                                    <a:lnTo>
                                      <a:pt x="7160" y="1862"/>
                                    </a:lnTo>
                                    <a:lnTo>
                                      <a:pt x="7238" y="1988"/>
                                    </a:lnTo>
                                    <a:lnTo>
                                      <a:pt x="7307" y="2117"/>
                                    </a:lnTo>
                                    <a:lnTo>
                                      <a:pt x="7367" y="2248"/>
                                    </a:lnTo>
                                    <a:lnTo>
                                      <a:pt x="7417" y="2380"/>
                                    </a:lnTo>
                                    <a:lnTo>
                                      <a:pt x="7461" y="2515"/>
                                    </a:lnTo>
                                    <a:lnTo>
                                      <a:pt x="7494" y="2652"/>
                                    </a:lnTo>
                                    <a:lnTo>
                                      <a:pt x="7519" y="2791"/>
                                    </a:lnTo>
                                    <a:lnTo>
                                      <a:pt x="7535" y="2929"/>
                                    </a:lnTo>
                                    <a:lnTo>
                                      <a:pt x="7543" y="3070"/>
                                    </a:lnTo>
                                    <a:lnTo>
                                      <a:pt x="7542" y="3210"/>
                                    </a:lnTo>
                                    <a:lnTo>
                                      <a:pt x="7534" y="3352"/>
                                    </a:lnTo>
                                    <a:lnTo>
                                      <a:pt x="7516" y="3493"/>
                                    </a:lnTo>
                                    <a:lnTo>
                                      <a:pt x="7490" y="3636"/>
                                    </a:lnTo>
                                    <a:lnTo>
                                      <a:pt x="7456" y="3777"/>
                                    </a:lnTo>
                                    <a:lnTo>
                                      <a:pt x="7414" y="3918"/>
                                    </a:lnTo>
                                    <a:lnTo>
                                      <a:pt x="7363" y="4057"/>
                                    </a:lnTo>
                                    <a:lnTo>
                                      <a:pt x="7305" y="4197"/>
                                    </a:lnTo>
                                    <a:lnTo>
                                      <a:pt x="7238" y="4336"/>
                                    </a:lnTo>
                                    <a:lnTo>
                                      <a:pt x="7163" y="4472"/>
                                    </a:lnTo>
                                    <a:lnTo>
                                      <a:pt x="7090" y="4589"/>
                                    </a:lnTo>
                                    <a:lnTo>
                                      <a:pt x="7010" y="4703"/>
                                    </a:lnTo>
                                    <a:lnTo>
                                      <a:pt x="6925" y="4814"/>
                                    </a:lnTo>
                                    <a:lnTo>
                                      <a:pt x="6833" y="4922"/>
                                    </a:lnTo>
                                    <a:lnTo>
                                      <a:pt x="6735" y="5025"/>
                                    </a:lnTo>
                                    <a:lnTo>
                                      <a:pt x="6629" y="5124"/>
                                    </a:lnTo>
                                    <a:lnTo>
                                      <a:pt x="6519" y="5218"/>
                                    </a:lnTo>
                                    <a:lnTo>
                                      <a:pt x="6404" y="5305"/>
                                    </a:lnTo>
                                    <a:lnTo>
                                      <a:pt x="6282" y="5388"/>
                                    </a:lnTo>
                                    <a:lnTo>
                                      <a:pt x="6156" y="5465"/>
                                    </a:lnTo>
                                    <a:lnTo>
                                      <a:pt x="6023" y="5535"/>
                                    </a:lnTo>
                                    <a:lnTo>
                                      <a:pt x="5887" y="5598"/>
                                    </a:lnTo>
                                    <a:lnTo>
                                      <a:pt x="5746" y="5655"/>
                                    </a:lnTo>
                                    <a:lnTo>
                                      <a:pt x="5600" y="5704"/>
                                    </a:lnTo>
                                    <a:lnTo>
                                      <a:pt x="5449" y="5744"/>
                                    </a:lnTo>
                                    <a:lnTo>
                                      <a:pt x="5296" y="5777"/>
                                    </a:lnTo>
                                    <a:lnTo>
                                      <a:pt x="5138" y="5800"/>
                                    </a:lnTo>
                                    <a:lnTo>
                                      <a:pt x="4976" y="5814"/>
                                    </a:lnTo>
                                    <a:lnTo>
                                      <a:pt x="4810" y="5819"/>
                                    </a:lnTo>
                                    <a:lnTo>
                                      <a:pt x="4640" y="5814"/>
                                    </a:lnTo>
                                    <a:lnTo>
                                      <a:pt x="4469" y="5798"/>
                                    </a:lnTo>
                                    <a:lnTo>
                                      <a:pt x="4293" y="5770"/>
                                    </a:lnTo>
                                    <a:lnTo>
                                      <a:pt x="4116" y="5733"/>
                                    </a:lnTo>
                                    <a:lnTo>
                                      <a:pt x="3935" y="5684"/>
                                    </a:lnTo>
                                    <a:lnTo>
                                      <a:pt x="3752" y="5623"/>
                                    </a:lnTo>
                                    <a:lnTo>
                                      <a:pt x="3567" y="5550"/>
                                    </a:lnTo>
                                    <a:lnTo>
                                      <a:pt x="3380" y="5464"/>
                                    </a:lnTo>
                                    <a:lnTo>
                                      <a:pt x="3191" y="5365"/>
                                    </a:lnTo>
                                    <a:lnTo>
                                      <a:pt x="2999" y="5252"/>
                                    </a:lnTo>
                                    <a:lnTo>
                                      <a:pt x="2807" y="5126"/>
                                    </a:lnTo>
                                    <a:lnTo>
                                      <a:pt x="2613" y="4985"/>
                                    </a:lnTo>
                                    <a:lnTo>
                                      <a:pt x="2419" y="4829"/>
                                    </a:lnTo>
                                    <a:lnTo>
                                      <a:pt x="2246" y="4702"/>
                                    </a:lnTo>
                                    <a:lnTo>
                                      <a:pt x="2078" y="4573"/>
                                    </a:lnTo>
                                    <a:lnTo>
                                      <a:pt x="1916" y="4443"/>
                                    </a:lnTo>
                                    <a:lnTo>
                                      <a:pt x="1760" y="4312"/>
                                    </a:lnTo>
                                    <a:lnTo>
                                      <a:pt x="1610" y="4180"/>
                                    </a:lnTo>
                                    <a:lnTo>
                                      <a:pt x="1467" y="4047"/>
                                    </a:lnTo>
                                    <a:lnTo>
                                      <a:pt x="1329" y="3914"/>
                                    </a:lnTo>
                                    <a:lnTo>
                                      <a:pt x="1198" y="3781"/>
                                    </a:lnTo>
                                    <a:lnTo>
                                      <a:pt x="1073" y="3648"/>
                                    </a:lnTo>
                                    <a:lnTo>
                                      <a:pt x="954" y="3514"/>
                                    </a:lnTo>
                                    <a:lnTo>
                                      <a:pt x="843" y="3381"/>
                                    </a:lnTo>
                                    <a:lnTo>
                                      <a:pt x="738" y="3247"/>
                                    </a:lnTo>
                                    <a:lnTo>
                                      <a:pt x="639" y="3115"/>
                                    </a:lnTo>
                                    <a:lnTo>
                                      <a:pt x="548" y="2982"/>
                                    </a:lnTo>
                                    <a:lnTo>
                                      <a:pt x="462" y="2851"/>
                                    </a:lnTo>
                                    <a:lnTo>
                                      <a:pt x="384" y="2721"/>
                                    </a:lnTo>
                                    <a:lnTo>
                                      <a:pt x="314" y="2592"/>
                                    </a:lnTo>
                                    <a:lnTo>
                                      <a:pt x="249" y="2464"/>
                                    </a:lnTo>
                                    <a:lnTo>
                                      <a:pt x="193" y="2338"/>
                                    </a:lnTo>
                                    <a:lnTo>
                                      <a:pt x="143" y="2213"/>
                                    </a:lnTo>
                                    <a:lnTo>
                                      <a:pt x="100" y="2089"/>
                                    </a:lnTo>
                                    <a:lnTo>
                                      <a:pt x="65" y="1968"/>
                                    </a:lnTo>
                                    <a:lnTo>
                                      <a:pt x="37" y="1849"/>
                                    </a:lnTo>
                                    <a:lnTo>
                                      <a:pt x="17" y="1732"/>
                                    </a:lnTo>
                                    <a:lnTo>
                                      <a:pt x="5" y="1618"/>
                                    </a:lnTo>
                                    <a:lnTo>
                                      <a:pt x="0" y="1506"/>
                                    </a:lnTo>
                                    <a:lnTo>
                                      <a:pt x="2" y="1397"/>
                                    </a:lnTo>
                                    <a:lnTo>
                                      <a:pt x="13" y="1290"/>
                                    </a:lnTo>
                                    <a:lnTo>
                                      <a:pt x="30" y="1187"/>
                                    </a:lnTo>
                                    <a:lnTo>
                                      <a:pt x="58" y="1086"/>
                                    </a:lnTo>
                                    <a:lnTo>
                                      <a:pt x="91" y="989"/>
                                    </a:lnTo>
                                    <a:lnTo>
                                      <a:pt x="134" y="896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1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AutoShape 377"/>
                            <wps:cNvSpPr>
                              <a:spLocks noChangeArrowheads="1"/>
                            </wps:cNvSpPr>
                            <wps:spPr bwMode="auto">
                              <a:xfrm rot="468174">
                                <a:off x="10915" y="9615"/>
                                <a:ext cx="295" cy="22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AutoShape 378"/>
                            <wps:cNvSpPr>
                              <a:spLocks noChangeArrowheads="1"/>
                            </wps:cNvSpPr>
                            <wps:spPr bwMode="auto">
                              <a:xfrm rot="-2819864">
                                <a:off x="13039" y="8651"/>
                                <a:ext cx="246" cy="26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AutoShape 379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0349" y="9678"/>
                                <a:ext cx="185" cy="161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AutoShape 380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3718" y="9460"/>
                                <a:ext cx="363" cy="315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2">
                                  <a:lumMod val="10000"/>
                                  <a:lumOff val="9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AutoShape 381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1436" y="8746"/>
                                <a:ext cx="550" cy="479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AutoShape 382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1426" y="10100"/>
                                <a:ext cx="361" cy="31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AutoShape 383"/>
                            <wps:cNvSpPr>
                              <a:spLocks noChangeArrowheads="1"/>
                            </wps:cNvSpPr>
                            <wps:spPr bwMode="auto">
                              <a:xfrm rot="1722273">
                                <a:off x="12551" y="10573"/>
                                <a:ext cx="521" cy="45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4" name="Group 384"/>
                            <wpg:cNvGrpSpPr>
                              <a:grpSpLocks/>
                            </wpg:cNvGrpSpPr>
                            <wpg:grpSpPr bwMode="auto">
                              <a:xfrm rot="-1338439">
                                <a:off x="10324" y="8313"/>
                                <a:ext cx="4144" cy="3180"/>
                                <a:chOff x="7480" y="3796"/>
                                <a:chExt cx="1537" cy="1202"/>
                              </a:xfrm>
                            </wpg:grpSpPr>
                            <wps:wsp>
                              <wps:cNvPr id="115" name="Freeform 3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80" y="3796"/>
                                  <a:ext cx="1537" cy="1202"/>
                                </a:xfrm>
                                <a:custGeom>
                                  <a:avLst/>
                                  <a:gdLst>
                                    <a:gd name="T0" fmla="*/ 260 w 7683"/>
                                    <a:gd name="T1" fmla="*/ 732 h 6010"/>
                                    <a:gd name="T2" fmla="*/ 611 w 7683"/>
                                    <a:gd name="T3" fmla="*/ 697 h 6010"/>
                                    <a:gd name="T4" fmla="*/ 325 w 7683"/>
                                    <a:gd name="T5" fmla="*/ 991 h 6010"/>
                                    <a:gd name="T6" fmla="*/ 745 w 7683"/>
                                    <a:gd name="T7" fmla="*/ 351 h 6010"/>
                                    <a:gd name="T8" fmla="*/ 1113 w 7683"/>
                                    <a:gd name="T9" fmla="*/ 425 h 6010"/>
                                    <a:gd name="T10" fmla="*/ 700 w 7683"/>
                                    <a:gd name="T11" fmla="*/ 634 h 6010"/>
                                    <a:gd name="T12" fmla="*/ 1999 w 7683"/>
                                    <a:gd name="T13" fmla="*/ 21 h 6010"/>
                                    <a:gd name="T14" fmla="*/ 3644 w 7683"/>
                                    <a:gd name="T15" fmla="*/ 96 h 6010"/>
                                    <a:gd name="T16" fmla="*/ 5356 w 7683"/>
                                    <a:gd name="T17" fmla="*/ 574 h 6010"/>
                                    <a:gd name="T18" fmla="*/ 3875 w 7683"/>
                                    <a:gd name="T19" fmla="*/ 312 h 6010"/>
                                    <a:gd name="T20" fmla="*/ 2230 w 7683"/>
                                    <a:gd name="T21" fmla="*/ 203 h 6010"/>
                                    <a:gd name="T22" fmla="*/ 5356 w 7683"/>
                                    <a:gd name="T23" fmla="*/ 574 h 6010"/>
                                    <a:gd name="T24" fmla="*/ 5462 w 7683"/>
                                    <a:gd name="T25" fmla="*/ 737 h 6010"/>
                                    <a:gd name="T26" fmla="*/ 5353 w 7683"/>
                                    <a:gd name="T27" fmla="*/ 573 h 6010"/>
                                    <a:gd name="T28" fmla="*/ 6004 w 7683"/>
                                    <a:gd name="T29" fmla="*/ 842 h 6010"/>
                                    <a:gd name="T30" fmla="*/ 5917 w 7683"/>
                                    <a:gd name="T31" fmla="*/ 951 h 6010"/>
                                    <a:gd name="T32" fmla="*/ 6256 w 7683"/>
                                    <a:gd name="T33" fmla="*/ 983 h 6010"/>
                                    <a:gd name="T34" fmla="*/ 6887 w 7683"/>
                                    <a:gd name="T35" fmla="*/ 1472 h 6010"/>
                                    <a:gd name="T36" fmla="*/ 7335 w 7683"/>
                                    <a:gd name="T37" fmla="*/ 2044 h 6010"/>
                                    <a:gd name="T38" fmla="*/ 7319 w 7683"/>
                                    <a:gd name="T39" fmla="*/ 2189 h 6010"/>
                                    <a:gd name="T40" fmla="*/ 6974 w 7683"/>
                                    <a:gd name="T41" fmla="*/ 1696 h 6010"/>
                                    <a:gd name="T42" fmla="*/ 6460 w 7683"/>
                                    <a:gd name="T43" fmla="*/ 1255 h 6010"/>
                                    <a:gd name="T44" fmla="*/ 7613 w 7683"/>
                                    <a:gd name="T45" fmla="*/ 2720 h 6010"/>
                                    <a:gd name="T46" fmla="*/ 7683 w 7683"/>
                                    <a:gd name="T47" fmla="*/ 3357 h 6010"/>
                                    <a:gd name="T48" fmla="*/ 7582 w 7683"/>
                                    <a:gd name="T49" fmla="*/ 3997 h 6010"/>
                                    <a:gd name="T50" fmla="*/ 7524 w 7683"/>
                                    <a:gd name="T51" fmla="*/ 3484 h 6010"/>
                                    <a:gd name="T52" fmla="*/ 7530 w 7683"/>
                                    <a:gd name="T53" fmla="*/ 2887 h 6010"/>
                                    <a:gd name="T54" fmla="*/ 7513 w 7683"/>
                                    <a:gd name="T55" fmla="*/ 2409 h 6010"/>
                                    <a:gd name="T56" fmla="*/ 7242 w 7683"/>
                                    <a:gd name="T57" fmla="*/ 4346 h 6010"/>
                                    <a:gd name="T58" fmla="*/ 7178 w 7683"/>
                                    <a:gd name="T59" fmla="*/ 4843 h 6010"/>
                                    <a:gd name="T60" fmla="*/ 7141 w 7683"/>
                                    <a:gd name="T61" fmla="*/ 4527 h 6010"/>
                                    <a:gd name="T62" fmla="*/ 6679 w 7683"/>
                                    <a:gd name="T63" fmla="*/ 5383 h 6010"/>
                                    <a:gd name="T64" fmla="*/ 6088 w 7683"/>
                                    <a:gd name="T65" fmla="*/ 5756 h 6010"/>
                                    <a:gd name="T66" fmla="*/ 5345 w 7683"/>
                                    <a:gd name="T67" fmla="*/ 5771 h 6010"/>
                                    <a:gd name="T68" fmla="*/ 6026 w 7683"/>
                                    <a:gd name="T69" fmla="*/ 5542 h 6010"/>
                                    <a:gd name="T70" fmla="*/ 6600 w 7683"/>
                                    <a:gd name="T71" fmla="*/ 5161 h 6010"/>
                                    <a:gd name="T72" fmla="*/ 5327 w 7683"/>
                                    <a:gd name="T73" fmla="*/ 5983 h 6010"/>
                                    <a:gd name="T74" fmla="*/ 4532 w 7683"/>
                                    <a:gd name="T75" fmla="*/ 5981 h 6010"/>
                                    <a:gd name="T76" fmla="*/ 3670 w 7683"/>
                                    <a:gd name="T77" fmla="*/ 5737 h 6010"/>
                                    <a:gd name="T78" fmla="*/ 3529 w 7683"/>
                                    <a:gd name="T79" fmla="*/ 5521 h 6010"/>
                                    <a:gd name="T80" fmla="*/ 4375 w 7683"/>
                                    <a:gd name="T81" fmla="*/ 5781 h 6010"/>
                                    <a:gd name="T82" fmla="*/ 5160 w 7683"/>
                                    <a:gd name="T83" fmla="*/ 5800 h 6010"/>
                                    <a:gd name="T84" fmla="*/ 2593 w 7683"/>
                                    <a:gd name="T85" fmla="*/ 5077 h 6010"/>
                                    <a:gd name="T86" fmla="*/ 2490 w 7683"/>
                                    <a:gd name="T87" fmla="*/ 4925 h 6010"/>
                                    <a:gd name="T88" fmla="*/ 2422 w 7683"/>
                                    <a:gd name="T89" fmla="*/ 4848 h 6010"/>
                                    <a:gd name="T90" fmla="*/ 2490 w 7683"/>
                                    <a:gd name="T91" fmla="*/ 4925 h 6010"/>
                                    <a:gd name="T92" fmla="*/ 2448 w 7683"/>
                                    <a:gd name="T93" fmla="*/ 4934 h 6010"/>
                                    <a:gd name="T94" fmla="*/ 2440 w 7683"/>
                                    <a:gd name="T95" fmla="*/ 4830 h 6010"/>
                                    <a:gd name="T96" fmla="*/ 2031 w 7683"/>
                                    <a:gd name="T97" fmla="*/ 4642 h 6010"/>
                                    <a:gd name="T98" fmla="*/ 2470 w 7683"/>
                                    <a:gd name="T99" fmla="*/ 4842 h 6010"/>
                                    <a:gd name="T100" fmla="*/ 1222 w 7683"/>
                                    <a:gd name="T101" fmla="*/ 3761 h 6010"/>
                                    <a:gd name="T102" fmla="*/ 881 w 7683"/>
                                    <a:gd name="T103" fmla="*/ 3504 h 6010"/>
                                    <a:gd name="T104" fmla="*/ 165 w 7683"/>
                                    <a:gd name="T105" fmla="*/ 2320 h 6010"/>
                                    <a:gd name="T106" fmla="*/ 20 w 7683"/>
                                    <a:gd name="T107" fmla="*/ 1275 h 6010"/>
                                    <a:gd name="T108" fmla="*/ 150 w 7683"/>
                                    <a:gd name="T109" fmla="*/ 1485 h 6010"/>
                                    <a:gd name="T110" fmla="*/ 319 w 7683"/>
                                    <a:gd name="T111" fmla="*/ 2443 h 6010"/>
                                    <a:gd name="T112" fmla="*/ 996 w 7683"/>
                                    <a:gd name="T113" fmla="*/ 3508 h 6010"/>
                                    <a:gd name="T114" fmla="*/ 168 w 7683"/>
                                    <a:gd name="T115" fmla="*/ 899 h 6010"/>
                                    <a:gd name="T116" fmla="*/ 273 w 7683"/>
                                    <a:gd name="T117" fmla="*/ 1062 h 6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7683" h="6010">
                                      <a:moveTo>
                                        <a:pt x="141" y="904"/>
                                      </a:moveTo>
                                      <a:lnTo>
                                        <a:pt x="142" y="900"/>
                                      </a:lnTo>
                                      <a:lnTo>
                                        <a:pt x="272" y="1076"/>
                                      </a:lnTo>
                                      <a:lnTo>
                                        <a:pt x="270" y="1078"/>
                                      </a:lnTo>
                                      <a:lnTo>
                                        <a:pt x="141" y="904"/>
                                      </a:lnTo>
                                      <a:close/>
                                      <a:moveTo>
                                        <a:pt x="142" y="900"/>
                                      </a:moveTo>
                                      <a:lnTo>
                                        <a:pt x="160" y="872"/>
                                      </a:lnTo>
                                      <a:lnTo>
                                        <a:pt x="178" y="842"/>
                                      </a:lnTo>
                                      <a:lnTo>
                                        <a:pt x="198" y="814"/>
                                      </a:lnTo>
                                      <a:lnTo>
                                        <a:pt x="218" y="787"/>
                                      </a:lnTo>
                                      <a:lnTo>
                                        <a:pt x="239" y="759"/>
                                      </a:lnTo>
                                      <a:lnTo>
                                        <a:pt x="260" y="732"/>
                                      </a:lnTo>
                                      <a:lnTo>
                                        <a:pt x="282" y="706"/>
                                      </a:lnTo>
                                      <a:lnTo>
                                        <a:pt x="306" y="680"/>
                                      </a:lnTo>
                                      <a:lnTo>
                                        <a:pt x="330" y="654"/>
                                      </a:lnTo>
                                      <a:lnTo>
                                        <a:pt x="355" y="629"/>
                                      </a:lnTo>
                                      <a:lnTo>
                                        <a:pt x="381" y="605"/>
                                      </a:lnTo>
                                      <a:lnTo>
                                        <a:pt x="407" y="581"/>
                                      </a:lnTo>
                                      <a:lnTo>
                                        <a:pt x="434" y="558"/>
                                      </a:lnTo>
                                      <a:lnTo>
                                        <a:pt x="463" y="535"/>
                                      </a:lnTo>
                                      <a:lnTo>
                                        <a:pt x="491" y="513"/>
                                      </a:lnTo>
                                      <a:lnTo>
                                        <a:pt x="521" y="491"/>
                                      </a:lnTo>
                                      <a:lnTo>
                                        <a:pt x="640" y="675"/>
                                      </a:lnTo>
                                      <a:lnTo>
                                        <a:pt x="611" y="697"/>
                                      </a:lnTo>
                                      <a:lnTo>
                                        <a:pt x="584" y="719"/>
                                      </a:lnTo>
                                      <a:lnTo>
                                        <a:pt x="557" y="741"/>
                                      </a:lnTo>
                                      <a:lnTo>
                                        <a:pt x="529" y="764"/>
                                      </a:lnTo>
                                      <a:lnTo>
                                        <a:pt x="503" y="788"/>
                                      </a:lnTo>
                                      <a:lnTo>
                                        <a:pt x="479" y="811"/>
                                      </a:lnTo>
                                      <a:lnTo>
                                        <a:pt x="455" y="835"/>
                                      </a:lnTo>
                                      <a:lnTo>
                                        <a:pt x="432" y="860"/>
                                      </a:lnTo>
                                      <a:lnTo>
                                        <a:pt x="408" y="885"/>
                                      </a:lnTo>
                                      <a:lnTo>
                                        <a:pt x="386" y="911"/>
                                      </a:lnTo>
                                      <a:lnTo>
                                        <a:pt x="365" y="937"/>
                                      </a:lnTo>
                                      <a:lnTo>
                                        <a:pt x="345" y="963"/>
                                      </a:lnTo>
                                      <a:lnTo>
                                        <a:pt x="325" y="991"/>
                                      </a:lnTo>
                                      <a:lnTo>
                                        <a:pt x="307" y="1019"/>
                                      </a:lnTo>
                                      <a:lnTo>
                                        <a:pt x="289" y="1048"/>
                                      </a:lnTo>
                                      <a:lnTo>
                                        <a:pt x="272" y="1076"/>
                                      </a:lnTo>
                                      <a:lnTo>
                                        <a:pt x="142" y="900"/>
                                      </a:lnTo>
                                      <a:close/>
                                      <a:moveTo>
                                        <a:pt x="521" y="491"/>
                                      </a:moveTo>
                                      <a:lnTo>
                                        <a:pt x="550" y="470"/>
                                      </a:lnTo>
                                      <a:lnTo>
                                        <a:pt x="581" y="449"/>
                                      </a:lnTo>
                                      <a:lnTo>
                                        <a:pt x="612" y="428"/>
                                      </a:lnTo>
                                      <a:lnTo>
                                        <a:pt x="644" y="408"/>
                                      </a:lnTo>
                                      <a:lnTo>
                                        <a:pt x="678" y="388"/>
                                      </a:lnTo>
                                      <a:lnTo>
                                        <a:pt x="711" y="370"/>
                                      </a:lnTo>
                                      <a:lnTo>
                                        <a:pt x="745" y="351"/>
                                      </a:lnTo>
                                      <a:lnTo>
                                        <a:pt x="779" y="334"/>
                                      </a:lnTo>
                                      <a:lnTo>
                                        <a:pt x="815" y="317"/>
                                      </a:lnTo>
                                      <a:lnTo>
                                        <a:pt x="851" y="299"/>
                                      </a:lnTo>
                                      <a:lnTo>
                                        <a:pt x="887" y="282"/>
                                      </a:lnTo>
                                      <a:lnTo>
                                        <a:pt x="924" y="267"/>
                                      </a:lnTo>
                                      <a:lnTo>
                                        <a:pt x="962" y="251"/>
                                      </a:lnTo>
                                      <a:lnTo>
                                        <a:pt x="1001" y="236"/>
                                      </a:lnTo>
                                      <a:lnTo>
                                        <a:pt x="1039" y="221"/>
                                      </a:lnTo>
                                      <a:lnTo>
                                        <a:pt x="1079" y="208"/>
                                      </a:lnTo>
                                      <a:lnTo>
                                        <a:pt x="1191" y="397"/>
                                      </a:lnTo>
                                      <a:lnTo>
                                        <a:pt x="1152" y="411"/>
                                      </a:lnTo>
                                      <a:lnTo>
                                        <a:pt x="1113" y="425"/>
                                      </a:lnTo>
                                      <a:lnTo>
                                        <a:pt x="1075" y="440"/>
                                      </a:lnTo>
                                      <a:lnTo>
                                        <a:pt x="1038" y="455"/>
                                      </a:lnTo>
                                      <a:lnTo>
                                        <a:pt x="1001" y="471"/>
                                      </a:lnTo>
                                      <a:lnTo>
                                        <a:pt x="965" y="487"/>
                                      </a:lnTo>
                                      <a:lnTo>
                                        <a:pt x="930" y="505"/>
                                      </a:lnTo>
                                      <a:lnTo>
                                        <a:pt x="894" y="522"/>
                                      </a:lnTo>
                                      <a:lnTo>
                                        <a:pt x="861" y="539"/>
                                      </a:lnTo>
                                      <a:lnTo>
                                        <a:pt x="828" y="558"/>
                                      </a:lnTo>
                                      <a:lnTo>
                                        <a:pt x="794" y="576"/>
                                      </a:lnTo>
                                      <a:lnTo>
                                        <a:pt x="762" y="595"/>
                                      </a:lnTo>
                                      <a:lnTo>
                                        <a:pt x="730" y="615"/>
                                      </a:lnTo>
                                      <a:lnTo>
                                        <a:pt x="700" y="634"/>
                                      </a:lnTo>
                                      <a:lnTo>
                                        <a:pt x="669" y="655"/>
                                      </a:lnTo>
                                      <a:lnTo>
                                        <a:pt x="640" y="675"/>
                                      </a:lnTo>
                                      <a:lnTo>
                                        <a:pt x="521" y="491"/>
                                      </a:lnTo>
                                      <a:close/>
                                      <a:moveTo>
                                        <a:pt x="1079" y="208"/>
                                      </a:moveTo>
                                      <a:lnTo>
                                        <a:pt x="1183" y="173"/>
                                      </a:lnTo>
                                      <a:lnTo>
                                        <a:pt x="1290" y="142"/>
                                      </a:lnTo>
                                      <a:lnTo>
                                        <a:pt x="1400" y="115"/>
                                      </a:lnTo>
                                      <a:lnTo>
                                        <a:pt x="1514" y="90"/>
                                      </a:lnTo>
                                      <a:lnTo>
                                        <a:pt x="1632" y="68"/>
                                      </a:lnTo>
                                      <a:lnTo>
                                        <a:pt x="1752" y="49"/>
                                      </a:lnTo>
                                      <a:lnTo>
                                        <a:pt x="1874" y="33"/>
                                      </a:lnTo>
                                      <a:lnTo>
                                        <a:pt x="1999" y="21"/>
                                      </a:lnTo>
                                      <a:lnTo>
                                        <a:pt x="2126" y="11"/>
                                      </a:lnTo>
                                      <a:lnTo>
                                        <a:pt x="2256" y="5"/>
                                      </a:lnTo>
                                      <a:lnTo>
                                        <a:pt x="2389" y="1"/>
                                      </a:lnTo>
                                      <a:lnTo>
                                        <a:pt x="2522" y="0"/>
                                      </a:lnTo>
                                      <a:lnTo>
                                        <a:pt x="2658" y="2"/>
                                      </a:lnTo>
                                      <a:lnTo>
                                        <a:pt x="2795" y="7"/>
                                      </a:lnTo>
                                      <a:lnTo>
                                        <a:pt x="2934" y="15"/>
                                      </a:lnTo>
                                      <a:lnTo>
                                        <a:pt x="3074" y="26"/>
                                      </a:lnTo>
                                      <a:lnTo>
                                        <a:pt x="3215" y="39"/>
                                      </a:lnTo>
                                      <a:lnTo>
                                        <a:pt x="3357" y="56"/>
                                      </a:lnTo>
                                      <a:lnTo>
                                        <a:pt x="3501" y="74"/>
                                      </a:lnTo>
                                      <a:lnTo>
                                        <a:pt x="3644" y="96"/>
                                      </a:lnTo>
                                      <a:lnTo>
                                        <a:pt x="3787" y="121"/>
                                      </a:lnTo>
                                      <a:lnTo>
                                        <a:pt x="3932" y="150"/>
                                      </a:lnTo>
                                      <a:lnTo>
                                        <a:pt x="4076" y="179"/>
                                      </a:lnTo>
                                      <a:lnTo>
                                        <a:pt x="4220" y="213"/>
                                      </a:lnTo>
                                      <a:lnTo>
                                        <a:pt x="4365" y="249"/>
                                      </a:lnTo>
                                      <a:lnTo>
                                        <a:pt x="4509" y="287"/>
                                      </a:lnTo>
                                      <a:lnTo>
                                        <a:pt x="4652" y="328"/>
                                      </a:lnTo>
                                      <a:lnTo>
                                        <a:pt x="4796" y="372"/>
                                      </a:lnTo>
                                      <a:lnTo>
                                        <a:pt x="4937" y="418"/>
                                      </a:lnTo>
                                      <a:lnTo>
                                        <a:pt x="5078" y="467"/>
                                      </a:lnTo>
                                      <a:lnTo>
                                        <a:pt x="5217" y="519"/>
                                      </a:lnTo>
                                      <a:lnTo>
                                        <a:pt x="5356" y="574"/>
                                      </a:lnTo>
                                      <a:lnTo>
                                        <a:pt x="5430" y="759"/>
                                      </a:lnTo>
                                      <a:lnTo>
                                        <a:pt x="5293" y="705"/>
                                      </a:lnTo>
                                      <a:lnTo>
                                        <a:pt x="5154" y="654"/>
                                      </a:lnTo>
                                      <a:lnTo>
                                        <a:pt x="5014" y="606"/>
                                      </a:lnTo>
                                      <a:lnTo>
                                        <a:pt x="4873" y="559"/>
                                      </a:lnTo>
                                      <a:lnTo>
                                        <a:pt x="4732" y="516"/>
                                      </a:lnTo>
                                      <a:lnTo>
                                        <a:pt x="4590" y="475"/>
                                      </a:lnTo>
                                      <a:lnTo>
                                        <a:pt x="4448" y="437"/>
                                      </a:lnTo>
                                      <a:lnTo>
                                        <a:pt x="4305" y="402"/>
                                      </a:lnTo>
                                      <a:lnTo>
                                        <a:pt x="4162" y="368"/>
                                      </a:lnTo>
                                      <a:lnTo>
                                        <a:pt x="4019" y="339"/>
                                      </a:lnTo>
                                      <a:lnTo>
                                        <a:pt x="3875" y="312"/>
                                      </a:lnTo>
                                      <a:lnTo>
                                        <a:pt x="3733" y="287"/>
                                      </a:lnTo>
                                      <a:lnTo>
                                        <a:pt x="3591" y="265"/>
                                      </a:lnTo>
                                      <a:lnTo>
                                        <a:pt x="3450" y="246"/>
                                      </a:lnTo>
                                      <a:lnTo>
                                        <a:pt x="3309" y="230"/>
                                      </a:lnTo>
                                      <a:lnTo>
                                        <a:pt x="3169" y="216"/>
                                      </a:lnTo>
                                      <a:lnTo>
                                        <a:pt x="3030" y="206"/>
                                      </a:lnTo>
                                      <a:lnTo>
                                        <a:pt x="2893" y="198"/>
                                      </a:lnTo>
                                      <a:lnTo>
                                        <a:pt x="2757" y="193"/>
                                      </a:lnTo>
                                      <a:lnTo>
                                        <a:pt x="2622" y="192"/>
                                      </a:lnTo>
                                      <a:lnTo>
                                        <a:pt x="2490" y="192"/>
                                      </a:lnTo>
                                      <a:lnTo>
                                        <a:pt x="2359" y="197"/>
                                      </a:lnTo>
                                      <a:lnTo>
                                        <a:pt x="2230" y="203"/>
                                      </a:lnTo>
                                      <a:lnTo>
                                        <a:pt x="2104" y="213"/>
                                      </a:lnTo>
                                      <a:lnTo>
                                        <a:pt x="1979" y="225"/>
                                      </a:lnTo>
                                      <a:lnTo>
                                        <a:pt x="1858" y="241"/>
                                      </a:lnTo>
                                      <a:lnTo>
                                        <a:pt x="1739" y="260"/>
                                      </a:lnTo>
                                      <a:lnTo>
                                        <a:pt x="1623" y="281"/>
                                      </a:lnTo>
                                      <a:lnTo>
                                        <a:pt x="1510" y="305"/>
                                      </a:lnTo>
                                      <a:lnTo>
                                        <a:pt x="1400" y="333"/>
                                      </a:lnTo>
                                      <a:lnTo>
                                        <a:pt x="1294" y="364"/>
                                      </a:lnTo>
                                      <a:lnTo>
                                        <a:pt x="1191" y="397"/>
                                      </a:lnTo>
                                      <a:lnTo>
                                        <a:pt x="1079" y="208"/>
                                      </a:lnTo>
                                      <a:close/>
                                      <a:moveTo>
                                        <a:pt x="5393" y="667"/>
                                      </a:moveTo>
                                      <a:lnTo>
                                        <a:pt x="5356" y="574"/>
                                      </a:lnTo>
                                      <a:lnTo>
                                        <a:pt x="5368" y="580"/>
                                      </a:lnTo>
                                      <a:lnTo>
                                        <a:pt x="5382" y="590"/>
                                      </a:lnTo>
                                      <a:lnTo>
                                        <a:pt x="5395" y="602"/>
                                      </a:lnTo>
                                      <a:lnTo>
                                        <a:pt x="5408" y="617"/>
                                      </a:lnTo>
                                      <a:lnTo>
                                        <a:pt x="5420" y="633"/>
                                      </a:lnTo>
                                      <a:lnTo>
                                        <a:pt x="5433" y="652"/>
                                      </a:lnTo>
                                      <a:lnTo>
                                        <a:pt x="5442" y="670"/>
                                      </a:lnTo>
                                      <a:lnTo>
                                        <a:pt x="5451" y="690"/>
                                      </a:lnTo>
                                      <a:lnTo>
                                        <a:pt x="5457" y="707"/>
                                      </a:lnTo>
                                      <a:lnTo>
                                        <a:pt x="5461" y="723"/>
                                      </a:lnTo>
                                      <a:lnTo>
                                        <a:pt x="5461" y="731"/>
                                      </a:lnTo>
                                      <a:lnTo>
                                        <a:pt x="5462" y="737"/>
                                      </a:lnTo>
                                      <a:lnTo>
                                        <a:pt x="5461" y="743"/>
                                      </a:lnTo>
                                      <a:lnTo>
                                        <a:pt x="5460" y="748"/>
                                      </a:lnTo>
                                      <a:lnTo>
                                        <a:pt x="5459" y="753"/>
                                      </a:lnTo>
                                      <a:lnTo>
                                        <a:pt x="5456" y="757"/>
                                      </a:lnTo>
                                      <a:lnTo>
                                        <a:pt x="5454" y="759"/>
                                      </a:lnTo>
                                      <a:lnTo>
                                        <a:pt x="5450" y="761"/>
                                      </a:lnTo>
                                      <a:lnTo>
                                        <a:pt x="5446" y="762"/>
                                      </a:lnTo>
                                      <a:lnTo>
                                        <a:pt x="5441" y="762"/>
                                      </a:lnTo>
                                      <a:lnTo>
                                        <a:pt x="5436" y="761"/>
                                      </a:lnTo>
                                      <a:lnTo>
                                        <a:pt x="5430" y="759"/>
                                      </a:lnTo>
                                      <a:lnTo>
                                        <a:pt x="5393" y="667"/>
                                      </a:lnTo>
                                      <a:close/>
                                      <a:moveTo>
                                        <a:pt x="5353" y="573"/>
                                      </a:moveTo>
                                      <a:lnTo>
                                        <a:pt x="5413" y="592"/>
                                      </a:lnTo>
                                      <a:lnTo>
                                        <a:pt x="5470" y="613"/>
                                      </a:lnTo>
                                      <a:lnTo>
                                        <a:pt x="5527" y="634"/>
                                      </a:lnTo>
                                      <a:lnTo>
                                        <a:pt x="5583" y="655"/>
                                      </a:lnTo>
                                      <a:lnTo>
                                        <a:pt x="5638" y="676"/>
                                      </a:lnTo>
                                      <a:lnTo>
                                        <a:pt x="5692" y="699"/>
                                      </a:lnTo>
                                      <a:lnTo>
                                        <a:pt x="5747" y="722"/>
                                      </a:lnTo>
                                      <a:lnTo>
                                        <a:pt x="5800" y="746"/>
                                      </a:lnTo>
                                      <a:lnTo>
                                        <a:pt x="5852" y="769"/>
                                      </a:lnTo>
                                      <a:lnTo>
                                        <a:pt x="5903" y="793"/>
                                      </a:lnTo>
                                      <a:lnTo>
                                        <a:pt x="5953" y="817"/>
                                      </a:lnTo>
                                      <a:lnTo>
                                        <a:pt x="6004" y="842"/>
                                      </a:lnTo>
                                      <a:lnTo>
                                        <a:pt x="6052" y="868"/>
                                      </a:lnTo>
                                      <a:lnTo>
                                        <a:pt x="6101" y="894"/>
                                      </a:lnTo>
                                      <a:lnTo>
                                        <a:pt x="6149" y="920"/>
                                      </a:lnTo>
                                      <a:lnTo>
                                        <a:pt x="6196" y="947"/>
                                      </a:lnTo>
                                      <a:lnTo>
                                        <a:pt x="6251" y="1124"/>
                                      </a:lnTo>
                                      <a:lnTo>
                                        <a:pt x="6207" y="1098"/>
                                      </a:lnTo>
                                      <a:lnTo>
                                        <a:pt x="6160" y="1072"/>
                                      </a:lnTo>
                                      <a:lnTo>
                                        <a:pt x="6113" y="1048"/>
                                      </a:lnTo>
                                      <a:lnTo>
                                        <a:pt x="6066" y="1023"/>
                                      </a:lnTo>
                                      <a:lnTo>
                                        <a:pt x="6018" y="998"/>
                                      </a:lnTo>
                                      <a:lnTo>
                                        <a:pt x="5968" y="975"/>
                                      </a:lnTo>
                                      <a:lnTo>
                                        <a:pt x="5917" y="951"/>
                                      </a:lnTo>
                                      <a:lnTo>
                                        <a:pt x="5867" y="929"/>
                                      </a:lnTo>
                                      <a:lnTo>
                                        <a:pt x="5816" y="905"/>
                                      </a:lnTo>
                                      <a:lnTo>
                                        <a:pt x="5763" y="883"/>
                                      </a:lnTo>
                                      <a:lnTo>
                                        <a:pt x="5710" y="862"/>
                                      </a:lnTo>
                                      <a:lnTo>
                                        <a:pt x="5656" y="841"/>
                                      </a:lnTo>
                                      <a:lnTo>
                                        <a:pt x="5602" y="820"/>
                                      </a:lnTo>
                                      <a:lnTo>
                                        <a:pt x="5546" y="799"/>
                                      </a:lnTo>
                                      <a:lnTo>
                                        <a:pt x="5489" y="779"/>
                                      </a:lnTo>
                                      <a:lnTo>
                                        <a:pt x="5433" y="761"/>
                                      </a:lnTo>
                                      <a:lnTo>
                                        <a:pt x="5353" y="573"/>
                                      </a:lnTo>
                                      <a:close/>
                                      <a:moveTo>
                                        <a:pt x="6196" y="947"/>
                                      </a:moveTo>
                                      <a:lnTo>
                                        <a:pt x="6256" y="983"/>
                                      </a:lnTo>
                                      <a:lnTo>
                                        <a:pt x="6316" y="1020"/>
                                      </a:lnTo>
                                      <a:lnTo>
                                        <a:pt x="6374" y="1057"/>
                                      </a:lnTo>
                                      <a:lnTo>
                                        <a:pt x="6431" y="1097"/>
                                      </a:lnTo>
                                      <a:lnTo>
                                        <a:pt x="6486" y="1135"/>
                                      </a:lnTo>
                                      <a:lnTo>
                                        <a:pt x="6542" y="1175"/>
                                      </a:lnTo>
                                      <a:lnTo>
                                        <a:pt x="6595" y="1216"/>
                                      </a:lnTo>
                                      <a:lnTo>
                                        <a:pt x="6646" y="1257"/>
                                      </a:lnTo>
                                      <a:lnTo>
                                        <a:pt x="6697" y="1299"/>
                                      </a:lnTo>
                                      <a:lnTo>
                                        <a:pt x="6746" y="1341"/>
                                      </a:lnTo>
                                      <a:lnTo>
                                        <a:pt x="6794" y="1384"/>
                                      </a:lnTo>
                                      <a:lnTo>
                                        <a:pt x="6841" y="1427"/>
                                      </a:lnTo>
                                      <a:lnTo>
                                        <a:pt x="6887" y="1472"/>
                                      </a:lnTo>
                                      <a:lnTo>
                                        <a:pt x="6932" y="1516"/>
                                      </a:lnTo>
                                      <a:lnTo>
                                        <a:pt x="6974" y="1562"/>
                                      </a:lnTo>
                                      <a:lnTo>
                                        <a:pt x="7016" y="1608"/>
                                      </a:lnTo>
                                      <a:lnTo>
                                        <a:pt x="7057" y="1655"/>
                                      </a:lnTo>
                                      <a:lnTo>
                                        <a:pt x="7095" y="1702"/>
                                      </a:lnTo>
                                      <a:lnTo>
                                        <a:pt x="7133" y="1749"/>
                                      </a:lnTo>
                                      <a:lnTo>
                                        <a:pt x="7170" y="1797"/>
                                      </a:lnTo>
                                      <a:lnTo>
                                        <a:pt x="7205" y="1847"/>
                                      </a:lnTo>
                                      <a:lnTo>
                                        <a:pt x="7240" y="1895"/>
                                      </a:lnTo>
                                      <a:lnTo>
                                        <a:pt x="7273" y="1944"/>
                                      </a:lnTo>
                                      <a:lnTo>
                                        <a:pt x="7304" y="1995"/>
                                      </a:lnTo>
                                      <a:lnTo>
                                        <a:pt x="7335" y="2044"/>
                                      </a:lnTo>
                                      <a:lnTo>
                                        <a:pt x="7363" y="2096"/>
                                      </a:lnTo>
                                      <a:lnTo>
                                        <a:pt x="7392" y="2147"/>
                                      </a:lnTo>
                                      <a:lnTo>
                                        <a:pt x="7419" y="2199"/>
                                      </a:lnTo>
                                      <a:lnTo>
                                        <a:pt x="7444" y="2251"/>
                                      </a:lnTo>
                                      <a:lnTo>
                                        <a:pt x="7469" y="2303"/>
                                      </a:lnTo>
                                      <a:lnTo>
                                        <a:pt x="7491" y="2356"/>
                                      </a:lnTo>
                                      <a:lnTo>
                                        <a:pt x="7513" y="2409"/>
                                      </a:lnTo>
                                      <a:lnTo>
                                        <a:pt x="7398" y="2364"/>
                                      </a:lnTo>
                                      <a:lnTo>
                                        <a:pt x="7379" y="2319"/>
                                      </a:lnTo>
                                      <a:lnTo>
                                        <a:pt x="7361" y="2276"/>
                                      </a:lnTo>
                                      <a:lnTo>
                                        <a:pt x="7340" y="2232"/>
                                      </a:lnTo>
                                      <a:lnTo>
                                        <a:pt x="7319" y="2189"/>
                                      </a:lnTo>
                                      <a:lnTo>
                                        <a:pt x="7297" y="2147"/>
                                      </a:lnTo>
                                      <a:lnTo>
                                        <a:pt x="7273" y="2104"/>
                                      </a:lnTo>
                                      <a:lnTo>
                                        <a:pt x="7248" y="2062"/>
                                      </a:lnTo>
                                      <a:lnTo>
                                        <a:pt x="7222" y="2020"/>
                                      </a:lnTo>
                                      <a:lnTo>
                                        <a:pt x="7195" y="1978"/>
                                      </a:lnTo>
                                      <a:lnTo>
                                        <a:pt x="7167" y="1937"/>
                                      </a:lnTo>
                                      <a:lnTo>
                                        <a:pt x="7137" y="1896"/>
                                      </a:lnTo>
                                      <a:lnTo>
                                        <a:pt x="7107" y="1855"/>
                                      </a:lnTo>
                                      <a:lnTo>
                                        <a:pt x="7075" y="1814"/>
                                      </a:lnTo>
                                      <a:lnTo>
                                        <a:pt x="7043" y="1775"/>
                                      </a:lnTo>
                                      <a:lnTo>
                                        <a:pt x="7008" y="1734"/>
                                      </a:lnTo>
                                      <a:lnTo>
                                        <a:pt x="6974" y="1696"/>
                                      </a:lnTo>
                                      <a:lnTo>
                                        <a:pt x="6937" y="1656"/>
                                      </a:lnTo>
                                      <a:lnTo>
                                        <a:pt x="6900" y="1618"/>
                                      </a:lnTo>
                                      <a:lnTo>
                                        <a:pt x="6861" y="1579"/>
                                      </a:lnTo>
                                      <a:lnTo>
                                        <a:pt x="6822" y="1542"/>
                                      </a:lnTo>
                                      <a:lnTo>
                                        <a:pt x="6781" y="1504"/>
                                      </a:lnTo>
                                      <a:lnTo>
                                        <a:pt x="6739" y="1467"/>
                                      </a:lnTo>
                                      <a:lnTo>
                                        <a:pt x="6695" y="1431"/>
                                      </a:lnTo>
                                      <a:lnTo>
                                        <a:pt x="6651" y="1395"/>
                                      </a:lnTo>
                                      <a:lnTo>
                                        <a:pt x="6605" y="1359"/>
                                      </a:lnTo>
                                      <a:lnTo>
                                        <a:pt x="6558" y="1325"/>
                                      </a:lnTo>
                                      <a:lnTo>
                                        <a:pt x="6510" y="1290"/>
                                      </a:lnTo>
                                      <a:lnTo>
                                        <a:pt x="6460" y="1255"/>
                                      </a:lnTo>
                                      <a:lnTo>
                                        <a:pt x="6410" y="1222"/>
                                      </a:lnTo>
                                      <a:lnTo>
                                        <a:pt x="6359" y="1189"/>
                                      </a:lnTo>
                                      <a:lnTo>
                                        <a:pt x="6306" y="1156"/>
                                      </a:lnTo>
                                      <a:lnTo>
                                        <a:pt x="6251" y="1124"/>
                                      </a:lnTo>
                                      <a:lnTo>
                                        <a:pt x="6196" y="947"/>
                                      </a:lnTo>
                                      <a:close/>
                                      <a:moveTo>
                                        <a:pt x="7513" y="2409"/>
                                      </a:moveTo>
                                      <a:lnTo>
                                        <a:pt x="7533" y="2460"/>
                                      </a:lnTo>
                                      <a:lnTo>
                                        <a:pt x="7551" y="2512"/>
                                      </a:lnTo>
                                      <a:lnTo>
                                        <a:pt x="7569" y="2564"/>
                                      </a:lnTo>
                                      <a:lnTo>
                                        <a:pt x="7585" y="2616"/>
                                      </a:lnTo>
                                      <a:lnTo>
                                        <a:pt x="7600" y="2668"/>
                                      </a:lnTo>
                                      <a:lnTo>
                                        <a:pt x="7613" y="2720"/>
                                      </a:lnTo>
                                      <a:lnTo>
                                        <a:pt x="7626" y="2772"/>
                                      </a:lnTo>
                                      <a:lnTo>
                                        <a:pt x="7637" y="2825"/>
                                      </a:lnTo>
                                      <a:lnTo>
                                        <a:pt x="7647" y="2878"/>
                                      </a:lnTo>
                                      <a:lnTo>
                                        <a:pt x="7655" y="2930"/>
                                      </a:lnTo>
                                      <a:lnTo>
                                        <a:pt x="7663" y="2983"/>
                                      </a:lnTo>
                                      <a:lnTo>
                                        <a:pt x="7669" y="3036"/>
                                      </a:lnTo>
                                      <a:lnTo>
                                        <a:pt x="7674" y="3090"/>
                                      </a:lnTo>
                                      <a:lnTo>
                                        <a:pt x="7678" y="3143"/>
                                      </a:lnTo>
                                      <a:lnTo>
                                        <a:pt x="7681" y="3196"/>
                                      </a:lnTo>
                                      <a:lnTo>
                                        <a:pt x="7683" y="3249"/>
                                      </a:lnTo>
                                      <a:lnTo>
                                        <a:pt x="7683" y="3304"/>
                                      </a:lnTo>
                                      <a:lnTo>
                                        <a:pt x="7683" y="3357"/>
                                      </a:lnTo>
                                      <a:lnTo>
                                        <a:pt x="7680" y="3410"/>
                                      </a:lnTo>
                                      <a:lnTo>
                                        <a:pt x="7678" y="3463"/>
                                      </a:lnTo>
                                      <a:lnTo>
                                        <a:pt x="7673" y="3518"/>
                                      </a:lnTo>
                                      <a:lnTo>
                                        <a:pt x="7668" y="3571"/>
                                      </a:lnTo>
                                      <a:lnTo>
                                        <a:pt x="7660" y="3624"/>
                                      </a:lnTo>
                                      <a:lnTo>
                                        <a:pt x="7653" y="3677"/>
                                      </a:lnTo>
                                      <a:lnTo>
                                        <a:pt x="7644" y="3732"/>
                                      </a:lnTo>
                                      <a:lnTo>
                                        <a:pt x="7634" y="3785"/>
                                      </a:lnTo>
                                      <a:lnTo>
                                        <a:pt x="7623" y="3838"/>
                                      </a:lnTo>
                                      <a:lnTo>
                                        <a:pt x="7611" y="3891"/>
                                      </a:lnTo>
                                      <a:lnTo>
                                        <a:pt x="7597" y="3944"/>
                                      </a:lnTo>
                                      <a:lnTo>
                                        <a:pt x="7582" y="3997"/>
                                      </a:lnTo>
                                      <a:lnTo>
                                        <a:pt x="7566" y="4051"/>
                                      </a:lnTo>
                                      <a:lnTo>
                                        <a:pt x="7549" y="4103"/>
                                      </a:lnTo>
                                      <a:lnTo>
                                        <a:pt x="7417" y="3937"/>
                                      </a:lnTo>
                                      <a:lnTo>
                                        <a:pt x="7433" y="3886"/>
                                      </a:lnTo>
                                      <a:lnTo>
                                        <a:pt x="7447" y="3837"/>
                                      </a:lnTo>
                                      <a:lnTo>
                                        <a:pt x="7461" y="3786"/>
                                      </a:lnTo>
                                      <a:lnTo>
                                        <a:pt x="7475" y="3735"/>
                                      </a:lnTo>
                                      <a:lnTo>
                                        <a:pt x="7486" y="3685"/>
                                      </a:lnTo>
                                      <a:lnTo>
                                        <a:pt x="7497" y="3635"/>
                                      </a:lnTo>
                                      <a:lnTo>
                                        <a:pt x="7507" y="3584"/>
                                      </a:lnTo>
                                      <a:lnTo>
                                        <a:pt x="7516" y="3534"/>
                                      </a:lnTo>
                                      <a:lnTo>
                                        <a:pt x="7524" y="3484"/>
                                      </a:lnTo>
                                      <a:lnTo>
                                        <a:pt x="7530" y="3433"/>
                                      </a:lnTo>
                                      <a:lnTo>
                                        <a:pt x="7535" y="3383"/>
                                      </a:lnTo>
                                      <a:lnTo>
                                        <a:pt x="7540" y="3333"/>
                                      </a:lnTo>
                                      <a:lnTo>
                                        <a:pt x="7544" y="3283"/>
                                      </a:lnTo>
                                      <a:lnTo>
                                        <a:pt x="7545" y="3233"/>
                                      </a:lnTo>
                                      <a:lnTo>
                                        <a:pt x="7546" y="3184"/>
                                      </a:lnTo>
                                      <a:lnTo>
                                        <a:pt x="7546" y="3134"/>
                                      </a:lnTo>
                                      <a:lnTo>
                                        <a:pt x="7546" y="3083"/>
                                      </a:lnTo>
                                      <a:lnTo>
                                        <a:pt x="7544" y="3034"/>
                                      </a:lnTo>
                                      <a:lnTo>
                                        <a:pt x="7540" y="2986"/>
                                      </a:lnTo>
                                      <a:lnTo>
                                        <a:pt x="7537" y="2936"/>
                                      </a:lnTo>
                                      <a:lnTo>
                                        <a:pt x="7530" y="2887"/>
                                      </a:lnTo>
                                      <a:lnTo>
                                        <a:pt x="7524" y="2839"/>
                                      </a:lnTo>
                                      <a:lnTo>
                                        <a:pt x="7517" y="2790"/>
                                      </a:lnTo>
                                      <a:lnTo>
                                        <a:pt x="7508" y="2741"/>
                                      </a:lnTo>
                                      <a:lnTo>
                                        <a:pt x="7498" y="2693"/>
                                      </a:lnTo>
                                      <a:lnTo>
                                        <a:pt x="7487" y="2646"/>
                                      </a:lnTo>
                                      <a:lnTo>
                                        <a:pt x="7475" y="2597"/>
                                      </a:lnTo>
                                      <a:lnTo>
                                        <a:pt x="7461" y="2550"/>
                                      </a:lnTo>
                                      <a:lnTo>
                                        <a:pt x="7447" y="2503"/>
                                      </a:lnTo>
                                      <a:lnTo>
                                        <a:pt x="7431" y="2456"/>
                                      </a:lnTo>
                                      <a:lnTo>
                                        <a:pt x="7415" y="2409"/>
                                      </a:lnTo>
                                      <a:lnTo>
                                        <a:pt x="7398" y="2364"/>
                                      </a:lnTo>
                                      <a:lnTo>
                                        <a:pt x="7513" y="2409"/>
                                      </a:lnTo>
                                      <a:close/>
                                      <a:moveTo>
                                        <a:pt x="7549" y="4103"/>
                                      </a:moveTo>
                                      <a:lnTo>
                                        <a:pt x="7525" y="4173"/>
                                      </a:lnTo>
                                      <a:lnTo>
                                        <a:pt x="7498" y="4242"/>
                                      </a:lnTo>
                                      <a:lnTo>
                                        <a:pt x="7470" y="4312"/>
                                      </a:lnTo>
                                      <a:lnTo>
                                        <a:pt x="7440" y="4381"/>
                                      </a:lnTo>
                                      <a:lnTo>
                                        <a:pt x="7408" y="4450"/>
                                      </a:lnTo>
                                      <a:lnTo>
                                        <a:pt x="7373" y="4519"/>
                                      </a:lnTo>
                                      <a:lnTo>
                                        <a:pt x="7336" y="4587"/>
                                      </a:lnTo>
                                      <a:lnTo>
                                        <a:pt x="7298" y="4655"/>
                                      </a:lnTo>
                                      <a:lnTo>
                                        <a:pt x="7169" y="4480"/>
                                      </a:lnTo>
                                      <a:lnTo>
                                        <a:pt x="7206" y="4413"/>
                                      </a:lnTo>
                                      <a:lnTo>
                                        <a:pt x="7242" y="4346"/>
                                      </a:lnTo>
                                      <a:lnTo>
                                        <a:pt x="7277" y="4278"/>
                                      </a:lnTo>
                                      <a:lnTo>
                                        <a:pt x="7308" y="4211"/>
                                      </a:lnTo>
                                      <a:lnTo>
                                        <a:pt x="7339" y="4142"/>
                                      </a:lnTo>
                                      <a:lnTo>
                                        <a:pt x="7366" y="4074"/>
                                      </a:lnTo>
                                      <a:lnTo>
                                        <a:pt x="7392" y="4006"/>
                                      </a:lnTo>
                                      <a:lnTo>
                                        <a:pt x="7417" y="3937"/>
                                      </a:lnTo>
                                      <a:lnTo>
                                        <a:pt x="7549" y="4103"/>
                                      </a:lnTo>
                                      <a:close/>
                                      <a:moveTo>
                                        <a:pt x="7298" y="4655"/>
                                      </a:moveTo>
                                      <a:lnTo>
                                        <a:pt x="7269" y="4702"/>
                                      </a:lnTo>
                                      <a:lnTo>
                                        <a:pt x="7240" y="4751"/>
                                      </a:lnTo>
                                      <a:lnTo>
                                        <a:pt x="7209" y="4798"/>
                                      </a:lnTo>
                                      <a:lnTo>
                                        <a:pt x="7178" y="4843"/>
                                      </a:lnTo>
                                      <a:lnTo>
                                        <a:pt x="7144" y="4889"/>
                                      </a:lnTo>
                                      <a:lnTo>
                                        <a:pt x="7111" y="4935"/>
                                      </a:lnTo>
                                      <a:lnTo>
                                        <a:pt x="7075" y="4980"/>
                                      </a:lnTo>
                                      <a:lnTo>
                                        <a:pt x="7039" y="5024"/>
                                      </a:lnTo>
                                      <a:lnTo>
                                        <a:pt x="6914" y="4843"/>
                                      </a:lnTo>
                                      <a:lnTo>
                                        <a:pt x="6949" y="4800"/>
                                      </a:lnTo>
                                      <a:lnTo>
                                        <a:pt x="6984" y="4756"/>
                                      </a:lnTo>
                                      <a:lnTo>
                                        <a:pt x="7017" y="4711"/>
                                      </a:lnTo>
                                      <a:lnTo>
                                        <a:pt x="7050" y="4665"/>
                                      </a:lnTo>
                                      <a:lnTo>
                                        <a:pt x="7081" y="4620"/>
                                      </a:lnTo>
                                      <a:lnTo>
                                        <a:pt x="7112" y="4574"/>
                                      </a:lnTo>
                                      <a:lnTo>
                                        <a:pt x="7141" y="4527"/>
                                      </a:lnTo>
                                      <a:lnTo>
                                        <a:pt x="7169" y="4480"/>
                                      </a:lnTo>
                                      <a:lnTo>
                                        <a:pt x="7298" y="4655"/>
                                      </a:lnTo>
                                      <a:close/>
                                      <a:moveTo>
                                        <a:pt x="7039" y="5024"/>
                                      </a:moveTo>
                                      <a:lnTo>
                                        <a:pt x="7003" y="5066"/>
                                      </a:lnTo>
                                      <a:lnTo>
                                        <a:pt x="6966" y="5108"/>
                                      </a:lnTo>
                                      <a:lnTo>
                                        <a:pt x="6928" y="5149"/>
                                      </a:lnTo>
                                      <a:lnTo>
                                        <a:pt x="6888" y="5190"/>
                                      </a:lnTo>
                                      <a:lnTo>
                                        <a:pt x="6849" y="5231"/>
                                      </a:lnTo>
                                      <a:lnTo>
                                        <a:pt x="6808" y="5269"/>
                                      </a:lnTo>
                                      <a:lnTo>
                                        <a:pt x="6766" y="5307"/>
                                      </a:lnTo>
                                      <a:lnTo>
                                        <a:pt x="6723" y="5346"/>
                                      </a:lnTo>
                                      <a:lnTo>
                                        <a:pt x="6679" y="5383"/>
                                      </a:lnTo>
                                      <a:lnTo>
                                        <a:pt x="6635" y="5419"/>
                                      </a:lnTo>
                                      <a:lnTo>
                                        <a:pt x="6589" y="5455"/>
                                      </a:lnTo>
                                      <a:lnTo>
                                        <a:pt x="6543" y="5488"/>
                                      </a:lnTo>
                                      <a:lnTo>
                                        <a:pt x="6495" y="5523"/>
                                      </a:lnTo>
                                      <a:lnTo>
                                        <a:pt x="6448" y="5555"/>
                                      </a:lnTo>
                                      <a:lnTo>
                                        <a:pt x="6399" y="5587"/>
                                      </a:lnTo>
                                      <a:lnTo>
                                        <a:pt x="6349" y="5618"/>
                                      </a:lnTo>
                                      <a:lnTo>
                                        <a:pt x="6298" y="5647"/>
                                      </a:lnTo>
                                      <a:lnTo>
                                        <a:pt x="6248" y="5676"/>
                                      </a:lnTo>
                                      <a:lnTo>
                                        <a:pt x="6196" y="5704"/>
                                      </a:lnTo>
                                      <a:lnTo>
                                        <a:pt x="6143" y="5730"/>
                                      </a:lnTo>
                                      <a:lnTo>
                                        <a:pt x="6088" y="5756"/>
                                      </a:lnTo>
                                      <a:lnTo>
                                        <a:pt x="6035" y="5781"/>
                                      </a:lnTo>
                                      <a:lnTo>
                                        <a:pt x="5979" y="5805"/>
                                      </a:lnTo>
                                      <a:lnTo>
                                        <a:pt x="5924" y="5827"/>
                                      </a:lnTo>
                                      <a:lnTo>
                                        <a:pt x="5867" y="5848"/>
                                      </a:lnTo>
                                      <a:lnTo>
                                        <a:pt x="5810" y="5868"/>
                                      </a:lnTo>
                                      <a:lnTo>
                                        <a:pt x="5752" y="5887"/>
                                      </a:lnTo>
                                      <a:lnTo>
                                        <a:pt x="5694" y="5905"/>
                                      </a:lnTo>
                                      <a:lnTo>
                                        <a:pt x="5634" y="5921"/>
                                      </a:lnTo>
                                      <a:lnTo>
                                        <a:pt x="5574" y="5936"/>
                                      </a:lnTo>
                                      <a:lnTo>
                                        <a:pt x="5514" y="5949"/>
                                      </a:lnTo>
                                      <a:lnTo>
                                        <a:pt x="5452" y="5962"/>
                                      </a:lnTo>
                                      <a:lnTo>
                                        <a:pt x="5345" y="5771"/>
                                      </a:lnTo>
                                      <a:lnTo>
                                        <a:pt x="5405" y="5759"/>
                                      </a:lnTo>
                                      <a:lnTo>
                                        <a:pt x="5465" y="5745"/>
                                      </a:lnTo>
                                      <a:lnTo>
                                        <a:pt x="5524" y="5730"/>
                                      </a:lnTo>
                                      <a:lnTo>
                                        <a:pt x="5583" y="5714"/>
                                      </a:lnTo>
                                      <a:lnTo>
                                        <a:pt x="5640" y="5697"/>
                                      </a:lnTo>
                                      <a:lnTo>
                                        <a:pt x="5699" y="5678"/>
                                      </a:lnTo>
                                      <a:lnTo>
                                        <a:pt x="5754" y="5659"/>
                                      </a:lnTo>
                                      <a:lnTo>
                                        <a:pt x="5811" y="5638"/>
                                      </a:lnTo>
                                      <a:lnTo>
                                        <a:pt x="5865" y="5615"/>
                                      </a:lnTo>
                                      <a:lnTo>
                                        <a:pt x="5920" y="5592"/>
                                      </a:lnTo>
                                      <a:lnTo>
                                        <a:pt x="5974" y="5568"/>
                                      </a:lnTo>
                                      <a:lnTo>
                                        <a:pt x="6026" y="5542"/>
                                      </a:lnTo>
                                      <a:lnTo>
                                        <a:pt x="6079" y="5516"/>
                                      </a:lnTo>
                                      <a:lnTo>
                                        <a:pt x="6130" y="5488"/>
                                      </a:lnTo>
                                      <a:lnTo>
                                        <a:pt x="6181" y="5459"/>
                                      </a:lnTo>
                                      <a:lnTo>
                                        <a:pt x="6232" y="5431"/>
                                      </a:lnTo>
                                      <a:lnTo>
                                        <a:pt x="6280" y="5400"/>
                                      </a:lnTo>
                                      <a:lnTo>
                                        <a:pt x="6328" y="5369"/>
                                      </a:lnTo>
                                      <a:lnTo>
                                        <a:pt x="6376" y="5336"/>
                                      </a:lnTo>
                                      <a:lnTo>
                                        <a:pt x="6422" y="5304"/>
                                      </a:lnTo>
                                      <a:lnTo>
                                        <a:pt x="6468" y="5269"/>
                                      </a:lnTo>
                                      <a:lnTo>
                                        <a:pt x="6514" y="5234"/>
                                      </a:lnTo>
                                      <a:lnTo>
                                        <a:pt x="6557" y="5198"/>
                                      </a:lnTo>
                                      <a:lnTo>
                                        <a:pt x="6600" y="5161"/>
                                      </a:lnTo>
                                      <a:lnTo>
                                        <a:pt x="6644" y="5124"/>
                                      </a:lnTo>
                                      <a:lnTo>
                                        <a:pt x="6684" y="5086"/>
                                      </a:lnTo>
                                      <a:lnTo>
                                        <a:pt x="6725" y="5048"/>
                                      </a:lnTo>
                                      <a:lnTo>
                                        <a:pt x="6765" y="5008"/>
                                      </a:lnTo>
                                      <a:lnTo>
                                        <a:pt x="6803" y="4968"/>
                                      </a:lnTo>
                                      <a:lnTo>
                                        <a:pt x="6841" y="4928"/>
                                      </a:lnTo>
                                      <a:lnTo>
                                        <a:pt x="6879" y="4886"/>
                                      </a:lnTo>
                                      <a:lnTo>
                                        <a:pt x="6914" y="4843"/>
                                      </a:lnTo>
                                      <a:lnTo>
                                        <a:pt x="7039" y="5024"/>
                                      </a:lnTo>
                                      <a:close/>
                                      <a:moveTo>
                                        <a:pt x="5452" y="5962"/>
                                      </a:moveTo>
                                      <a:lnTo>
                                        <a:pt x="5391" y="5973"/>
                                      </a:lnTo>
                                      <a:lnTo>
                                        <a:pt x="5327" y="5983"/>
                                      </a:lnTo>
                                      <a:lnTo>
                                        <a:pt x="5264" y="5991"/>
                                      </a:lnTo>
                                      <a:lnTo>
                                        <a:pt x="5201" y="5998"/>
                                      </a:lnTo>
                                      <a:lnTo>
                                        <a:pt x="5136" y="6004"/>
                                      </a:lnTo>
                                      <a:lnTo>
                                        <a:pt x="5071" y="6007"/>
                                      </a:lnTo>
                                      <a:lnTo>
                                        <a:pt x="5006" y="6010"/>
                                      </a:lnTo>
                                      <a:lnTo>
                                        <a:pt x="4940" y="6010"/>
                                      </a:lnTo>
                                      <a:lnTo>
                                        <a:pt x="4873" y="6010"/>
                                      </a:lnTo>
                                      <a:lnTo>
                                        <a:pt x="4805" y="6007"/>
                                      </a:lnTo>
                                      <a:lnTo>
                                        <a:pt x="4739" y="6004"/>
                                      </a:lnTo>
                                      <a:lnTo>
                                        <a:pt x="4671" y="5998"/>
                                      </a:lnTo>
                                      <a:lnTo>
                                        <a:pt x="4601" y="5990"/>
                                      </a:lnTo>
                                      <a:lnTo>
                                        <a:pt x="4532" y="5981"/>
                                      </a:lnTo>
                                      <a:lnTo>
                                        <a:pt x="4463" y="5972"/>
                                      </a:lnTo>
                                      <a:lnTo>
                                        <a:pt x="4392" y="5959"/>
                                      </a:lnTo>
                                      <a:lnTo>
                                        <a:pt x="4322" y="5946"/>
                                      </a:lnTo>
                                      <a:lnTo>
                                        <a:pt x="4251" y="5929"/>
                                      </a:lnTo>
                                      <a:lnTo>
                                        <a:pt x="4180" y="5912"/>
                                      </a:lnTo>
                                      <a:lnTo>
                                        <a:pt x="4108" y="5892"/>
                                      </a:lnTo>
                                      <a:lnTo>
                                        <a:pt x="4036" y="5871"/>
                                      </a:lnTo>
                                      <a:lnTo>
                                        <a:pt x="3963" y="5848"/>
                                      </a:lnTo>
                                      <a:lnTo>
                                        <a:pt x="3890" y="5823"/>
                                      </a:lnTo>
                                      <a:lnTo>
                                        <a:pt x="3817" y="5796"/>
                                      </a:lnTo>
                                      <a:lnTo>
                                        <a:pt x="3743" y="5767"/>
                                      </a:lnTo>
                                      <a:lnTo>
                                        <a:pt x="3670" y="5737"/>
                                      </a:lnTo>
                                      <a:lnTo>
                                        <a:pt x="3595" y="5703"/>
                                      </a:lnTo>
                                      <a:lnTo>
                                        <a:pt x="3520" y="5668"/>
                                      </a:lnTo>
                                      <a:lnTo>
                                        <a:pt x="3445" y="5631"/>
                                      </a:lnTo>
                                      <a:lnTo>
                                        <a:pt x="3371" y="5593"/>
                                      </a:lnTo>
                                      <a:lnTo>
                                        <a:pt x="3295" y="5552"/>
                                      </a:lnTo>
                                      <a:lnTo>
                                        <a:pt x="3218" y="5509"/>
                                      </a:lnTo>
                                      <a:lnTo>
                                        <a:pt x="3163" y="5332"/>
                                      </a:lnTo>
                                      <a:lnTo>
                                        <a:pt x="3236" y="5374"/>
                                      </a:lnTo>
                                      <a:lnTo>
                                        <a:pt x="3310" y="5414"/>
                                      </a:lnTo>
                                      <a:lnTo>
                                        <a:pt x="3383" y="5452"/>
                                      </a:lnTo>
                                      <a:lnTo>
                                        <a:pt x="3456" y="5488"/>
                                      </a:lnTo>
                                      <a:lnTo>
                                        <a:pt x="3529" y="5521"/>
                                      </a:lnTo>
                                      <a:lnTo>
                                        <a:pt x="3601" y="5553"/>
                                      </a:lnTo>
                                      <a:lnTo>
                                        <a:pt x="3674" y="5583"/>
                                      </a:lnTo>
                                      <a:lnTo>
                                        <a:pt x="3745" y="5612"/>
                                      </a:lnTo>
                                      <a:lnTo>
                                        <a:pt x="3817" y="5638"/>
                                      </a:lnTo>
                                      <a:lnTo>
                                        <a:pt x="3888" y="5661"/>
                                      </a:lnTo>
                                      <a:lnTo>
                                        <a:pt x="3958" y="5685"/>
                                      </a:lnTo>
                                      <a:lnTo>
                                        <a:pt x="4029" y="5704"/>
                                      </a:lnTo>
                                      <a:lnTo>
                                        <a:pt x="4099" y="5724"/>
                                      </a:lnTo>
                                      <a:lnTo>
                                        <a:pt x="4168" y="5740"/>
                                      </a:lnTo>
                                      <a:lnTo>
                                        <a:pt x="4238" y="5756"/>
                                      </a:lnTo>
                                      <a:lnTo>
                                        <a:pt x="4307" y="5770"/>
                                      </a:lnTo>
                                      <a:lnTo>
                                        <a:pt x="4375" y="5781"/>
                                      </a:lnTo>
                                      <a:lnTo>
                                        <a:pt x="4444" y="5792"/>
                                      </a:lnTo>
                                      <a:lnTo>
                                        <a:pt x="4511" y="5800"/>
                                      </a:lnTo>
                                      <a:lnTo>
                                        <a:pt x="4578" y="5807"/>
                                      </a:lnTo>
                                      <a:lnTo>
                                        <a:pt x="4645" y="5812"/>
                                      </a:lnTo>
                                      <a:lnTo>
                                        <a:pt x="4711" y="5816"/>
                                      </a:lnTo>
                                      <a:lnTo>
                                        <a:pt x="4777" y="5818"/>
                                      </a:lnTo>
                                      <a:lnTo>
                                        <a:pt x="4843" y="5818"/>
                                      </a:lnTo>
                                      <a:lnTo>
                                        <a:pt x="4907" y="5818"/>
                                      </a:lnTo>
                                      <a:lnTo>
                                        <a:pt x="4971" y="5816"/>
                                      </a:lnTo>
                                      <a:lnTo>
                                        <a:pt x="5036" y="5812"/>
                                      </a:lnTo>
                                      <a:lnTo>
                                        <a:pt x="5099" y="5806"/>
                                      </a:lnTo>
                                      <a:lnTo>
                                        <a:pt x="5160" y="5800"/>
                                      </a:lnTo>
                                      <a:lnTo>
                                        <a:pt x="5222" y="5791"/>
                                      </a:lnTo>
                                      <a:lnTo>
                                        <a:pt x="5284" y="5782"/>
                                      </a:lnTo>
                                      <a:lnTo>
                                        <a:pt x="5345" y="5771"/>
                                      </a:lnTo>
                                      <a:lnTo>
                                        <a:pt x="5452" y="5962"/>
                                      </a:lnTo>
                                      <a:close/>
                                      <a:moveTo>
                                        <a:pt x="3218" y="5509"/>
                                      </a:moveTo>
                                      <a:lnTo>
                                        <a:pt x="3131" y="5456"/>
                                      </a:lnTo>
                                      <a:lnTo>
                                        <a:pt x="3042" y="5400"/>
                                      </a:lnTo>
                                      <a:lnTo>
                                        <a:pt x="2953" y="5342"/>
                                      </a:lnTo>
                                      <a:lnTo>
                                        <a:pt x="2864" y="5280"/>
                                      </a:lnTo>
                                      <a:lnTo>
                                        <a:pt x="2773" y="5216"/>
                                      </a:lnTo>
                                      <a:lnTo>
                                        <a:pt x="2683" y="5148"/>
                                      </a:lnTo>
                                      <a:lnTo>
                                        <a:pt x="2593" y="5077"/>
                                      </a:lnTo>
                                      <a:lnTo>
                                        <a:pt x="2502" y="5003"/>
                                      </a:lnTo>
                                      <a:lnTo>
                                        <a:pt x="2478" y="4848"/>
                                      </a:lnTo>
                                      <a:lnTo>
                                        <a:pt x="2564" y="4919"/>
                                      </a:lnTo>
                                      <a:lnTo>
                                        <a:pt x="2650" y="4986"/>
                                      </a:lnTo>
                                      <a:lnTo>
                                        <a:pt x="2736" y="5051"/>
                                      </a:lnTo>
                                      <a:lnTo>
                                        <a:pt x="2821" y="5113"/>
                                      </a:lnTo>
                                      <a:lnTo>
                                        <a:pt x="2907" y="5171"/>
                                      </a:lnTo>
                                      <a:lnTo>
                                        <a:pt x="2992" y="5228"/>
                                      </a:lnTo>
                                      <a:lnTo>
                                        <a:pt x="3077" y="5281"/>
                                      </a:lnTo>
                                      <a:lnTo>
                                        <a:pt x="3163" y="5332"/>
                                      </a:lnTo>
                                      <a:lnTo>
                                        <a:pt x="3218" y="5509"/>
                                      </a:lnTo>
                                      <a:close/>
                                      <a:moveTo>
                                        <a:pt x="2490" y="4925"/>
                                      </a:moveTo>
                                      <a:lnTo>
                                        <a:pt x="2502" y="5003"/>
                                      </a:lnTo>
                                      <a:lnTo>
                                        <a:pt x="2489" y="4991"/>
                                      </a:lnTo>
                                      <a:lnTo>
                                        <a:pt x="2475" y="4975"/>
                                      </a:lnTo>
                                      <a:lnTo>
                                        <a:pt x="2463" y="4959"/>
                                      </a:lnTo>
                                      <a:lnTo>
                                        <a:pt x="2452" y="4941"/>
                                      </a:lnTo>
                                      <a:lnTo>
                                        <a:pt x="2442" y="4923"/>
                                      </a:lnTo>
                                      <a:lnTo>
                                        <a:pt x="2433" y="4904"/>
                                      </a:lnTo>
                                      <a:lnTo>
                                        <a:pt x="2427" y="4887"/>
                                      </a:lnTo>
                                      <a:lnTo>
                                        <a:pt x="2423" y="4869"/>
                                      </a:lnTo>
                                      <a:lnTo>
                                        <a:pt x="2422" y="4862"/>
                                      </a:lnTo>
                                      <a:lnTo>
                                        <a:pt x="2422" y="4855"/>
                                      </a:lnTo>
                                      <a:lnTo>
                                        <a:pt x="2422" y="4848"/>
                                      </a:lnTo>
                                      <a:lnTo>
                                        <a:pt x="2423" y="4843"/>
                                      </a:lnTo>
                                      <a:lnTo>
                                        <a:pt x="2424" y="4840"/>
                                      </a:lnTo>
                                      <a:lnTo>
                                        <a:pt x="2427" y="4836"/>
                                      </a:lnTo>
                                      <a:lnTo>
                                        <a:pt x="2429" y="4834"/>
                                      </a:lnTo>
                                      <a:lnTo>
                                        <a:pt x="2433" y="4831"/>
                                      </a:lnTo>
                                      <a:lnTo>
                                        <a:pt x="2437" y="4830"/>
                                      </a:lnTo>
                                      <a:lnTo>
                                        <a:pt x="2442" y="4830"/>
                                      </a:lnTo>
                                      <a:lnTo>
                                        <a:pt x="2447" y="4831"/>
                                      </a:lnTo>
                                      <a:lnTo>
                                        <a:pt x="2452" y="4832"/>
                                      </a:lnTo>
                                      <a:lnTo>
                                        <a:pt x="2464" y="4839"/>
                                      </a:lnTo>
                                      <a:lnTo>
                                        <a:pt x="2478" y="4848"/>
                                      </a:lnTo>
                                      <a:lnTo>
                                        <a:pt x="2490" y="4925"/>
                                      </a:lnTo>
                                      <a:close/>
                                      <a:moveTo>
                                        <a:pt x="2511" y="5009"/>
                                      </a:moveTo>
                                      <a:lnTo>
                                        <a:pt x="2511" y="5009"/>
                                      </a:lnTo>
                                      <a:lnTo>
                                        <a:pt x="2469" y="4841"/>
                                      </a:lnTo>
                                      <a:lnTo>
                                        <a:pt x="2511" y="5009"/>
                                      </a:lnTo>
                                      <a:close/>
                                      <a:moveTo>
                                        <a:pt x="2490" y="4925"/>
                                      </a:moveTo>
                                      <a:lnTo>
                                        <a:pt x="2511" y="5009"/>
                                      </a:lnTo>
                                      <a:lnTo>
                                        <a:pt x="2497" y="4998"/>
                                      </a:lnTo>
                                      <a:lnTo>
                                        <a:pt x="2484" y="4985"/>
                                      </a:lnTo>
                                      <a:lnTo>
                                        <a:pt x="2470" y="4970"/>
                                      </a:lnTo>
                                      <a:lnTo>
                                        <a:pt x="2459" y="4952"/>
                                      </a:lnTo>
                                      <a:lnTo>
                                        <a:pt x="2448" y="4934"/>
                                      </a:lnTo>
                                      <a:lnTo>
                                        <a:pt x="2438" y="4915"/>
                                      </a:lnTo>
                                      <a:lnTo>
                                        <a:pt x="2431" y="4898"/>
                                      </a:lnTo>
                                      <a:lnTo>
                                        <a:pt x="2424" y="4879"/>
                                      </a:lnTo>
                                      <a:lnTo>
                                        <a:pt x="2422" y="4863"/>
                                      </a:lnTo>
                                      <a:lnTo>
                                        <a:pt x="2422" y="4851"/>
                                      </a:lnTo>
                                      <a:lnTo>
                                        <a:pt x="2422" y="4845"/>
                                      </a:lnTo>
                                      <a:lnTo>
                                        <a:pt x="2424" y="4841"/>
                                      </a:lnTo>
                                      <a:lnTo>
                                        <a:pt x="2426" y="4836"/>
                                      </a:lnTo>
                                      <a:lnTo>
                                        <a:pt x="2428" y="4834"/>
                                      </a:lnTo>
                                      <a:lnTo>
                                        <a:pt x="2432" y="4831"/>
                                      </a:lnTo>
                                      <a:lnTo>
                                        <a:pt x="2436" y="4830"/>
                                      </a:lnTo>
                                      <a:lnTo>
                                        <a:pt x="2440" y="4830"/>
                                      </a:lnTo>
                                      <a:lnTo>
                                        <a:pt x="2444" y="4830"/>
                                      </a:lnTo>
                                      <a:lnTo>
                                        <a:pt x="2450" y="4831"/>
                                      </a:lnTo>
                                      <a:lnTo>
                                        <a:pt x="2455" y="4834"/>
                                      </a:lnTo>
                                      <a:lnTo>
                                        <a:pt x="2462" y="4837"/>
                                      </a:lnTo>
                                      <a:lnTo>
                                        <a:pt x="2469" y="4841"/>
                                      </a:lnTo>
                                      <a:lnTo>
                                        <a:pt x="2490" y="4925"/>
                                      </a:lnTo>
                                      <a:close/>
                                      <a:moveTo>
                                        <a:pt x="2510" y="5008"/>
                                      </a:moveTo>
                                      <a:lnTo>
                                        <a:pt x="2410" y="4936"/>
                                      </a:lnTo>
                                      <a:lnTo>
                                        <a:pt x="2312" y="4863"/>
                                      </a:lnTo>
                                      <a:lnTo>
                                        <a:pt x="2217" y="4789"/>
                                      </a:lnTo>
                                      <a:lnTo>
                                        <a:pt x="2123" y="4716"/>
                                      </a:lnTo>
                                      <a:lnTo>
                                        <a:pt x="2031" y="4642"/>
                                      </a:lnTo>
                                      <a:lnTo>
                                        <a:pt x="1941" y="4568"/>
                                      </a:lnTo>
                                      <a:lnTo>
                                        <a:pt x="1853" y="4493"/>
                                      </a:lnTo>
                                      <a:lnTo>
                                        <a:pt x="1768" y="4419"/>
                                      </a:lnTo>
                                      <a:lnTo>
                                        <a:pt x="1749" y="4270"/>
                                      </a:lnTo>
                                      <a:lnTo>
                                        <a:pt x="1832" y="4343"/>
                                      </a:lnTo>
                                      <a:lnTo>
                                        <a:pt x="1919" y="4414"/>
                                      </a:lnTo>
                                      <a:lnTo>
                                        <a:pt x="2005" y="4487"/>
                                      </a:lnTo>
                                      <a:lnTo>
                                        <a:pt x="2095" y="4559"/>
                                      </a:lnTo>
                                      <a:lnTo>
                                        <a:pt x="2186" y="4631"/>
                                      </a:lnTo>
                                      <a:lnTo>
                                        <a:pt x="2278" y="4701"/>
                                      </a:lnTo>
                                      <a:lnTo>
                                        <a:pt x="2374" y="4772"/>
                                      </a:lnTo>
                                      <a:lnTo>
                                        <a:pt x="2470" y="4842"/>
                                      </a:lnTo>
                                      <a:lnTo>
                                        <a:pt x="2510" y="5008"/>
                                      </a:lnTo>
                                      <a:close/>
                                      <a:moveTo>
                                        <a:pt x="1768" y="4419"/>
                                      </a:moveTo>
                                      <a:lnTo>
                                        <a:pt x="1682" y="4344"/>
                                      </a:lnTo>
                                      <a:lnTo>
                                        <a:pt x="1599" y="4267"/>
                                      </a:lnTo>
                                      <a:lnTo>
                                        <a:pt x="1519" y="4192"/>
                                      </a:lnTo>
                                      <a:lnTo>
                                        <a:pt x="1440" y="4115"/>
                                      </a:lnTo>
                                      <a:lnTo>
                                        <a:pt x="1362" y="4038"/>
                                      </a:lnTo>
                                      <a:lnTo>
                                        <a:pt x="1288" y="3962"/>
                                      </a:lnTo>
                                      <a:lnTo>
                                        <a:pt x="1215" y="3885"/>
                                      </a:lnTo>
                                      <a:lnTo>
                                        <a:pt x="1143" y="3808"/>
                                      </a:lnTo>
                                      <a:lnTo>
                                        <a:pt x="1154" y="3689"/>
                                      </a:lnTo>
                                      <a:lnTo>
                                        <a:pt x="1222" y="3761"/>
                                      </a:lnTo>
                                      <a:lnTo>
                                        <a:pt x="1291" y="3834"/>
                                      </a:lnTo>
                                      <a:lnTo>
                                        <a:pt x="1362" y="3907"/>
                                      </a:lnTo>
                                      <a:lnTo>
                                        <a:pt x="1436" y="3980"/>
                                      </a:lnTo>
                                      <a:lnTo>
                                        <a:pt x="1512" y="4052"/>
                                      </a:lnTo>
                                      <a:lnTo>
                                        <a:pt x="1588" y="4125"/>
                                      </a:lnTo>
                                      <a:lnTo>
                                        <a:pt x="1667" y="4197"/>
                                      </a:lnTo>
                                      <a:lnTo>
                                        <a:pt x="1749" y="4270"/>
                                      </a:lnTo>
                                      <a:lnTo>
                                        <a:pt x="1768" y="4419"/>
                                      </a:lnTo>
                                      <a:close/>
                                      <a:moveTo>
                                        <a:pt x="1143" y="3808"/>
                                      </a:moveTo>
                                      <a:lnTo>
                                        <a:pt x="1051" y="3707"/>
                                      </a:lnTo>
                                      <a:lnTo>
                                        <a:pt x="965" y="3605"/>
                                      </a:lnTo>
                                      <a:lnTo>
                                        <a:pt x="881" y="3504"/>
                                      </a:lnTo>
                                      <a:lnTo>
                                        <a:pt x="800" y="3403"/>
                                      </a:lnTo>
                                      <a:lnTo>
                                        <a:pt x="724" y="3301"/>
                                      </a:lnTo>
                                      <a:lnTo>
                                        <a:pt x="651" y="3201"/>
                                      </a:lnTo>
                                      <a:lnTo>
                                        <a:pt x="581" y="3101"/>
                                      </a:lnTo>
                                      <a:lnTo>
                                        <a:pt x="517" y="3001"/>
                                      </a:lnTo>
                                      <a:lnTo>
                                        <a:pt x="455" y="2902"/>
                                      </a:lnTo>
                                      <a:lnTo>
                                        <a:pt x="397" y="2803"/>
                                      </a:lnTo>
                                      <a:lnTo>
                                        <a:pt x="343" y="2705"/>
                                      </a:lnTo>
                                      <a:lnTo>
                                        <a:pt x="292" y="2607"/>
                                      </a:lnTo>
                                      <a:lnTo>
                                        <a:pt x="246" y="2511"/>
                                      </a:lnTo>
                                      <a:lnTo>
                                        <a:pt x="203" y="2416"/>
                                      </a:lnTo>
                                      <a:lnTo>
                                        <a:pt x="165" y="2320"/>
                                      </a:lnTo>
                                      <a:lnTo>
                                        <a:pt x="130" y="2226"/>
                                      </a:lnTo>
                                      <a:lnTo>
                                        <a:pt x="100" y="2134"/>
                                      </a:lnTo>
                                      <a:lnTo>
                                        <a:pt x="73" y="2042"/>
                                      </a:lnTo>
                                      <a:lnTo>
                                        <a:pt x="51" y="1952"/>
                                      </a:lnTo>
                                      <a:lnTo>
                                        <a:pt x="32" y="1861"/>
                                      </a:lnTo>
                                      <a:lnTo>
                                        <a:pt x="17" y="1774"/>
                                      </a:lnTo>
                                      <a:lnTo>
                                        <a:pt x="7" y="1687"/>
                                      </a:lnTo>
                                      <a:lnTo>
                                        <a:pt x="1" y="1602"/>
                                      </a:lnTo>
                                      <a:lnTo>
                                        <a:pt x="0" y="1518"/>
                                      </a:lnTo>
                                      <a:lnTo>
                                        <a:pt x="3" y="1435"/>
                                      </a:lnTo>
                                      <a:lnTo>
                                        <a:pt x="9" y="1354"/>
                                      </a:lnTo>
                                      <a:lnTo>
                                        <a:pt x="20" y="1275"/>
                                      </a:lnTo>
                                      <a:lnTo>
                                        <a:pt x="35" y="1197"/>
                                      </a:lnTo>
                                      <a:lnTo>
                                        <a:pt x="54" y="1122"/>
                                      </a:lnTo>
                                      <a:lnTo>
                                        <a:pt x="79" y="1048"/>
                                      </a:lnTo>
                                      <a:lnTo>
                                        <a:pt x="106" y="976"/>
                                      </a:lnTo>
                                      <a:lnTo>
                                        <a:pt x="140" y="905"/>
                                      </a:lnTo>
                                      <a:lnTo>
                                        <a:pt x="271" y="1078"/>
                                      </a:lnTo>
                                      <a:lnTo>
                                        <a:pt x="240" y="1142"/>
                                      </a:lnTo>
                                      <a:lnTo>
                                        <a:pt x="214" y="1207"/>
                                      </a:lnTo>
                                      <a:lnTo>
                                        <a:pt x="193" y="1275"/>
                                      </a:lnTo>
                                      <a:lnTo>
                                        <a:pt x="174" y="1343"/>
                                      </a:lnTo>
                                      <a:lnTo>
                                        <a:pt x="161" y="1414"/>
                                      </a:lnTo>
                                      <a:lnTo>
                                        <a:pt x="150" y="1485"/>
                                      </a:lnTo>
                                      <a:lnTo>
                                        <a:pt x="144" y="1558"/>
                                      </a:lnTo>
                                      <a:lnTo>
                                        <a:pt x="141" y="1633"/>
                                      </a:lnTo>
                                      <a:lnTo>
                                        <a:pt x="142" y="1709"/>
                                      </a:lnTo>
                                      <a:lnTo>
                                        <a:pt x="147" y="1786"/>
                                      </a:lnTo>
                                      <a:lnTo>
                                        <a:pt x="156" y="1865"/>
                                      </a:lnTo>
                                      <a:lnTo>
                                        <a:pt x="168" y="1944"/>
                                      </a:lnTo>
                                      <a:lnTo>
                                        <a:pt x="184" y="2025"/>
                                      </a:lnTo>
                                      <a:lnTo>
                                        <a:pt x="204" y="2106"/>
                                      </a:lnTo>
                                      <a:lnTo>
                                        <a:pt x="228" y="2189"/>
                                      </a:lnTo>
                                      <a:lnTo>
                                        <a:pt x="254" y="2272"/>
                                      </a:lnTo>
                                      <a:lnTo>
                                        <a:pt x="285" y="2357"/>
                                      </a:lnTo>
                                      <a:lnTo>
                                        <a:pt x="319" y="2443"/>
                                      </a:lnTo>
                                      <a:lnTo>
                                        <a:pt x="356" y="2528"/>
                                      </a:lnTo>
                                      <a:lnTo>
                                        <a:pt x="397" y="2615"/>
                                      </a:lnTo>
                                      <a:lnTo>
                                        <a:pt x="442" y="2702"/>
                                      </a:lnTo>
                                      <a:lnTo>
                                        <a:pt x="490" y="2790"/>
                                      </a:lnTo>
                                      <a:lnTo>
                                        <a:pt x="542" y="2878"/>
                                      </a:lnTo>
                                      <a:lnTo>
                                        <a:pt x="596" y="2967"/>
                                      </a:lnTo>
                                      <a:lnTo>
                                        <a:pt x="654" y="3056"/>
                                      </a:lnTo>
                                      <a:lnTo>
                                        <a:pt x="716" y="3147"/>
                                      </a:lnTo>
                                      <a:lnTo>
                                        <a:pt x="782" y="3237"/>
                                      </a:lnTo>
                                      <a:lnTo>
                                        <a:pt x="850" y="3327"/>
                                      </a:lnTo>
                                      <a:lnTo>
                                        <a:pt x="922" y="3417"/>
                                      </a:lnTo>
                                      <a:lnTo>
                                        <a:pt x="996" y="3508"/>
                                      </a:lnTo>
                                      <a:lnTo>
                                        <a:pt x="1074" y="3598"/>
                                      </a:lnTo>
                                      <a:lnTo>
                                        <a:pt x="1154" y="3689"/>
                                      </a:lnTo>
                                      <a:lnTo>
                                        <a:pt x="1143" y="3808"/>
                                      </a:lnTo>
                                      <a:close/>
                                      <a:moveTo>
                                        <a:pt x="205" y="992"/>
                                      </a:moveTo>
                                      <a:lnTo>
                                        <a:pt x="140" y="905"/>
                                      </a:lnTo>
                                      <a:lnTo>
                                        <a:pt x="142" y="902"/>
                                      </a:lnTo>
                                      <a:lnTo>
                                        <a:pt x="146" y="899"/>
                                      </a:lnTo>
                                      <a:lnTo>
                                        <a:pt x="148" y="897"/>
                                      </a:lnTo>
                                      <a:lnTo>
                                        <a:pt x="153" y="895"/>
                                      </a:lnTo>
                                      <a:lnTo>
                                        <a:pt x="158" y="895"/>
                                      </a:lnTo>
                                      <a:lnTo>
                                        <a:pt x="163" y="897"/>
                                      </a:lnTo>
                                      <a:lnTo>
                                        <a:pt x="168" y="899"/>
                                      </a:lnTo>
                                      <a:lnTo>
                                        <a:pt x="174" y="902"/>
                                      </a:lnTo>
                                      <a:lnTo>
                                        <a:pt x="187" y="909"/>
                                      </a:lnTo>
                                      <a:lnTo>
                                        <a:pt x="199" y="920"/>
                                      </a:lnTo>
                                      <a:lnTo>
                                        <a:pt x="213" y="934"/>
                                      </a:lnTo>
                                      <a:lnTo>
                                        <a:pt x="226" y="951"/>
                                      </a:lnTo>
                                      <a:lnTo>
                                        <a:pt x="239" y="968"/>
                                      </a:lnTo>
                                      <a:lnTo>
                                        <a:pt x="250" y="987"/>
                                      </a:lnTo>
                                      <a:lnTo>
                                        <a:pt x="260" y="1005"/>
                                      </a:lnTo>
                                      <a:lnTo>
                                        <a:pt x="266" y="1024"/>
                                      </a:lnTo>
                                      <a:lnTo>
                                        <a:pt x="271" y="1040"/>
                                      </a:lnTo>
                                      <a:lnTo>
                                        <a:pt x="273" y="1055"/>
                                      </a:lnTo>
                                      <a:lnTo>
                                        <a:pt x="273" y="1062"/>
                                      </a:lnTo>
                                      <a:lnTo>
                                        <a:pt x="273" y="1069"/>
                                      </a:lnTo>
                                      <a:lnTo>
                                        <a:pt x="272" y="1074"/>
                                      </a:lnTo>
                                      <a:lnTo>
                                        <a:pt x="271" y="1078"/>
                                      </a:lnTo>
                                      <a:lnTo>
                                        <a:pt x="205" y="9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5" y="3895"/>
                                  <a:ext cx="107" cy="61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0 h 61"/>
                                    <a:gd name="T2" fmla="*/ 107 w 107"/>
                                    <a:gd name="T3" fmla="*/ 35 h 61"/>
                                    <a:gd name="T4" fmla="*/ 87 w 107"/>
                                    <a:gd name="T5" fmla="*/ 61 h 61"/>
                                    <a:gd name="T6" fmla="*/ 6 w 107"/>
                                    <a:gd name="T7" fmla="*/ 32 h 61"/>
                                    <a:gd name="T8" fmla="*/ 0 w 107"/>
                                    <a:gd name="T9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7" h="61">
                                      <a:moveTo>
                                        <a:pt x="0" y="0"/>
                                      </a:moveTo>
                                      <a:lnTo>
                                        <a:pt x="107" y="35"/>
                                      </a:lnTo>
                                      <a:lnTo>
                                        <a:pt x="87" y="61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6" y="3918"/>
                                  <a:ext cx="54" cy="123"/>
                                </a:xfrm>
                                <a:custGeom>
                                  <a:avLst/>
                                  <a:gdLst>
                                    <a:gd name="T0" fmla="*/ 30 w 54"/>
                                    <a:gd name="T1" fmla="*/ 30 h 123"/>
                                    <a:gd name="T2" fmla="*/ 54 w 54"/>
                                    <a:gd name="T3" fmla="*/ 0 h 123"/>
                                    <a:gd name="T4" fmla="*/ 18 w 54"/>
                                    <a:gd name="T5" fmla="*/ 123 h 123"/>
                                    <a:gd name="T6" fmla="*/ 0 w 54"/>
                                    <a:gd name="T7" fmla="*/ 66 h 123"/>
                                    <a:gd name="T8" fmla="*/ 30 w 54"/>
                                    <a:gd name="T9" fmla="*/ 30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" h="123">
                                      <a:moveTo>
                                        <a:pt x="30" y="3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18" y="123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3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8" name="Freeform 388"/>
                          <wps:cNvSpPr>
                            <a:spLocks/>
                          </wps:cNvSpPr>
                          <wps:spPr bwMode="auto">
                            <a:xfrm>
                              <a:off x="6595" y="4359"/>
                              <a:ext cx="389" cy="897"/>
                            </a:xfrm>
                            <a:custGeom>
                              <a:avLst/>
                              <a:gdLst>
                                <a:gd name="T0" fmla="*/ 257 w 389"/>
                                <a:gd name="T1" fmla="*/ 52 h 897"/>
                                <a:gd name="T2" fmla="*/ 37 w 389"/>
                                <a:gd name="T3" fmla="*/ 286 h 897"/>
                                <a:gd name="T4" fmla="*/ 134 w 389"/>
                                <a:gd name="T5" fmla="*/ 791 h 897"/>
                                <a:gd name="T6" fmla="*/ 166 w 389"/>
                                <a:gd name="T7" fmla="*/ 839 h 897"/>
                                <a:gd name="T8" fmla="*/ 119 w 389"/>
                                <a:gd name="T9" fmla="*/ 337 h 897"/>
                                <a:gd name="T10" fmla="*/ 389 w 389"/>
                                <a:gd name="T11" fmla="*/ 26 h 897"/>
                                <a:gd name="T12" fmla="*/ 257 w 389"/>
                                <a:gd name="T13" fmla="*/ 52 h 8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897">
                                  <a:moveTo>
                                    <a:pt x="257" y="52"/>
                                  </a:moveTo>
                                  <a:cubicBezTo>
                                    <a:pt x="195" y="87"/>
                                    <a:pt x="118" y="115"/>
                                    <a:pt x="37" y="286"/>
                                  </a:cubicBezTo>
                                  <a:cubicBezTo>
                                    <a:pt x="0" y="409"/>
                                    <a:pt x="29" y="662"/>
                                    <a:pt x="134" y="791"/>
                                  </a:cubicBezTo>
                                  <a:cubicBezTo>
                                    <a:pt x="186" y="879"/>
                                    <a:pt x="156" y="897"/>
                                    <a:pt x="166" y="839"/>
                                  </a:cubicBezTo>
                                  <a:cubicBezTo>
                                    <a:pt x="44" y="488"/>
                                    <a:pt x="107" y="431"/>
                                    <a:pt x="119" y="337"/>
                                  </a:cubicBezTo>
                                  <a:cubicBezTo>
                                    <a:pt x="116" y="324"/>
                                    <a:pt x="211" y="115"/>
                                    <a:pt x="389" y="26"/>
                                  </a:cubicBezTo>
                                  <a:cubicBezTo>
                                    <a:pt x="355" y="0"/>
                                    <a:pt x="285" y="50"/>
                                    <a:pt x="257" y="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90"/>
                        <wpg:cNvGrpSpPr>
                          <a:grpSpLocks/>
                        </wpg:cNvGrpSpPr>
                        <wpg:grpSpPr bwMode="auto">
                          <a:xfrm rot="-1711078">
                            <a:off x="1886" y="3653"/>
                            <a:ext cx="2793" cy="732"/>
                            <a:chOff x="7635" y="4393"/>
                            <a:chExt cx="1478" cy="403"/>
                          </a:xfrm>
                        </wpg:grpSpPr>
                        <wps:wsp>
                          <wps:cNvPr id="120" name="Freeform 391"/>
                          <wps:cNvSpPr>
                            <a:spLocks/>
                          </wps:cNvSpPr>
                          <wps:spPr bwMode="auto">
                            <a:xfrm>
                              <a:off x="7635" y="4471"/>
                              <a:ext cx="323" cy="325"/>
                            </a:xfrm>
                            <a:custGeom>
                              <a:avLst/>
                              <a:gdLst>
                                <a:gd name="T0" fmla="*/ 769 w 1615"/>
                                <a:gd name="T1" fmla="*/ 493 h 1624"/>
                                <a:gd name="T2" fmla="*/ 761 w 1615"/>
                                <a:gd name="T3" fmla="*/ 472 h 1624"/>
                                <a:gd name="T4" fmla="*/ 767 w 1615"/>
                                <a:gd name="T5" fmla="*/ 411 h 1624"/>
                                <a:gd name="T6" fmla="*/ 790 w 1615"/>
                                <a:gd name="T7" fmla="*/ 279 h 1624"/>
                                <a:gd name="T8" fmla="*/ 787 w 1615"/>
                                <a:gd name="T9" fmla="*/ 230 h 1624"/>
                                <a:gd name="T10" fmla="*/ 747 w 1615"/>
                                <a:gd name="T11" fmla="*/ 136 h 1624"/>
                                <a:gd name="T12" fmla="*/ 707 w 1615"/>
                                <a:gd name="T13" fmla="*/ 73 h 1624"/>
                                <a:gd name="T14" fmla="*/ 652 w 1615"/>
                                <a:gd name="T15" fmla="*/ 25 h 1624"/>
                                <a:gd name="T16" fmla="*/ 576 w 1615"/>
                                <a:gd name="T17" fmla="*/ 2 h 1624"/>
                                <a:gd name="T18" fmla="*/ 487 w 1615"/>
                                <a:gd name="T19" fmla="*/ 5 h 1624"/>
                                <a:gd name="T20" fmla="*/ 392 w 1615"/>
                                <a:gd name="T21" fmla="*/ 32 h 1624"/>
                                <a:gd name="T22" fmla="*/ 302 w 1615"/>
                                <a:gd name="T23" fmla="*/ 75 h 1624"/>
                                <a:gd name="T24" fmla="*/ 223 w 1615"/>
                                <a:gd name="T25" fmla="*/ 126 h 1624"/>
                                <a:gd name="T26" fmla="*/ 158 w 1615"/>
                                <a:gd name="T27" fmla="*/ 195 h 1624"/>
                                <a:gd name="T28" fmla="*/ 95 w 1615"/>
                                <a:gd name="T29" fmla="*/ 292 h 1624"/>
                                <a:gd name="T30" fmla="*/ 26 w 1615"/>
                                <a:gd name="T31" fmla="*/ 441 h 1624"/>
                                <a:gd name="T32" fmla="*/ 5 w 1615"/>
                                <a:gd name="T33" fmla="*/ 519 h 1624"/>
                                <a:gd name="T34" fmla="*/ 0 w 1615"/>
                                <a:gd name="T35" fmla="*/ 578 h 1624"/>
                                <a:gd name="T36" fmla="*/ 6 w 1615"/>
                                <a:gd name="T37" fmla="*/ 639 h 1624"/>
                                <a:gd name="T38" fmla="*/ 22 w 1615"/>
                                <a:gd name="T39" fmla="*/ 725 h 1624"/>
                                <a:gd name="T40" fmla="*/ 52 w 1615"/>
                                <a:gd name="T41" fmla="*/ 797 h 1624"/>
                                <a:gd name="T42" fmla="*/ 91 w 1615"/>
                                <a:gd name="T43" fmla="*/ 848 h 1624"/>
                                <a:gd name="T44" fmla="*/ 140 w 1615"/>
                                <a:gd name="T45" fmla="*/ 881 h 1624"/>
                                <a:gd name="T46" fmla="*/ 190 w 1615"/>
                                <a:gd name="T47" fmla="*/ 901 h 1624"/>
                                <a:gd name="T48" fmla="*/ 299 w 1615"/>
                                <a:gd name="T49" fmla="*/ 918 h 1624"/>
                                <a:gd name="T50" fmla="*/ 352 w 1615"/>
                                <a:gd name="T51" fmla="*/ 939 h 1624"/>
                                <a:gd name="T52" fmla="*/ 372 w 1615"/>
                                <a:gd name="T53" fmla="*/ 1011 h 1624"/>
                                <a:gd name="T54" fmla="*/ 387 w 1615"/>
                                <a:gd name="T55" fmla="*/ 1104 h 1624"/>
                                <a:gd name="T56" fmla="*/ 417 w 1615"/>
                                <a:gd name="T57" fmla="*/ 1163 h 1624"/>
                                <a:gd name="T58" fmla="*/ 456 w 1615"/>
                                <a:gd name="T59" fmla="*/ 1195 h 1624"/>
                                <a:gd name="T60" fmla="*/ 553 w 1615"/>
                                <a:gd name="T61" fmla="*/ 1231 h 1624"/>
                                <a:gd name="T62" fmla="*/ 667 w 1615"/>
                                <a:gd name="T63" fmla="*/ 1246 h 1624"/>
                                <a:gd name="T64" fmla="*/ 775 w 1615"/>
                                <a:gd name="T65" fmla="*/ 1238 h 1624"/>
                                <a:gd name="T66" fmla="*/ 834 w 1615"/>
                                <a:gd name="T67" fmla="*/ 1231 h 1624"/>
                                <a:gd name="T68" fmla="*/ 826 w 1615"/>
                                <a:gd name="T69" fmla="*/ 1306 h 1624"/>
                                <a:gd name="T70" fmla="*/ 852 w 1615"/>
                                <a:gd name="T71" fmla="*/ 1403 h 1624"/>
                                <a:gd name="T72" fmla="*/ 907 w 1615"/>
                                <a:gd name="T73" fmla="*/ 1502 h 1624"/>
                                <a:gd name="T74" fmla="*/ 988 w 1615"/>
                                <a:gd name="T75" fmla="*/ 1581 h 1624"/>
                                <a:gd name="T76" fmla="*/ 1098 w 1615"/>
                                <a:gd name="T77" fmla="*/ 1622 h 1624"/>
                                <a:gd name="T78" fmla="*/ 1232 w 1615"/>
                                <a:gd name="T79" fmla="*/ 1603 h 1624"/>
                                <a:gd name="T80" fmla="*/ 1390 w 1615"/>
                                <a:gd name="T81" fmla="*/ 1506 h 1624"/>
                                <a:gd name="T82" fmla="*/ 1548 w 1615"/>
                                <a:gd name="T83" fmla="*/ 1335 h 1624"/>
                                <a:gd name="T84" fmla="*/ 1608 w 1615"/>
                                <a:gd name="T85" fmla="*/ 1216 h 1624"/>
                                <a:gd name="T86" fmla="*/ 1610 w 1615"/>
                                <a:gd name="T87" fmla="*/ 1117 h 1624"/>
                                <a:gd name="T88" fmla="*/ 1572 w 1615"/>
                                <a:gd name="T89" fmla="*/ 1037 h 1624"/>
                                <a:gd name="T90" fmla="*/ 1504 w 1615"/>
                                <a:gd name="T91" fmla="*/ 975 h 1624"/>
                                <a:gd name="T92" fmla="*/ 1422 w 1615"/>
                                <a:gd name="T93" fmla="*/ 930 h 1624"/>
                                <a:gd name="T94" fmla="*/ 1339 w 1615"/>
                                <a:gd name="T95" fmla="*/ 903 h 1624"/>
                                <a:gd name="T96" fmla="*/ 1270 w 1615"/>
                                <a:gd name="T97" fmla="*/ 892 h 1624"/>
                                <a:gd name="T98" fmla="*/ 1237 w 1615"/>
                                <a:gd name="T99" fmla="*/ 850 h 1624"/>
                                <a:gd name="T100" fmla="*/ 1222 w 1615"/>
                                <a:gd name="T101" fmla="*/ 707 h 1624"/>
                                <a:gd name="T102" fmla="*/ 1176 w 1615"/>
                                <a:gd name="T103" fmla="*/ 608 h 1624"/>
                                <a:gd name="T104" fmla="*/ 1108 w 1615"/>
                                <a:gd name="T105" fmla="*/ 546 h 1624"/>
                                <a:gd name="T106" fmla="*/ 1028 w 1615"/>
                                <a:gd name="T107" fmla="*/ 512 h 1624"/>
                                <a:gd name="T108" fmla="*/ 925 w 1615"/>
                                <a:gd name="T109" fmla="*/ 499 h 1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15" h="1624">
                                  <a:moveTo>
                                    <a:pt x="783" y="500"/>
                                  </a:moveTo>
                                  <a:lnTo>
                                    <a:pt x="778" y="499"/>
                                  </a:lnTo>
                                  <a:lnTo>
                                    <a:pt x="773" y="496"/>
                                  </a:lnTo>
                                  <a:lnTo>
                                    <a:pt x="769" y="493"/>
                                  </a:lnTo>
                                  <a:lnTo>
                                    <a:pt x="766" y="489"/>
                                  </a:lnTo>
                                  <a:lnTo>
                                    <a:pt x="764" y="484"/>
                                  </a:lnTo>
                                  <a:lnTo>
                                    <a:pt x="762" y="478"/>
                                  </a:lnTo>
                                  <a:lnTo>
                                    <a:pt x="761" y="472"/>
                                  </a:lnTo>
                                  <a:lnTo>
                                    <a:pt x="761" y="464"/>
                                  </a:lnTo>
                                  <a:lnTo>
                                    <a:pt x="762" y="448"/>
                                  </a:lnTo>
                                  <a:lnTo>
                                    <a:pt x="763" y="430"/>
                                  </a:lnTo>
                                  <a:lnTo>
                                    <a:pt x="767" y="411"/>
                                  </a:lnTo>
                                  <a:lnTo>
                                    <a:pt x="772" y="390"/>
                                  </a:lnTo>
                                  <a:lnTo>
                                    <a:pt x="780" y="345"/>
                                  </a:lnTo>
                                  <a:lnTo>
                                    <a:pt x="788" y="301"/>
                                  </a:lnTo>
                                  <a:lnTo>
                                    <a:pt x="790" y="279"/>
                                  </a:lnTo>
                                  <a:lnTo>
                                    <a:pt x="790" y="259"/>
                                  </a:lnTo>
                                  <a:lnTo>
                                    <a:pt x="789" y="249"/>
                                  </a:lnTo>
                                  <a:lnTo>
                                    <a:pt x="788" y="239"/>
                                  </a:lnTo>
                                  <a:lnTo>
                                    <a:pt x="787" y="230"/>
                                  </a:lnTo>
                                  <a:lnTo>
                                    <a:pt x="783" y="222"/>
                                  </a:lnTo>
                                  <a:lnTo>
                                    <a:pt x="770" y="187"/>
                                  </a:lnTo>
                                  <a:lnTo>
                                    <a:pt x="756" y="154"/>
                                  </a:lnTo>
                                  <a:lnTo>
                                    <a:pt x="747" y="136"/>
                                  </a:lnTo>
                                  <a:lnTo>
                                    <a:pt x="738" y="120"/>
                                  </a:lnTo>
                                  <a:lnTo>
                                    <a:pt x="728" y="103"/>
                                  </a:lnTo>
                                  <a:lnTo>
                                    <a:pt x="719" y="88"/>
                                  </a:lnTo>
                                  <a:lnTo>
                                    <a:pt x="707" y="73"/>
                                  </a:lnTo>
                                  <a:lnTo>
                                    <a:pt x="695" y="60"/>
                                  </a:lnTo>
                                  <a:lnTo>
                                    <a:pt x="681" y="46"/>
                                  </a:lnTo>
                                  <a:lnTo>
                                    <a:pt x="668" y="35"/>
                                  </a:lnTo>
                                  <a:lnTo>
                                    <a:pt x="652" y="25"/>
                                  </a:lnTo>
                                  <a:lnTo>
                                    <a:pt x="634" y="16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597" y="4"/>
                                  </a:lnTo>
                                  <a:lnTo>
                                    <a:pt x="576" y="2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11" y="3"/>
                                  </a:lnTo>
                                  <a:lnTo>
                                    <a:pt x="487" y="5"/>
                                  </a:lnTo>
                                  <a:lnTo>
                                    <a:pt x="464" y="10"/>
                                  </a:lnTo>
                                  <a:lnTo>
                                    <a:pt x="440" y="16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392" y="32"/>
                                  </a:lnTo>
                                  <a:lnTo>
                                    <a:pt x="368" y="41"/>
                                  </a:lnTo>
                                  <a:lnTo>
                                    <a:pt x="346" y="52"/>
                                  </a:lnTo>
                                  <a:lnTo>
                                    <a:pt x="323" y="63"/>
                                  </a:lnTo>
                                  <a:lnTo>
                                    <a:pt x="302" y="75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60" y="99"/>
                                  </a:lnTo>
                                  <a:lnTo>
                                    <a:pt x="241" y="113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189" y="159"/>
                                  </a:lnTo>
                                  <a:lnTo>
                                    <a:pt x="174" y="176"/>
                                  </a:lnTo>
                                  <a:lnTo>
                                    <a:pt x="158" y="195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31" y="233"/>
                                  </a:lnTo>
                                  <a:lnTo>
                                    <a:pt x="119" y="251"/>
                                  </a:lnTo>
                                  <a:lnTo>
                                    <a:pt x="95" y="292"/>
                                  </a:lnTo>
                                  <a:lnTo>
                                    <a:pt x="74" y="332"/>
                                  </a:lnTo>
                                  <a:lnTo>
                                    <a:pt x="56" y="371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6" y="473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7" y="504"/>
                                  </a:lnTo>
                                  <a:lnTo>
                                    <a:pt x="5" y="519"/>
                                  </a:lnTo>
                                  <a:lnTo>
                                    <a:pt x="2" y="533"/>
                                  </a:lnTo>
                                  <a:lnTo>
                                    <a:pt x="1" y="54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" y="60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6" y="639"/>
                                  </a:lnTo>
                                  <a:lnTo>
                                    <a:pt x="9" y="655"/>
                                  </a:lnTo>
                                  <a:lnTo>
                                    <a:pt x="12" y="681"/>
                                  </a:lnTo>
                                  <a:lnTo>
                                    <a:pt x="17" y="703"/>
                                  </a:lnTo>
                                  <a:lnTo>
                                    <a:pt x="22" y="725"/>
                                  </a:lnTo>
                                  <a:lnTo>
                                    <a:pt x="28" y="745"/>
                                  </a:lnTo>
                                  <a:lnTo>
                                    <a:pt x="36" y="763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52" y="797"/>
                                  </a:lnTo>
                                  <a:lnTo>
                                    <a:pt x="60" y="812"/>
                                  </a:lnTo>
                                  <a:lnTo>
                                    <a:pt x="70" y="824"/>
                                  </a:lnTo>
                                  <a:lnTo>
                                    <a:pt x="82" y="836"/>
                                  </a:lnTo>
                                  <a:lnTo>
                                    <a:pt x="91" y="848"/>
                                  </a:lnTo>
                                  <a:lnTo>
                                    <a:pt x="104" y="857"/>
                                  </a:lnTo>
                                  <a:lnTo>
                                    <a:pt x="115" y="866"/>
                                  </a:lnTo>
                                  <a:lnTo>
                                    <a:pt x="127" y="874"/>
                                  </a:lnTo>
                                  <a:lnTo>
                                    <a:pt x="140" y="881"/>
                                  </a:lnTo>
                                  <a:lnTo>
                                    <a:pt x="152" y="887"/>
                                  </a:lnTo>
                                  <a:lnTo>
                                    <a:pt x="164" y="892"/>
                                  </a:lnTo>
                                  <a:lnTo>
                                    <a:pt x="177" y="897"/>
                                  </a:lnTo>
                                  <a:lnTo>
                                    <a:pt x="190" y="901"/>
                                  </a:lnTo>
                                  <a:lnTo>
                                    <a:pt x="203" y="904"/>
                                  </a:lnTo>
                                  <a:lnTo>
                                    <a:pt x="229" y="911"/>
                                  </a:lnTo>
                                  <a:lnTo>
                                    <a:pt x="253" y="914"/>
                                  </a:lnTo>
                                  <a:lnTo>
                                    <a:pt x="299" y="918"/>
                                  </a:lnTo>
                                  <a:lnTo>
                                    <a:pt x="339" y="922"/>
                                  </a:lnTo>
                                  <a:lnTo>
                                    <a:pt x="344" y="927"/>
                                  </a:lnTo>
                                  <a:lnTo>
                                    <a:pt x="349" y="933"/>
                                  </a:lnTo>
                                  <a:lnTo>
                                    <a:pt x="352" y="939"/>
                                  </a:lnTo>
                                  <a:lnTo>
                                    <a:pt x="356" y="945"/>
                                  </a:lnTo>
                                  <a:lnTo>
                                    <a:pt x="362" y="960"/>
                                  </a:lnTo>
                                  <a:lnTo>
                                    <a:pt x="366" y="976"/>
                                  </a:lnTo>
                                  <a:lnTo>
                                    <a:pt x="372" y="1011"/>
                                  </a:lnTo>
                                  <a:lnTo>
                                    <a:pt x="377" y="1048"/>
                                  </a:lnTo>
                                  <a:lnTo>
                                    <a:pt x="380" y="1067"/>
                                  </a:lnTo>
                                  <a:lnTo>
                                    <a:pt x="382" y="1085"/>
                                  </a:lnTo>
                                  <a:lnTo>
                                    <a:pt x="387" y="1104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1" y="1138"/>
                                  </a:lnTo>
                                  <a:lnTo>
                                    <a:pt x="411" y="1156"/>
                                  </a:lnTo>
                                  <a:lnTo>
                                    <a:pt x="417" y="1163"/>
                                  </a:lnTo>
                                  <a:lnTo>
                                    <a:pt x="423" y="1170"/>
                                  </a:lnTo>
                                  <a:lnTo>
                                    <a:pt x="430" y="1177"/>
                                  </a:lnTo>
                                  <a:lnTo>
                                    <a:pt x="438" y="1183"/>
                                  </a:lnTo>
                                  <a:lnTo>
                                    <a:pt x="456" y="1195"/>
                                  </a:lnTo>
                                  <a:lnTo>
                                    <a:pt x="477" y="1206"/>
                                  </a:lnTo>
                                  <a:lnTo>
                                    <a:pt x="501" y="1216"/>
                                  </a:lnTo>
                                  <a:lnTo>
                                    <a:pt x="526" y="1224"/>
                                  </a:lnTo>
                                  <a:lnTo>
                                    <a:pt x="553" y="1231"/>
                                  </a:lnTo>
                                  <a:lnTo>
                                    <a:pt x="580" y="1237"/>
                                  </a:lnTo>
                                  <a:lnTo>
                                    <a:pt x="608" y="1241"/>
                                  </a:lnTo>
                                  <a:lnTo>
                                    <a:pt x="638" y="1245"/>
                                  </a:lnTo>
                                  <a:lnTo>
                                    <a:pt x="667" y="1246"/>
                                  </a:lnTo>
                                  <a:lnTo>
                                    <a:pt x="695" y="1246"/>
                                  </a:lnTo>
                                  <a:lnTo>
                                    <a:pt x="723" y="1245"/>
                                  </a:lnTo>
                                  <a:lnTo>
                                    <a:pt x="749" y="1242"/>
                                  </a:lnTo>
                                  <a:lnTo>
                                    <a:pt x="775" y="1238"/>
                                  </a:lnTo>
                                  <a:lnTo>
                                    <a:pt x="799" y="1233"/>
                                  </a:lnTo>
                                  <a:lnTo>
                                    <a:pt x="821" y="1226"/>
                                  </a:lnTo>
                                  <a:lnTo>
                                    <a:pt x="840" y="1219"/>
                                  </a:lnTo>
                                  <a:lnTo>
                                    <a:pt x="834" y="1231"/>
                                  </a:lnTo>
                                  <a:lnTo>
                                    <a:pt x="829" y="1247"/>
                                  </a:lnTo>
                                  <a:lnTo>
                                    <a:pt x="826" y="1264"/>
                                  </a:lnTo>
                                  <a:lnTo>
                                    <a:pt x="825" y="1285"/>
                                  </a:lnTo>
                                  <a:lnTo>
                                    <a:pt x="826" y="1306"/>
                                  </a:lnTo>
                                  <a:lnTo>
                                    <a:pt x="830" y="1330"/>
                                  </a:lnTo>
                                  <a:lnTo>
                                    <a:pt x="835" y="1353"/>
                                  </a:lnTo>
                                  <a:lnTo>
                                    <a:pt x="842" y="1378"/>
                                  </a:lnTo>
                                  <a:lnTo>
                                    <a:pt x="852" y="1403"/>
                                  </a:lnTo>
                                  <a:lnTo>
                                    <a:pt x="862" y="1429"/>
                                  </a:lnTo>
                                  <a:lnTo>
                                    <a:pt x="876" y="1454"/>
                                  </a:lnTo>
                                  <a:lnTo>
                                    <a:pt x="889" y="1478"/>
                                  </a:lnTo>
                                  <a:lnTo>
                                    <a:pt x="907" y="1502"/>
                                  </a:lnTo>
                                  <a:lnTo>
                                    <a:pt x="924" y="1524"/>
                                  </a:lnTo>
                                  <a:lnTo>
                                    <a:pt x="944" y="1545"/>
                                  </a:lnTo>
                                  <a:lnTo>
                                    <a:pt x="966" y="1565"/>
                                  </a:lnTo>
                                  <a:lnTo>
                                    <a:pt x="988" y="1581"/>
                                  </a:lnTo>
                                  <a:lnTo>
                                    <a:pt x="1014" y="1596"/>
                                  </a:lnTo>
                                  <a:lnTo>
                                    <a:pt x="1040" y="1608"/>
                                  </a:lnTo>
                                  <a:lnTo>
                                    <a:pt x="1069" y="1617"/>
                                  </a:lnTo>
                                  <a:lnTo>
                                    <a:pt x="1098" y="1622"/>
                                  </a:lnTo>
                                  <a:lnTo>
                                    <a:pt x="1129" y="1624"/>
                                  </a:lnTo>
                                  <a:lnTo>
                                    <a:pt x="1163" y="1622"/>
                                  </a:lnTo>
                                  <a:lnTo>
                                    <a:pt x="1196" y="1614"/>
                                  </a:lnTo>
                                  <a:lnTo>
                                    <a:pt x="1232" y="1603"/>
                                  </a:lnTo>
                                  <a:lnTo>
                                    <a:pt x="1270" y="1587"/>
                                  </a:lnTo>
                                  <a:lnTo>
                                    <a:pt x="1309" y="1566"/>
                                  </a:lnTo>
                                  <a:lnTo>
                                    <a:pt x="1349" y="1539"/>
                                  </a:lnTo>
                                  <a:lnTo>
                                    <a:pt x="1390" y="1506"/>
                                  </a:lnTo>
                                  <a:lnTo>
                                    <a:pt x="1433" y="1466"/>
                                  </a:lnTo>
                                  <a:lnTo>
                                    <a:pt x="1478" y="1420"/>
                                  </a:lnTo>
                                  <a:lnTo>
                                    <a:pt x="1524" y="1367"/>
                                  </a:lnTo>
                                  <a:lnTo>
                                    <a:pt x="1548" y="1335"/>
                                  </a:lnTo>
                                  <a:lnTo>
                                    <a:pt x="1570" y="1303"/>
                                  </a:lnTo>
                                  <a:lnTo>
                                    <a:pt x="1586" y="1273"/>
                                  </a:lnTo>
                                  <a:lnTo>
                                    <a:pt x="1599" y="1243"/>
                                  </a:lnTo>
                                  <a:lnTo>
                                    <a:pt x="1608" y="1216"/>
                                  </a:lnTo>
                                  <a:lnTo>
                                    <a:pt x="1613" y="1190"/>
                                  </a:lnTo>
                                  <a:lnTo>
                                    <a:pt x="1615" y="1164"/>
                                  </a:lnTo>
                                  <a:lnTo>
                                    <a:pt x="1614" y="1141"/>
                                  </a:lnTo>
                                  <a:lnTo>
                                    <a:pt x="1610" y="1117"/>
                                  </a:lnTo>
                                  <a:lnTo>
                                    <a:pt x="1604" y="1095"/>
                                  </a:lnTo>
                                  <a:lnTo>
                                    <a:pt x="1596" y="1075"/>
                                  </a:lnTo>
                                  <a:lnTo>
                                    <a:pt x="1584" y="1055"/>
                                  </a:lnTo>
                                  <a:lnTo>
                                    <a:pt x="1572" y="1037"/>
                                  </a:lnTo>
                                  <a:lnTo>
                                    <a:pt x="1557" y="1020"/>
                                  </a:lnTo>
                                  <a:lnTo>
                                    <a:pt x="1541" y="1003"/>
                                  </a:lnTo>
                                  <a:lnTo>
                                    <a:pt x="1524" y="989"/>
                                  </a:lnTo>
                                  <a:lnTo>
                                    <a:pt x="1504" y="975"/>
                                  </a:lnTo>
                                  <a:lnTo>
                                    <a:pt x="1484" y="963"/>
                                  </a:lnTo>
                                  <a:lnTo>
                                    <a:pt x="1464" y="950"/>
                                  </a:lnTo>
                                  <a:lnTo>
                                    <a:pt x="1443" y="940"/>
                                  </a:lnTo>
                                  <a:lnTo>
                                    <a:pt x="1422" y="930"/>
                                  </a:lnTo>
                                  <a:lnTo>
                                    <a:pt x="1401" y="922"/>
                                  </a:lnTo>
                                  <a:lnTo>
                                    <a:pt x="1380" y="916"/>
                                  </a:lnTo>
                                  <a:lnTo>
                                    <a:pt x="1359" y="908"/>
                                  </a:lnTo>
                                  <a:lnTo>
                                    <a:pt x="1339" y="903"/>
                                  </a:lnTo>
                                  <a:lnTo>
                                    <a:pt x="1320" y="900"/>
                                  </a:lnTo>
                                  <a:lnTo>
                                    <a:pt x="1302" y="896"/>
                                  </a:lnTo>
                                  <a:lnTo>
                                    <a:pt x="1285" y="893"/>
                                  </a:lnTo>
                                  <a:lnTo>
                                    <a:pt x="1270" y="892"/>
                                  </a:lnTo>
                                  <a:lnTo>
                                    <a:pt x="1255" y="892"/>
                                  </a:lnTo>
                                  <a:lnTo>
                                    <a:pt x="1244" y="893"/>
                                  </a:lnTo>
                                  <a:lnTo>
                                    <a:pt x="1234" y="895"/>
                                  </a:lnTo>
                                  <a:lnTo>
                                    <a:pt x="1237" y="850"/>
                                  </a:lnTo>
                                  <a:lnTo>
                                    <a:pt x="1237" y="810"/>
                                  </a:lnTo>
                                  <a:lnTo>
                                    <a:pt x="1234" y="772"/>
                                  </a:lnTo>
                                  <a:lnTo>
                                    <a:pt x="1229" y="738"/>
                                  </a:lnTo>
                                  <a:lnTo>
                                    <a:pt x="1222" y="707"/>
                                  </a:lnTo>
                                  <a:lnTo>
                                    <a:pt x="1213" y="678"/>
                                  </a:lnTo>
                                  <a:lnTo>
                                    <a:pt x="1202" y="652"/>
                                  </a:lnTo>
                                  <a:lnTo>
                                    <a:pt x="1190" y="629"/>
                                  </a:lnTo>
                                  <a:lnTo>
                                    <a:pt x="1176" y="608"/>
                                  </a:lnTo>
                                  <a:lnTo>
                                    <a:pt x="1161" y="589"/>
                                  </a:lnTo>
                                  <a:lnTo>
                                    <a:pt x="1144" y="573"/>
                                  </a:lnTo>
                                  <a:lnTo>
                                    <a:pt x="1127" y="558"/>
                                  </a:lnTo>
                                  <a:lnTo>
                                    <a:pt x="1108" y="546"/>
                                  </a:lnTo>
                                  <a:lnTo>
                                    <a:pt x="1088" y="535"/>
                                  </a:lnTo>
                                  <a:lnTo>
                                    <a:pt x="1069" y="526"/>
                                  </a:lnTo>
                                  <a:lnTo>
                                    <a:pt x="1049" y="519"/>
                                  </a:lnTo>
                                  <a:lnTo>
                                    <a:pt x="1028" y="512"/>
                                  </a:lnTo>
                                  <a:lnTo>
                                    <a:pt x="1007" y="507"/>
                                  </a:lnTo>
                                  <a:lnTo>
                                    <a:pt x="986" y="504"/>
                                  </a:lnTo>
                                  <a:lnTo>
                                    <a:pt x="966" y="501"/>
                                  </a:lnTo>
                                  <a:lnTo>
                                    <a:pt x="925" y="499"/>
                                  </a:lnTo>
                                  <a:lnTo>
                                    <a:pt x="887" y="498"/>
                                  </a:lnTo>
                                  <a:lnTo>
                                    <a:pt x="822" y="500"/>
                                  </a:lnTo>
                                  <a:lnTo>
                                    <a:pt x="783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392"/>
                          <wps:cNvSpPr>
                            <a:spLocks/>
                          </wps:cNvSpPr>
                          <wps:spPr bwMode="auto">
                            <a:xfrm>
                              <a:off x="7662" y="4502"/>
                              <a:ext cx="116" cy="128"/>
                            </a:xfrm>
                            <a:custGeom>
                              <a:avLst/>
                              <a:gdLst>
                                <a:gd name="T0" fmla="*/ 159 w 578"/>
                                <a:gd name="T1" fmla="*/ 637 h 639"/>
                                <a:gd name="T2" fmla="*/ 210 w 578"/>
                                <a:gd name="T3" fmla="*/ 629 h 639"/>
                                <a:gd name="T4" fmla="*/ 253 w 578"/>
                                <a:gd name="T5" fmla="*/ 614 h 639"/>
                                <a:gd name="T6" fmla="*/ 281 w 578"/>
                                <a:gd name="T7" fmla="*/ 602 h 639"/>
                                <a:gd name="T8" fmla="*/ 308 w 578"/>
                                <a:gd name="T9" fmla="*/ 585 h 639"/>
                                <a:gd name="T10" fmla="*/ 335 w 578"/>
                                <a:gd name="T11" fmla="*/ 567 h 639"/>
                                <a:gd name="T12" fmla="*/ 364 w 578"/>
                                <a:gd name="T13" fmla="*/ 545 h 639"/>
                                <a:gd name="T14" fmla="*/ 392 w 578"/>
                                <a:gd name="T15" fmla="*/ 517 h 639"/>
                                <a:gd name="T16" fmla="*/ 436 w 578"/>
                                <a:gd name="T17" fmla="*/ 469 h 639"/>
                                <a:gd name="T18" fmla="*/ 490 w 578"/>
                                <a:gd name="T19" fmla="*/ 399 h 639"/>
                                <a:gd name="T20" fmla="*/ 536 w 578"/>
                                <a:gd name="T21" fmla="*/ 332 h 639"/>
                                <a:gd name="T22" fmla="*/ 558 w 578"/>
                                <a:gd name="T23" fmla="*/ 290 h 639"/>
                                <a:gd name="T24" fmla="*/ 568 w 578"/>
                                <a:gd name="T25" fmla="*/ 266 h 639"/>
                                <a:gd name="T26" fmla="*/ 577 w 578"/>
                                <a:gd name="T27" fmla="*/ 234 h 639"/>
                                <a:gd name="T28" fmla="*/ 578 w 578"/>
                                <a:gd name="T29" fmla="*/ 197 h 639"/>
                                <a:gd name="T30" fmla="*/ 574 w 578"/>
                                <a:gd name="T31" fmla="*/ 162 h 639"/>
                                <a:gd name="T32" fmla="*/ 568 w 578"/>
                                <a:gd name="T33" fmla="*/ 128 h 639"/>
                                <a:gd name="T34" fmla="*/ 562 w 578"/>
                                <a:gd name="T35" fmla="*/ 97 h 639"/>
                                <a:gd name="T36" fmla="*/ 549 w 578"/>
                                <a:gd name="T37" fmla="*/ 70 h 639"/>
                                <a:gd name="T38" fmla="*/ 535 w 578"/>
                                <a:gd name="T39" fmla="*/ 52 h 639"/>
                                <a:gd name="T40" fmla="*/ 522 w 578"/>
                                <a:gd name="T41" fmla="*/ 42 h 639"/>
                                <a:gd name="T42" fmla="*/ 497 w 578"/>
                                <a:gd name="T43" fmla="*/ 28 h 639"/>
                                <a:gd name="T44" fmla="*/ 462 w 578"/>
                                <a:gd name="T45" fmla="*/ 10 h 639"/>
                                <a:gd name="T46" fmla="*/ 431 w 578"/>
                                <a:gd name="T47" fmla="*/ 2 h 639"/>
                                <a:gd name="T48" fmla="*/ 407 w 578"/>
                                <a:gd name="T49" fmla="*/ 0 h 639"/>
                                <a:gd name="T50" fmla="*/ 381 w 578"/>
                                <a:gd name="T51" fmla="*/ 2 h 639"/>
                                <a:gd name="T52" fmla="*/ 353 w 578"/>
                                <a:gd name="T53" fmla="*/ 7 h 639"/>
                                <a:gd name="T54" fmla="*/ 304 w 578"/>
                                <a:gd name="T55" fmla="*/ 24 h 639"/>
                                <a:gd name="T56" fmla="*/ 243 w 578"/>
                                <a:gd name="T57" fmla="*/ 52 h 639"/>
                                <a:gd name="T58" fmla="*/ 184 w 578"/>
                                <a:gd name="T59" fmla="*/ 87 h 639"/>
                                <a:gd name="T60" fmla="*/ 131 w 578"/>
                                <a:gd name="T61" fmla="*/ 128 h 639"/>
                                <a:gd name="T62" fmla="*/ 95 w 578"/>
                                <a:gd name="T63" fmla="*/ 161 h 639"/>
                                <a:gd name="T64" fmla="*/ 74 w 578"/>
                                <a:gd name="T65" fmla="*/ 187 h 639"/>
                                <a:gd name="T66" fmla="*/ 56 w 578"/>
                                <a:gd name="T67" fmla="*/ 213 h 639"/>
                                <a:gd name="T68" fmla="*/ 40 w 578"/>
                                <a:gd name="T69" fmla="*/ 242 h 639"/>
                                <a:gd name="T70" fmla="*/ 26 w 578"/>
                                <a:gd name="T71" fmla="*/ 270 h 639"/>
                                <a:gd name="T72" fmla="*/ 15 w 578"/>
                                <a:gd name="T73" fmla="*/ 301 h 639"/>
                                <a:gd name="T74" fmla="*/ 8 w 578"/>
                                <a:gd name="T75" fmla="*/ 334 h 639"/>
                                <a:gd name="T76" fmla="*/ 3 w 578"/>
                                <a:gd name="T77" fmla="*/ 368 h 639"/>
                                <a:gd name="T78" fmla="*/ 0 w 578"/>
                                <a:gd name="T79" fmla="*/ 430 h 639"/>
                                <a:gd name="T80" fmla="*/ 3 w 578"/>
                                <a:gd name="T81" fmla="*/ 491 h 639"/>
                                <a:gd name="T82" fmla="*/ 9 w 578"/>
                                <a:gd name="T83" fmla="*/ 521 h 639"/>
                                <a:gd name="T84" fmla="*/ 16 w 578"/>
                                <a:gd name="T85" fmla="*/ 541 h 639"/>
                                <a:gd name="T86" fmla="*/ 31 w 578"/>
                                <a:gd name="T87" fmla="*/ 568 h 639"/>
                                <a:gd name="T88" fmla="*/ 52 w 578"/>
                                <a:gd name="T89" fmla="*/ 599 h 639"/>
                                <a:gd name="T90" fmla="*/ 71 w 578"/>
                                <a:gd name="T91" fmla="*/ 618 h 639"/>
                                <a:gd name="T92" fmla="*/ 86 w 578"/>
                                <a:gd name="T93" fmla="*/ 628 h 639"/>
                                <a:gd name="T94" fmla="*/ 103 w 578"/>
                                <a:gd name="T95" fmla="*/ 634 h 639"/>
                                <a:gd name="T96" fmla="*/ 124 w 578"/>
                                <a:gd name="T97" fmla="*/ 637 h 6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78" h="639">
                                  <a:moveTo>
                                    <a:pt x="135" y="639"/>
                                  </a:moveTo>
                                  <a:lnTo>
                                    <a:pt x="159" y="637"/>
                                  </a:lnTo>
                                  <a:lnTo>
                                    <a:pt x="184" y="635"/>
                                  </a:lnTo>
                                  <a:lnTo>
                                    <a:pt x="210" y="629"/>
                                  </a:lnTo>
                                  <a:lnTo>
                                    <a:pt x="239" y="620"/>
                                  </a:lnTo>
                                  <a:lnTo>
                                    <a:pt x="253" y="614"/>
                                  </a:lnTo>
                                  <a:lnTo>
                                    <a:pt x="266" y="608"/>
                                  </a:lnTo>
                                  <a:lnTo>
                                    <a:pt x="281" y="602"/>
                                  </a:lnTo>
                                  <a:lnTo>
                                    <a:pt x="295" y="594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22" y="577"/>
                                  </a:lnTo>
                                  <a:lnTo>
                                    <a:pt x="335" y="567"/>
                                  </a:lnTo>
                                  <a:lnTo>
                                    <a:pt x="349" y="556"/>
                                  </a:lnTo>
                                  <a:lnTo>
                                    <a:pt x="364" y="545"/>
                                  </a:lnTo>
                                  <a:lnTo>
                                    <a:pt x="377" y="532"/>
                                  </a:lnTo>
                                  <a:lnTo>
                                    <a:pt x="392" y="517"/>
                                  </a:lnTo>
                                  <a:lnTo>
                                    <a:pt x="406" y="503"/>
                                  </a:lnTo>
                                  <a:lnTo>
                                    <a:pt x="436" y="469"/>
                                  </a:lnTo>
                                  <a:lnTo>
                                    <a:pt x="464" y="435"/>
                                  </a:lnTo>
                                  <a:lnTo>
                                    <a:pt x="490" y="399"/>
                                  </a:lnTo>
                                  <a:lnTo>
                                    <a:pt x="515" y="364"/>
                                  </a:lnTo>
                                  <a:lnTo>
                                    <a:pt x="536" y="332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558" y="290"/>
                                  </a:lnTo>
                                  <a:lnTo>
                                    <a:pt x="564" y="277"/>
                                  </a:lnTo>
                                  <a:lnTo>
                                    <a:pt x="568" y="266"/>
                                  </a:lnTo>
                                  <a:lnTo>
                                    <a:pt x="572" y="255"/>
                                  </a:lnTo>
                                  <a:lnTo>
                                    <a:pt x="577" y="234"/>
                                  </a:lnTo>
                                  <a:lnTo>
                                    <a:pt x="578" y="214"/>
                                  </a:lnTo>
                                  <a:lnTo>
                                    <a:pt x="578" y="197"/>
                                  </a:lnTo>
                                  <a:lnTo>
                                    <a:pt x="577" y="179"/>
                                  </a:lnTo>
                                  <a:lnTo>
                                    <a:pt x="574" y="162"/>
                                  </a:lnTo>
                                  <a:lnTo>
                                    <a:pt x="570" y="145"/>
                                  </a:lnTo>
                                  <a:lnTo>
                                    <a:pt x="568" y="128"/>
                                  </a:lnTo>
                                  <a:lnTo>
                                    <a:pt x="565" y="112"/>
                                  </a:lnTo>
                                  <a:lnTo>
                                    <a:pt x="562" y="97"/>
                                  </a:lnTo>
                                  <a:lnTo>
                                    <a:pt x="557" y="83"/>
                                  </a:lnTo>
                                  <a:lnTo>
                                    <a:pt x="549" y="70"/>
                                  </a:lnTo>
                                  <a:lnTo>
                                    <a:pt x="541" y="57"/>
                                  </a:lnTo>
                                  <a:lnTo>
                                    <a:pt x="535" y="52"/>
                                  </a:lnTo>
                                  <a:lnTo>
                                    <a:pt x="528" y="47"/>
                                  </a:lnTo>
                                  <a:lnTo>
                                    <a:pt x="522" y="42"/>
                                  </a:lnTo>
                                  <a:lnTo>
                                    <a:pt x="514" y="38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480" y="19"/>
                                  </a:lnTo>
                                  <a:lnTo>
                                    <a:pt x="462" y="1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31" y="2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68" y="4"/>
                                  </a:lnTo>
                                  <a:lnTo>
                                    <a:pt x="353" y="7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274" y="38"/>
                                  </a:lnTo>
                                  <a:lnTo>
                                    <a:pt x="243" y="52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57" y="107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74" y="187"/>
                                  </a:lnTo>
                                  <a:lnTo>
                                    <a:pt x="66" y="200"/>
                                  </a:lnTo>
                                  <a:lnTo>
                                    <a:pt x="56" y="213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70"/>
                                  </a:lnTo>
                                  <a:lnTo>
                                    <a:pt x="20" y="286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11" y="317"/>
                                  </a:lnTo>
                                  <a:lnTo>
                                    <a:pt x="8" y="334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3" y="491"/>
                                  </a:lnTo>
                                  <a:lnTo>
                                    <a:pt x="6" y="511"/>
                                  </a:lnTo>
                                  <a:lnTo>
                                    <a:pt x="9" y="521"/>
                                  </a:lnTo>
                                  <a:lnTo>
                                    <a:pt x="13" y="531"/>
                                  </a:lnTo>
                                  <a:lnTo>
                                    <a:pt x="16" y="541"/>
                                  </a:lnTo>
                                  <a:lnTo>
                                    <a:pt x="21" y="550"/>
                                  </a:lnTo>
                                  <a:lnTo>
                                    <a:pt x="31" y="568"/>
                                  </a:lnTo>
                                  <a:lnTo>
                                    <a:pt x="41" y="584"/>
                                  </a:lnTo>
                                  <a:lnTo>
                                    <a:pt x="52" y="599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71" y="618"/>
                                  </a:lnTo>
                                  <a:lnTo>
                                    <a:pt x="78" y="624"/>
                                  </a:lnTo>
                                  <a:lnTo>
                                    <a:pt x="86" y="628"/>
                                  </a:lnTo>
                                  <a:lnTo>
                                    <a:pt x="94" y="631"/>
                                  </a:lnTo>
                                  <a:lnTo>
                                    <a:pt x="103" y="634"/>
                                  </a:lnTo>
                                  <a:lnTo>
                                    <a:pt x="113" y="636"/>
                                  </a:lnTo>
                                  <a:lnTo>
                                    <a:pt x="124" y="637"/>
                                  </a:lnTo>
                                  <a:lnTo>
                                    <a:pt x="135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93"/>
                          <wps:cNvSpPr>
                            <a:spLocks/>
                          </wps:cNvSpPr>
                          <wps:spPr bwMode="auto">
                            <a:xfrm>
                              <a:off x="7733" y="4594"/>
                              <a:ext cx="133" cy="108"/>
                            </a:xfrm>
                            <a:custGeom>
                              <a:avLst/>
                              <a:gdLst>
                                <a:gd name="T0" fmla="*/ 89 w 664"/>
                                <a:gd name="T1" fmla="*/ 524 h 538"/>
                                <a:gd name="T2" fmla="*/ 114 w 664"/>
                                <a:gd name="T3" fmla="*/ 531 h 538"/>
                                <a:gd name="T4" fmla="*/ 154 w 664"/>
                                <a:gd name="T5" fmla="*/ 537 h 538"/>
                                <a:gd name="T6" fmla="*/ 198 w 664"/>
                                <a:gd name="T7" fmla="*/ 538 h 538"/>
                                <a:gd name="T8" fmla="*/ 228 w 664"/>
                                <a:gd name="T9" fmla="*/ 536 h 538"/>
                                <a:gd name="T10" fmla="*/ 260 w 664"/>
                                <a:gd name="T11" fmla="*/ 529 h 538"/>
                                <a:gd name="T12" fmla="*/ 292 w 664"/>
                                <a:gd name="T13" fmla="*/ 522 h 538"/>
                                <a:gd name="T14" fmla="*/ 325 w 664"/>
                                <a:gd name="T15" fmla="*/ 510 h 538"/>
                                <a:gd name="T16" fmla="*/ 361 w 664"/>
                                <a:gd name="T17" fmla="*/ 494 h 538"/>
                                <a:gd name="T18" fmla="*/ 418 w 664"/>
                                <a:gd name="T19" fmla="*/ 464 h 538"/>
                                <a:gd name="T20" fmla="*/ 494 w 664"/>
                                <a:gd name="T21" fmla="*/ 416 h 538"/>
                                <a:gd name="T22" fmla="*/ 559 w 664"/>
                                <a:gd name="T23" fmla="*/ 369 h 538"/>
                                <a:gd name="T24" fmla="*/ 595 w 664"/>
                                <a:gd name="T25" fmla="*/ 336 h 538"/>
                                <a:gd name="T26" fmla="*/ 614 w 664"/>
                                <a:gd name="T27" fmla="*/ 318 h 538"/>
                                <a:gd name="T28" fmla="*/ 631 w 664"/>
                                <a:gd name="T29" fmla="*/ 291 h 538"/>
                                <a:gd name="T30" fmla="*/ 646 w 664"/>
                                <a:gd name="T31" fmla="*/ 255 h 538"/>
                                <a:gd name="T32" fmla="*/ 653 w 664"/>
                                <a:gd name="T33" fmla="*/ 221 h 538"/>
                                <a:gd name="T34" fmla="*/ 659 w 664"/>
                                <a:gd name="T35" fmla="*/ 188 h 538"/>
                                <a:gd name="T36" fmla="*/ 664 w 664"/>
                                <a:gd name="T37" fmla="*/ 156 h 538"/>
                                <a:gd name="T38" fmla="*/ 662 w 664"/>
                                <a:gd name="T39" fmla="*/ 126 h 538"/>
                                <a:gd name="T40" fmla="*/ 655 w 664"/>
                                <a:gd name="T41" fmla="*/ 105 h 538"/>
                                <a:gd name="T42" fmla="*/ 646 w 664"/>
                                <a:gd name="T43" fmla="*/ 90 h 538"/>
                                <a:gd name="T44" fmla="*/ 627 w 664"/>
                                <a:gd name="T45" fmla="*/ 69 h 538"/>
                                <a:gd name="T46" fmla="*/ 599 w 664"/>
                                <a:gd name="T47" fmla="*/ 41 h 538"/>
                                <a:gd name="T48" fmla="*/ 573 w 664"/>
                                <a:gd name="T49" fmla="*/ 22 h 538"/>
                                <a:gd name="T50" fmla="*/ 552 w 664"/>
                                <a:gd name="T51" fmla="*/ 12 h 538"/>
                                <a:gd name="T52" fmla="*/ 527 w 664"/>
                                <a:gd name="T53" fmla="*/ 5 h 538"/>
                                <a:gd name="T54" fmla="*/ 497 w 664"/>
                                <a:gd name="T55" fmla="*/ 0 h 538"/>
                                <a:gd name="T56" fmla="*/ 448 w 664"/>
                                <a:gd name="T57" fmla="*/ 0 h 538"/>
                                <a:gd name="T58" fmla="*/ 380 w 664"/>
                                <a:gd name="T59" fmla="*/ 6 h 538"/>
                                <a:gd name="T60" fmla="*/ 313 w 664"/>
                                <a:gd name="T61" fmla="*/ 19 h 538"/>
                                <a:gd name="T62" fmla="*/ 249 w 664"/>
                                <a:gd name="T63" fmla="*/ 38 h 538"/>
                                <a:gd name="T64" fmla="*/ 204 w 664"/>
                                <a:gd name="T65" fmla="*/ 59 h 538"/>
                                <a:gd name="T66" fmla="*/ 176 w 664"/>
                                <a:gd name="T67" fmla="*/ 76 h 538"/>
                                <a:gd name="T68" fmla="*/ 150 w 664"/>
                                <a:gd name="T69" fmla="*/ 94 h 538"/>
                                <a:gd name="T70" fmla="*/ 125 w 664"/>
                                <a:gd name="T71" fmla="*/ 115 h 538"/>
                                <a:gd name="T72" fmla="*/ 102 w 664"/>
                                <a:gd name="T73" fmla="*/ 137 h 538"/>
                                <a:gd name="T74" fmla="*/ 81 w 664"/>
                                <a:gd name="T75" fmla="*/ 163 h 538"/>
                                <a:gd name="T76" fmla="*/ 62 w 664"/>
                                <a:gd name="T77" fmla="*/ 191 h 538"/>
                                <a:gd name="T78" fmla="*/ 47 w 664"/>
                                <a:gd name="T79" fmla="*/ 221 h 538"/>
                                <a:gd name="T80" fmla="*/ 24 w 664"/>
                                <a:gd name="T81" fmla="*/ 278 h 538"/>
                                <a:gd name="T82" fmla="*/ 5 w 664"/>
                                <a:gd name="T83" fmla="*/ 338 h 538"/>
                                <a:gd name="T84" fmla="*/ 0 w 664"/>
                                <a:gd name="T85" fmla="*/ 367 h 538"/>
                                <a:gd name="T86" fmla="*/ 0 w 664"/>
                                <a:gd name="T87" fmla="*/ 388 h 538"/>
                                <a:gd name="T88" fmla="*/ 5 w 664"/>
                                <a:gd name="T89" fmla="*/ 419 h 538"/>
                                <a:gd name="T90" fmla="*/ 14 w 664"/>
                                <a:gd name="T91" fmla="*/ 455 h 538"/>
                                <a:gd name="T92" fmla="*/ 26 w 664"/>
                                <a:gd name="T93" fmla="*/ 480 h 538"/>
                                <a:gd name="T94" fmla="*/ 36 w 664"/>
                                <a:gd name="T95" fmla="*/ 494 h 538"/>
                                <a:gd name="T96" fmla="*/ 51 w 664"/>
                                <a:gd name="T97" fmla="*/ 506 h 538"/>
                                <a:gd name="T98" fmla="*/ 68 w 664"/>
                                <a:gd name="T99" fmla="*/ 516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64" h="538">
                                  <a:moveTo>
                                    <a:pt x="78" y="521"/>
                                  </a:moveTo>
                                  <a:lnTo>
                                    <a:pt x="89" y="524"/>
                                  </a:lnTo>
                                  <a:lnTo>
                                    <a:pt x="102" y="528"/>
                                  </a:lnTo>
                                  <a:lnTo>
                                    <a:pt x="114" y="531"/>
                                  </a:lnTo>
                                  <a:lnTo>
                                    <a:pt x="126" y="533"/>
                                  </a:lnTo>
                                  <a:lnTo>
                                    <a:pt x="154" y="537"/>
                                  </a:lnTo>
                                  <a:lnTo>
                                    <a:pt x="183" y="538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13" y="537"/>
                                  </a:lnTo>
                                  <a:lnTo>
                                    <a:pt x="228" y="536"/>
                                  </a:lnTo>
                                  <a:lnTo>
                                    <a:pt x="244" y="533"/>
                                  </a:lnTo>
                                  <a:lnTo>
                                    <a:pt x="260" y="529"/>
                                  </a:lnTo>
                                  <a:lnTo>
                                    <a:pt x="276" y="526"/>
                                  </a:lnTo>
                                  <a:lnTo>
                                    <a:pt x="292" y="522"/>
                                  </a:lnTo>
                                  <a:lnTo>
                                    <a:pt x="308" y="516"/>
                                  </a:lnTo>
                                  <a:lnTo>
                                    <a:pt x="325" y="510"/>
                                  </a:lnTo>
                                  <a:lnTo>
                                    <a:pt x="343" y="502"/>
                                  </a:lnTo>
                                  <a:lnTo>
                                    <a:pt x="361" y="494"/>
                                  </a:lnTo>
                                  <a:lnTo>
                                    <a:pt x="380" y="485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57" y="440"/>
                                  </a:lnTo>
                                  <a:lnTo>
                                    <a:pt x="494" y="416"/>
                                  </a:lnTo>
                                  <a:lnTo>
                                    <a:pt x="528" y="392"/>
                                  </a:lnTo>
                                  <a:lnTo>
                                    <a:pt x="559" y="369"/>
                                  </a:lnTo>
                                  <a:lnTo>
                                    <a:pt x="585" y="346"/>
                                  </a:lnTo>
                                  <a:lnTo>
                                    <a:pt x="595" y="336"/>
                                  </a:lnTo>
                                  <a:lnTo>
                                    <a:pt x="605" y="327"/>
                                  </a:lnTo>
                                  <a:lnTo>
                                    <a:pt x="614" y="318"/>
                                  </a:lnTo>
                                  <a:lnTo>
                                    <a:pt x="620" y="308"/>
                                  </a:lnTo>
                                  <a:lnTo>
                                    <a:pt x="631" y="291"/>
                                  </a:lnTo>
                                  <a:lnTo>
                                    <a:pt x="640" y="272"/>
                                  </a:lnTo>
                                  <a:lnTo>
                                    <a:pt x="646" y="255"/>
                                  </a:lnTo>
                                  <a:lnTo>
                                    <a:pt x="650" y="239"/>
                                  </a:lnTo>
                                  <a:lnTo>
                                    <a:pt x="653" y="221"/>
                                  </a:lnTo>
                                  <a:lnTo>
                                    <a:pt x="657" y="204"/>
                                  </a:lnTo>
                                  <a:lnTo>
                                    <a:pt x="659" y="188"/>
                                  </a:lnTo>
                                  <a:lnTo>
                                    <a:pt x="663" y="172"/>
                                  </a:lnTo>
                                  <a:lnTo>
                                    <a:pt x="664" y="156"/>
                                  </a:lnTo>
                                  <a:lnTo>
                                    <a:pt x="664" y="141"/>
                                  </a:lnTo>
                                  <a:lnTo>
                                    <a:pt x="662" y="126"/>
                                  </a:lnTo>
                                  <a:lnTo>
                                    <a:pt x="657" y="113"/>
                                  </a:lnTo>
                                  <a:lnTo>
                                    <a:pt x="655" y="105"/>
                                  </a:lnTo>
                                  <a:lnTo>
                                    <a:pt x="651" y="98"/>
                                  </a:lnTo>
                                  <a:lnTo>
                                    <a:pt x="646" y="90"/>
                                  </a:lnTo>
                                  <a:lnTo>
                                    <a:pt x="640" y="84"/>
                                  </a:lnTo>
                                  <a:lnTo>
                                    <a:pt x="627" y="69"/>
                                  </a:lnTo>
                                  <a:lnTo>
                                    <a:pt x="614" y="54"/>
                                  </a:lnTo>
                                  <a:lnTo>
                                    <a:pt x="599" y="41"/>
                                  </a:lnTo>
                                  <a:lnTo>
                                    <a:pt x="582" y="29"/>
                                  </a:lnTo>
                                  <a:lnTo>
                                    <a:pt x="573" y="22"/>
                                  </a:lnTo>
                                  <a:lnTo>
                                    <a:pt x="563" y="17"/>
                                  </a:lnTo>
                                  <a:lnTo>
                                    <a:pt x="552" y="12"/>
                                  </a:lnTo>
                                  <a:lnTo>
                                    <a:pt x="539" y="9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13" y="3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13" y="3"/>
                                  </a:lnTo>
                                  <a:lnTo>
                                    <a:pt x="380" y="6"/>
                                  </a:lnTo>
                                  <a:lnTo>
                                    <a:pt x="345" y="11"/>
                                  </a:lnTo>
                                  <a:lnTo>
                                    <a:pt x="313" y="19"/>
                                  </a:lnTo>
                                  <a:lnTo>
                                    <a:pt x="281" y="27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25" y="115"/>
                                  </a:lnTo>
                                  <a:lnTo>
                                    <a:pt x="113" y="126"/>
                                  </a:lnTo>
                                  <a:lnTo>
                                    <a:pt x="102" y="137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72" y="177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10" y="318"/>
                                  </a:lnTo>
                                  <a:lnTo>
                                    <a:pt x="5" y="338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5" y="419"/>
                                  </a:lnTo>
                                  <a:lnTo>
                                    <a:pt x="9" y="438"/>
                                  </a:lnTo>
                                  <a:lnTo>
                                    <a:pt x="14" y="455"/>
                                  </a:lnTo>
                                  <a:lnTo>
                                    <a:pt x="21" y="473"/>
                                  </a:lnTo>
                                  <a:lnTo>
                                    <a:pt x="26" y="480"/>
                                  </a:lnTo>
                                  <a:lnTo>
                                    <a:pt x="31" y="487"/>
                                  </a:lnTo>
                                  <a:lnTo>
                                    <a:pt x="36" y="494"/>
                                  </a:lnTo>
                                  <a:lnTo>
                                    <a:pt x="43" y="500"/>
                                  </a:lnTo>
                                  <a:lnTo>
                                    <a:pt x="51" y="506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68" y="516"/>
                                  </a:lnTo>
                                  <a:lnTo>
                                    <a:pt x="78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94"/>
                          <wps:cNvSpPr>
                            <a:spLocks/>
                          </wps:cNvSpPr>
                          <wps:spPr bwMode="auto">
                            <a:xfrm>
                              <a:off x="7819" y="4675"/>
                              <a:ext cx="122" cy="99"/>
                            </a:xfrm>
                            <a:custGeom>
                              <a:avLst/>
                              <a:gdLst>
                                <a:gd name="T0" fmla="*/ 514 w 607"/>
                                <a:gd name="T1" fmla="*/ 9 h 492"/>
                                <a:gd name="T2" fmla="*/ 466 w 607"/>
                                <a:gd name="T3" fmla="*/ 1 h 492"/>
                                <a:gd name="T4" fmla="*/ 412 w 607"/>
                                <a:gd name="T5" fmla="*/ 1 h 492"/>
                                <a:gd name="T6" fmla="*/ 355 w 607"/>
                                <a:gd name="T7" fmla="*/ 11 h 492"/>
                                <a:gd name="T8" fmla="*/ 309 w 607"/>
                                <a:gd name="T9" fmla="*/ 25 h 492"/>
                                <a:gd name="T10" fmla="*/ 275 w 607"/>
                                <a:gd name="T11" fmla="*/ 40 h 492"/>
                                <a:gd name="T12" fmla="*/ 224 w 607"/>
                                <a:gd name="T13" fmla="*/ 68 h 492"/>
                                <a:gd name="T14" fmla="*/ 154 w 607"/>
                                <a:gd name="T15" fmla="*/ 111 h 492"/>
                                <a:gd name="T16" fmla="*/ 95 w 607"/>
                                <a:gd name="T17" fmla="*/ 155 h 492"/>
                                <a:gd name="T18" fmla="*/ 61 w 607"/>
                                <a:gd name="T19" fmla="*/ 184 h 492"/>
                                <a:gd name="T20" fmla="*/ 45 w 607"/>
                                <a:gd name="T21" fmla="*/ 202 h 492"/>
                                <a:gd name="T22" fmla="*/ 29 w 607"/>
                                <a:gd name="T23" fmla="*/ 226 h 492"/>
                                <a:gd name="T24" fmla="*/ 16 w 607"/>
                                <a:gd name="T25" fmla="*/ 258 h 492"/>
                                <a:gd name="T26" fmla="*/ 10 w 607"/>
                                <a:gd name="T27" fmla="*/ 289 h 492"/>
                                <a:gd name="T28" fmla="*/ 3 w 607"/>
                                <a:gd name="T29" fmla="*/ 320 h 492"/>
                                <a:gd name="T30" fmla="*/ 0 w 607"/>
                                <a:gd name="T31" fmla="*/ 349 h 492"/>
                                <a:gd name="T32" fmla="*/ 1 w 607"/>
                                <a:gd name="T33" fmla="*/ 376 h 492"/>
                                <a:gd name="T34" fmla="*/ 8 w 607"/>
                                <a:gd name="T35" fmla="*/ 396 h 492"/>
                                <a:gd name="T36" fmla="*/ 17 w 607"/>
                                <a:gd name="T37" fmla="*/ 408 h 492"/>
                                <a:gd name="T38" fmla="*/ 33 w 607"/>
                                <a:gd name="T39" fmla="*/ 428 h 492"/>
                                <a:gd name="T40" fmla="*/ 59 w 607"/>
                                <a:gd name="T41" fmla="*/ 454 h 492"/>
                                <a:gd name="T42" fmla="*/ 82 w 607"/>
                                <a:gd name="T43" fmla="*/ 471 h 492"/>
                                <a:gd name="T44" fmla="*/ 102 w 607"/>
                                <a:gd name="T45" fmla="*/ 480 h 492"/>
                                <a:gd name="T46" fmla="*/ 125 w 607"/>
                                <a:gd name="T47" fmla="*/ 487 h 492"/>
                                <a:gd name="T48" fmla="*/ 152 w 607"/>
                                <a:gd name="T49" fmla="*/ 491 h 492"/>
                                <a:gd name="T50" fmla="*/ 198 w 607"/>
                                <a:gd name="T51" fmla="*/ 492 h 492"/>
                                <a:gd name="T52" fmla="*/ 259 w 607"/>
                                <a:gd name="T53" fmla="*/ 486 h 492"/>
                                <a:gd name="T54" fmla="*/ 321 w 607"/>
                                <a:gd name="T55" fmla="*/ 475 h 492"/>
                                <a:gd name="T56" fmla="*/ 379 w 607"/>
                                <a:gd name="T57" fmla="*/ 456 h 492"/>
                                <a:gd name="T58" fmla="*/ 433 w 607"/>
                                <a:gd name="T59" fmla="*/ 430 h 492"/>
                                <a:gd name="T60" fmla="*/ 470 w 607"/>
                                <a:gd name="T61" fmla="*/ 406 h 492"/>
                                <a:gd name="T62" fmla="*/ 493 w 607"/>
                                <a:gd name="T63" fmla="*/ 387 h 492"/>
                                <a:gd name="T64" fmla="*/ 514 w 607"/>
                                <a:gd name="T65" fmla="*/ 366 h 492"/>
                                <a:gd name="T66" fmla="*/ 533 w 607"/>
                                <a:gd name="T67" fmla="*/ 343 h 492"/>
                                <a:gd name="T68" fmla="*/ 549 w 607"/>
                                <a:gd name="T69" fmla="*/ 317 h 492"/>
                                <a:gd name="T70" fmla="*/ 564 w 607"/>
                                <a:gd name="T71" fmla="*/ 289 h 492"/>
                                <a:gd name="T72" fmla="*/ 586 w 607"/>
                                <a:gd name="T73" fmla="*/ 237 h 492"/>
                                <a:gd name="T74" fmla="*/ 602 w 607"/>
                                <a:gd name="T75" fmla="*/ 183 h 492"/>
                                <a:gd name="T76" fmla="*/ 607 w 607"/>
                                <a:gd name="T77" fmla="*/ 146 h 492"/>
                                <a:gd name="T78" fmla="*/ 602 w 607"/>
                                <a:gd name="T79" fmla="*/ 109 h 492"/>
                                <a:gd name="T80" fmla="*/ 593 w 607"/>
                                <a:gd name="T81" fmla="*/ 75 h 492"/>
                                <a:gd name="T82" fmla="*/ 583 w 607"/>
                                <a:gd name="T83" fmla="*/ 53 h 492"/>
                                <a:gd name="T84" fmla="*/ 574 w 607"/>
                                <a:gd name="T85" fmla="*/ 41 h 492"/>
                                <a:gd name="T86" fmla="*/ 560 w 607"/>
                                <a:gd name="T87" fmla="*/ 30 h 492"/>
                                <a:gd name="T88" fmla="*/ 544 w 607"/>
                                <a:gd name="T89" fmla="*/ 2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07" h="492">
                                  <a:moveTo>
                                    <a:pt x="535" y="16"/>
                                  </a:moveTo>
                                  <a:lnTo>
                                    <a:pt x="514" y="9"/>
                                  </a:lnTo>
                                  <a:lnTo>
                                    <a:pt x="491" y="4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12" y="1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25" y="20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293" y="32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59" y="48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189" y="89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23" y="134"/>
                                  </a:lnTo>
                                  <a:lnTo>
                                    <a:pt x="95" y="155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61" y="184"/>
                                  </a:lnTo>
                                  <a:lnTo>
                                    <a:pt x="53" y="193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2" y="242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2" y="273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6" y="304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" y="376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12" y="402"/>
                                  </a:lnTo>
                                  <a:lnTo>
                                    <a:pt x="17" y="408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33" y="428"/>
                                  </a:lnTo>
                                  <a:lnTo>
                                    <a:pt x="45" y="442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74" y="466"/>
                                  </a:lnTo>
                                  <a:lnTo>
                                    <a:pt x="82" y="471"/>
                                  </a:lnTo>
                                  <a:lnTo>
                                    <a:pt x="92" y="476"/>
                                  </a:lnTo>
                                  <a:lnTo>
                                    <a:pt x="102" y="480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38" y="490"/>
                                  </a:lnTo>
                                  <a:lnTo>
                                    <a:pt x="152" y="491"/>
                                  </a:lnTo>
                                  <a:lnTo>
                                    <a:pt x="167" y="492"/>
                                  </a:lnTo>
                                  <a:lnTo>
                                    <a:pt x="198" y="492"/>
                                  </a:lnTo>
                                  <a:lnTo>
                                    <a:pt x="228" y="490"/>
                                  </a:lnTo>
                                  <a:lnTo>
                                    <a:pt x="259" y="486"/>
                                  </a:lnTo>
                                  <a:lnTo>
                                    <a:pt x="290" y="481"/>
                                  </a:lnTo>
                                  <a:lnTo>
                                    <a:pt x="321" y="475"/>
                                  </a:lnTo>
                                  <a:lnTo>
                                    <a:pt x="350" y="466"/>
                                  </a:lnTo>
                                  <a:lnTo>
                                    <a:pt x="379" y="456"/>
                                  </a:lnTo>
                                  <a:lnTo>
                                    <a:pt x="407" y="444"/>
                                  </a:lnTo>
                                  <a:lnTo>
                                    <a:pt x="433" y="430"/>
                                  </a:lnTo>
                                  <a:lnTo>
                                    <a:pt x="459" y="414"/>
                                  </a:lnTo>
                                  <a:lnTo>
                                    <a:pt x="470" y="406"/>
                                  </a:lnTo>
                                  <a:lnTo>
                                    <a:pt x="482" y="397"/>
                                  </a:lnTo>
                                  <a:lnTo>
                                    <a:pt x="493" y="387"/>
                                  </a:lnTo>
                                  <a:lnTo>
                                    <a:pt x="503" y="377"/>
                                  </a:lnTo>
                                  <a:lnTo>
                                    <a:pt x="514" y="366"/>
                                  </a:lnTo>
                                  <a:lnTo>
                                    <a:pt x="523" y="355"/>
                                  </a:lnTo>
                                  <a:lnTo>
                                    <a:pt x="533" y="343"/>
                                  </a:lnTo>
                                  <a:lnTo>
                                    <a:pt x="541" y="330"/>
                                  </a:lnTo>
                                  <a:lnTo>
                                    <a:pt x="549" y="317"/>
                                  </a:lnTo>
                                  <a:lnTo>
                                    <a:pt x="557" y="303"/>
                                  </a:lnTo>
                                  <a:lnTo>
                                    <a:pt x="564" y="289"/>
                                  </a:lnTo>
                                  <a:lnTo>
                                    <a:pt x="570" y="275"/>
                                  </a:lnTo>
                                  <a:lnTo>
                                    <a:pt x="586" y="237"/>
                                  </a:lnTo>
                                  <a:lnTo>
                                    <a:pt x="598" y="202"/>
                                  </a:lnTo>
                                  <a:lnTo>
                                    <a:pt x="602" y="183"/>
                                  </a:lnTo>
                                  <a:lnTo>
                                    <a:pt x="606" y="164"/>
                                  </a:lnTo>
                                  <a:lnTo>
                                    <a:pt x="607" y="146"/>
                                  </a:lnTo>
                                  <a:lnTo>
                                    <a:pt x="606" y="127"/>
                                  </a:lnTo>
                                  <a:lnTo>
                                    <a:pt x="602" y="109"/>
                                  </a:lnTo>
                                  <a:lnTo>
                                    <a:pt x="598" y="92"/>
                                  </a:lnTo>
                                  <a:lnTo>
                                    <a:pt x="593" y="75"/>
                                  </a:lnTo>
                                  <a:lnTo>
                                    <a:pt x="587" y="59"/>
                                  </a:lnTo>
                                  <a:lnTo>
                                    <a:pt x="583" y="53"/>
                                  </a:lnTo>
                                  <a:lnTo>
                                    <a:pt x="578" y="47"/>
                                  </a:lnTo>
                                  <a:lnTo>
                                    <a:pt x="574" y="41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560" y="30"/>
                                  </a:lnTo>
                                  <a:lnTo>
                                    <a:pt x="553" y="25"/>
                                  </a:lnTo>
                                  <a:lnTo>
                                    <a:pt x="544" y="20"/>
                                  </a:lnTo>
                                  <a:lnTo>
                                    <a:pt x="53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395"/>
                          <wps:cNvSpPr>
                            <a:spLocks/>
                          </wps:cNvSpPr>
                          <wps:spPr bwMode="auto">
                            <a:xfrm>
                              <a:off x="8837" y="4393"/>
                              <a:ext cx="276" cy="352"/>
                            </a:xfrm>
                            <a:custGeom>
                              <a:avLst/>
                              <a:gdLst>
                                <a:gd name="T0" fmla="*/ 499 w 1378"/>
                                <a:gd name="T1" fmla="*/ 61 h 1763"/>
                                <a:gd name="T2" fmla="*/ 427 w 1378"/>
                                <a:gd name="T3" fmla="*/ 105 h 1763"/>
                                <a:gd name="T4" fmla="*/ 361 w 1378"/>
                                <a:gd name="T5" fmla="*/ 172 h 1763"/>
                                <a:gd name="T6" fmla="*/ 302 w 1378"/>
                                <a:gd name="T7" fmla="*/ 269 h 1763"/>
                                <a:gd name="T8" fmla="*/ 270 w 1378"/>
                                <a:gd name="T9" fmla="*/ 366 h 1763"/>
                                <a:gd name="T10" fmla="*/ 265 w 1378"/>
                                <a:gd name="T11" fmla="*/ 465 h 1763"/>
                                <a:gd name="T12" fmla="*/ 290 w 1378"/>
                                <a:gd name="T13" fmla="*/ 547 h 1763"/>
                                <a:gd name="T14" fmla="*/ 316 w 1378"/>
                                <a:gd name="T15" fmla="*/ 589 h 1763"/>
                                <a:gd name="T16" fmla="*/ 323 w 1378"/>
                                <a:gd name="T17" fmla="*/ 626 h 1763"/>
                                <a:gd name="T18" fmla="*/ 253 w 1378"/>
                                <a:gd name="T19" fmla="*/ 672 h 1763"/>
                                <a:gd name="T20" fmla="*/ 193 w 1378"/>
                                <a:gd name="T21" fmla="*/ 736 h 1763"/>
                                <a:gd name="T22" fmla="*/ 145 w 1378"/>
                                <a:gd name="T23" fmla="*/ 812 h 1763"/>
                                <a:gd name="T24" fmla="*/ 113 w 1378"/>
                                <a:gd name="T25" fmla="*/ 893 h 1763"/>
                                <a:gd name="T26" fmla="*/ 98 w 1378"/>
                                <a:gd name="T27" fmla="*/ 977 h 1763"/>
                                <a:gd name="T28" fmla="*/ 103 w 1378"/>
                                <a:gd name="T29" fmla="*/ 1057 h 1763"/>
                                <a:gd name="T30" fmla="*/ 131 w 1378"/>
                                <a:gd name="T31" fmla="*/ 1127 h 1763"/>
                                <a:gd name="T32" fmla="*/ 149 w 1378"/>
                                <a:gd name="T33" fmla="*/ 1181 h 1763"/>
                                <a:gd name="T34" fmla="*/ 82 w 1378"/>
                                <a:gd name="T35" fmla="*/ 1247 h 1763"/>
                                <a:gd name="T36" fmla="*/ 32 w 1378"/>
                                <a:gd name="T37" fmla="*/ 1337 h 1763"/>
                                <a:gd name="T38" fmla="*/ 5 w 1378"/>
                                <a:gd name="T39" fmla="*/ 1441 h 1763"/>
                                <a:gd name="T40" fmla="*/ 3 w 1378"/>
                                <a:gd name="T41" fmla="*/ 1548 h 1763"/>
                                <a:gd name="T42" fmla="*/ 29 w 1378"/>
                                <a:gd name="T43" fmla="*/ 1644 h 1763"/>
                                <a:gd name="T44" fmla="*/ 87 w 1378"/>
                                <a:gd name="T45" fmla="*/ 1718 h 1763"/>
                                <a:gd name="T46" fmla="*/ 180 w 1378"/>
                                <a:gd name="T47" fmla="*/ 1759 h 1763"/>
                                <a:gd name="T48" fmla="*/ 296 w 1378"/>
                                <a:gd name="T49" fmla="*/ 1757 h 1763"/>
                                <a:gd name="T50" fmla="*/ 384 w 1378"/>
                                <a:gd name="T51" fmla="*/ 1736 h 1763"/>
                                <a:gd name="T52" fmla="*/ 470 w 1378"/>
                                <a:gd name="T53" fmla="*/ 1701 h 1763"/>
                                <a:gd name="T54" fmla="*/ 551 w 1378"/>
                                <a:gd name="T55" fmla="*/ 1653 h 1763"/>
                                <a:gd name="T56" fmla="*/ 617 w 1378"/>
                                <a:gd name="T57" fmla="*/ 1592 h 1763"/>
                                <a:gd name="T58" fmla="*/ 663 w 1378"/>
                                <a:gd name="T59" fmla="*/ 1522 h 1763"/>
                                <a:gd name="T60" fmla="*/ 683 w 1378"/>
                                <a:gd name="T61" fmla="*/ 1441 h 1763"/>
                                <a:gd name="T62" fmla="*/ 667 w 1378"/>
                                <a:gd name="T63" fmla="*/ 1352 h 1763"/>
                                <a:gd name="T64" fmla="*/ 663 w 1378"/>
                                <a:gd name="T65" fmla="*/ 1274 h 1763"/>
                                <a:gd name="T66" fmla="*/ 781 w 1378"/>
                                <a:gd name="T67" fmla="*/ 1237 h 1763"/>
                                <a:gd name="T68" fmla="*/ 862 w 1378"/>
                                <a:gd name="T69" fmla="*/ 1185 h 1763"/>
                                <a:gd name="T70" fmla="*/ 900 w 1378"/>
                                <a:gd name="T71" fmla="*/ 1146 h 1763"/>
                                <a:gd name="T72" fmla="*/ 929 w 1378"/>
                                <a:gd name="T73" fmla="*/ 1096 h 1763"/>
                                <a:gd name="T74" fmla="*/ 958 w 1378"/>
                                <a:gd name="T75" fmla="*/ 1018 h 1763"/>
                                <a:gd name="T76" fmla="*/ 977 w 1378"/>
                                <a:gd name="T77" fmla="*/ 892 h 1763"/>
                                <a:gd name="T78" fmla="*/ 974 w 1378"/>
                                <a:gd name="T79" fmla="*/ 840 h 1763"/>
                                <a:gd name="T80" fmla="*/ 954 w 1378"/>
                                <a:gd name="T81" fmla="*/ 779 h 1763"/>
                                <a:gd name="T82" fmla="*/ 1001 w 1378"/>
                                <a:gd name="T83" fmla="*/ 730 h 1763"/>
                                <a:gd name="T84" fmla="*/ 1085 w 1378"/>
                                <a:gd name="T85" fmla="*/ 690 h 1763"/>
                                <a:gd name="T86" fmla="*/ 1169 w 1378"/>
                                <a:gd name="T87" fmla="*/ 640 h 1763"/>
                                <a:gd name="T88" fmla="*/ 1246 w 1378"/>
                                <a:gd name="T89" fmla="*/ 579 h 1763"/>
                                <a:gd name="T90" fmla="*/ 1310 w 1378"/>
                                <a:gd name="T91" fmla="*/ 510 h 1763"/>
                                <a:gd name="T92" fmla="*/ 1356 w 1378"/>
                                <a:gd name="T93" fmla="*/ 436 h 1763"/>
                                <a:gd name="T94" fmla="*/ 1377 w 1378"/>
                                <a:gd name="T95" fmla="*/ 356 h 1763"/>
                                <a:gd name="T96" fmla="*/ 1368 w 1378"/>
                                <a:gd name="T97" fmla="*/ 277 h 1763"/>
                                <a:gd name="T98" fmla="*/ 1329 w 1378"/>
                                <a:gd name="T99" fmla="*/ 211 h 1763"/>
                                <a:gd name="T100" fmla="*/ 1257 w 1378"/>
                                <a:gd name="T101" fmla="*/ 152 h 1763"/>
                                <a:gd name="T102" fmla="*/ 1160 w 1378"/>
                                <a:gd name="T103" fmla="*/ 100 h 1763"/>
                                <a:gd name="T104" fmla="*/ 1049 w 1378"/>
                                <a:gd name="T105" fmla="*/ 57 h 1763"/>
                                <a:gd name="T106" fmla="*/ 929 w 1378"/>
                                <a:gd name="T107" fmla="*/ 25 h 1763"/>
                                <a:gd name="T108" fmla="*/ 812 w 1378"/>
                                <a:gd name="T109" fmla="*/ 5 h 1763"/>
                                <a:gd name="T110" fmla="*/ 705 w 1378"/>
                                <a:gd name="T111" fmla="*/ 0 h 1763"/>
                                <a:gd name="T112" fmla="*/ 619 w 1378"/>
                                <a:gd name="T113" fmla="*/ 11 h 1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378" h="1763">
                                  <a:moveTo>
                                    <a:pt x="601" y="18"/>
                                  </a:moveTo>
                                  <a:lnTo>
                                    <a:pt x="558" y="34"/>
                                  </a:lnTo>
                                  <a:lnTo>
                                    <a:pt x="517" y="51"/>
                                  </a:lnTo>
                                  <a:lnTo>
                                    <a:pt x="499" y="61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462" y="81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27" y="105"/>
                                  </a:lnTo>
                                  <a:lnTo>
                                    <a:pt x="411" y="119"/>
                                  </a:lnTo>
                                  <a:lnTo>
                                    <a:pt x="395" y="135"/>
                                  </a:lnTo>
                                  <a:lnTo>
                                    <a:pt x="378" y="15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45" y="19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3" y="246"/>
                                  </a:lnTo>
                                  <a:lnTo>
                                    <a:pt x="302" y="269"/>
                                  </a:lnTo>
                                  <a:lnTo>
                                    <a:pt x="291" y="292"/>
                                  </a:lnTo>
                                  <a:lnTo>
                                    <a:pt x="282" y="317"/>
                                  </a:lnTo>
                                  <a:lnTo>
                                    <a:pt x="275" y="342"/>
                                  </a:lnTo>
                                  <a:lnTo>
                                    <a:pt x="270" y="366"/>
                                  </a:lnTo>
                                  <a:lnTo>
                                    <a:pt x="266" y="391"/>
                                  </a:lnTo>
                                  <a:lnTo>
                                    <a:pt x="264" y="416"/>
                                  </a:lnTo>
                                  <a:lnTo>
                                    <a:pt x="264" y="441"/>
                                  </a:lnTo>
                                  <a:lnTo>
                                    <a:pt x="265" y="46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76" y="514"/>
                                  </a:lnTo>
                                  <a:lnTo>
                                    <a:pt x="284" y="536"/>
                                  </a:lnTo>
                                  <a:lnTo>
                                    <a:pt x="290" y="547"/>
                                  </a:lnTo>
                                  <a:lnTo>
                                    <a:pt x="295" y="558"/>
                                  </a:lnTo>
                                  <a:lnTo>
                                    <a:pt x="301" y="569"/>
                                  </a:lnTo>
                                  <a:lnTo>
                                    <a:pt x="308" y="579"/>
                                  </a:lnTo>
                                  <a:lnTo>
                                    <a:pt x="316" y="589"/>
                                  </a:lnTo>
                                  <a:lnTo>
                                    <a:pt x="323" y="599"/>
                                  </a:lnTo>
                                  <a:lnTo>
                                    <a:pt x="332" y="609"/>
                                  </a:lnTo>
                                  <a:lnTo>
                                    <a:pt x="342" y="617"/>
                                  </a:lnTo>
                                  <a:lnTo>
                                    <a:pt x="323" y="626"/>
                                  </a:lnTo>
                                  <a:lnTo>
                                    <a:pt x="305" y="636"/>
                                  </a:lnTo>
                                  <a:lnTo>
                                    <a:pt x="286" y="647"/>
                                  </a:lnTo>
                                  <a:lnTo>
                                    <a:pt x="270" y="659"/>
                                  </a:lnTo>
                                  <a:lnTo>
                                    <a:pt x="253" y="672"/>
                                  </a:lnTo>
                                  <a:lnTo>
                                    <a:pt x="237" y="687"/>
                                  </a:lnTo>
                                  <a:lnTo>
                                    <a:pt x="222" y="703"/>
                                  </a:lnTo>
                                  <a:lnTo>
                                    <a:pt x="207" y="719"/>
                                  </a:lnTo>
                                  <a:lnTo>
                                    <a:pt x="193" y="736"/>
                                  </a:lnTo>
                                  <a:lnTo>
                                    <a:pt x="180" y="753"/>
                                  </a:lnTo>
                                  <a:lnTo>
                                    <a:pt x="167" y="772"/>
                                  </a:lnTo>
                                  <a:lnTo>
                                    <a:pt x="156" y="792"/>
                                  </a:lnTo>
                                  <a:lnTo>
                                    <a:pt x="145" y="812"/>
                                  </a:lnTo>
                                  <a:lnTo>
                                    <a:pt x="136" y="831"/>
                                  </a:lnTo>
                                  <a:lnTo>
                                    <a:pt x="128" y="851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3" y="893"/>
                                  </a:lnTo>
                                  <a:lnTo>
                                    <a:pt x="108" y="914"/>
                                  </a:lnTo>
                                  <a:lnTo>
                                    <a:pt x="103" y="935"/>
                                  </a:lnTo>
                                  <a:lnTo>
                                    <a:pt x="100" y="956"/>
                                  </a:lnTo>
                                  <a:lnTo>
                                    <a:pt x="98" y="977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98" y="1017"/>
                                  </a:lnTo>
                                  <a:lnTo>
                                    <a:pt x="100" y="1037"/>
                                  </a:lnTo>
                                  <a:lnTo>
                                    <a:pt x="103" y="1057"/>
                                  </a:lnTo>
                                  <a:lnTo>
                                    <a:pt x="108" y="1075"/>
                                  </a:lnTo>
                                  <a:lnTo>
                                    <a:pt x="114" y="1092"/>
                                  </a:lnTo>
                                  <a:lnTo>
                                    <a:pt x="121" y="1110"/>
                                  </a:lnTo>
                                  <a:lnTo>
                                    <a:pt x="131" y="1127"/>
                                  </a:lnTo>
                                  <a:lnTo>
                                    <a:pt x="141" y="1142"/>
                                  </a:lnTo>
                                  <a:lnTo>
                                    <a:pt x="154" y="1157"/>
                                  </a:lnTo>
                                  <a:lnTo>
                                    <a:pt x="168" y="1170"/>
                                  </a:lnTo>
                                  <a:lnTo>
                                    <a:pt x="149" y="1181"/>
                                  </a:lnTo>
                                  <a:lnTo>
                                    <a:pt x="130" y="1194"/>
                                  </a:lnTo>
                                  <a:lnTo>
                                    <a:pt x="113" y="1210"/>
                                  </a:lnTo>
                                  <a:lnTo>
                                    <a:pt x="97" y="1227"/>
                                  </a:lnTo>
                                  <a:lnTo>
                                    <a:pt x="82" y="1247"/>
                                  </a:lnTo>
                                  <a:lnTo>
                                    <a:pt x="68" y="1267"/>
                                  </a:lnTo>
                                  <a:lnTo>
                                    <a:pt x="55" y="1289"/>
                                  </a:lnTo>
                                  <a:lnTo>
                                    <a:pt x="44" y="1313"/>
                                  </a:lnTo>
                                  <a:lnTo>
                                    <a:pt x="32" y="1337"/>
                                  </a:lnTo>
                                  <a:lnTo>
                                    <a:pt x="24" y="1362"/>
                                  </a:lnTo>
                                  <a:lnTo>
                                    <a:pt x="16" y="1388"/>
                                  </a:lnTo>
                                  <a:lnTo>
                                    <a:pt x="10" y="1415"/>
                                  </a:lnTo>
                                  <a:lnTo>
                                    <a:pt x="5" y="1441"/>
                                  </a:lnTo>
                                  <a:lnTo>
                                    <a:pt x="2" y="1468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0" y="1522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6" y="1574"/>
                                  </a:lnTo>
                                  <a:lnTo>
                                    <a:pt x="11" y="1598"/>
                                  </a:lnTo>
                                  <a:lnTo>
                                    <a:pt x="19" y="1622"/>
                                  </a:lnTo>
                                  <a:lnTo>
                                    <a:pt x="29" y="1644"/>
                                  </a:lnTo>
                                  <a:lnTo>
                                    <a:pt x="40" y="1665"/>
                                  </a:lnTo>
                                  <a:lnTo>
                                    <a:pt x="53" y="1685"/>
                                  </a:lnTo>
                                  <a:lnTo>
                                    <a:pt x="68" y="1702"/>
                                  </a:lnTo>
                                  <a:lnTo>
                                    <a:pt x="87" y="1718"/>
                                  </a:lnTo>
                                  <a:lnTo>
                                    <a:pt x="107" y="1732"/>
                                  </a:lnTo>
                                  <a:lnTo>
                                    <a:pt x="129" y="1743"/>
                                  </a:lnTo>
                                  <a:lnTo>
                                    <a:pt x="154" y="1753"/>
                                  </a:lnTo>
                                  <a:lnTo>
                                    <a:pt x="180" y="1759"/>
                                  </a:lnTo>
                                  <a:lnTo>
                                    <a:pt x="209" y="1763"/>
                                  </a:lnTo>
                                  <a:lnTo>
                                    <a:pt x="241" y="1763"/>
                                  </a:lnTo>
                                  <a:lnTo>
                                    <a:pt x="276" y="1760"/>
                                  </a:lnTo>
                                  <a:lnTo>
                                    <a:pt x="296" y="1757"/>
                                  </a:lnTo>
                                  <a:lnTo>
                                    <a:pt x="318" y="1753"/>
                                  </a:lnTo>
                                  <a:lnTo>
                                    <a:pt x="339" y="1748"/>
                                  </a:lnTo>
                                  <a:lnTo>
                                    <a:pt x="361" y="1743"/>
                                  </a:lnTo>
                                  <a:lnTo>
                                    <a:pt x="384" y="1736"/>
                                  </a:lnTo>
                                  <a:lnTo>
                                    <a:pt x="405" y="1728"/>
                                  </a:lnTo>
                                  <a:lnTo>
                                    <a:pt x="427" y="1719"/>
                                  </a:lnTo>
                                  <a:lnTo>
                                    <a:pt x="449" y="1711"/>
                                  </a:lnTo>
                                  <a:lnTo>
                                    <a:pt x="470" y="1701"/>
                                  </a:lnTo>
                                  <a:lnTo>
                                    <a:pt x="491" y="1690"/>
                                  </a:lnTo>
                                  <a:lnTo>
                                    <a:pt x="512" y="1677"/>
                                  </a:lnTo>
                                  <a:lnTo>
                                    <a:pt x="532" y="1665"/>
                                  </a:lnTo>
                                  <a:lnTo>
                                    <a:pt x="551" y="1653"/>
                                  </a:lnTo>
                                  <a:lnTo>
                                    <a:pt x="569" y="1638"/>
                                  </a:lnTo>
                                  <a:lnTo>
                                    <a:pt x="587" y="1623"/>
                                  </a:lnTo>
                                  <a:lnTo>
                                    <a:pt x="603" y="1608"/>
                                  </a:lnTo>
                                  <a:lnTo>
                                    <a:pt x="617" y="1592"/>
                                  </a:lnTo>
                                  <a:lnTo>
                                    <a:pt x="631" y="1576"/>
                                  </a:lnTo>
                                  <a:lnTo>
                                    <a:pt x="643" y="1559"/>
                                  </a:lnTo>
                                  <a:lnTo>
                                    <a:pt x="655" y="1540"/>
                                  </a:lnTo>
                                  <a:lnTo>
                                    <a:pt x="663" y="1522"/>
                                  </a:lnTo>
                                  <a:lnTo>
                                    <a:pt x="672" y="1502"/>
                                  </a:lnTo>
                                  <a:lnTo>
                                    <a:pt x="677" y="1482"/>
                                  </a:lnTo>
                                  <a:lnTo>
                                    <a:pt x="681" y="1462"/>
                                  </a:lnTo>
                                  <a:lnTo>
                                    <a:pt x="683" y="1441"/>
                                  </a:lnTo>
                                  <a:lnTo>
                                    <a:pt x="682" y="1420"/>
                                  </a:lnTo>
                                  <a:lnTo>
                                    <a:pt x="679" y="1398"/>
                                  </a:lnTo>
                                  <a:lnTo>
                                    <a:pt x="674" y="1376"/>
                                  </a:lnTo>
                                  <a:lnTo>
                                    <a:pt x="667" y="1352"/>
                                  </a:lnTo>
                                  <a:lnTo>
                                    <a:pt x="657" y="1329"/>
                                  </a:lnTo>
                                  <a:lnTo>
                                    <a:pt x="645" y="1305"/>
                                  </a:lnTo>
                                  <a:lnTo>
                                    <a:pt x="629" y="1280"/>
                                  </a:lnTo>
                                  <a:lnTo>
                                    <a:pt x="663" y="1274"/>
                                  </a:lnTo>
                                  <a:lnTo>
                                    <a:pt x="695" y="1267"/>
                                  </a:lnTo>
                                  <a:lnTo>
                                    <a:pt x="725" y="1258"/>
                                  </a:lnTo>
                                  <a:lnTo>
                                    <a:pt x="755" y="1248"/>
                                  </a:lnTo>
                                  <a:lnTo>
                                    <a:pt x="781" y="1237"/>
                                  </a:lnTo>
                                  <a:lnTo>
                                    <a:pt x="807" y="1225"/>
                                  </a:lnTo>
                                  <a:lnTo>
                                    <a:pt x="830" y="1210"/>
                                  </a:lnTo>
                                  <a:lnTo>
                                    <a:pt x="853" y="1194"/>
                                  </a:lnTo>
                                  <a:lnTo>
                                    <a:pt x="862" y="1185"/>
                                  </a:lnTo>
                                  <a:lnTo>
                                    <a:pt x="872" y="1177"/>
                                  </a:lnTo>
                                  <a:lnTo>
                                    <a:pt x="882" y="1167"/>
                                  </a:lnTo>
                                  <a:lnTo>
                                    <a:pt x="891" y="1157"/>
                                  </a:lnTo>
                                  <a:lnTo>
                                    <a:pt x="900" y="1146"/>
                                  </a:lnTo>
                                  <a:lnTo>
                                    <a:pt x="908" y="1134"/>
                                  </a:lnTo>
                                  <a:lnTo>
                                    <a:pt x="916" y="1122"/>
                                  </a:lnTo>
                                  <a:lnTo>
                                    <a:pt x="923" y="1110"/>
                                  </a:lnTo>
                                  <a:lnTo>
                                    <a:pt x="929" y="1096"/>
                                  </a:lnTo>
                                  <a:lnTo>
                                    <a:pt x="937" y="1083"/>
                                  </a:lnTo>
                                  <a:lnTo>
                                    <a:pt x="942" y="1068"/>
                                  </a:lnTo>
                                  <a:lnTo>
                                    <a:pt x="948" y="1052"/>
                                  </a:lnTo>
                                  <a:lnTo>
                                    <a:pt x="958" y="1018"/>
                                  </a:lnTo>
                                  <a:lnTo>
                                    <a:pt x="965" y="982"/>
                                  </a:lnTo>
                                  <a:lnTo>
                                    <a:pt x="972" y="941"/>
                                  </a:lnTo>
                                  <a:lnTo>
                                    <a:pt x="976" y="907"/>
                                  </a:lnTo>
                                  <a:lnTo>
                                    <a:pt x="977" y="892"/>
                                  </a:lnTo>
                                  <a:lnTo>
                                    <a:pt x="977" y="878"/>
                                  </a:lnTo>
                                  <a:lnTo>
                                    <a:pt x="976" y="865"/>
                                  </a:lnTo>
                                  <a:lnTo>
                                    <a:pt x="976" y="852"/>
                                  </a:lnTo>
                                  <a:lnTo>
                                    <a:pt x="974" y="840"/>
                                  </a:lnTo>
                                  <a:lnTo>
                                    <a:pt x="971" y="829"/>
                                  </a:lnTo>
                                  <a:lnTo>
                                    <a:pt x="968" y="817"/>
                                  </a:lnTo>
                                  <a:lnTo>
                                    <a:pt x="964" y="804"/>
                                  </a:lnTo>
                                  <a:lnTo>
                                    <a:pt x="954" y="779"/>
                                  </a:lnTo>
                                  <a:lnTo>
                                    <a:pt x="942" y="750"/>
                                  </a:lnTo>
                                  <a:lnTo>
                                    <a:pt x="960" y="744"/>
                                  </a:lnTo>
                                  <a:lnTo>
                                    <a:pt x="981" y="737"/>
                                  </a:lnTo>
                                  <a:lnTo>
                                    <a:pt x="1001" y="730"/>
                                  </a:lnTo>
                                  <a:lnTo>
                                    <a:pt x="1022" y="721"/>
                                  </a:lnTo>
                                  <a:lnTo>
                                    <a:pt x="1043" y="711"/>
                                  </a:lnTo>
                                  <a:lnTo>
                                    <a:pt x="1064" y="702"/>
                                  </a:lnTo>
                                  <a:lnTo>
                                    <a:pt x="1085" y="690"/>
                                  </a:lnTo>
                                  <a:lnTo>
                                    <a:pt x="1106" y="679"/>
                                  </a:lnTo>
                                  <a:lnTo>
                                    <a:pt x="1127" y="667"/>
                                  </a:lnTo>
                                  <a:lnTo>
                                    <a:pt x="1148" y="653"/>
                                  </a:lnTo>
                                  <a:lnTo>
                                    <a:pt x="1169" y="640"/>
                                  </a:lnTo>
                                  <a:lnTo>
                                    <a:pt x="1189" y="625"/>
                                  </a:lnTo>
                                  <a:lnTo>
                                    <a:pt x="1209" y="610"/>
                                  </a:lnTo>
                                  <a:lnTo>
                                    <a:pt x="1227" y="595"/>
                                  </a:lnTo>
                                  <a:lnTo>
                                    <a:pt x="1246" y="579"/>
                                  </a:lnTo>
                                  <a:lnTo>
                                    <a:pt x="1263" y="562"/>
                                  </a:lnTo>
                                  <a:lnTo>
                                    <a:pt x="1280" y="546"/>
                                  </a:lnTo>
                                  <a:lnTo>
                                    <a:pt x="1295" y="527"/>
                                  </a:lnTo>
                                  <a:lnTo>
                                    <a:pt x="1310" y="510"/>
                                  </a:lnTo>
                                  <a:lnTo>
                                    <a:pt x="1324" y="491"/>
                                  </a:lnTo>
                                  <a:lnTo>
                                    <a:pt x="1336" y="473"/>
                                  </a:lnTo>
                                  <a:lnTo>
                                    <a:pt x="1347" y="454"/>
                                  </a:lnTo>
                                  <a:lnTo>
                                    <a:pt x="1356" y="436"/>
                                  </a:lnTo>
                                  <a:lnTo>
                                    <a:pt x="1365" y="416"/>
                                  </a:lnTo>
                                  <a:lnTo>
                                    <a:pt x="1371" y="396"/>
                                  </a:lnTo>
                                  <a:lnTo>
                                    <a:pt x="1374" y="376"/>
                                  </a:lnTo>
                                  <a:lnTo>
                                    <a:pt x="1377" y="356"/>
                                  </a:lnTo>
                                  <a:lnTo>
                                    <a:pt x="1378" y="337"/>
                                  </a:lnTo>
                                  <a:lnTo>
                                    <a:pt x="1377" y="317"/>
                                  </a:lnTo>
                                  <a:lnTo>
                                    <a:pt x="1373" y="297"/>
                                  </a:lnTo>
                                  <a:lnTo>
                                    <a:pt x="1368" y="277"/>
                                  </a:lnTo>
                                  <a:lnTo>
                                    <a:pt x="1361" y="256"/>
                                  </a:lnTo>
                                  <a:lnTo>
                                    <a:pt x="1352" y="241"/>
                                  </a:lnTo>
                                  <a:lnTo>
                                    <a:pt x="1341" y="225"/>
                                  </a:lnTo>
                                  <a:lnTo>
                                    <a:pt x="1329" y="211"/>
                                  </a:lnTo>
                                  <a:lnTo>
                                    <a:pt x="1314" y="196"/>
                                  </a:lnTo>
                                  <a:lnTo>
                                    <a:pt x="1297" y="181"/>
                                  </a:lnTo>
                                  <a:lnTo>
                                    <a:pt x="1278" y="166"/>
                                  </a:lnTo>
                                  <a:lnTo>
                                    <a:pt x="1257" y="152"/>
                                  </a:lnTo>
                                  <a:lnTo>
                                    <a:pt x="1235" y="139"/>
                                  </a:lnTo>
                                  <a:lnTo>
                                    <a:pt x="1211" y="126"/>
                                  </a:lnTo>
                                  <a:lnTo>
                                    <a:pt x="1186" y="113"/>
                                  </a:lnTo>
                                  <a:lnTo>
                                    <a:pt x="1160" y="100"/>
                                  </a:lnTo>
                                  <a:lnTo>
                                    <a:pt x="1135" y="89"/>
                                  </a:lnTo>
                                  <a:lnTo>
                                    <a:pt x="1106" y="78"/>
                                  </a:lnTo>
                                  <a:lnTo>
                                    <a:pt x="1078" y="67"/>
                                  </a:lnTo>
                                  <a:lnTo>
                                    <a:pt x="1049" y="57"/>
                                  </a:lnTo>
                                  <a:lnTo>
                                    <a:pt x="1019" y="48"/>
                                  </a:lnTo>
                                  <a:lnTo>
                                    <a:pt x="990" y="40"/>
                                  </a:lnTo>
                                  <a:lnTo>
                                    <a:pt x="959" y="32"/>
                                  </a:lnTo>
                                  <a:lnTo>
                                    <a:pt x="929" y="25"/>
                                  </a:lnTo>
                                  <a:lnTo>
                                    <a:pt x="900" y="19"/>
                                  </a:lnTo>
                                  <a:lnTo>
                                    <a:pt x="870" y="14"/>
                                  </a:lnTo>
                                  <a:lnTo>
                                    <a:pt x="840" y="9"/>
                                  </a:lnTo>
                                  <a:lnTo>
                                    <a:pt x="812" y="5"/>
                                  </a:lnTo>
                                  <a:lnTo>
                                    <a:pt x="784" y="3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682" y="1"/>
                                  </a:lnTo>
                                  <a:lnTo>
                                    <a:pt x="660" y="4"/>
                                  </a:lnTo>
                                  <a:lnTo>
                                    <a:pt x="639" y="6"/>
                                  </a:lnTo>
                                  <a:lnTo>
                                    <a:pt x="619" y="11"/>
                                  </a:lnTo>
                                  <a:lnTo>
                                    <a:pt x="60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96"/>
                          <wps:cNvSpPr>
                            <a:spLocks/>
                          </wps:cNvSpPr>
                          <wps:spPr bwMode="auto">
                            <a:xfrm>
                              <a:off x="8918" y="4420"/>
                              <a:ext cx="161" cy="104"/>
                            </a:xfrm>
                            <a:custGeom>
                              <a:avLst/>
                              <a:gdLst>
                                <a:gd name="T0" fmla="*/ 198 w 802"/>
                                <a:gd name="T1" fmla="*/ 3 h 521"/>
                                <a:gd name="T2" fmla="*/ 169 w 802"/>
                                <a:gd name="T3" fmla="*/ 11 h 521"/>
                                <a:gd name="T4" fmla="*/ 143 w 802"/>
                                <a:gd name="T5" fmla="*/ 22 h 521"/>
                                <a:gd name="T6" fmla="*/ 119 w 802"/>
                                <a:gd name="T7" fmla="*/ 38 h 521"/>
                                <a:gd name="T8" fmla="*/ 96 w 802"/>
                                <a:gd name="T9" fmla="*/ 58 h 521"/>
                                <a:gd name="T10" fmla="*/ 75 w 802"/>
                                <a:gd name="T11" fmla="*/ 79 h 521"/>
                                <a:gd name="T12" fmla="*/ 57 w 802"/>
                                <a:gd name="T13" fmla="*/ 103 h 521"/>
                                <a:gd name="T14" fmla="*/ 41 w 802"/>
                                <a:gd name="T15" fmla="*/ 131 h 521"/>
                                <a:gd name="T16" fmla="*/ 27 w 802"/>
                                <a:gd name="T17" fmla="*/ 158 h 521"/>
                                <a:gd name="T18" fmla="*/ 16 w 802"/>
                                <a:gd name="T19" fmla="*/ 186 h 521"/>
                                <a:gd name="T20" fmla="*/ 9 w 802"/>
                                <a:gd name="T21" fmla="*/ 216 h 521"/>
                                <a:gd name="T22" fmla="*/ 2 w 802"/>
                                <a:gd name="T23" fmla="*/ 244 h 521"/>
                                <a:gd name="T24" fmla="*/ 0 w 802"/>
                                <a:gd name="T25" fmla="*/ 273 h 521"/>
                                <a:gd name="T26" fmla="*/ 1 w 802"/>
                                <a:gd name="T27" fmla="*/ 300 h 521"/>
                                <a:gd name="T28" fmla="*/ 6 w 802"/>
                                <a:gd name="T29" fmla="*/ 325 h 521"/>
                                <a:gd name="T30" fmla="*/ 14 w 802"/>
                                <a:gd name="T31" fmla="*/ 348 h 521"/>
                                <a:gd name="T32" fmla="*/ 26 w 802"/>
                                <a:gd name="T33" fmla="*/ 371 h 521"/>
                                <a:gd name="T34" fmla="*/ 42 w 802"/>
                                <a:gd name="T35" fmla="*/ 393 h 521"/>
                                <a:gd name="T36" fmla="*/ 62 w 802"/>
                                <a:gd name="T37" fmla="*/ 414 h 521"/>
                                <a:gd name="T38" fmla="*/ 83 w 802"/>
                                <a:gd name="T39" fmla="*/ 432 h 521"/>
                                <a:gd name="T40" fmla="*/ 119 w 802"/>
                                <a:gd name="T41" fmla="*/ 457 h 521"/>
                                <a:gd name="T42" fmla="*/ 172 w 802"/>
                                <a:gd name="T43" fmla="*/ 484 h 521"/>
                                <a:gd name="T44" fmla="*/ 230 w 802"/>
                                <a:gd name="T45" fmla="*/ 503 h 521"/>
                                <a:gd name="T46" fmla="*/ 289 w 802"/>
                                <a:gd name="T47" fmla="*/ 515 h 521"/>
                                <a:gd name="T48" fmla="*/ 348 w 802"/>
                                <a:gd name="T49" fmla="*/ 521 h 521"/>
                                <a:gd name="T50" fmla="*/ 404 w 802"/>
                                <a:gd name="T51" fmla="*/ 520 h 521"/>
                                <a:gd name="T52" fmla="*/ 447 w 802"/>
                                <a:gd name="T53" fmla="*/ 515 h 521"/>
                                <a:gd name="T54" fmla="*/ 482 w 802"/>
                                <a:gd name="T55" fmla="*/ 508 h 521"/>
                                <a:gd name="T56" fmla="*/ 543 w 802"/>
                                <a:gd name="T57" fmla="*/ 489 h 521"/>
                                <a:gd name="T58" fmla="*/ 606 w 802"/>
                                <a:gd name="T59" fmla="*/ 466 h 521"/>
                                <a:gd name="T60" fmla="*/ 646 w 802"/>
                                <a:gd name="T61" fmla="*/ 447 h 521"/>
                                <a:gd name="T62" fmla="*/ 683 w 802"/>
                                <a:gd name="T63" fmla="*/ 427 h 521"/>
                                <a:gd name="T64" fmla="*/ 712 w 802"/>
                                <a:gd name="T65" fmla="*/ 406 h 521"/>
                                <a:gd name="T66" fmla="*/ 738 w 802"/>
                                <a:gd name="T67" fmla="*/ 385 h 521"/>
                                <a:gd name="T68" fmla="*/ 759 w 802"/>
                                <a:gd name="T69" fmla="*/ 364 h 521"/>
                                <a:gd name="T70" fmla="*/ 774 w 802"/>
                                <a:gd name="T71" fmla="*/ 343 h 521"/>
                                <a:gd name="T72" fmla="*/ 785 w 802"/>
                                <a:gd name="T73" fmla="*/ 324 h 521"/>
                                <a:gd name="T74" fmla="*/ 794 w 802"/>
                                <a:gd name="T75" fmla="*/ 304 h 521"/>
                                <a:gd name="T76" fmla="*/ 799 w 802"/>
                                <a:gd name="T77" fmla="*/ 282 h 521"/>
                                <a:gd name="T78" fmla="*/ 802 w 802"/>
                                <a:gd name="T79" fmla="*/ 243 h 521"/>
                                <a:gd name="T80" fmla="*/ 802 w 802"/>
                                <a:gd name="T81" fmla="*/ 200 h 521"/>
                                <a:gd name="T82" fmla="*/ 799 w 802"/>
                                <a:gd name="T83" fmla="*/ 178 h 521"/>
                                <a:gd name="T84" fmla="*/ 793 w 802"/>
                                <a:gd name="T85" fmla="*/ 158 h 521"/>
                                <a:gd name="T86" fmla="*/ 784 w 802"/>
                                <a:gd name="T87" fmla="*/ 139 h 521"/>
                                <a:gd name="T88" fmla="*/ 773 w 802"/>
                                <a:gd name="T89" fmla="*/ 123 h 521"/>
                                <a:gd name="T90" fmla="*/ 759 w 802"/>
                                <a:gd name="T91" fmla="*/ 108 h 521"/>
                                <a:gd name="T92" fmla="*/ 737 w 802"/>
                                <a:gd name="T93" fmla="*/ 90 h 521"/>
                                <a:gd name="T94" fmla="*/ 701 w 802"/>
                                <a:gd name="T95" fmla="*/ 70 h 521"/>
                                <a:gd name="T96" fmla="*/ 662 w 802"/>
                                <a:gd name="T97" fmla="*/ 55 h 521"/>
                                <a:gd name="T98" fmla="*/ 600 w 802"/>
                                <a:gd name="T99" fmla="*/ 38 h 521"/>
                                <a:gd name="T100" fmla="*/ 536 w 802"/>
                                <a:gd name="T101" fmla="*/ 24 h 521"/>
                                <a:gd name="T102" fmla="*/ 439 w 802"/>
                                <a:gd name="T103" fmla="*/ 14 h 521"/>
                                <a:gd name="T104" fmla="*/ 320 w 802"/>
                                <a:gd name="T105" fmla="*/ 4 h 521"/>
                                <a:gd name="T106" fmla="*/ 230 w 802"/>
                                <a:gd name="T107" fmla="*/ 0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02" h="521">
                                  <a:moveTo>
                                    <a:pt x="213" y="1"/>
                                  </a:moveTo>
                                  <a:lnTo>
                                    <a:pt x="198" y="3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201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4" y="312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9" y="337"/>
                                  </a:lnTo>
                                  <a:lnTo>
                                    <a:pt x="14" y="348"/>
                                  </a:lnTo>
                                  <a:lnTo>
                                    <a:pt x="19" y="358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33" y="382"/>
                                  </a:lnTo>
                                  <a:lnTo>
                                    <a:pt x="42" y="393"/>
                                  </a:lnTo>
                                  <a:lnTo>
                                    <a:pt x="52" y="404"/>
                                  </a:lnTo>
                                  <a:lnTo>
                                    <a:pt x="62" y="414"/>
                                  </a:lnTo>
                                  <a:lnTo>
                                    <a:pt x="72" y="424"/>
                                  </a:lnTo>
                                  <a:lnTo>
                                    <a:pt x="83" y="432"/>
                                  </a:lnTo>
                                  <a:lnTo>
                                    <a:pt x="94" y="441"/>
                                  </a:lnTo>
                                  <a:lnTo>
                                    <a:pt x="119" y="457"/>
                                  </a:lnTo>
                                  <a:lnTo>
                                    <a:pt x="145" y="472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200" y="494"/>
                                  </a:lnTo>
                                  <a:lnTo>
                                    <a:pt x="230" y="503"/>
                                  </a:lnTo>
                                  <a:lnTo>
                                    <a:pt x="260" y="510"/>
                                  </a:lnTo>
                                  <a:lnTo>
                                    <a:pt x="289" y="515"/>
                                  </a:lnTo>
                                  <a:lnTo>
                                    <a:pt x="319" y="519"/>
                                  </a:lnTo>
                                  <a:lnTo>
                                    <a:pt x="348" y="521"/>
                                  </a:lnTo>
                                  <a:lnTo>
                                    <a:pt x="377" y="521"/>
                                  </a:lnTo>
                                  <a:lnTo>
                                    <a:pt x="404" y="520"/>
                                  </a:lnTo>
                                  <a:lnTo>
                                    <a:pt x="432" y="518"/>
                                  </a:lnTo>
                                  <a:lnTo>
                                    <a:pt x="447" y="515"/>
                                  </a:lnTo>
                                  <a:lnTo>
                                    <a:pt x="464" y="512"/>
                                  </a:lnTo>
                                  <a:lnTo>
                                    <a:pt x="482" y="508"/>
                                  </a:lnTo>
                                  <a:lnTo>
                                    <a:pt x="502" y="503"/>
                                  </a:lnTo>
                                  <a:lnTo>
                                    <a:pt x="543" y="489"/>
                                  </a:lnTo>
                                  <a:lnTo>
                                    <a:pt x="585" y="474"/>
                                  </a:lnTo>
                                  <a:lnTo>
                                    <a:pt x="606" y="466"/>
                                  </a:lnTo>
                                  <a:lnTo>
                                    <a:pt x="626" y="456"/>
                                  </a:lnTo>
                                  <a:lnTo>
                                    <a:pt x="646" y="447"/>
                                  </a:lnTo>
                                  <a:lnTo>
                                    <a:pt x="664" y="437"/>
                                  </a:lnTo>
                                  <a:lnTo>
                                    <a:pt x="683" y="427"/>
                                  </a:lnTo>
                                  <a:lnTo>
                                    <a:pt x="699" y="418"/>
                                  </a:lnTo>
                                  <a:lnTo>
                                    <a:pt x="712" y="406"/>
                                  </a:lnTo>
                                  <a:lnTo>
                                    <a:pt x="726" y="397"/>
                                  </a:lnTo>
                                  <a:lnTo>
                                    <a:pt x="738" y="385"/>
                                  </a:lnTo>
                                  <a:lnTo>
                                    <a:pt x="750" y="374"/>
                                  </a:lnTo>
                                  <a:lnTo>
                                    <a:pt x="759" y="364"/>
                                  </a:lnTo>
                                  <a:lnTo>
                                    <a:pt x="767" y="353"/>
                                  </a:lnTo>
                                  <a:lnTo>
                                    <a:pt x="774" y="343"/>
                                  </a:lnTo>
                                  <a:lnTo>
                                    <a:pt x="780" y="333"/>
                                  </a:lnTo>
                                  <a:lnTo>
                                    <a:pt x="785" y="324"/>
                                  </a:lnTo>
                                  <a:lnTo>
                                    <a:pt x="790" y="314"/>
                                  </a:lnTo>
                                  <a:lnTo>
                                    <a:pt x="794" y="304"/>
                                  </a:lnTo>
                                  <a:lnTo>
                                    <a:pt x="797" y="293"/>
                                  </a:lnTo>
                                  <a:lnTo>
                                    <a:pt x="799" y="282"/>
                                  </a:lnTo>
                                  <a:lnTo>
                                    <a:pt x="800" y="269"/>
                                  </a:lnTo>
                                  <a:lnTo>
                                    <a:pt x="802" y="243"/>
                                  </a:lnTo>
                                  <a:lnTo>
                                    <a:pt x="802" y="212"/>
                                  </a:lnTo>
                                  <a:lnTo>
                                    <a:pt x="802" y="200"/>
                                  </a:lnTo>
                                  <a:lnTo>
                                    <a:pt x="800" y="189"/>
                                  </a:lnTo>
                                  <a:lnTo>
                                    <a:pt x="799" y="178"/>
                                  </a:lnTo>
                                  <a:lnTo>
                                    <a:pt x="795" y="168"/>
                                  </a:lnTo>
                                  <a:lnTo>
                                    <a:pt x="793" y="158"/>
                                  </a:lnTo>
                                  <a:lnTo>
                                    <a:pt x="788" y="148"/>
                                  </a:lnTo>
                                  <a:lnTo>
                                    <a:pt x="784" y="139"/>
                                  </a:lnTo>
                                  <a:lnTo>
                                    <a:pt x="778" y="131"/>
                                  </a:lnTo>
                                  <a:lnTo>
                                    <a:pt x="773" y="123"/>
                                  </a:lnTo>
                                  <a:lnTo>
                                    <a:pt x="767" y="116"/>
                                  </a:lnTo>
                                  <a:lnTo>
                                    <a:pt x="759" y="108"/>
                                  </a:lnTo>
                                  <a:lnTo>
                                    <a:pt x="752" y="102"/>
                                  </a:lnTo>
                                  <a:lnTo>
                                    <a:pt x="737" y="90"/>
                                  </a:lnTo>
                                  <a:lnTo>
                                    <a:pt x="720" y="80"/>
                                  </a:lnTo>
                                  <a:lnTo>
                                    <a:pt x="701" y="70"/>
                                  </a:lnTo>
                                  <a:lnTo>
                                    <a:pt x="682" y="63"/>
                                  </a:lnTo>
                                  <a:lnTo>
                                    <a:pt x="662" y="55"/>
                                  </a:lnTo>
                                  <a:lnTo>
                                    <a:pt x="641" y="49"/>
                                  </a:lnTo>
                                  <a:lnTo>
                                    <a:pt x="600" y="38"/>
                                  </a:lnTo>
                                  <a:lnTo>
                                    <a:pt x="559" y="28"/>
                                  </a:lnTo>
                                  <a:lnTo>
                                    <a:pt x="536" y="24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397"/>
                          <wps:cNvSpPr>
                            <a:spLocks/>
                          </wps:cNvSpPr>
                          <wps:spPr bwMode="auto">
                            <a:xfrm>
                              <a:off x="8879" y="4536"/>
                              <a:ext cx="129" cy="95"/>
                            </a:xfrm>
                            <a:custGeom>
                              <a:avLst/>
                              <a:gdLst>
                                <a:gd name="T0" fmla="*/ 130 w 642"/>
                                <a:gd name="T1" fmla="*/ 49 h 477"/>
                                <a:gd name="T2" fmla="*/ 93 w 642"/>
                                <a:gd name="T3" fmla="*/ 86 h 477"/>
                                <a:gd name="T4" fmla="*/ 60 w 642"/>
                                <a:gd name="T5" fmla="*/ 124 h 477"/>
                                <a:gd name="T6" fmla="*/ 34 w 642"/>
                                <a:gd name="T7" fmla="*/ 165 h 477"/>
                                <a:gd name="T8" fmla="*/ 15 w 642"/>
                                <a:gd name="T9" fmla="*/ 206 h 477"/>
                                <a:gd name="T10" fmla="*/ 2 w 642"/>
                                <a:gd name="T11" fmla="*/ 247 h 477"/>
                                <a:gd name="T12" fmla="*/ 0 w 642"/>
                                <a:gd name="T13" fmla="*/ 289 h 477"/>
                                <a:gd name="T14" fmla="*/ 2 w 642"/>
                                <a:gd name="T15" fmla="*/ 320 h 477"/>
                                <a:gd name="T16" fmla="*/ 8 w 642"/>
                                <a:gd name="T17" fmla="*/ 339 h 477"/>
                                <a:gd name="T18" fmla="*/ 17 w 642"/>
                                <a:gd name="T19" fmla="*/ 362 h 477"/>
                                <a:gd name="T20" fmla="*/ 31 w 642"/>
                                <a:gd name="T21" fmla="*/ 384 h 477"/>
                                <a:gd name="T22" fmla="*/ 49 w 642"/>
                                <a:gd name="T23" fmla="*/ 404 h 477"/>
                                <a:gd name="T24" fmla="*/ 70 w 642"/>
                                <a:gd name="T25" fmla="*/ 421 h 477"/>
                                <a:gd name="T26" fmla="*/ 95 w 642"/>
                                <a:gd name="T27" fmla="*/ 436 h 477"/>
                                <a:gd name="T28" fmla="*/ 122 w 642"/>
                                <a:gd name="T29" fmla="*/ 449 h 477"/>
                                <a:gd name="T30" fmla="*/ 152 w 642"/>
                                <a:gd name="T31" fmla="*/ 459 h 477"/>
                                <a:gd name="T32" fmla="*/ 184 w 642"/>
                                <a:gd name="T33" fmla="*/ 468 h 477"/>
                                <a:gd name="T34" fmla="*/ 216 w 642"/>
                                <a:gd name="T35" fmla="*/ 473 h 477"/>
                                <a:gd name="T36" fmla="*/ 251 w 642"/>
                                <a:gd name="T37" fmla="*/ 477 h 477"/>
                                <a:gd name="T38" fmla="*/ 286 w 642"/>
                                <a:gd name="T39" fmla="*/ 477 h 477"/>
                                <a:gd name="T40" fmla="*/ 320 w 642"/>
                                <a:gd name="T41" fmla="*/ 475 h 477"/>
                                <a:gd name="T42" fmla="*/ 355 w 642"/>
                                <a:gd name="T43" fmla="*/ 472 h 477"/>
                                <a:gd name="T44" fmla="*/ 388 w 642"/>
                                <a:gd name="T45" fmla="*/ 464 h 477"/>
                                <a:gd name="T46" fmla="*/ 420 w 642"/>
                                <a:gd name="T47" fmla="*/ 456 h 477"/>
                                <a:gd name="T48" fmla="*/ 451 w 642"/>
                                <a:gd name="T49" fmla="*/ 443 h 477"/>
                                <a:gd name="T50" fmla="*/ 492 w 642"/>
                                <a:gd name="T51" fmla="*/ 422 h 477"/>
                                <a:gd name="T52" fmla="*/ 539 w 642"/>
                                <a:gd name="T53" fmla="*/ 389 h 477"/>
                                <a:gd name="T54" fmla="*/ 577 w 642"/>
                                <a:gd name="T55" fmla="*/ 352 h 477"/>
                                <a:gd name="T56" fmla="*/ 608 w 642"/>
                                <a:gd name="T57" fmla="*/ 310 h 477"/>
                                <a:gd name="T58" fmla="*/ 626 w 642"/>
                                <a:gd name="T59" fmla="*/ 275 h 477"/>
                                <a:gd name="T60" fmla="*/ 633 w 642"/>
                                <a:gd name="T61" fmla="*/ 253 h 477"/>
                                <a:gd name="T62" fmla="*/ 639 w 642"/>
                                <a:gd name="T63" fmla="*/ 229 h 477"/>
                                <a:gd name="T64" fmla="*/ 642 w 642"/>
                                <a:gd name="T65" fmla="*/ 204 h 477"/>
                                <a:gd name="T66" fmla="*/ 642 w 642"/>
                                <a:gd name="T67" fmla="*/ 181 h 477"/>
                                <a:gd name="T68" fmla="*/ 639 w 642"/>
                                <a:gd name="T69" fmla="*/ 156 h 477"/>
                                <a:gd name="T70" fmla="*/ 633 w 642"/>
                                <a:gd name="T71" fmla="*/ 133 h 477"/>
                                <a:gd name="T72" fmla="*/ 624 w 642"/>
                                <a:gd name="T73" fmla="*/ 108 h 477"/>
                                <a:gd name="T74" fmla="*/ 610 w 642"/>
                                <a:gd name="T75" fmla="*/ 88 h 477"/>
                                <a:gd name="T76" fmla="*/ 589 w 642"/>
                                <a:gd name="T77" fmla="*/ 73 h 477"/>
                                <a:gd name="T78" fmla="*/ 550 w 642"/>
                                <a:gd name="T79" fmla="*/ 54 h 477"/>
                                <a:gd name="T80" fmla="*/ 486 w 642"/>
                                <a:gd name="T81" fmla="*/ 30 h 477"/>
                                <a:gd name="T82" fmla="*/ 414 w 642"/>
                                <a:gd name="T83" fmla="*/ 14 h 477"/>
                                <a:gd name="T84" fmla="*/ 341 w 642"/>
                                <a:gd name="T85" fmla="*/ 3 h 477"/>
                                <a:gd name="T86" fmla="*/ 271 w 642"/>
                                <a:gd name="T87" fmla="*/ 0 h 477"/>
                                <a:gd name="T88" fmla="*/ 224 w 642"/>
                                <a:gd name="T89" fmla="*/ 3 h 477"/>
                                <a:gd name="T90" fmla="*/ 198 w 642"/>
                                <a:gd name="T91" fmla="*/ 8 h 477"/>
                                <a:gd name="T92" fmla="*/ 174 w 642"/>
                                <a:gd name="T93" fmla="*/ 15 h 477"/>
                                <a:gd name="T94" fmla="*/ 157 w 642"/>
                                <a:gd name="T95" fmla="*/ 25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42" h="477">
                                  <a:moveTo>
                                    <a:pt x="151" y="30"/>
                                  </a:moveTo>
                                  <a:lnTo>
                                    <a:pt x="130" y="4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23" y="185"/>
                                  </a:lnTo>
                                  <a:lnTo>
                                    <a:pt x="15" y="206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2" y="320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8" y="339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17" y="362"/>
                                  </a:lnTo>
                                  <a:lnTo>
                                    <a:pt x="23" y="373"/>
                                  </a:lnTo>
                                  <a:lnTo>
                                    <a:pt x="31" y="384"/>
                                  </a:lnTo>
                                  <a:lnTo>
                                    <a:pt x="39" y="394"/>
                                  </a:lnTo>
                                  <a:lnTo>
                                    <a:pt x="49" y="404"/>
                                  </a:lnTo>
                                  <a:lnTo>
                                    <a:pt x="59" y="412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83" y="428"/>
                                  </a:lnTo>
                                  <a:lnTo>
                                    <a:pt x="95" y="436"/>
                                  </a:lnTo>
                                  <a:lnTo>
                                    <a:pt x="109" y="443"/>
                                  </a:lnTo>
                                  <a:lnTo>
                                    <a:pt x="122" y="449"/>
                                  </a:lnTo>
                                  <a:lnTo>
                                    <a:pt x="137" y="454"/>
                                  </a:lnTo>
                                  <a:lnTo>
                                    <a:pt x="152" y="459"/>
                                  </a:lnTo>
                                  <a:lnTo>
                                    <a:pt x="168" y="464"/>
                                  </a:lnTo>
                                  <a:lnTo>
                                    <a:pt x="184" y="468"/>
                                  </a:lnTo>
                                  <a:lnTo>
                                    <a:pt x="200" y="470"/>
                                  </a:lnTo>
                                  <a:lnTo>
                                    <a:pt x="216" y="473"/>
                                  </a:lnTo>
                                  <a:lnTo>
                                    <a:pt x="234" y="475"/>
                                  </a:lnTo>
                                  <a:lnTo>
                                    <a:pt x="251" y="477"/>
                                  </a:lnTo>
                                  <a:lnTo>
                                    <a:pt x="268" y="477"/>
                                  </a:lnTo>
                                  <a:lnTo>
                                    <a:pt x="286" y="477"/>
                                  </a:lnTo>
                                  <a:lnTo>
                                    <a:pt x="303" y="477"/>
                                  </a:lnTo>
                                  <a:lnTo>
                                    <a:pt x="320" y="475"/>
                                  </a:lnTo>
                                  <a:lnTo>
                                    <a:pt x="337" y="474"/>
                                  </a:lnTo>
                                  <a:lnTo>
                                    <a:pt x="355" y="472"/>
                                  </a:lnTo>
                                  <a:lnTo>
                                    <a:pt x="371" y="468"/>
                                  </a:lnTo>
                                  <a:lnTo>
                                    <a:pt x="388" y="464"/>
                                  </a:lnTo>
                                  <a:lnTo>
                                    <a:pt x="404" y="461"/>
                                  </a:lnTo>
                                  <a:lnTo>
                                    <a:pt x="420" y="456"/>
                                  </a:lnTo>
                                  <a:lnTo>
                                    <a:pt x="436" y="449"/>
                                  </a:lnTo>
                                  <a:lnTo>
                                    <a:pt x="451" y="443"/>
                                  </a:lnTo>
                                  <a:lnTo>
                                    <a:pt x="466" y="437"/>
                                  </a:lnTo>
                                  <a:lnTo>
                                    <a:pt x="492" y="422"/>
                                  </a:lnTo>
                                  <a:lnTo>
                                    <a:pt x="516" y="406"/>
                                  </a:lnTo>
                                  <a:lnTo>
                                    <a:pt x="539" y="389"/>
                                  </a:lnTo>
                                  <a:lnTo>
                                    <a:pt x="559" y="370"/>
                                  </a:lnTo>
                                  <a:lnTo>
                                    <a:pt x="577" y="352"/>
                                  </a:lnTo>
                                  <a:lnTo>
                                    <a:pt x="595" y="331"/>
                                  </a:lnTo>
                                  <a:lnTo>
                                    <a:pt x="608" y="310"/>
                                  </a:lnTo>
                                  <a:lnTo>
                                    <a:pt x="621" y="287"/>
                                  </a:lnTo>
                                  <a:lnTo>
                                    <a:pt x="626" y="275"/>
                                  </a:lnTo>
                                  <a:lnTo>
                                    <a:pt x="629" y="264"/>
                                  </a:lnTo>
                                  <a:lnTo>
                                    <a:pt x="633" y="253"/>
                                  </a:lnTo>
                                  <a:lnTo>
                                    <a:pt x="637" y="240"/>
                                  </a:lnTo>
                                  <a:lnTo>
                                    <a:pt x="639" y="229"/>
                                  </a:lnTo>
                                  <a:lnTo>
                                    <a:pt x="641" y="217"/>
                                  </a:lnTo>
                                  <a:lnTo>
                                    <a:pt x="642" y="20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81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39" y="156"/>
                                  </a:lnTo>
                                  <a:lnTo>
                                    <a:pt x="637" y="144"/>
                                  </a:lnTo>
                                  <a:lnTo>
                                    <a:pt x="633" y="133"/>
                                  </a:lnTo>
                                  <a:lnTo>
                                    <a:pt x="629" y="120"/>
                                  </a:lnTo>
                                  <a:lnTo>
                                    <a:pt x="624" y="108"/>
                                  </a:lnTo>
                                  <a:lnTo>
                                    <a:pt x="618" y="97"/>
                                  </a:lnTo>
                                  <a:lnTo>
                                    <a:pt x="610" y="88"/>
                                  </a:lnTo>
                                  <a:lnTo>
                                    <a:pt x="600" y="81"/>
                                  </a:lnTo>
                                  <a:lnTo>
                                    <a:pt x="589" y="73"/>
                                  </a:lnTo>
                                  <a:lnTo>
                                    <a:pt x="577" y="66"/>
                                  </a:lnTo>
                                  <a:lnTo>
                                    <a:pt x="550" y="54"/>
                                  </a:lnTo>
                                  <a:lnTo>
                                    <a:pt x="519" y="41"/>
                                  </a:lnTo>
                                  <a:lnTo>
                                    <a:pt x="486" y="30"/>
                                  </a:lnTo>
                                  <a:lnTo>
                                    <a:pt x="451" y="21"/>
                                  </a:lnTo>
                                  <a:lnTo>
                                    <a:pt x="414" y="14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10" y="5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98"/>
                          <wps:cNvSpPr>
                            <a:spLocks/>
                          </wps:cNvSpPr>
                          <wps:spPr bwMode="auto">
                            <a:xfrm>
                              <a:off x="8855" y="4649"/>
                              <a:ext cx="100" cy="78"/>
                            </a:xfrm>
                            <a:custGeom>
                              <a:avLst/>
                              <a:gdLst>
                                <a:gd name="T0" fmla="*/ 39 w 501"/>
                                <a:gd name="T1" fmla="*/ 345 h 394"/>
                                <a:gd name="T2" fmla="*/ 51 w 501"/>
                                <a:gd name="T3" fmla="*/ 358 h 394"/>
                                <a:gd name="T4" fmla="*/ 65 w 501"/>
                                <a:gd name="T5" fmla="*/ 368 h 394"/>
                                <a:gd name="T6" fmla="*/ 81 w 501"/>
                                <a:gd name="T7" fmla="*/ 376 h 394"/>
                                <a:gd name="T8" fmla="*/ 107 w 501"/>
                                <a:gd name="T9" fmla="*/ 386 h 394"/>
                                <a:gd name="T10" fmla="*/ 146 w 501"/>
                                <a:gd name="T11" fmla="*/ 392 h 394"/>
                                <a:gd name="T12" fmla="*/ 188 w 501"/>
                                <a:gd name="T13" fmla="*/ 394 h 394"/>
                                <a:gd name="T14" fmla="*/ 229 w 501"/>
                                <a:gd name="T15" fmla="*/ 389 h 394"/>
                                <a:gd name="T16" fmla="*/ 268 w 501"/>
                                <a:gd name="T17" fmla="*/ 381 h 394"/>
                                <a:gd name="T18" fmla="*/ 301 w 501"/>
                                <a:gd name="T19" fmla="*/ 371 h 394"/>
                                <a:gd name="T20" fmla="*/ 344 w 501"/>
                                <a:gd name="T21" fmla="*/ 347 h 394"/>
                                <a:gd name="T22" fmla="*/ 395 w 501"/>
                                <a:gd name="T23" fmla="*/ 310 h 394"/>
                                <a:gd name="T24" fmla="*/ 436 w 501"/>
                                <a:gd name="T25" fmla="*/ 274 h 394"/>
                                <a:gd name="T26" fmla="*/ 465 w 501"/>
                                <a:gd name="T27" fmla="*/ 238 h 394"/>
                                <a:gd name="T28" fmla="*/ 486 w 501"/>
                                <a:gd name="T29" fmla="*/ 203 h 394"/>
                                <a:gd name="T30" fmla="*/ 499 w 501"/>
                                <a:gd name="T31" fmla="*/ 170 h 394"/>
                                <a:gd name="T32" fmla="*/ 501 w 501"/>
                                <a:gd name="T33" fmla="*/ 139 h 394"/>
                                <a:gd name="T34" fmla="*/ 496 w 501"/>
                                <a:gd name="T35" fmla="*/ 110 h 394"/>
                                <a:gd name="T36" fmla="*/ 484 w 501"/>
                                <a:gd name="T37" fmla="*/ 83 h 394"/>
                                <a:gd name="T38" fmla="*/ 464 w 501"/>
                                <a:gd name="T39" fmla="*/ 60 h 394"/>
                                <a:gd name="T40" fmla="*/ 437 w 501"/>
                                <a:gd name="T41" fmla="*/ 40 h 394"/>
                                <a:gd name="T42" fmla="*/ 402 w 501"/>
                                <a:gd name="T43" fmla="*/ 24 h 394"/>
                                <a:gd name="T44" fmla="*/ 363 w 501"/>
                                <a:gd name="T45" fmla="*/ 12 h 394"/>
                                <a:gd name="T46" fmla="*/ 317 w 501"/>
                                <a:gd name="T47" fmla="*/ 3 h 394"/>
                                <a:gd name="T48" fmla="*/ 265 w 501"/>
                                <a:gd name="T49" fmla="*/ 0 h 394"/>
                                <a:gd name="T50" fmla="*/ 209 w 501"/>
                                <a:gd name="T51" fmla="*/ 2 h 394"/>
                                <a:gd name="T52" fmla="*/ 176 w 501"/>
                                <a:gd name="T53" fmla="*/ 4 h 394"/>
                                <a:gd name="T54" fmla="*/ 155 w 501"/>
                                <a:gd name="T55" fmla="*/ 5 h 394"/>
                                <a:gd name="T56" fmla="*/ 119 w 501"/>
                                <a:gd name="T57" fmla="*/ 15 h 394"/>
                                <a:gd name="T58" fmla="*/ 89 w 501"/>
                                <a:gd name="T59" fmla="*/ 29 h 394"/>
                                <a:gd name="T60" fmla="*/ 68 w 501"/>
                                <a:gd name="T61" fmla="*/ 41 h 394"/>
                                <a:gd name="T62" fmla="*/ 49 w 501"/>
                                <a:gd name="T63" fmla="*/ 59 h 394"/>
                                <a:gd name="T64" fmla="*/ 31 w 501"/>
                                <a:gd name="T65" fmla="*/ 80 h 394"/>
                                <a:gd name="T66" fmla="*/ 16 w 501"/>
                                <a:gd name="T67" fmla="*/ 104 h 394"/>
                                <a:gd name="T68" fmla="*/ 7 w 501"/>
                                <a:gd name="T69" fmla="*/ 134 h 394"/>
                                <a:gd name="T70" fmla="*/ 0 w 501"/>
                                <a:gd name="T71" fmla="*/ 169 h 394"/>
                                <a:gd name="T72" fmla="*/ 0 w 501"/>
                                <a:gd name="T73" fmla="*/ 209 h 394"/>
                                <a:gd name="T74" fmla="*/ 8 w 501"/>
                                <a:gd name="T75" fmla="*/ 256 h 394"/>
                                <a:gd name="T76" fmla="*/ 23 w 501"/>
                                <a:gd name="T77" fmla="*/ 30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01" h="394">
                                  <a:moveTo>
                                    <a:pt x="34" y="338"/>
                                  </a:moveTo>
                                  <a:lnTo>
                                    <a:pt x="39" y="345"/>
                                  </a:lnTo>
                                  <a:lnTo>
                                    <a:pt x="45" y="352"/>
                                  </a:lnTo>
                                  <a:lnTo>
                                    <a:pt x="51" y="358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65" y="368"/>
                                  </a:lnTo>
                                  <a:lnTo>
                                    <a:pt x="72" y="373"/>
                                  </a:lnTo>
                                  <a:lnTo>
                                    <a:pt x="81" y="376"/>
                                  </a:lnTo>
                                  <a:lnTo>
                                    <a:pt x="89" y="380"/>
                                  </a:lnTo>
                                  <a:lnTo>
                                    <a:pt x="107" y="386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6" y="392"/>
                                  </a:lnTo>
                                  <a:lnTo>
                                    <a:pt x="167" y="394"/>
                                  </a:lnTo>
                                  <a:lnTo>
                                    <a:pt x="188" y="394"/>
                                  </a:lnTo>
                                  <a:lnTo>
                                    <a:pt x="208" y="391"/>
                                  </a:lnTo>
                                  <a:lnTo>
                                    <a:pt x="229" y="389"/>
                                  </a:lnTo>
                                  <a:lnTo>
                                    <a:pt x="249" y="386"/>
                                  </a:lnTo>
                                  <a:lnTo>
                                    <a:pt x="268" y="381"/>
                                  </a:lnTo>
                                  <a:lnTo>
                                    <a:pt x="285" y="376"/>
                                  </a:lnTo>
                                  <a:lnTo>
                                    <a:pt x="301" y="371"/>
                                  </a:lnTo>
                                  <a:lnTo>
                                    <a:pt x="315" y="365"/>
                                  </a:lnTo>
                                  <a:lnTo>
                                    <a:pt x="344" y="347"/>
                                  </a:lnTo>
                                  <a:lnTo>
                                    <a:pt x="370" y="328"/>
                                  </a:lnTo>
                                  <a:lnTo>
                                    <a:pt x="395" y="310"/>
                                  </a:lnTo>
                                  <a:lnTo>
                                    <a:pt x="416" y="291"/>
                                  </a:lnTo>
                                  <a:lnTo>
                                    <a:pt x="436" y="274"/>
                                  </a:lnTo>
                                  <a:lnTo>
                                    <a:pt x="452" y="255"/>
                                  </a:lnTo>
                                  <a:lnTo>
                                    <a:pt x="465" y="238"/>
                                  </a:lnTo>
                                  <a:lnTo>
                                    <a:pt x="478" y="221"/>
                                  </a:lnTo>
                                  <a:lnTo>
                                    <a:pt x="486" y="203"/>
                                  </a:lnTo>
                                  <a:lnTo>
                                    <a:pt x="494" y="186"/>
                                  </a:lnTo>
                                  <a:lnTo>
                                    <a:pt x="499" y="170"/>
                                  </a:lnTo>
                                  <a:lnTo>
                                    <a:pt x="501" y="154"/>
                                  </a:lnTo>
                                  <a:lnTo>
                                    <a:pt x="501" y="139"/>
                                  </a:lnTo>
                                  <a:lnTo>
                                    <a:pt x="500" y="124"/>
                                  </a:lnTo>
                                  <a:lnTo>
                                    <a:pt x="496" y="110"/>
                                  </a:lnTo>
                                  <a:lnTo>
                                    <a:pt x="491" y="97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475" y="72"/>
                                  </a:lnTo>
                                  <a:lnTo>
                                    <a:pt x="464" y="60"/>
                                  </a:lnTo>
                                  <a:lnTo>
                                    <a:pt x="451" y="5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21" y="31"/>
                                  </a:lnTo>
                                  <a:lnTo>
                                    <a:pt x="402" y="24"/>
                                  </a:lnTo>
                                  <a:lnTo>
                                    <a:pt x="384" y="16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17" y="3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8" y="256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3" y="308"/>
                                  </a:lnTo>
                                  <a:lnTo>
                                    <a:pt x="34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A3D37" id="Group 400" o:spid="_x0000_s1026" style="position:absolute;margin-left:112.1pt;margin-top:273.9pt;width:167.3pt;height:161pt;z-index:251762688" coordorigin="1173,1620" coordsize="3629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">
                <v:group id="Group 370" o:spid="_x0000_s1027" style="position:absolute;left:2575;top:4181;width:1117;height:931;rotation:-407021fd" coordorigin="9422,9791" coordsize="2108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V9TpcQAAADbAAAA&#10;DwAAAAAAAAAAAAAAAACqAgAAZHJzL2Rvd25yZXYueG1sUEsFBgAAAAAEAAQA+gAAAJsDAAAAAA==&#10;">
                  <v:shape id="Freeform 371" o:spid="_x0000_s1028" style="position:absolute;left:9473;top:9847;width:1979;height:1319;visibility:visible;mso-wrap-style:square;v-text-anchor:top" coordsize="6414,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icMQA&#10;AADbAAAADwAAAGRycy9kb3ducmV2LnhtbESPTU/DMAyG70j8h8hIu7EUDqMqyyaEmIS07bDycTaN&#10;1wYaJ2uyrfz7+YDE0Xr9Pn48X46+Vycakgts4G5agCJugnXcGnh/W92WoFJGttgHJgO/lGC5uL6a&#10;Y2XDmXd0qnOrBMKpQgNdzrHSOjUdeUzTEIkl24fBY5ZxaLUd8Cxw3+v7ophpj47lQoeRnjtqfuqj&#10;F4347eILrw/b/erz0H59uIdyUxszuRmfHkFlGvP/8l/71RooRVZ+EQD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XYnDEAAAA2wAAAA8AAAAAAAAAAAAAAAAAmAIAAGRycy9k&#10;b3ducmV2LnhtbFBLBQYAAAAABAAEAPUAAACJAwAAAAA=&#10;" path="m1064,1659r-5,47l1057,1754r-1,51l1054,1858r2,55l1057,1968r1,57l1062,2083r7,119l1079,2321r12,118l1106,2556r15,112l1136,2775r16,100l1168,2964r15,79l1197,3109r11,52l1218,3195r-41,5l1132,3206r-48,8l1035,3222r-51,10l929,3243r-54,13l819,3269r-55,15l707,3300r-57,19l593,3337r-56,21l483,3381r-55,23l377,3429r-50,27l279,3485r-45,29l192,3545r-38,34l118,3613r-31,36l60,3687r-22,40l20,3769,8,3812,,3857r,47l5,3953r13,51l36,4057r24,32l97,4119r53,27l216,4170r78,21l383,4208r100,14l592,4234r117,9l834,4249r131,4l1101,4254r140,-3l1385,4248r146,-8l1678,4232r146,-11l1970,4207r144,-15l2255,4174r138,-20l2526,4133r126,-24l2771,4083r113,-27l2986,4028r92,-31l3160,3965r70,-34l3286,3897r42,-38l3355,3822r28,44l3428,3906r59,38l3560,3979r86,33l3743,4041r108,27l3967,4093r125,21l4223,4134r136,16l4500,4162r145,12l4791,4181r146,5l5084,4188r145,l5370,4186r138,-6l5641,4171r126,-12l5884,4145r111,-17l6094,4108r89,-22l6258,4060r63,-29l6368,4000r32,-33l6414,3930r-4,-38l6387,3848r-37,-55l6311,3741r-37,-50l6237,3645r-38,-43l6162,3561r-39,-37l6086,3488r-37,-32l6011,3427r-37,-28l5936,3375r-37,-24l5862,3331r-37,-18l5789,3297r-37,-15l5716,3269r-36,-11l5645,3250r-36,-8l5573,3236r-35,-5l5504,3229r-35,-3l5434,3226r-33,l5367,3227r-33,3l5302,3232r-32,4l5238,3241r115,-346l5432,2568r42,-305l5484,1976r-23,-268l5411,1462r-78,-227l5230,1027,5105,838,4961,668,4797,519,4618,387,4426,276,4221,183,4008,109,3787,55,3562,18,3333,,3104,2,2876,20,2652,58r-217,56l2224,188r-199,92l1839,391,1667,519,1511,665,1375,829r-115,181l1168,1209r-67,216l1064,1659xe" stroked="f">
                    <v:path arrowok="t" o:connecttype="custom" o:connectlocs="326,544;326,593;328,646;337,756;351,860;365,944;376,991;334,997;287,1006;236,1018;183,1035;132,1055;86,1081;48,1110;19,1143;2,1182;2,1226;19,1268;67,1293;149,1309;257,1317;383,1318;518,1312;652,1300;779,1281;890,1258;975,1229;1027,1197;1058,1211;1125,1244;1224,1269;1345,1287;1478,1296;1613,1299;1740,1293;1850,1280;1931,1259;1975,1230;1971,1193;1936,1144;1901,1104;1866,1072;1832,1046;1797,1027;1764,1014;1731,1005;1698,1001;1666,1000;1636,1002;1652,898;1692,613;1645,383;1531,207;1366,86;1168,17;958,1;751,35;567,121;424,257;340,442" o:connectangles="0,0,0,0,0,0,0,0,0,0,0,0,0,0,0,0,0,0,0,0,0,0,0,0,0,0,0,0,0,0,0,0,0,0,0,0,0,0,0,0,0,0,0,0,0,0,0,0,0,0,0,0,0,0,0,0,0,0,0,0"/>
                  </v:shape>
                  <v:shape id="Freeform 372" o:spid="_x0000_s1029" style="position:absolute;left:9868;top:10814;width:1191;height:203;visibility:visible;mso-wrap-style:square;v-text-anchor:top" coordsize="3853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U0MMA&#10;AADbAAAADwAAAGRycy9kb3ducmV2LnhtbESPQWsCMRSE7wX/Q3iCl6KJhbbrahQrbenVrQePz81z&#10;s7h5WTdRt/++KRQ8DjPzDbNY9a4RV+pC7VnDdKJAEJfe1Fxp2H1/jDMQISIbbDyThh8KsFoOHhaY&#10;G3/jLV2LWIkE4ZCjBhtjm0sZSksOw8S3xMk7+s5hTLKrpOnwluCukU9KvUiHNacFiy1tLJWn4uI0&#10;bI6fe/VO5+fXbVO8HWpSmX1UWo+G/XoOIlIf7+H/9pfRkM3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SU0MMAAADbAAAADwAAAAAAAAAAAAAAAACYAgAAZHJzL2Rv&#10;d25yZXYueG1sUEsFBgAAAAAEAAQA9QAAAIgDAAAAAA==&#10;" path="m,l74,34r90,37l267,112r115,43l507,199r135,46l711,267r72,24l856,313r74,23l1005,357r76,21l1157,397r78,20l1312,436r78,17l1467,469r77,15l1620,499r77,12l1771,521r74,9l1917,537r70,5l2057,546r66,1l2177,547r53,-2l2283,542r54,-4l2392,535r54,-7l2502,522r56,-7l2613,506r56,-10l2724,486r57,-11l2837,463r57,-12l2950,437r55,-15l3061,406r56,-16l3172,374r55,-19l3282,337r54,-19l3390,297r52,-20l3495,255r52,-22l3598,211r49,-24l3697,162r48,-24l3793,113r47,-26l3848,98r3,11l3853,122r-3,12l3845,146r-7,14l3828,173r-13,14l3801,201r-16,15l3766,230r-20,15l3724,259r-24,15l3676,289r-25,14l3597,332r-56,28l3484,387r-57,25l3371,436r-52,21l3270,474r-42,15l3181,504r-50,16l3076,535r-60,16l2953,566r-66,14l2816,594r-74,14l2665,619r-79,10l2503,637r-84,5l2376,645r-44,1l2289,647r-44,l2199,646r-45,-1l2109,642r-46,-2l1971,632r-91,-10l1787,611r-93,-12l1601,587r-92,-15l1417,556r-91,-18l1235,521r-89,-20l1058,481,973,462,889,439,807,418,728,395,651,373,577,349,508,326,441,301,378,277,319,253,263,229,212,204,168,180,126,156,91,133,60,109,37,87,18,63,6,42,,21,,xe" fillcolor="#622423 [1605]" stroked="f">
                    <v:path arrowok="t" o:connecttype="custom" o:connectlocs="51,22;157,62;242,91;311,112;382,131;453,147;525,160;593,168;656,172;706,170;756,166;808,159;860,149;912,137;963,122;1014,106;1064,87;1112,66;1158,43;1189,31;1190,42;1183,54;1170,68;1151,81;1129,95;1077,121;1026,143;983,158;932,173;870,186;799,197;734,202;694,203;652,201;581,195;495,184;410,169;327,151;249,131;178,110;117,87;66,64;28,42;6,20;0,0" o:connectangles="0,0,0,0,0,0,0,0,0,0,0,0,0,0,0,0,0,0,0,0,0,0,0,0,0,0,0,0,0,0,0,0,0,0,0,0,0,0,0,0,0,0,0,0,0"/>
                  </v:shape>
                  <v:shape id="Freeform 373" o:spid="_x0000_s1030" style="position:absolute;left:9422;top:9791;width:2108;height:1411;visibility:visible;mso-wrap-style:square;v-text-anchor:top" coordsize="6829,4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JtsEA&#10;AADbAAAADwAAAGRycy9kb3ducmV2LnhtbERPy2rCQBTdF/oPwy10VyeVEmzMRFQodKOQ1I27S+aa&#10;BDN30szkYb++sxBcHs473cymFSP1rrGs4H0RgSAurW64UnD6+XpbgXAeWWNrmRTcyMEme35KMdF2&#10;4pzGwlcihLBLUEHtfZdI6cqaDLqF7YgDd7G9QR9gX0nd4xTCTSuXURRLgw2Hhho72tdUXovBKLj8&#10;xef2w+THXXnaDb+u8ETDQanXl3m7BuFp9g/x3f2tFXyG9eFL+AE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iibbBAAAA2wAAAA8AAAAAAAAAAAAAAAAAmAIAAGRycy9kb3du&#10;cmV2LnhtbFBLBQYAAAAABAAEAPUAAACGAwAAAAA=&#10;" path="m1199,3256r-44,6l1108,3269r-50,10l1007,3290r-53,14l900,3320r-56,17l788,3357r-55,21l676,3400r-57,25l563,3452r-54,29l456,3511r-54,30l353,3575r-48,36l258,3647r-44,38l175,3725r-37,42l104,3809r-28,44l51,3899r-21,48l15,3995,5,4046,,4097r2,53l9,4204r14,56l44,4317r23,36l108,4385r55,30l232,4442r81,23l406,4485r104,19l624,4519r122,12l876,4540r136,7l1155,4551r145,1l1450,4551r151,-4l1754,4541r153,-9l2060,4521r150,-14l2357,4491r143,-17l2638,4453r132,-22l2895,4406r116,-27l3118,4350r96,-31l3299,4287r73,-36l3432,4216r44,-39l3505,4136r32,47l3585,4227r66,39l3730,4303r94,35l3930,4369r118,27l4174,4421r135,21l4452,4460r149,17l4753,4489r157,9l5068,4504r160,3l5386,4507r157,-2l5696,4499r150,-9l5990,4479r136,-15l6254,4447r119,-20l6481,4404r96,-26l6659,4349r68,-32l6779,4282r34,-37l6829,4206r-4,-42l6800,4118r-39,-67l6722,3987r-40,-61l6644,3869r-40,-54l6565,3763r-40,-48l6486,3668r-40,-44l6406,3585r-39,-39l6327,3511r-38,-33l6249,3447r-39,-27l6171,3394r-39,-23l6094,3350r-39,-19l6017,3315r-39,-15l5941,3288r-38,-11l5866,3268r-37,-6l5793,3256r-37,-3l5720,3251r-35,l5649,3253r-34,3l5581,3261r108,-353l5760,2578r33,-312l5792,1976r-34,-270l5696,1455r-90,-230l5490,1015,5351,825,5192,655,5015,504,4821,374,4613,263,4394,171,4165,99,3929,47,3689,14,3445,,3202,6,2960,32,2723,76r-230,64l2270,222,2060,323,1862,444,1680,583,1516,741,1372,918r-121,195l1153,1327r-69,233l1043,1811r-5,50l1036,1911r-3,52l1033,2016r,54l1035,2124r1,56l1038,2235r4,56l1047,2345r5,56l1057,2457r12,109l1083,2672r15,101l1114,2870r16,89l1146,3039r16,72l1176,3172r12,48l1199,3256xm1359,3378r-41,5l1273,3389r-48,8l1176,3405r-51,10l1070,3426r-54,13l960,3452r-55,15l848,3483r-57,19l734,3520r-56,21l624,3564r-55,23l518,3612r-50,27l420,3668r-45,29l333,3728r-38,34l259,3796r-31,36l201,3870r-22,40l161,3952r-12,43l141,4040r,47l146,4136r13,51l177,4240r24,32l238,4302r53,27l357,4353r78,21l524,4391r100,14l733,4417r117,9l975,4432r131,4l1242,4437r140,-3l1526,4431r146,-8l1819,4415r146,-11l2111,4390r144,-15l2396,4357r138,-20l2667,4316r126,-24l2912,4266r113,-27l3127,4211r92,-31l3301,4148r70,-34l3427,4080r42,-38l3496,4005r28,44l3569,4089r59,38l3701,4162r86,33l3884,4224r108,27l4108,4276r125,21l4364,4317r136,16l4641,4345r145,12l4932,4364r146,5l5225,4371r145,l5511,4369r138,-6l5782,4354r126,-12l6025,4328r111,-17l6235,4291r89,-22l6399,4243r63,-29l6509,4183r32,-33l6555,4113r-4,-38l6528,4031r-37,-55l6452,3924r-37,-50l6378,3828r-38,-43l6303,3744r-39,-37l6227,3671r-37,-32l6152,3610r-37,-28l6077,3558r-37,-24l6003,3514r-37,-18l5930,3480r-37,-15l5857,3452r-36,-11l5786,3433r-36,-8l5714,3419r-35,-5l5645,3412r-35,-3l5575,3409r-33,l5508,3410r-33,3l5443,3415r-32,4l5379,3424r115,-346l5573,2751r42,-305l5625,2159r-23,-268l5552,1645r-78,-227l5371,1210,5246,1021,5102,851,4938,702,4759,570,4567,459,4362,366,4149,292,3928,238,3703,201,3474,183r-229,2l3017,203r-224,38l2576,297r-211,74l2166,463,1980,574,1808,702,1652,848r-136,164l1401,1193r-92,199l1242,1608r-37,234l1200,1889r-2,48l1197,1988r-2,53l1197,2096r1,55l1199,2208r4,58l1210,2385r10,119l1232,2622r15,117l1262,2851r15,107l1293,3058r16,89l1324,3226r14,66l1349,3344r10,34xe" fillcolor="#622423 [1605]" stroked="f">
                    <v:path arrowok="t" o:connecttype="custom" o:connectlocs="294,1024;191,1062;94,1119;23,1194;1,1286;50,1369;230,1404;494,1409;772,1387;992,1339;1092,1297;1250,1363;1516,1394;1805,1392;2030,1357;2107,1291;2039,1183;1965,1099;1893,1045;1822,1016;1755,1008;1788,702;1652,256;1286,31;841,24;468,230;320,577;320,676;330,795;359,964;393,1051;296,1070;193,1105;103,1156;50,1225;55,1314;162,1361;383,1375;652,1361;899,1322;1058,1265;1142,1290;1347,1338;1613,1355;1860,1342;2009,1297;1992,1216;1922,1138;1853,1089;1786,1064;1721,1057;1660,1061;1714,510;1469,177;1072,57;669,144;404,431;369,633;377,776;404,975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357" o:spid="_x0000_s1031" style="position:absolute;left:2841;top:1620;width:1961;height:1450;rotation:1303420fd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NLrFAAAA2wAA&#10;AA8AAAAAAAAAAAAAAAAAqgIAAGRycy9kb3ducmV2LnhtbFBLBQYAAAAABAAEAPoAAACcAwAAAAA=&#10;">
                  <v:shape id="Freeform 358" o:spid="_x0000_s1032" style="position:absolute;left:7108;top:9678;width:4398;height:3246;visibility:visible;mso-wrap-style:square;v-text-anchor:top" coordsize="4398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2fsMA&#10;AADbAAAADwAAAGRycy9kb3ducmV2LnhtbESP0YrCMBRE3xf2H8IV9mXRVKGi1SiLuKC+iO5+wKW5&#10;ttXmJjZR698bQfBxmJkzzHTemlpcqfGVZQX9XgKCOLe64kLB/99vdwTCB2SNtWVScCcP89nnxxQz&#10;bW+8o+s+FCJC2GeooAzBZVL6vCSDvmcdcfQOtjEYomwKqRu8Rbip5SBJhtJgxXGhREeLkvLT/mIU&#10;LM9HV6WbYTpa59v05Ljl7+VOqa9O+zMBEagN7/CrvdIKxg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X2fsMAAADbAAAADwAAAAAAAAAAAAAAAACYAgAAZHJzL2Rv&#10;d25yZXYueG1sUEsFBgAAAAAEAAQA9QAAAIgDAAAAAA==&#10;" path="m2239,1860c1893,1501,1548,1143,1548,1143l517,845,141,1127,,1503r266,203l751,1831r797,63l1910,1925v,,177,82,266,173c2102,2115,1681,2027,1637,2237v14,173,29,346,29,346l2220,3183r465,63c2897,3188,3332,2973,3491,2836v139,-128,179,-310,149,-412c3606,2090,3155,1934,3028,1885v-5,-284,42,-389,128,-562c3245,1124,3335,1027,3542,846l4398,235,4227,,3782,9,3322,342,2984,987r-69,276c2915,1263,2920,1505,2925,1748,2807,1566,2778,1424,2432,1409v-49,19,380,69,150,471c2514,1640,2278,1562,2144,1596v71,34,306,73,286,392c2376,1939,2386,1895,2239,1860xe" stroked="f">
                    <v:path arrowok="t" o:connecttype="custom" o:connectlocs="2239,1860;1548,1143;517,845;141,1127;0,1503;266,1706;751,1831;1548,1894;1910,1925;2176,2098;1637,2237;1666,2583;2220,3183;2685,3246;3491,2836;3640,2424;3028,1885;3156,1323;3542,846;4398,235;4227,0;3782,9;3322,342;2984,987;2915,1263;2925,1748;2432,1409;2582,1880;2144,1596;2430,1988;2239,1860" o:connectangles="0,0,0,0,0,0,0,0,0,0,0,0,0,0,0,0,0,0,0,0,0,0,0,0,0,0,0,0,0,0,0"/>
                  </v:shape>
                  <v:shape id="Freeform 359" o:spid="_x0000_s1033" style="position:absolute;left:9780;top:11556;width:1045;height:1365;visibility:visible;mso-wrap-style:square;v-text-anchor:top" coordsize="104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er8YA&#10;AADbAAAADwAAAGRycy9kb3ducmV2LnhtbESPQWvCQBSE7wX/w/KE3urGWoqNriI1BXsoWu2h3h7Z&#10;ZxLMvg3ZZ0z767uFQo/DzHzDzJe9q1VHbag8GxiPElDEubcVFwY+Di93U1BBkC3WnsnAFwVYLgY3&#10;c0ytv/I7dXspVIRwSNFAKdKkWoe8JIdh5Bvi6J1861CibAttW7xGuKv1fZI8aocVx4USG3ouKT/v&#10;L86A08e8u2SSfcp6V28fXr+zzdvBmNthv5qBEurlP/zX3lgDTxP4/RJ/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+er8YAAADbAAAADwAAAAAAAAAAAAAAAACYAgAAZHJz&#10;L2Rvd25yZXYueG1sUEsFBgAAAAAEAAQA9QAAAIsDAAAAAA==&#10;" path="m352,8c382,,923,220,973,492v72,195,-11,335,-239,556c483,1194,711,1076,244,1309,128,1348,94,1365,,1365,817,1020,912,692,839,470,778,270,453,104,352,8xe" fillcolor="silver" stroked="f">
                    <v:path arrowok="t" o:connecttype="custom" o:connectlocs="352,8;973,492;734,1048;244,1309;0,1365;839,470;352,8" o:connectangles="0,0,0,0,0,0,0"/>
                  </v:shape>
                  <v:group id="Group 360" o:spid="_x0000_s1034" style="position:absolute;left:6989;top:9560;width:4640;height:3377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 id="Freeform 361" o:spid="_x0000_s1035" style="position:absolute;left:6989;top:9560;width:4640;height:3377;visibility:visible;mso-wrap-style:square;v-text-anchor:top" coordsize="19610,1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MscIA&#10;AADbAAAADwAAAGRycy9kb3ducmV2LnhtbESPQYvCMBSE7wv+h/AEb2uq6KLVKCLIije1B4+P5tlU&#10;m5eSZLX+e7OwsMdhZr5hluvONuJBPtSOFYyGGQji0umaKwXFefc5AxEissbGMSl4UYD1qvexxFy7&#10;Jx/pcYqVSBAOOSowMba5lKE0ZDEMXUucvKvzFmOSvpLa4zPBbSPHWfYlLdacFgy2tDVU3k8/VsHt&#10;MjkeusLpYrefjrbfh9KbWVBq0O82CxCRuvgf/mvvtYL5FH6/pB8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cyxwgAAANsAAAAPAAAAAAAAAAAAAAAAAJgCAABkcnMvZG93&#10;bnJldi54bWxQSwUGAAAAAAQABAD1AAAAhwMAAAAA&#10;" path="m9946,8316l9814,8108,9680,7905,9548,7704,9413,7509,9278,7317,9142,7129,9003,6946,8864,6767,8723,6593,8578,6422,8431,6256,8281,6094,8129,5936,7973,5782,7814,5634,7650,5489,7483,5349,7311,5215,7136,5084,6955,4957,6768,4835,6578,4719,6381,4606,6178,4499,5971,4396r-216,-99l5534,4204r-228,-89l5071,4031r-242,-79l4579,3878r-258,-70l4160,3771r-168,-32l3818,3712r-178,-21l3460,3676r-185,-9l3089,3665r-188,4l2713,3678r-188,18l2338,3719r-186,30l1969,3787r-179,45l1614,3885r-171,59l1278,4012r-159,76l969,4171r-144,91l690,4362,565,4471,451,4588,348,4714r-92,135l177,4992r-66,152l61,5306,25,5478,4,5660,,5850r14,202l58,6328r73,253l228,6815r122,213l494,7222r165,177l845,7559r204,142l1270,7829r238,113l1759,8042r265,88l2299,8205r286,66l2881,8327r303,45l3492,8411r314,32l4123,8468r319,19l4761,8504r318,12l5395,8526r313,7l6016,8541r301,8l6611,8558r285,11l7169,8583r262,17l7680,8623r235,29l7962,8659r51,9l8063,8679r54,13l8171,8706r56,16l8284,8740r58,18l8400,8778r59,20l8520,8820r59,24l8640,8867r60,24l8761,8917r61,24l8942,8995r116,53l9172,9102r107,55l9381,9209r94,50l9560,9309r76,44l9632,9356r-3,2l9195,9299r-388,-25l8463,9283r-299,39l7905,9390r-218,96l7509,9606r-139,142l7264,9910r-68,180l7160,10287r-2,210l7186,10719r59,231l7331,11189r113,243l7582,11680r164,247l7931,12173r207,243l8365,12652r245,229l8874,13100r278,208l9445,13499r307,177l10071,13833r329,136l10738,14083r345,89l11435,14233r356,32l11821,14267r31,3l11884,14270r32,-1l11951,14267r35,-3l12022,14260r35,-5l12095,14249r38,-6l12171,14234r39,-7l12286,14207r79,-21l12442,14163r77,-24l12594,14114r73,-26l12736,14063r66,-24l12863,14015r55,-21l13325,13826r378,-173l14050,13476r320,-180l14661,13115r264,-186l15161,12742r209,-189l15553,12361r156,-191l15839,11978r105,-193l16024,11591r56,-192l16111,11206r7,-190l16103,10825r-39,-188l16003,10452r-84,-185l15814,10087r-126,-178l15541,9735r-167,-170l15186,9399r-208,-162l14751,9080r-244,-151l14242,8783r-282,-140l13660,8511r-316,-127l13366,7875r72,-481l13553,6940r156,-427l13900,6110r226,-378l14380,5375r280,-335l14960,4726r318,-296l15610,4152r341,-261l16298,3646r350,-231l16994,3197r341,-205l17668,2797r318,-186l18287,2434r280,-169l18822,2101r225,-158l19241,1790r156,-152l19514,1487r72,-150l19610,1186r-28,-152l19497,877,19354,717,19146,550,18872,378,18428,216,18000,101,17590,30,17198,r-374,11l16467,59r-340,84l15803,262r-306,150l15207,591r-273,207l14677,1030r-240,256l14213,1563r-207,297l13814,2173r-176,329l13479,2844r-145,352l13205,3557r-114,368l12993,4298r-83,375l12840,5049r-53,375l12749,5794r-25,364l12714,6516r5,347l12738,7199r33,321l12818,7826r-36,-109l12744,7613r-42,-99l12656,7421r-49,-89l12555,7247r-56,-79l12441,7092r-62,-70l12316,6956r-67,-62l12180,6836r-72,-53l12035,6734r-77,-45l11881,6648r-81,-37l11719,6578r-85,-29l11549,6523r-87,-21l11373,6484r-89,-14l11193,6459r-92,-7l11007,6447r-94,l10819,6449r-96,6l10626,6464r-96,11l10433,6490r86,11l10603,6515r80,16l10762,6550r75,23l10910,6597r69,29l11044,6656r63,34l11167,6726r57,40l11276,6809r49,46l11370,6903r42,51l11449,7008r33,58l11512,7127r25,63l11558,7257r16,69l11586,7399r8,75l11597,7554r-2,81l11589,7719r-13,89l11560,7899r-22,94l11511,8090r-32,101l11441,8294r-48,-105l11344,8090r-51,-92l11241,7911r-53,-82l11133,7753r-54,-71l11022,7617r-58,-61l10905,7500r-61,-50l10782,7404r-63,-42l10655,7325r-66,-34l10522,7263r-68,-26l10386,7216r-70,-17l10244,7185r-73,-11l10097,7166r-76,-4l9945,7160r-78,2l9788,7166r-81,7l9626,7181r-83,13l9459,7206r-86,16l9287,7239r107,15l9498,7274r99,22l9691,7322r89,30l9864,7384r80,35l10019,7457r72,40l10158,7540r61,45l10278,7632r54,48l10383,7730r47,54l10473,7837r38,55l10547,7948r32,57l10609,8063r25,60l10657,8182r19,59l10693,8301r14,60l10717,8422r8,59l10730,8541r4,59l10734,8658r-1,58l10728,8772r-24,-33l10681,8706r-24,-31l10632,8646r-23,-29l10584,8591r-24,-26l10535,8542r-24,-22l10487,8499r-25,-20l10436,8460r-25,-17l10386,8426r-24,-15l10337,8397r-25,-12l10287,8374r-26,-11l10237,8354r-25,-9l10187,8338r-25,-6l10138,8327r-24,-5l10089,8319r-24,-2l10041,8314r-24,l9993,8314r-23,l9946,8316xm9737,9260r-16,-28l9700,9202r-26,-31l9644,9139r-33,-32l9572,9074r-42,-35l9485,9004r-51,-34l9381,8935r-56,-36l9264,8865r-61,-35l9137,8795r-69,-33l8997,8729r-74,-33l8848,8666r-78,-30l8691,8606r-82,-27l8525,8553r-84,-25l8354,8506r-88,-21l8178,8466r-89,-16l7999,8435r-90,-11l7817,8416r-91,-6l7634,8406r-495,-11l6661,8377r-462,-23l5754,8325r-425,-33l4920,8252r-389,-44l4161,8158r-350,-55l3481,8043r-311,-65l2882,7909r-267,-76l2370,7754r-223,-85l1947,7580r-176,-94l1618,7388,1489,7285,1385,7178r-78,-112l1254,6950r-27,-120l1226,6705r27,-129l1306,6444r82,-136l1498,6167r140,-145l1806,5875r197,-152l2231,5567r135,-83l2505,5409r140,-69l2787,5279r143,-54l3076,5178r149,-41l3374,5102r151,-27l3677,5055r154,-15l3985,5032r156,-2l4298,5034r157,11l4614,5060r158,22l4930,5110r160,33l5249,5181r160,44l5567,5274r160,53l5885,5387r159,64l6201,5519r155,74l6512,5671r156,82l6822,5841r152,90l7125,6026r50,33l7233,6100r65,47l7368,6199r76,57l7525,6319r87,67l7702,6456r192,154l8097,6774r210,172l8521,7123r213,178l8944,7479r203,172l9337,7815r176,152l9669,8104r134,119l9910,8320r-27,4l9857,8329r-26,5l9806,8340r-26,8l9756,8356r-25,9l9707,8374r-23,10l9660,8395r-23,10l9615,8417r-44,23l9529,8466r-38,28l9452,8522r-34,29l9386,8580r-30,29l9329,8638r-25,29l9283,8694r45,-14l9371,8669r41,-7l9452,8657r40,-1l9529,8656r36,3l9600,8666r32,7l9663,8684r29,12l9720,8710r24,17l9767,8746r21,20l9806,8787r16,23l9836,8835r11,26l9857,8887r6,28l9866,8944r1,30l9864,9004r-5,31l9852,9068r-11,30l9826,9132r-17,32l9788,9196r-24,32l9737,9260xm12915,7201r-19,-314l12903,6564r31,-328l12989,5904r75,-336l13161,5231r115,-337l13409,4560r149,-330l13722,3904r178,-318l14091,3275r202,-299l14504,2689r220,-275l14952,2156r232,-243l15423,1690r241,-203l15907,1305r245,-158l16395,1013r241,-106l16875,829r234,-49l17337,764r221,18l17771,834r203,89l18165,1049r180,167l18512,1424r7,76l18504,1578r-33,79l18418,1739r-72,84l18258,1910r-104,89l18037,2090r-133,96l17761,2285r-156,102l17440,2492r-356,225l16701,2961r-199,129l16300,3225r-205,139l15889,3510r-205,152l15480,3819r-202,166l15080,4156r-194,178l14698,4520r-182,192l14343,4913r-164,209l14025,5338r-143,225l13752,5797r-27,56l13699,5909r-25,56l13651,6024r-23,58l13607,6141r-21,59l13568,6261r-20,59l13531,6381r-18,62l13496,6503r-31,124l13435,6750r-28,122l13381,6993r-27,122l13328,7232r-26,116l13275,7462r-14,56l13246,7572r-15,53l13216,7677r-6,47l13204,7774r-5,52l13197,7878r-3,54l13194,7988r1,55l13199,8098r4,55l13209,8207r9,53l13228,8311r6,24l13240,8360r7,24l13255,8406r8,22l13272,8450r9,20l13291,8490r120,47l13568,8602r90,39l13756,8684r102,48l13965,8784r112,56l14192,8901r117,64l14427,9034r120,73l14666,9184r119,81l14901,9351r114,90l15124,9535r106,98l15330,9734r94,105l15512,9949r79,114l15662,10181r62,122l15774,10429r41,129l15842,10692r15,137l15858,10971r-13,145l15816,11264r-16,102l15776,11468r-36,104l15694,11676r-54,104l15578,11885r-72,104l15427,12094r-88,104l15245,12302r-101,103l15036,12507r-114,100l14803,12708r-126,97l14547,12902r-135,95l14274,13090r-142,89l13985,13267r-150,85l13683,13434r-155,79l13371,13590r-158,71l13053,13731r-161,64l12732,13855r-163,57l12409,13964r-161,47l12088,14053r-165,24l11747,14082r-183,-14l11373,14037r-195,-47l10976,13928r-204,-76l10566,13761r-209,-102l10148,13545r-208,-125l9732,13285r-204,-142l9328,12992r-196,-158l8943,12671r-183,-169l8585,12330r-164,-175l8265,11978r-143,-179l7989,11620r-119,-178l7767,11265r-88,-173l7607,10922r-54,-166l7517,10595r-15,-153l7507,10296r27,-139l7584,10027r9,-37l7608,9952r19,-37l7649,9879r26,-37l7705,9806r33,-35l7775,9738r41,-33l7859,9672r49,-29l7960,9613r54,-27l8072,9560r62,-25l8199,9512r69,-20l8339,9473r76,-17l8493,9442r81,-12l8658,9421r88,-7l8838,9410r93,l9028,9411r99,5l9230,9425r105,11l9444,9451r111,20l9669,9493r22,-15l9716,9461r26,-19l9768,9421r27,-22l9822,9374r28,-26l9876,9321r27,-28l9927,9262r24,-31l9974,9199r20,-34l10013,9131r16,-35l10042,9060r12,-36l10060,8988r4,-35l10064,8915r-4,-35l10050,8842r-14,-35l10018,8771r-24,-36l9965,8700r-36,-34l9888,8632r-48,-32l9784,8569r-62,-31l9653,8510r115,-5l9874,8500r51,-1l9972,8497r46,l10061,8497r42,3l10143,8501r38,4l10218,8510r36,6l10287,8523r34,9l10352,8543r31,12l10412,8570r29,16l10469,8605r27,21l10524,8648r26,26l10576,8703r26,31l10628,8767r24,36l10678,8842r26,44l10730,8931r26,49l10783,9033r26,-63l10830,8906r15,-66l10856,8774r5,-68l10863,8640r-4,-68l10851,8502r-11,-68l10824,8366r-18,-67l10782,8233r-26,-67l10728,8100r-32,-63l10662,7974r-37,-60l10587,7854r-41,-57l10503,7742r-45,-54l10412,7639r-45,-47l10318,7547r-48,-42l10221,7468r-50,-34l10122,7403r-50,-26l10023,7354r-50,-18l9925,7322r89,18l10097,7357r79,18l10252,7394r69,21l10388,7436r63,22l10510,7482r56,25l10619,7531r49,28l10715,7587r45,28l10803,7646r41,33l10882,7712r37,35l10955,7782r35,38l11025,7859r32,41l11090,7942r32,45l11154,8032r66,97l11289,8233r72,112l11440,8465r57,-79l11548,8307r46,-77l11634,8153r36,-75l11701,8004r26,-73l11748,7859r18,-72l11778,7718r7,-68l11788,7583r,-65l11782,7452r-9,-62l11759,7328r-17,-59l11721,7210r-25,-57l11667,7098r-33,-53l11599,6993r-40,-50l11517,6894r-46,-45l11422,6804r-52,-42l11315,6721r-58,-38l11197,6646r-65,-35l11067,6579r112,11l11289,6609r105,23l11497,6661r98,34l11690,6734r90,43l11868,6825r83,52l12031,6933r77,58l12181,7053r69,63l12316,7183r63,68l12438,7321r56,71l12547,7463r50,73l12642,7609r44,73l12725,7755r37,72l12796,7897r31,70l12854,8035r25,67l12900,8165r18,60l12934,8283r13,55l12957,8390r,-3l12954,8375r-2,-25l12947,8314r-4,-47l12938,8210r-5,-65l12928,8069r-5,-82l12918,7895r-3,-100l12912,7688r-2,-112l12910,7456r1,-125l12915,7201xe" fillcolor="#622423 [1605]" stroked="f">
                      <v:path arrowok="t" o:connecttype="custom" o:connectlocs="1810,1299;984,892;265,967;54,1613;1051,2008;1933,2060;2242,2191;1700,2537;2622,3354;2944,3352;3717,2880;3490,2149;3774,921;4613,208;3363,370;3022,1780;2811,1573;2489,1538;2724,1687;2672,1893;2424,1700;2314,1740;2522,1936;2499,2027;2399,1971;2244,2131;1956,2008;824,1903;328,1493;943,1191;1578,1361;2116,1770;2280,1989;2255,2048;2335,2124;3141,1158;3993,196;4236,517;3394,1163;3186,1568;3122,1890;3232,2045;3670,2354;3669,2837;3164,3216;2451,3232;1800,2585;1871,2282;2184,2230;2365,2169;2315,2028;2457,2025;2563,2108;2495,1845;2426,1750;2616,1870;2787,1826;2690,1600;2882,1669;3057,1946;3055,1764" o:connectangles="0,0,0,0,0,0,0,0,0,0,0,0,0,0,0,0,0,0,0,0,0,0,0,0,0,0,0,0,0,0,0,0,0,0,0,0,0,0,0,0,0,0,0,0,0,0,0,0,0,0,0,0,0,0,0,0,0,0,0,0,0"/>
                      <o:lock v:ext="edit" verticies="t"/>
                    </v:shape>
                    <v:group id="Group 362" o:spid="_x0000_s1036" style="position:absolute;left:9540;top:11776;width:724;height:777" coordorigin="9540,11776" coordsize="724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shape id="Freeform 363" o:spid="_x0000_s1037" style="position:absolute;left:9669;top:11976;width:122;height:91;visibility:visible;mso-wrap-style:square;v-text-anchor:top" coordsize="51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sWcMA&#10;AADbAAAADwAAAGRycy9kb3ducmV2LnhtbESPQWsCMRSE74L/ITyhN81WqtatUURQ7NHVQ4/PzXOz&#10;uHlZN1FXf31TKHgcZuYbZrZobSVu1PjSsYL3QQKCOHe65ELBYb/uf4LwAVlj5ZgUPMjDYt7tzDDV&#10;7s47umWhEBHCPkUFJoQ6ldLnhiz6gauJo3dyjcUQZVNI3eA9wm0lh0kylhZLjgsGa1oZys/Z1Sp4&#10;fmdm/3Op8t34UZcfR59spqOzUm+9dvkFIlAbXuH/9lYrmE7g70v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FsWcMAAADbAAAADwAAAAAAAAAAAAAAAACYAgAAZHJzL2Rv&#10;d25yZXYueG1sUEsFBgAAAAAEAAQA9QAAAIgDAAAAAA==&#10;" path="m74,51l53,70,34,90,21,110,11,129,3,148,,167r,17l2,202r5,17l13,235r10,16l34,266r14,15l62,294r16,13l95,319r17,11l131,341r18,9l168,359r20,7l206,372r19,5l242,382r16,3l274,387r15,l301,386r13,-1l323,381r7,-5l335,370r4,-8l344,355r6,-8l357,341r15,-15l389,312r40,-31l466,249r16,-18l497,213r5,-10l507,194r4,-10l514,174r1,-11l515,153r-1,-11l512,131r-4,-11l502,108,494,95,485,83,473,72,462,61,450,51,438,42,424,33,410,26,397,21,382,15,368,11,353,7,337,5,323,2,293,,262,,232,2,204,6r-27,5l151,18r-24,8l107,33,89,42,74,51xe" fillcolor="#622423 [1605]" stroked="f">
                        <v:path arrowok="t" o:connecttype="custom" o:connectlocs="13,16;5,26;1,35;0,43;2,51;5,59;11,66;18,72;27,78;35,82;45,86;53,89;61,91;68,91;74,91;78,88;80,85;83,82;88,77;102,66;114,54;119,48;121,43;122,38;122,33;120,28;117,22;112,17;107,12;100,8;94,5;87,3;80,1;69,0;55,0;42,3;30,6;21,10" o:connectangles="0,0,0,0,0,0,0,0,0,0,0,0,0,0,0,0,0,0,0,0,0,0,0,0,0,0,0,0,0,0,0,0,0,0,0,0,0,0"/>
                      </v:shape>
                      <v:shape id="Freeform 364" o:spid="_x0000_s1038" style="position:absolute;left:9540;top:11790;width:47;height:127;visibility:visible;mso-wrap-style:square;v-text-anchor:top" coordsize="1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D7r8A&#10;AADbAAAADwAAAGRycy9kb3ducmV2LnhtbERPTYvCMBC9C/6HMMLeNHUPi61GEUFccRG2evA4NGNb&#10;bSYlibX++81B2OPjfS9WvWlER87XlhVMJwkI4sLqmksF59N2PAPhA7LGxjIpeJGH1XI4WGCm7ZN/&#10;qctDKWII+wwVVCG0mZS+qMign9iWOHJX6wyGCF0ptcNnDDeN/EySL2mw5thQYUubiop7/jAKbpw2&#10;x3o2vexM70u971xqfg5KfYz69RxEoD78i9/ub60gjWPjl/g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3sPuvwAAANsAAAAPAAAAAAAAAAAAAAAAAJgCAABkcnMvZG93bnJl&#10;di54bWxQSwUGAAAAAAQABAD1AAAAhAMAAAAA&#10;" path="m52,r4,1l61,1r5,2l71,6r8,6l89,21,99,32r10,14l118,62r10,17l136,97r9,21l154,141r7,22l168,188r8,26l182,241r5,27l192,295r4,26l198,347r1,25l199,396r,22l198,438r-2,19l193,475r-4,15l184,503r-6,11l172,523r-7,7l161,533r-4,1l154,535r-5,l144,535r-4,-1l135,533r-5,-3l120,523r-9,-9l102,503,92,490,82,475,73,457,63,438,55,418,47,396,39,372,31,347,25,321,19,295,14,268,9,241,5,214,3,188,1,163,,141,1,118,3,97,4,79,8,62,11,46,16,32,21,21r8,-9l35,6,39,3,43,1r4,l52,xe" fillcolor="#622423 [1605]" stroked="f" strokecolor="#1f1a17" strokeweight="0">
                        <v:path arrowok="t" o:connecttype="custom" o:connectlocs="13,0;16,1;19,3;23,8;28,15;32,23;36,33;40,45;43,57;45,70;47,82;47,94;47,104;46,113;43,119;41,124;38,127;36,127;34,127;32,127;28,124;24,119;19,113;15,104;11,94;7,82;4,70;2,57;1,45;0,33;1,23;2,15;4,8;7,3;9,1;11,0" o:connectangles="0,0,0,0,0,0,0,0,0,0,0,0,0,0,0,0,0,0,0,0,0,0,0,0,0,0,0,0,0,0,0,0,0,0,0,0"/>
                      </v:shape>
                      <v:shape id="Freeform 365" o:spid="_x0000_s1039" style="position:absolute;left:9775;top:11776;width:43;height:139;visibility:visible;mso-wrap-style:square;v-text-anchor:top" coordsize="181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mwcQA&#10;AADbAAAADwAAAGRycy9kb3ducmV2LnhtbESP0WrCQBRE34X+w3KFvtWNgqLRNUhti4X6UOsHXLLX&#10;JJi9m+xuTZqv7xYKPg4zc4bZZL2pxY2crywrmE4SEMS51RUXCs5fr09LED4ga6wtk4If8pBtH0Yb&#10;TLXt+JNup1CICGGfooIyhCaV0uclGfQT2xBH72KdwRClK6R22EW4qeUsSRbSYMVxocSGnkvKr6dv&#10;o+D48e7r+ctyP5AnS4Nrr/O3VqnHcb9bgwjUh3v4v33QClYr+Ps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JsHEAAAA2wAAAA8AAAAAAAAAAAAAAAAAmAIAAGRycy9k&#10;b3ducmV2LnhtbFBLBQYAAAAABAAEAPUAAACJAwAAAAA=&#10;" path="m127,2l131,r4,l140,2r3,1l150,8r6,7l162,25r5,14l172,54r2,17l178,89r1,21l181,134r,25l181,185r-2,27l177,240r-4,30l169,300r-5,29l158,358r-6,27l146,412r-8,25l131,462r-7,21l115,504r-9,18l98,540r-9,13l80,566r-8,10l63,582r-9,3l51,587r-5,l42,585r-4,-1l31,579r-6,-7l20,562,15,550,10,535,6,517,4,498,1,477,,454,,430,1,404,2,376,5,347,7,317r5,-30l17,258r5,-29l28,202r7,-26l42,150r7,-23l58,104,65,83,74,65,83,49,91,34r9,-13l110,13r9,-8l127,2xe" fillcolor="#622423 [1605]" stroked="f" strokecolor="#1f1a17" strokeweight="0">
                        <v:path arrowok="t" o:connecttype="custom" o:connectlocs="31,0;33,0;36,2;38,6;41,13;42,21;43,32;43,44;42,57;40,71;38,85;35,98;31,109;27,119;23,128;19,134;15,138;12,139;10,139;7,137;5,133;2,127;1,118;0,108;0,96;1,82;3,68;5,54;8,42;12,30;15,20;20,12;24,5;28,1" o:connectangles="0,0,0,0,0,0,0,0,0,0,0,0,0,0,0,0,0,0,0,0,0,0,0,0,0,0,0,0,0,0,0,0,0,0"/>
                      </v:shape>
                      <v:group id="Group 366" o:spid="_x0000_s1040" style="position:absolute;left:9802;top:12119;width:462;height:434" coordorigin="8834,3389" coordsize="39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shape id="Freeform 367" o:spid="_x0000_s1041" style="position:absolute;left:8834;top:3389;width:390;height:366;visibility:visible;mso-wrap-style:square;v-text-anchor:top" coordsize="1951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Y4b8A&#10;AADcAAAADwAAAGRycy9kb3ducmV2LnhtbERPS4vCMBC+C/6HMAteRBM9iFSjLAUfp0WreB6a2bZs&#10;MylNrPXfmwXB23x8z1lve1uLjlpfOdYwmyoQxLkzFRcarpfdZAnCB2SDtWPS8CQP281wsMbEuAef&#10;qctCIWII+wQ1lCE0iZQ+L8min7qGOHK/rrUYImwLaVp8xHBby7lSC2mx4thQYkNpSflfdrca6HDK&#10;UvoJam8w7eoj7t04vWk9+uq/VyAC9eEjfruPJs5XM/h/Jl4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LNjhvwAAANwAAAAPAAAAAAAAAAAAAAAAAJgCAABkcnMvZG93bnJl&#10;di54bWxQSwUGAAAAAAQABAD1AAAAhAMAAAAA&#10;" path="m1948,r3,55l1951,114r-3,67l1942,252r-9,76l1923,407r-14,83l1892,577r-18,86l1853,752r-24,91l1803,932r-29,89l1743,1109r-34,86l1674,1278r-39,79l1596,1434r-44,71l1508,1571r-47,60l1413,1684r-52,47l1307,1769r-54,30l1195,1820r-58,11l1075,1831r-63,-11l947,1798r-66,-36l813,1714r-55,4l706,1721r-48,l613,1718r-19,-1l574,1715r-17,-3l539,1709r-15,-5l511,1699r-13,-5l489,1686r-23,-17l443,1646r-24,-28l393,1586r-26,-37l340,1508r-27,-43l286,1418r-28,-51l232,1314r-27,-56l179,1201r-24,-59l131,1082r-22,-62l88,957,69,893,52,830,36,767,23,704,14,642,6,581,1,521,,463,1,407,7,353r9,-52l30,253,47,207,69,165,95,127,126,93r47,11l221,114r51,9l324,130r54,8l433,144r57,5l548,153r59,3l667,159r60,1l789,161r62,-1l913,159r63,-1l1038,155r63,-4l1163,146r63,-5l1288,135r60,-7l1409,120r60,-8l1528,103r58,-11l1643,82r54,-12l1751,57r52,-12l1853,30r48,-13l1948,xe" fillcolor="#622423 [1605]" stroked="f" strokecolor="#1f1a17" strokeweight="0">
                          <v:path arrowok="t" o:connecttype="custom" o:connectlocs="390,11;389,36;386,66;382,98;375,133;366,169;355,204;342,239;327,271;310,301;292,326;272,346;250,360;227,366;202,364;176,352;152,343;132,344;119,343;111,342;105,341;100,339;93,334;84,323;73,310;63,293;52,273;41,251;31,228;22,204;14,179;7,153;3,128;0,104;0,81;3,60;9,41;19,25;35,21;54,25;76,28;98,30;121,31;145,32;170,32;195,32;220,30;245,28;269,26;294,22;317,18;339,14;360,9;380,3" o:connectangles="0,0,0,0,0,0,0,0,0,0,0,0,0,0,0,0,0,0,0,0,0,0,0,0,0,0,0,0,0,0,0,0,0,0,0,0,0,0,0,0,0,0,0,0,0,0,0,0,0,0,0,0,0,0"/>
                        </v:shape>
                        <v:shape id="Freeform 368" o:spid="_x0000_s1042" style="position:absolute;left:8846;top:3421;width:233;height:301;visibility:visible;mso-wrap-style:square;v-text-anchor:top" coordsize="1161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PrMcA&#10;AADcAAAADwAAAGRycy9kb3ducmV2LnhtbESPQWvCQBCF74X+h2UK3ppNgkhJXaW0CB5aqCYg3qbZ&#10;MQnNzobsNib+elcoeJvhvXnfm+V6NK0YqHeNZQVJFIMgLq1uuFJQ5JvnFxDOI2tsLZOCiRysV48P&#10;S8y0PfOOhr2vRAhhl6GC2vsuk9KVNRl0ke2Ig3ayvUEf1r6SusdzCDetTON4IQ02HAg1dvReU/m7&#10;/zMBwh+TPByL/DT/npL08lVeftpPpWZP49srCE+jv5v/r7c61I9TuD0TJp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7z6zHAAAA3AAAAA8AAAAAAAAAAAAAAAAAmAIAAGRy&#10;cy9kb3ducmV2LnhtbFBLBQYAAAAABAAEAPUAAACMAwAAAAA=&#10;" path="m115,r62,12l238,25r62,9l359,44r61,8l479,59r59,6l598,69r59,4l716,75r60,1l834,76r59,l953,74r58,-2l1070,68r15,62l1099,195r12,66l1122,329r10,69l1139,466r8,68l1153,601r4,65l1159,730r2,60l1161,847r-3,53l1154,948r-5,43l1142,1028r-17,14l1107,1056r-16,11l1076,1076r-14,9l1049,1091r-13,3l1023,1098r-11,1l1001,1101r-11,l980,1098r-10,-2l961,1092r-8,-4l944,1083r-17,-12l911,1057r-16,-15l878,1026r-16,-16l844,995r-9,-7l825,982r-10,-6l804,970r3,51l810,1073r4,54l818,1179r5,53l827,1284r2,52l831,1388r-7,14l815,1416r-9,12l796,1440r-12,9l772,1459r-13,8l745,1474r-14,6l716,1487r-14,4l687,1495r-15,3l656,1500r-16,1l624,1503r-15,l593,1503r-16,-2l562,1500r-30,-5l504,1488r-26,-9l454,1469r-10,-6l434,1458r-8,-6l418,1446r-21,-30l375,1384r-22,-36l329,1310r-23,-41l282,1226r-23,-45l235,1133r-23,-48l188,1034,166,982,144,929,123,875,103,821,84,767,67,712,52,658,37,603,26,549,16,496,8,444,3,393,,344,,295,3,250,8,206,18,164,30,126,45,89,65,57,88,26,115,xe" stroked="f">
                          <v:path arrowok="t" o:connecttype="custom" o:connectlocs="36,2;60,7;84,10;108,13;132,15;156,15;179,15;203,14;218,26;223,52;227,80;230,107;232,133;233,158;232,180;231,198;226,209;219,214;213,217;208,219;203,220;199,220;195,219;191,218;186,214;180,209;173,202;168,198;164,195;162,204;163,226;165,247;166,268;165,281;162,286;157,290;152,294;147,296;141,299;135,300;128,301;122,301;116,301;107,299;96,296;89,293;85,291;80,284;71,270;61,254;52,237;43,217;33,197;25,175;17,154;10,132;5,110;2,89;0,69;1,50;4,33;9,18;18,5" o:connectangles="0,0,0,0,0,0,0,0,0,0,0,0,0,0,0,0,0,0,0,0,0,0,0,0,0,0,0,0,0,0,0,0,0,0,0,0,0,0,0,0,0,0,0,0,0,0,0,0,0,0,0,0,0,0,0,0,0,0,0,0,0,0,0"/>
                        </v:shape>
                        <v:shape id="Freeform 369" o:spid="_x0000_s1043" style="position:absolute;left:8939;top:3441;width:62;height:164;visibility:visible;mso-wrap-style:square;v-text-anchor:top" coordsize="309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Wm8IA&#10;AADcAAAADwAAAGRycy9kb3ducmV2LnhtbERPS4vCMBC+C/6HMMLeNHUXRKpR6i4Li6Dg4+BxbMa0&#10;2ExKE2333xtB8DYf33Pmy85W4k6NLx0rGI8SEMS50yUbBcfD73AKwgdkjZVjUvBPHpaLfm+OqXYt&#10;7+i+D0bEEPYpKihCqFMpfV6QRT9yNXHkLq6xGCJsjNQNtjHcVvIzSSbSYsmxocCavgvKr/ubVbD6&#10;MSYfn9fn4+m2DXrXZuts0yr1MeiyGYhAXXiLX+4/HecnX/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FabwgAAANwAAAAPAAAAAAAAAAAAAAAAAJgCAABkcnMvZG93&#10;bnJldi54bWxQSwUGAAAAAAQABAD1AAAAhwMAAAAA&#10;" path="m,l10,32r28,84l78,236r48,140l152,449r25,70l203,589r23,62l250,706r19,47l279,772r9,16l295,800r6,10l309,819r-1,-3l299,804,283,782,262,751,237,712,209,665,178,611,162,581,146,550,131,518,115,484,100,449,85,413,71,375,59,336,47,297,36,257,26,215,17,173,10,131,5,88,1,45,,xe" fillcolor="#622423 [1605]" stroked="f">
                          <v:path arrowok="t" o:connecttype="custom" o:connectlocs="0,0;2,6;8,23;16,47;25,75;30,90;36,104;41,118;45,130;50,141;54,151;56,155;58,158;59,160;60,162;62,164;62,163;60,161;57,157;53,150;48,143;42,133;36,122;33,116;29,110;26,104;23,97;20,90;17,83;14,75;12,67;9,59;7,51;5,43;3,35;2,26;1,18;0,9;0,0" o:connectangles="0,0,0,0,0,0,0,0,0,0,0,0,0,0,0,0,0,0,0,0,0,0,0,0,0,0,0,0,0,0,0,0,0,0,0,0,0,0,0"/>
                        </v:shape>
                      </v:group>
                    </v:group>
                  </v:group>
                </v:group>
                <v:group id="Group 374" o:spid="_x0000_s1044" style="position:absolute;left:1173;top:2534;width:3110;height:2415" coordorigin="6595,4080" coordsize="3110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 375" o:spid="_x0000_s1045" style="position:absolute;left:6683;top:4080;width:3022;height:2415;rotation:1047217fd" coordorigin="10324,8313" coordsize="4144,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QAEQnCAAAA3AAAAA8A&#10;AAAAAAAAAAAAAAAAqgIAAGRycy9kb3ducmV2LnhtbFBLBQYAAAAABAAEAPoAAACZAwAAAAA=&#10;">
                    <v:shape id="Freeform 376" o:spid="_x0000_s1046" style="position:absolute;left:10364;top:8363;width:4066;height:3079;rotation:-1461932fd;visibility:visible;mso-wrap-style:square;v-text-anchor:top" coordsize="7543,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h98IA&#10;AADcAAAADwAAAGRycy9kb3ducmV2LnhtbERPS4vCMBC+L/gfwgje1lTBVzWKFoQ9iOuL4nFoxrbY&#10;TEoTtfvvzcLC3ubje85i1ZpKPKlxpWUFg34EgjizuuRcweW8/ZyCcB5ZY2WZFPyQg9Wy87HAWNsX&#10;H+l58rkIIexiVFB4X8dSuqwgg65va+LA3Wxj0AfY5FI3+ArhppLDKBpLgyWHhgJrSgrK7qeHUcCH&#10;e5qkx0nq7WRz2V+/d7NktFOq123XcxCeWv8v/nN/6TA/GsPvM+EC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2H3wgAAANwAAAAPAAAAAAAAAAAAAAAAAJgCAABkcnMvZG93&#10;bnJldi54bWxQSwUGAAAAAAQABAD1AAAAhwMAAAAA&#10;" path="m134,896l200,794r75,-95l361,610r96,-83l561,451,675,380,797,316,927,258r139,-52l1210,160r151,-41l1520,84,1683,56,1851,34,2026,16,2204,5,2387,r185,l2762,7r193,11l3149,34r196,22l3543,84r199,33l3943,156r199,44l4342,248r199,54l4739,362r197,64l5130,496r192,75l5520,641r188,76l5886,798r169,87l6215,976r150,97l6506,1174r132,105l6761,1389r113,113l6978,1618r97,120l7160,1862r78,126l7307,2117r60,131l7417,2380r44,135l7494,2652r25,139l7535,2929r8,141l7542,3210r-8,142l7516,3493r-26,143l7456,3777r-42,141l7363,4057r-58,140l7238,4336r-75,136l7090,4589r-80,114l6925,4814r-92,108l6735,5025r-106,99l6519,5218r-115,87l6282,5388r-126,77l6023,5535r-136,63l5746,5655r-146,49l5449,5744r-153,33l5138,5800r-162,14l4810,5819r-170,-5l4469,5798r-176,-28l4116,5733r-181,-49l3752,5623r-185,-73l3380,5464r-189,-99l2999,5252,2807,5126,2613,4985,2419,4829,2246,4702,2078,4573,1916,4443,1760,4312,1610,4180,1467,4047,1329,3914,1198,3781,1073,3648,954,3514,843,3381,738,3247,639,3115,548,2982,462,2851,384,2721,314,2592,249,2464,193,2338,143,2213,100,2089,65,1968,37,1849,17,1732,5,1618,,1506,2,1397,13,1290,30,1187,58,1086,91,989r43,-93xe" fillcolor="#fbd4b4 [1305]" stroked="f">
                      <v:fill color2="#ffc [669]" rotate="t" angle="135" focus="100%" type="gradient"/>
                      <v:path arrowok="t" o:connecttype="custom" o:connectlocs="148,370;302,239;500,137;734,63;998,18;1287,0;1593,10;1910,44;2233,106;2555,192;2869,302;3173,422;3431,568;3644,735;3814,920;3939,1120;4022,1331;4062,1550;4061,1774;4019,1999;3938,2221;3822,2428;3683,2604;3514,2761;3318,2892;3097,2992;2855,3057;2593,3079;2314,3053;2022,2975;1720,2839;1409,2638;1120,2420;868,2212;646,2001;454,1789;295,1578;169,1372;77,1171;20,978;0,797;16,628;72,474" o:connectangles="0,0,0,0,0,0,0,0,0,0,0,0,0,0,0,0,0,0,0,0,0,0,0,0,0,0,0,0,0,0,0,0,0,0,0,0,0,0,0,0,0,0,0"/>
                    </v:shape>
                    <v:shape id="AutoShape 377" o:spid="_x0000_s1047" style="position:absolute;left:10915;top:9615;width:295;height:224;rotation:51137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lb8MA&#10;AADcAAAADwAAAGRycy9kb3ducmV2LnhtbERPS2sCMRC+F/wPYYReiib20JbVKMuK9HGr7UFvw2a6&#10;WbqZLEl0V399Uyj0Nh/fc1ab0XXiTCG2njUs5goEce1Ny42Gz4/d7AlETMgGO8+k4UIRNuvJzQoL&#10;4wd+p/M+NSKHcCxQg02pL6SMtSWHce574sx9+eAwZRgaaQIOOdx18l6pB+mw5dxgsafKUv29PzkN&#10;1Vbh63h3qN/89bkMNg62OpZa307Hcgki0Zj+xX/uF5Pnq0f4fSZ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flb8MAAADcAAAADwAAAAAAAAAAAAAAAACYAgAAZHJzL2Rv&#10;d25yZXYueG1sUEsFBgAAAAAEAAQA9QAAAIgDAAAAAA==&#10;" path="m,3839r3831,l5017,,6169,3839r3831,l6915,6161r1187,3839l5017,7634,1898,10000,3085,6161,,3839xe" fillcolor="#e5dfec [663]" stroked="f">
                      <v:stroke joinstyle="miter"/>
                      <v:path o:connecttype="custom" o:connectlocs="0,86;113,86;148,0;182,86;295,86;204,138;239,224;148,171;56,224;91,138;0,86" o:connectangles="0,0,0,0,0,0,0,0,0,0,0"/>
                    </v:shape>
                    <v:shape id="AutoShape 378" o:spid="_x0000_s1048" style="position:absolute;left:13039;top:8651;width:246;height:264;rotation:-3080043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a/cUA&#10;AADcAAAADwAAAGRycy9kb3ducmV2LnhtbESPQWvCQBCF74X+h2UKvZS6USGU6CqiiL3UYhS8Dtkx&#10;iWZnQ3bV9N87B6G3Gd6b976ZznvXqBt1ofZsYDhIQBEX3tZcGjjs159foEJEtth4JgN/FGA+e32Z&#10;Ymb9nXd0y2OpJIRDhgaqGNtM61BU5DAMfEss2sl3DqOsXalth3cJd40eJUmqHdYsDRW2tKyouORX&#10;Z+BnVZ7Tujj6zf40/t0e8o9LOiRj3t/6xQRUpD7+m5/X31bwE6GVZ2QCP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lr9xQAAANwAAAAPAAAAAAAAAAAAAAAAAJgCAABkcnMv&#10;ZG93bnJldi54bWxQSwUGAAAAAAQABAD1AAAAigMAAAAA&#10;" path="m,3826r3821,l5000,,6179,3826r3821,l6911,6174r1178,3826l5000,7652,1911,10000,3089,6174,,3826xe" fillcolor="#fd98ff [831]" stroked="f">
                      <v:stroke joinstyle="miter"/>
                      <v:path o:connecttype="custom" o:connectlocs="0,101;94,101;123,0;152,101;246,101;170,163;199,264;123,202;47,264;76,163;0,101" o:connectangles="0,0,0,0,0,0,0,0,0,0,0"/>
                    </v:shape>
                    <v:shape id="AutoShape 379" o:spid="_x0000_s1049" style="position:absolute;left:10349;top:9678;width:185;height:161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Lj8IA&#10;AADcAAAADwAAAGRycy9kb3ducmV2LnhtbERPS4vCMBC+C/6HMII3TfXgatcoIipe1yd7m21m22oz&#10;KU201V+/WRC8zcf3nOm8MYW4U+VyywoG/QgEcWJ1zqmCw37dG4NwHlljYZkUPMjBfNZuTTHWtuYv&#10;uu98KkIIuxgVZN6XsZQuycig69uSOHC/tjLoA6xSqSusQ7gp5DCKRtJgzqEhw5KWGSXX3c0oqFMe&#10;nC7Ps7813z/H8Xq1+VjuN0p1O83iE4Snxr/FL/dWh/nRBP6fCR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4uPwgAAANwAAAAPAAAAAAAAAAAAAAAAAJgCAABkcnMvZG93&#10;bnJldi54bWxQSwUGAAAAAAQABAD1AAAAhwMAAAAA&#10;" path="m,3789r3838,l5027,,6162,3789r3838,l6919,6211r1189,3789l5027,7640,1892,10000,3081,6211,,3789xe" fillcolor="#fabf8f [1945]" stroked="f">
                      <v:stroke joinstyle="miter"/>
                      <v:path o:connecttype="custom" o:connectlocs="0,61;71,61;93,0;114,61;185,61;128,100;150,161;93,123;35,161;57,100;0,61" o:connectangles="0,0,0,0,0,0,0,0,0,0,0"/>
                    </v:shape>
                    <v:shape id="AutoShape 380" o:spid="_x0000_s1050" style="position:absolute;left:13718;top:9460;width:363;height:315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6n8MA&#10;AADcAAAADwAAAGRycy9kb3ducmV2LnhtbESPQYvCQAyF74L/YYjgTacu4krXUaQgLHtT13vsxLZr&#10;J1M6s7b6681B8JbwXt77str0rlY3akPl2cBsmoAizr2tuDDwe9xNlqBCRLZYeyYDdwqwWQ8HK0yt&#10;73hPt0MslIRwSNFAGWOTah3ykhyGqW+IRbv41mGUtS20bbGTcFfrjyRZaIcVS0OJDWUl5dfDvzPw&#10;eV1e/k7dbjF/nLOf+ZHu25POjBmP+u0XqEh9fJtf199W8GeCL8/IBH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G6n8MAAADcAAAADwAAAAAAAAAAAAAAAACYAgAAZHJzL2Rv&#10;d25yZXYueG1sUEsFBgAAAAAEAAQA9QAAAIgDAAAAAA==&#10;" path="m,3810r3829,l5014,,6171,3810r3829,l6915,6190r1184,3810l5014,7651,1901,10000,3085,6190,,3810xe" fillcolor="#fed6ff [351]" stroked="f">
                      <v:stroke joinstyle="miter"/>
                      <v:path o:connecttype="custom" o:connectlocs="0,120;139,120;182,0;224,120;363,120;251,195;294,315;182,241;69,315;112,195;0,120" o:connectangles="0,0,0,0,0,0,0,0,0,0,0"/>
                    </v:shape>
                    <v:shape id="AutoShape 381" o:spid="_x0000_s1051" style="position:absolute;left:11436;top:8746;width:550;height:479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4wjsIA&#10;AADcAAAADwAAAGRycy9kb3ducmV2LnhtbERPTWuDQBC9F/Iflgn0VldDCcVmlZDQkmusKT0O7kRt&#10;3Fnjrsb++26g0Ns83uds8tl0YqLBtZYVJFEMgriyuuVaQfnx9vQCwnlkjZ1lUvBDDvJs8bDBVNsb&#10;H2kqfC1CCLsUFTTe96mUrmrIoItsTxy4sx0M+gCHWuoBbyHcdHIVx2tpsOXQ0GBPu4aqSzEaBV/X&#10;Mn7fs3mutys+nI+fJzd+J0o9LuftKwhPs/8X/7kPOsxPErg/Ey6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jCOwgAAANwAAAAPAAAAAAAAAAAAAAAAAJgCAABkcnMvZG93&#10;bnJldi54bWxQSwUGAAAAAAQABAD1AAAAhwMAAAAA&#10;" path="m,3820r3818,l5000,,6182,3820r3818,l6909,6180r1182,3820l5000,7641,1909,10000,3091,6180,,3820xe" fillcolor="#daeef3 [664]" stroked="f">
                      <v:stroke joinstyle="miter"/>
                      <v:path o:connecttype="custom" o:connectlocs="0,183;210,183;275,0;340,183;550,183;380,296;445,479;275,366;105,479;170,296;0,183" o:connectangles="0,0,0,0,0,0,0,0,0,0,0"/>
                    </v:shape>
                    <v:shape id="AutoShape 382" o:spid="_x0000_s1052" style="position:absolute;left:11426;top:10100;width:361;height:314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nrsUA&#10;AADcAAAADwAAAGRycy9kb3ducmV2LnhtbESPQWuDQBCF74X+h2UKuZS6KlRS4yYkhUDBU00uuQ3u&#10;RCXurHG3av99t1DobYb35n1vit1iejHR6DrLCpIoBkFcW91xo+B8Or6sQTiPrLG3TAq+ycFu+/hQ&#10;YK7tzJ80Vb4RIYRdjgpa74dcSle3ZNBFdiAO2tWOBn1Yx0bqEecQbnqZxnEmDXYcCC0O9N5Sfau+&#10;TOCWt8trlrwd7ocq5tKkz3MpSanV07LfgPC0+H/z3/WHDvWTFH6fCR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ueuxQAAANwAAAAPAAAAAAAAAAAAAAAAAJgCAABkcnMv&#10;ZG93bnJldi54bWxQSwUGAAAAAAQABAD1AAAAigMAAAAA&#10;" path="m,3822r3823,l5014,,6177,3822r3823,l6898,6178r1191,3822l5014,7643,1911,10000,3102,6178,,3822xe" fillcolor="#fd98ff [831]" stroked="f">
                      <v:stroke joinstyle="miter"/>
                      <v:path o:connecttype="custom" o:connectlocs="0,120;138,120;181,0;223,120;361,120;249,194;292,314;181,240;69,314;112,194;0,120" o:connectangles="0,0,0,0,0,0,0,0,0,0,0"/>
                    </v:shape>
                    <v:shape id="AutoShape 383" o:spid="_x0000_s1053" style="position:absolute;left:12551;top:10573;width:521;height:454;rotation:188118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eDsIA&#10;AADcAAAADwAAAGRycy9kb3ducmV2LnhtbERPTWvCQBC9C/0PyxS86UYFsamrWEWUXqQxlB6H7Jik&#10;zc6G3VXjv+8Kgrd5vM+ZLzvTiAs5X1tWMBomIIgLq2suFeTH7WAGwgdkjY1lUnAjD8vFS2+OqbZX&#10;/qJLFkoRQ9inqKAKoU2l9EVFBv3QtsSRO1lnMEToSqkdXmO4aeQ4SabSYM2xocKW1hUVf9nZKDgd&#10;cqPzzcdP8xmKY+bevn9Xu7FS/ddu9Q4iUBee4od7r+P80QTu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14OwgAAANwAAAAPAAAAAAAAAAAAAAAAAJgCAABkcnMvZG93&#10;bnJldi54bWxQSwUGAAAAAAQABAD1AAAAhwMAAAAA&#10;" path="m,3811r3820,l5010,,6180,3811r3820,l6910,6189r1171,3811l5010,7643,1919,10000,3090,6189,,3811xe" fillcolor="#e5b8b7 [1301]" stroked="f">
                      <v:stroke joinstyle="miter"/>
                      <v:path o:connecttype="custom" o:connectlocs="0,173;199,173;261,0;322,173;521,173;360,281;421,454;261,347;100,454;161,281;0,173" o:connectangles="0,0,0,0,0,0,0,0,0,0,0"/>
                    </v:shape>
                    <v:group id="Group 384" o:spid="_x0000_s1054" style="position:absolute;left:10324;top:8313;width:4144;height:3180;rotation:-1461932fd" coordorigin="7480,3796" coordsize="1537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FxJL8AAADcAAAADwAAAGRycy9kb3ducmV2LnhtbERPTYvCMBC9C/6HMII3&#10;TbvKItUoIiwIHmRd8Tw206baTEoTtf77jSB4m8f7nMWqs7W4U+srxwrScQKCOHe64lLB8e9nNAPh&#10;A7LG2jEpeJKH1bLfW2Cm3YN/6X4IpYgh7DNUYEJoMil9bsiiH7uGOHKFay2GCNtS6hYfMdzW8itJ&#10;vqXFimODwYY2hvLr4WYVFOWEZgX5U3q+XPc7c5K7NRZKDQfdeg4iUBc+4rd7q+P8dAqvZ+IFcvkP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N6BcSS/AAAA3AAAAA8AAAAA&#10;AAAAAAAAAAAAqgIAAGRycy9kb3ducmV2LnhtbFBLBQYAAAAABAAEAPoAAACWAwAAAAA=&#10;">
                      <v:shape id="Freeform 385" o:spid="_x0000_s1055" style="position:absolute;left:7480;top:3796;width:1537;height:1202;visibility:visible;mso-wrap-style:square;v-text-anchor:top" coordsize="7683,6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sLMYA&#10;AADcAAAADwAAAGRycy9kb3ducmV2LnhtbESP3WoCMRCF7wXfIYzQG9HsCi11NYq0lJaCSP3B22Ez&#10;bhY3k7CJun37Rih4N8M5c74z82VnG3GlNtSOFeTjDARx6XTNlYL97mP0CiJEZI2NY1LwSwGWi35v&#10;joV2N/6h6zZWIoVwKFCBidEXUobSkMUwdp44aSfXWoxpbSupW7ylcNvISZa9SIs1J4JBT2+GyvP2&#10;YhN34/3k3a43n6vLMKfv6eF4NrlST4NuNQMRqYsP8//1l07182e4P5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HsLMYAAADcAAAADwAAAAAAAAAAAAAAAACYAgAAZHJz&#10;L2Rvd25yZXYueG1sUEsFBgAAAAAEAAQA9QAAAIsDAAAAAA==&#10;" path="m141,904r1,-4l272,1076r-2,2l141,904xm142,900r18,-28l178,842r20,-28l218,787r21,-28l260,732r22,-26l306,680r24,-26l355,629r26,-24l407,581r27,-23l463,535r28,-22l521,491,640,675r-29,22l584,719r-27,22l529,764r-26,24l479,811r-24,24l432,860r-24,25l386,911r-21,26l345,963r-20,28l307,1019r-18,29l272,1076,142,900xm521,491r29,-21l581,449r31,-21l644,408r34,-20l711,370r34,-19l779,334r36,-17l851,299r36,-17l924,267r38,-16l1001,236r38,-15l1079,208r112,189l1152,411r-39,14l1075,440r-37,15l1001,471r-36,16l930,505r-36,17l861,539r-33,19l794,576r-32,19l730,615r-30,19l669,655r-29,20l521,491xm1079,208r104,-35l1290,142r110,-27l1514,90,1632,68,1752,49,1874,33,1999,21,2126,11,2256,5,2389,1,2522,r136,2l2795,7r139,8l3074,26r141,13l3357,56r144,18l3644,96r143,25l3932,150r144,29l4220,213r145,36l4509,287r143,41l4796,372r141,46l5078,467r139,52l5356,574r74,185l5293,705,5154,654,5014,606,4873,559,4732,516,4590,475,4448,437,4305,402,4162,368,4019,339,3875,312,3733,287,3591,265,3450,246,3309,230,3169,216,3030,206r-137,-8l2757,193r-135,-1l2490,192r-131,5l2230,203r-126,10l1979,225r-121,16l1739,260r-116,21l1510,305r-110,28l1294,364r-103,33l1079,208xm5393,667r-37,-93l5368,580r14,10l5395,602r13,15l5420,633r13,19l5442,670r9,20l5457,707r4,16l5461,731r1,6l5461,743r-1,5l5459,753r-3,4l5454,759r-4,2l5446,762r-5,l5436,761r-6,-2l5393,667xm5353,573r60,19l5470,613r57,21l5583,655r55,21l5692,699r55,23l5800,746r52,23l5903,793r50,24l6004,842r48,26l6101,894r48,26l6196,947r55,177l6207,1098r-47,-26l6113,1048r-47,-25l6018,998r-50,-23l5917,951r-50,-22l5816,905r-53,-22l5710,862r-54,-21l5602,820r-56,-21l5489,779r-56,-18l5353,573xm6196,947r60,36l6316,1020r58,37l6431,1097r55,38l6542,1175r53,41l6646,1257r51,42l6746,1341r48,43l6841,1427r46,45l6932,1516r42,46l7016,1608r41,47l7095,1702r38,47l7170,1797r35,50l7240,1895r33,49l7304,1995r31,49l7363,2096r29,51l7419,2199r25,52l7469,2303r22,53l7513,2409r-115,-45l7379,2319r-18,-43l7340,2232r-21,-43l7297,2147r-24,-43l7248,2062r-26,-42l7195,1978r-28,-41l7137,1896r-30,-41l7075,1814r-32,-39l7008,1734r-34,-38l6937,1656r-37,-38l6861,1579r-39,-37l6781,1504r-42,-37l6695,1431r-44,-36l6605,1359r-47,-34l6510,1290r-50,-35l6410,1222r-51,-33l6306,1156r-55,-32l6196,947xm7513,2409r20,51l7551,2512r18,52l7585,2616r15,52l7613,2720r13,52l7637,2825r10,53l7655,2930r8,53l7669,3036r5,54l7678,3143r3,53l7683,3249r,55l7683,3357r-3,53l7678,3463r-5,55l7668,3571r-8,53l7653,3677r-9,55l7634,3785r-11,53l7611,3891r-14,53l7582,3997r-16,54l7549,4103,7417,3937r16,-51l7447,3837r14,-51l7475,3735r11,-50l7497,3635r10,-51l7516,3534r8,-50l7530,3433r5,-50l7540,3333r4,-50l7545,3233r1,-49l7546,3134r,-51l7544,3034r-4,-48l7537,2936r-7,-49l7524,2839r-7,-49l7508,2741r-10,-48l7487,2646r-12,-49l7461,2550r-14,-47l7431,2456r-16,-47l7398,2364r115,45xm7549,4103r-24,70l7498,4242r-28,70l7440,4381r-32,69l7373,4519r-37,68l7298,4655,7169,4480r37,-67l7242,4346r35,-68l7308,4211r31,-69l7366,4074r26,-68l7417,3937r132,166xm7298,4655r-29,47l7240,4751r-31,47l7178,4843r-34,46l7111,4935r-36,45l7039,5024,6914,4843r35,-43l6984,4756r33,-45l7050,4665r31,-45l7112,4574r29,-47l7169,4480r129,175xm7039,5024r-36,42l6966,5108r-38,41l6888,5190r-39,41l6808,5269r-42,38l6723,5346r-44,37l6635,5419r-46,36l6543,5488r-48,35l6448,5555r-49,32l6349,5618r-51,29l6248,5676r-52,28l6143,5730r-55,26l6035,5781r-56,24l5924,5827r-57,21l5810,5868r-58,19l5694,5905r-60,16l5574,5936r-60,13l5452,5962,5345,5771r60,-12l5465,5745r59,-15l5583,5714r57,-17l5699,5678r55,-19l5811,5638r54,-23l5920,5592r54,-24l6026,5542r53,-26l6130,5488r51,-29l6232,5431r48,-31l6328,5369r48,-33l6422,5304r46,-35l6514,5234r43,-36l6600,5161r44,-37l6684,5086r41,-38l6765,5008r38,-40l6841,4928r38,-42l6914,4843r125,181xm5452,5962r-61,11l5327,5983r-63,8l5201,5998r-65,6l5071,6007r-65,3l4940,6010r-67,l4805,6007r-66,-3l4671,5998r-70,-8l4532,5981r-69,-9l4392,5959r-70,-13l4251,5929r-71,-17l4108,5892r-72,-21l3963,5848r-73,-25l3817,5796r-74,-29l3670,5737r-75,-34l3520,5668r-75,-37l3371,5593r-76,-41l3218,5509r-55,-177l3236,5374r74,40l3383,5452r73,36l3529,5521r72,32l3674,5583r71,29l3817,5638r71,23l3958,5685r71,19l4099,5724r69,16l4238,5756r69,14l4375,5781r69,11l4511,5800r67,7l4645,5812r66,4l4777,5818r66,l4907,5818r64,-2l5036,5812r63,-6l5160,5800r62,-9l5284,5782r61,-11l5452,5962xm3218,5509r-87,-53l3042,5400r-89,-58l2864,5280r-91,-64l2683,5148r-90,-71l2502,5003r-24,-155l2564,4919r86,67l2736,5051r85,62l2907,5171r85,57l3077,5281r86,51l3218,5509xm2490,4925r12,78l2489,4991r-14,-16l2463,4959r-11,-18l2442,4923r-9,-19l2427,4887r-4,-18l2422,4862r,-7l2422,4848r1,-5l2424,4840r3,-4l2429,4834r4,-3l2437,4830r5,l2447,4831r5,1l2464,4839r14,9l2490,4925xm2511,5009r,l2469,4841r42,168xm2490,4925r21,84l2497,4998r-13,-13l2470,4970r-11,-18l2448,4934r-10,-19l2431,4898r-7,-19l2422,4863r,-12l2422,4845r2,-4l2426,4836r2,-2l2432,4831r4,-1l2440,4830r4,l2450,4831r5,3l2462,4837r7,4l2490,4925xm2510,5008r-100,-72l2312,4863r-95,-74l2123,4716r-92,-74l1941,4568r-88,-75l1768,4419r-19,-149l1832,4343r87,71l2005,4487r90,72l2186,4631r92,70l2374,4772r96,70l2510,5008xm1768,4419r-86,-75l1599,4267r-80,-75l1440,4115r-78,-77l1288,3962r-73,-77l1143,3808r11,-119l1222,3761r69,73l1362,3907r74,73l1512,4052r76,73l1667,4197r82,73l1768,4419xm1143,3808r-92,-101l965,3605,881,3504,800,3403,724,3301,651,3201,581,3101,517,3001r-62,-99l397,2803r-54,-98l292,2607r-46,-96l203,2416r-38,-96l130,2226r-30,-92l73,2042,51,1952,32,1861,17,1774,7,1687,1,1602,,1518r3,-83l9,1354r11,-79l35,1197r19,-75l79,1048r27,-72l140,905r131,173l240,1142r-26,65l193,1275r-19,68l161,1414r-11,71l144,1558r-3,75l142,1709r5,77l156,1865r12,79l184,2025r20,81l228,2189r26,83l285,2357r34,86l356,2528r41,87l442,2702r48,88l542,2878r54,89l654,3056r62,91l782,3237r68,90l922,3417r74,91l1074,3598r80,91l1143,3808xm205,992l140,905r2,-3l146,899r2,-2l153,895r5,l163,897r5,2l174,902r13,7l199,920r14,14l226,951r13,17l250,987r10,18l266,1024r5,16l273,1055r,7l273,1069r-1,5l271,1078,205,992xe" fillcolor="#622423 [1605]" stroked="f">
                        <v:path arrowok="t" o:connecttype="custom" o:connectlocs="52,146;122,139;65,198;149,70;223,85;140,127;400,4;729,19;1071,115;775,62;446,41;1071,115;1093,147;1071,115;1201,168;1184,190;1252,197;1378,294;1467,409;1464,438;1395,339;1292,251;1523,544;1537,671;1517,799;1505,697;1506,577;1503,482;1449,869;1436,969;1429,905;1336,1077;1218,1151;1069,1154;1206,1108;1320,1032;1066,1197;907,1196;734,1147;706,1104;875,1156;1032,1160;519,1015;498,985;485,970;498,985;490,987;488,966;406,928;494,968;244,752;176,701;33,464;4,255;30,297;64,489;199,702;34,180;55,212" o:connectangles="0,0,0,0,0,0,0,0,0,0,0,0,0,0,0,0,0,0,0,0,0,0,0,0,0,0,0,0,0,0,0,0,0,0,0,0,0,0,0,0,0,0,0,0,0,0,0,0,0,0,0,0,0,0,0,0,0,0,0"/>
                        <o:lock v:ext="edit" verticies="t"/>
                      </v:shape>
                      <v:shape id="Freeform 386" o:spid="_x0000_s1056" style="position:absolute;left:8505;top:3895;width:107;height:61;visibility:visible;mso-wrap-style:square;v-text-anchor:top" coordsize="10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jFsQA&#10;AADcAAAADwAAAGRycy9kb3ducmV2LnhtbERPTWvCQBC9F/wPywi9FLOxh1BTN0EUQaS0GgWvQ3aa&#10;BLOzIbtq7K/vFgre5vE+Z54PphVX6l1jWcE0ikEQl1Y3XCk4HtaTNxDOI2tsLZOCOznIs9HTHFNt&#10;b7yna+ErEULYpaig9r5LpXRlTQZdZDviwH3b3qAPsK+k7vEWwk0rX+M4kQYbDg01drSsqTwXF6Mg&#10;2e1n50R/fC1Pi+ozftn+lLPTSqnn8bB4B+Fp8A/xv3ujw/xpAn/Ph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IxbEAAAA3AAAAA8AAAAAAAAAAAAAAAAAmAIAAGRycy9k&#10;b3ducmV2LnhtbFBLBQYAAAAABAAEAPUAAACJAwAAAAA=&#10;" path="m,l107,35,87,61,6,32,,xe" fillcolor="#622423 [1605]" stroked="f">
                        <v:path arrowok="t" o:connecttype="custom" o:connectlocs="0,0;107,35;87,61;6,32;0,0" o:connectangles="0,0,0,0,0"/>
                      </v:shape>
                      <v:shape id="Freeform 387" o:spid="_x0000_s1057" style="position:absolute;left:7506;top:3918;width:54;height:123;visibility:visible;mso-wrap-style:square;v-text-anchor:top" coordsize="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AT78A&#10;AADcAAAADwAAAGRycy9kb3ducmV2LnhtbERPTYvCMBC9C/sfwizsTdPKolKNsiwIvdqKXsdmbKrN&#10;pDRR67/fLAje5vE+Z7UZbCvu1PvGsYJ0koAgrpxuuFawL7fjBQgfkDW2jknBkzxs1h+jFWbaPXhH&#10;9yLUIoawz1CBCaHLpPSVIYt+4jriyJ1dbzFE2NdS9/iI4baV0ySZSYsNxwaDHf0aqq7FzSooj3pI&#10;D7vjqTSpzy/5rejq76dSX5/DzxJEoCG8xS93ruP8dA7/z8QL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YBPvwAAANwAAAAPAAAAAAAAAAAAAAAAAJgCAABkcnMvZG93bnJl&#10;di54bWxQSwUGAAAAAAQABAD1AAAAhAMAAAAA&#10;" path="m30,30l54,,18,123,,66,30,30xe" fillcolor="#622423 [1605]" stroked="f">
                        <v:path arrowok="t" o:connecttype="custom" o:connectlocs="30,30;54,0;18,123;0,66;30,30" o:connectangles="0,0,0,0,0"/>
                      </v:shape>
                    </v:group>
                  </v:group>
                  <v:shape id="Freeform 388" o:spid="_x0000_s1058" style="position:absolute;left:6595;top:4359;width:389;height:897;visibility:visible;mso-wrap-style:square;v-text-anchor:top" coordsize="38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1S8cA&#10;AADcAAAADwAAAGRycy9kb3ducmV2LnhtbESPT2vCQBDF7wW/wzJCL0U3ltJIdBVpEYQeSv0DHofs&#10;mASzs2F3NWk/fedQ6G2G9+a93yzXg2vVnUJsPBuYTTNQxKW3DVcGjoftZA4qJmSLrWcy8E0R1qvR&#10;wxIL63v+ovs+VUpCOBZooE6pK7SOZU0O49R3xKJdfHCYZA2VtgF7CXetfs6yV+2wYWmosaO3msrr&#10;/uYM4OfP4fSe6zyG/Piy+7hUT8O5N+ZxPGwWoBIN6d/8d72zgj8TWn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VNUvHAAAA3AAAAA8AAAAAAAAAAAAAAAAAmAIAAGRy&#10;cy9kb3ducmV2LnhtbFBLBQYAAAAABAAEAPUAAACMAwAAAAA=&#10;" path="m257,52c195,87,118,115,37,286,,409,29,662,134,791v52,88,22,106,32,48c44,488,107,431,119,337,116,324,211,115,389,26,355,,285,50,257,52xe" fillcolor="#622423 [1605]" stroked="f">
                    <v:path arrowok="t" o:connecttype="custom" o:connectlocs="257,52;37,286;134,791;166,839;119,337;389,26;257,52" o:connectangles="0,0,0,0,0,0,0"/>
                  </v:shape>
                </v:group>
                <v:group id="Group 390" o:spid="_x0000_s1059" style="position:absolute;left:1886;top:3653;width:2793;height:732;rotation:-1868953fd" coordorigin="7635,4393" coordsize="14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L1krCAAAA3AAAAA8A&#10;AAAAAAAAAAAAAAAAqgIAAGRycy9kb3ducmV2LnhtbFBLBQYAAAAABAAEAPoAAACZAwAAAAA=&#10;">
                  <v:shape id="Freeform 391" o:spid="_x0000_s1060" style="position:absolute;left:7635;top:4471;width:323;height:325;visibility:visible;mso-wrap-style:square;v-text-anchor:top" coordsize="1615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vPccA&#10;AADcAAAADwAAAGRycy9kb3ducmV2LnhtbESPT0vDQBDF74LfYRnBi9iNaSkauy1SqrS3/hHR25Cd&#10;ZkOzsyG7pum37xwEbzO8N+/9ZrYYfKN66mId2MDTKANFXAZbc2Xg8/D++AwqJmSLTWAycKEIi/nt&#10;zQwLG868o36fKiUhHAs04FJqC61j6chjHIWWWLRj6DwmWbtK2w7PEu4bnWfZVHusWRoctrR0VJ72&#10;v97Aaty3H3m53rifh8lua78mL6fjtzH3d8PbK6hEQ/o3/12vreDngi/PyAR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srz3HAAAA3AAAAA8AAAAAAAAAAAAAAAAAmAIAAGRy&#10;cy9kb3ducmV2LnhtbFBLBQYAAAAABAAEAPUAAACMAwAAAAA=&#10;" path="m783,500r-5,-1l773,496r-4,-3l766,489r-2,-5l762,478r-1,-6l761,464r1,-16l763,430r4,-19l772,390r8,-45l788,301r2,-22l790,259r-1,-10l788,239r-1,-9l783,222,770,187,756,154r-9,-18l738,120,728,103,719,88,707,73,695,60,681,46,668,35,652,25,634,16,617,9,597,4,576,2,555,,533,,511,3,487,5r-23,5l440,16r-25,8l392,32r-24,9l346,52,323,63,302,75,281,87,260,99r-19,14l223,126r-18,17l189,159r-15,17l158,195r-13,18l131,233r-12,18l95,292,74,332,56,371,39,407,26,441,16,473r-5,16l7,504,5,519,2,533,1,548,,563r,15l,593r1,15l4,624r2,15l9,655r3,26l17,703r5,22l28,745r8,18l43,781r9,16l60,812r10,12l82,836r9,12l104,857r11,9l127,874r13,7l152,887r12,5l177,897r13,4l203,904r26,7l253,914r46,4l339,922r5,5l349,933r3,6l356,945r6,15l366,976r6,35l377,1048r3,19l382,1085r5,19l393,1122r8,16l411,1156r6,7l423,1170r7,7l438,1183r18,12l477,1206r24,10l526,1224r27,7l580,1237r28,4l638,1245r29,1l695,1246r28,-1l749,1242r26,-4l799,1233r22,-7l840,1219r-6,12l829,1247r-3,17l825,1285r1,21l830,1330r5,23l842,1378r10,25l862,1429r14,25l889,1478r18,24l924,1524r20,21l966,1565r22,16l1014,1596r26,12l1069,1617r29,5l1129,1624r34,-2l1196,1614r36,-11l1270,1587r39,-21l1349,1539r41,-33l1433,1466r45,-46l1524,1367r24,-32l1570,1303r16,-30l1599,1243r9,-27l1613,1190r2,-26l1614,1141r-4,-24l1604,1095r-8,-20l1584,1055r-12,-18l1557,1020r-16,-17l1524,989r-20,-14l1484,963r-20,-13l1443,940r-21,-10l1401,922r-21,-6l1359,908r-20,-5l1320,900r-18,-4l1285,893r-15,-1l1255,892r-11,1l1234,895r3,-45l1237,810r-3,-38l1229,738r-7,-31l1213,678r-11,-26l1190,629r-14,-21l1161,589r-17,-16l1127,558r-19,-12l1088,535r-19,-9l1049,519r-21,-7l1007,507r-21,-3l966,501r-41,-2l887,498r-65,2l783,500xe" fillcolor="#622423 [1605]" stroked="f">
                    <v:path arrowok="t" o:connecttype="custom" o:connectlocs="154,99;152,94;153,82;158,56;157,46;149,27;141,15;130,5;115,0;97,1;78,6;60,15;45,25;32,39;19,58;5,88;1,104;0,116;1,128;4,145;10,159;18,170;28,176;38,180;60,184;70,188;74,202;77,221;83,233;91,239;111,246;133,249;155,248;167,246;165,261;170,281;181,301;198,316;220,325;246,321;278,301;310,267;322,243;322,224;314,208;301,195;284,186;268,181;254,179;247,170;244,141;235,122;222,109;206,102;185,100" o:connectangles="0,0,0,0,0,0,0,0,0,0,0,0,0,0,0,0,0,0,0,0,0,0,0,0,0,0,0,0,0,0,0,0,0,0,0,0,0,0,0,0,0,0,0,0,0,0,0,0,0,0,0,0,0,0,0"/>
                  </v:shape>
                  <v:shape id="Freeform 392" o:spid="_x0000_s1061" style="position:absolute;left:7662;top:4502;width:116;height:128;visibility:visible;mso-wrap-style:square;v-text-anchor:top" coordsize="578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1hMUA&#10;AADcAAAADwAAAGRycy9kb3ducmV2LnhtbERPTWvCQBC9F/wPywi9FN0otEh0FRWEYmlF48HjkB2T&#10;aHY2ZNck9td3C4K3ebzPmS06U4qGaldYVjAaRiCIU6sLzhQck81gAsJ5ZI2lZVJwJweLee9lhrG2&#10;Le+pOfhMhBB2MSrIva9iKV2ak0E3tBVx4M62NugDrDOpa2xDuCnlOIo+pMGCQ0OOFa1zSq+Hm1GQ&#10;/NxPu81yu1+9737bU5Ne3r6+E6Ve+91yCsJT55/ih/tTh/njEfw/Ey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LWExQAAANwAAAAPAAAAAAAAAAAAAAAAAJgCAABkcnMv&#10;ZG93bnJldi54bWxQSwUGAAAAAAQABAD1AAAAigMAAAAA&#10;" path="m135,639r24,-2l184,635r26,-6l239,620r14,-6l266,608r15,-6l295,594r13,-9l322,577r13,-10l349,556r15,-11l377,532r15,-15l406,503r30,-34l464,435r26,-36l515,364r21,-32l552,303r6,-13l564,277r4,-11l572,255r5,-21l578,214r,-17l577,179r-3,-17l570,145r-2,-17l565,112,562,97,557,83,549,70,541,57r-6,-5l528,47r-6,-5l514,38,497,28,480,19,462,10,441,4,431,2,418,,407,,395,,381,2,368,4,353,7r-16,5l304,24,274,38,243,52,213,68,184,87r-27,20l131,128r-23,22l95,161r-9,13l74,187r-8,13l56,213r-8,14l40,242r-8,13l26,270r-6,16l15,301r-4,16l8,334,5,350,3,368,1,385,,430r1,42l3,491r3,20l9,521r4,10l16,541r5,9l31,568r10,16l52,599r13,14l71,618r7,6l86,628r8,3l103,634r10,2l124,637r11,2xe" stroked="f">
                    <v:path arrowok="t" o:connecttype="custom" o:connectlocs="32,128;42,126;51,123;56,121;62,117;67,114;73,109;79,104;88,94;98,80;108,67;112,58;114,53;116,47;116,39;115,32;114,26;113,19;110,14;107,10;105,8;100,6;93,2;86,0;82,0;76,0;71,1;61,5;49,10;37,17;26,26;19,32;15,37;11,43;8,48;5,54;3,60;2,67;1,74;0,86;1,98;2,104;3,108;6,114;10,120;14,124;17,126;21,127;25,128" o:connectangles="0,0,0,0,0,0,0,0,0,0,0,0,0,0,0,0,0,0,0,0,0,0,0,0,0,0,0,0,0,0,0,0,0,0,0,0,0,0,0,0,0,0,0,0,0,0,0,0,0"/>
                  </v:shape>
                  <v:shape id="Freeform 393" o:spid="_x0000_s1062" style="position:absolute;left:7733;top:4594;width:133;height:108;visibility:visible;mso-wrap-style:square;v-text-anchor:top" coordsize="66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LxcMA&#10;AADcAAAADwAAAGRycy9kb3ducmV2LnhtbERPTWvCQBC9C/6HZYRepG4a0iKpa9BCQdGLVux1mh2z&#10;wexsyG41/vuuUPA2j/c5s6K3jbhQ52vHCl4mCQji0umaKwWHr8/nKQgfkDU2jknBjTwU8+Fghrl2&#10;V97RZR8qEUPY56jAhNDmUvrSkEU/cS1x5E6usxgi7CqpO7zGcNvINEnepMWaY4PBlj4Mlef9r1Uw&#10;zhr6Lm8/myys1uvX5dYcj5udUk+jfvEOIlAfHuJ/90rH+WkK9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LxcMAAADcAAAADwAAAAAAAAAAAAAAAACYAgAAZHJzL2Rv&#10;d25yZXYueG1sUEsFBgAAAAAEAAQA9QAAAIgDAAAAAA==&#10;" path="m78,521r11,3l102,528r12,3l126,533r28,4l183,538r15,l213,537r15,-1l244,533r16,-4l276,526r16,-4l308,516r17,-6l343,502r18,-8l380,485r38,-21l457,440r37,-24l528,392r31,-23l585,346r10,-10l605,327r9,-9l620,308r11,-17l640,272r6,-17l650,239r3,-18l657,204r2,-16l663,172r1,-16l664,141r-2,-15l657,113r-2,-8l651,98r-5,-8l640,84,627,69,614,54,599,41,582,29r-9,-7l563,17,552,12,539,9,527,5,513,3,497,,481,,448,,413,3,380,6r-35,5l313,19r-32,8l249,38,219,52r-15,7l189,67r-13,9l162,84,150,94r-14,10l125,115r-12,11l102,137,92,150,81,163r-9,14l62,191r-7,14l47,221r-7,17l24,278,10,318,5,338,1,358,,367r,12l,388r1,10l5,419r4,19l14,455r7,18l26,480r5,7l36,494r7,6l51,506r7,5l68,516r10,5xe" stroked="f">
                    <v:path arrowok="t" o:connecttype="custom" o:connectlocs="18,105;23,107;31,108;40,108;46,108;52,106;58,105;65,102;72,99;84,93;99,84;112,74;119,67;123,64;126,58;129,51;131,44;132,38;133,31;133,25;131,21;129,18;126,14;120,8;115,4;111,2;106,1;100,0;90,0;76,1;63,4;50,8;41,12;35,15;30,19;25,23;20,28;16,33;12,38;9,44;5,56;1,68;0,74;0,78;1,84;3,91;5,96;7,99;10,102;14,104" o:connectangles="0,0,0,0,0,0,0,0,0,0,0,0,0,0,0,0,0,0,0,0,0,0,0,0,0,0,0,0,0,0,0,0,0,0,0,0,0,0,0,0,0,0,0,0,0,0,0,0,0,0"/>
                  </v:shape>
                  <v:shape id="Freeform 394" o:spid="_x0000_s1063" style="position:absolute;left:7819;top:4675;width:122;height:99;visibility:visible;mso-wrap-style:square;v-text-anchor:top" coordsize="60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gwMIA&#10;AADcAAAADwAAAGRycy9kb3ducmV2LnhtbERPS2vCQBC+C/0PyxR6kWYTBSmpawgtirfio7THITtN&#10;QrOzITvV+O+7guBtPr7nLIvRdepEQ2g9G8iSFBRx5W3LtYHjYf38AioIssXOMxm4UIBi9TBZYm79&#10;mXd02kutYgiHHA00In2udagachgS3xNH7scPDiXCodZ2wHMMd52epelCO2w5NjTY01tD1e/+zxno&#10;2sv7t0g2LenDblP+zDabr7UxT49j+QpKaJS7+Obe2jh/NofrM/EC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2DAwgAAANwAAAAPAAAAAAAAAAAAAAAAAJgCAABkcnMvZG93&#10;bnJldi54bWxQSwUGAAAAAAQABAD1AAAAhwMAAAAA&#10;" path="m535,16l514,9,491,4,466,1,440,,412,1,383,5r-28,6l325,20r-16,5l293,32r-18,8l259,48,224,68,189,89r-35,22l123,134,95,155,71,174,61,184r-8,9l45,202r-6,8l29,226r-7,16l16,258r-4,15l10,289,6,304,3,320,1,335,,349r,13l1,376r5,14l8,396r4,6l17,408r5,8l33,428r12,14l59,454r15,12l82,471r10,5l102,480r11,4l125,487r13,3l152,491r15,1l198,492r30,-2l259,486r31,-5l321,475r29,-9l379,456r28,-12l433,430r26,-16l470,406r12,-9l493,387r10,-10l514,366r9,-11l533,343r8,-13l549,317r8,-14l564,289r6,-14l586,237r12,-35l602,183r4,-19l607,146r-1,-19l602,109,598,92,593,75,587,59r-4,-6l578,47r-4,-6l567,35r-7,-5l553,25r-9,-5l535,16xe" stroked="f">
                    <v:path arrowok="t" o:connecttype="custom" o:connectlocs="103,2;94,0;83,0;71,2;62,5;55,8;45,14;31,22;19,31;12,37;9,41;6,45;3,52;2,58;1,64;0,70;0,76;2,80;3,82;7,86;12,91;16,95;21,97;25,98;31,99;40,99;52,98;65,96;76,92;87,87;94,82;99,78;103,74;107,69;110,64;113,58;118,48;121,37;122,29;121,22;119,15;117,11;115,8;113,6;109,4" o:connectangles="0,0,0,0,0,0,0,0,0,0,0,0,0,0,0,0,0,0,0,0,0,0,0,0,0,0,0,0,0,0,0,0,0,0,0,0,0,0,0,0,0,0,0,0,0"/>
                  </v:shape>
                  <v:shape id="Freeform 395" o:spid="_x0000_s1064" style="position:absolute;left:8837;top:4393;width:276;height:352;visibility:visible;mso-wrap-style:square;v-text-anchor:top" coordsize="1378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CxsEA&#10;AADcAAAADwAAAGRycy9kb3ducmV2LnhtbERPzYrCMBC+L/gOYQRva2oRV6tRdGFh9+Ch1QcYm7Et&#10;NpOSxNp9+40g7G0+vt/Z7AbTip6cbywrmE0TEMSl1Q1XCs6nr/clCB+QNbaWScEvedhtR28bzLR9&#10;cE59ESoRQ9hnqKAOocuk9GVNBv3UdsSRu1pnMEToKqkdPmK4aWWaJAtpsOHYUGNHnzWVt+JuFCx/&#10;ZmW+ktj0H4W95Hd3TK+HlVKT8bBfgwg0hH/xy/2t4/x0Ds9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sgsbBAAAA3AAAAA8AAAAAAAAAAAAAAAAAmAIAAGRycy9kb3du&#10;cmV2LnhtbFBLBQYAAAAABAAEAPUAAACGAwAAAAA=&#10;" path="m601,18l558,34,517,51,499,61r-19,9l462,81,444,92r-17,13l411,119r-16,16l378,152r-17,20l345,194r-16,25l313,246r-11,23l291,292r-9,25l275,342r-5,24l266,391r-2,25l264,441r1,24l270,490r6,24l284,536r6,11l295,558r6,11l308,579r8,10l323,599r9,10l342,617r-19,9l305,636r-19,11l270,659r-17,13l237,687r-15,16l207,719r-14,17l180,753r-13,19l156,792r-11,20l136,831r-8,20l120,872r-7,21l108,914r-5,21l100,956r-2,21l98,997r,20l100,1037r3,20l108,1075r6,17l121,1110r10,17l141,1142r13,15l168,1170r-19,11l130,1194r-17,16l97,1227r-15,20l68,1267r-13,22l44,1313r-12,24l24,1362r-8,26l10,1415r-5,26l2,1468,,1496r,26l3,1548r3,26l11,1598r8,24l29,1644r11,21l53,1685r15,17l87,1718r20,14l129,1743r25,10l180,1759r29,4l241,1763r35,-3l296,1757r22,-4l339,1748r22,-5l384,1736r21,-8l427,1719r22,-8l470,1701r21,-11l512,1677r20,-12l551,1653r18,-15l587,1623r16,-15l617,1592r14,-16l643,1559r12,-19l663,1522r9,-20l677,1482r4,-20l683,1441r-1,-21l679,1398r-5,-22l667,1352r-10,-23l645,1305r-16,-25l663,1274r32,-7l725,1258r30,-10l781,1237r26,-12l830,1210r23,-16l862,1185r10,-8l882,1167r9,-10l900,1146r8,-12l916,1122r7,-12l929,1096r8,-13l942,1068r6,-16l958,1018r7,-36l972,941r4,-34l977,892r,-14l976,865r,-13l974,840r-3,-11l968,817r-4,-13l954,779,942,750r18,-6l981,737r20,-7l1022,721r21,-10l1064,702r21,-12l1106,679r21,-12l1148,653r21,-13l1189,625r20,-15l1227,595r19,-16l1263,562r17,-16l1295,527r15,-17l1324,491r12,-18l1347,454r9,-18l1365,416r6,-20l1374,376r3,-20l1378,337r-1,-20l1373,297r-5,-20l1361,256r-9,-15l1341,225r-12,-14l1314,196r-17,-15l1278,166r-21,-14l1235,139r-24,-13l1186,113r-26,-13l1135,89,1106,78,1078,67,1049,57r-30,-9l990,40,959,32,929,25,900,19,870,14,840,9,812,5,784,3,757,,731,,705,,682,1,660,4,639,6r-20,5l601,18xe" fillcolor="#622423 [1605]" stroked="f">
                    <v:path arrowok="t" o:connecttype="custom" o:connectlocs="100,12;86,21;72,34;60,54;54,73;53,93;58,109;63,118;65,125;51,134;39,147;29,162;23,178;20,195;21,211;26,225;30,236;16,249;6,267;1,288;1,309;6,328;17,343;36,351;59,351;77,347;94,340;110,330;124,318;133,304;137,288;134,270;133,254;156,247;173,237;180,229;186,219;192,203;196,178;195,168;191,156;200,146;217,138;234,128;250,116;262,102;272,87;276,71;274,55;266,42;252,30;232,20;210,11;186,5;163,1;141,0;124,2" o:connectangles="0,0,0,0,0,0,0,0,0,0,0,0,0,0,0,0,0,0,0,0,0,0,0,0,0,0,0,0,0,0,0,0,0,0,0,0,0,0,0,0,0,0,0,0,0,0,0,0,0,0,0,0,0,0,0,0,0"/>
                  </v:shape>
                  <v:shape id="Freeform 396" o:spid="_x0000_s1065" style="position:absolute;left:8918;top:4420;width:161;height:104;visibility:visible;mso-wrap-style:square;v-text-anchor:top" coordsize="802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RpcMA&#10;AADcAAAADwAAAGRycy9kb3ducmV2LnhtbERPTWsCMRC9F/wPYQRvNatgqatRRBA9WGjVi7dxM+4u&#10;JpMlieu2v74pFLzN433OfNlZI1ryoXasYDTMQBAXTtdcKjgdN6/vIEJE1mgck4JvCrBc9F7mmGv3&#10;4C9qD7EUKYRDjgqqGJtcylBUZDEMXUOcuKvzFmOCvpTa4yOFWyPHWfYmLdacGipsaF1RcTvcrYLp&#10;Niua/a3cbUe+/fz5OJvp5WKUGvS71QxEpC4+xf/unU7zxxP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ARpcMAAADcAAAADwAAAAAAAAAAAAAAAACYAgAAZHJzL2Rv&#10;d25yZXYueG1sUEsFBgAAAAAEAAQA9QAAAIgDAAAAAA==&#10;" path="m213,1l198,3,184,6r-15,5l157,16r-14,6l131,29r-12,9l108,47,96,58,85,68,75,79,66,91r-9,12l48,117r-7,14l33,144r-6,14l21,173r-5,13l12,201,9,216,5,230,2,244,1,259,,273r,13l1,300r3,12l6,325r3,12l14,348r5,10l26,371r7,11l42,393r10,11l62,414r10,10l83,432r11,9l119,457r26,15l172,484r28,10l230,503r30,7l289,515r30,4l348,521r29,l404,520r28,-2l447,515r17,-3l482,508r20,-5l543,489r42,-15l606,466r20,-10l646,447r18,-10l683,427r16,-9l712,406r14,-9l738,385r12,-11l759,364r8,-11l774,343r6,-10l785,324r5,-10l794,304r3,-11l799,282r1,-13l802,243r,-31l802,200r-2,-11l799,178r-4,-10l793,158r-5,-10l784,139r-6,-8l773,123r-6,-7l759,108r-7,-6l737,90,720,80,701,70,682,63,662,55,641,49,600,38,559,28,536,24,494,21,439,14,380,9,320,4,268,1,230,,213,1xe" stroked="f">
                    <v:path arrowok="t" o:connecttype="custom" o:connectlocs="40,1;34,2;29,4;24,8;19,12;15,16;11,21;8,26;5,32;3,37;2,43;0,49;0,54;0,60;1,65;3,69;5,74;8,78;12,83;17,86;24,91;35,97;46,100;58,103;70,104;81,104;90,103;97,101;109,98;122,93;130,89;137,85;143,81;148,77;152,73;155,68;158,65;159,61;160,56;161,49;161,40;160,36;159,32;157,28;155,25;152,22;148,18;141,14;133,11;120,8;108,5;88,3;64,1;46,0" o:connectangles="0,0,0,0,0,0,0,0,0,0,0,0,0,0,0,0,0,0,0,0,0,0,0,0,0,0,0,0,0,0,0,0,0,0,0,0,0,0,0,0,0,0,0,0,0,0,0,0,0,0,0,0,0,0"/>
                  </v:shape>
                  <v:shape id="Freeform 397" o:spid="_x0000_s1066" style="position:absolute;left:8879;top:4536;width:129;height:95;visibility:visible;mso-wrap-style:square;v-text-anchor:top" coordsize="64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2A8QA&#10;AADcAAAADwAAAGRycy9kb3ducmV2LnhtbERPS2vCQBC+C/6HZQRvuvGBlOgqpVWxeqkPRG9DdpoE&#10;s7Mhu5r033cLgrf5+J4zWzSmEA+qXG5ZwaAfgSBOrM45VXA6rnpvIJxH1lhYJgW/5GAxb7dmGGtb&#10;854eB5+KEMIuRgWZ92UspUsyMuj6tiQO3I+tDPoAq1TqCusQbgo5jKKJNJhzaMiwpI+MktvhbhQk&#10;W79ajnafl+/xcV/XX3dzua7PSnU7zfsUhKfGv8RP90aH+cMJ/D8TL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tgPEAAAA3AAAAA8AAAAAAAAAAAAAAAAAmAIAAGRycy9k&#10;b3ducmV2LnhtbFBLBQYAAAAABAAEAPUAAACJAwAAAAA=&#10;" path="m151,30l130,49,110,66,93,86,75,104,60,124,47,144,34,165,23,185r-8,21l7,227,2,247,,268r,21l1,310r1,10l5,329r3,10l11,349r6,13l23,373r8,11l39,394r10,10l59,412r11,9l83,428r12,8l109,443r13,6l137,454r15,5l168,464r16,4l200,470r16,3l234,475r17,2l268,477r18,l303,477r17,-2l337,474r18,-2l371,468r17,-4l404,461r16,-5l436,449r15,-6l466,437r26,-15l516,406r23,-17l559,370r18,-18l595,331r13,-21l621,287r5,-12l629,264r4,-11l637,240r2,-11l641,217r1,-13l642,192r,-11l641,169r-2,-13l637,144r-4,-11l629,120r-5,-12l618,97r-8,-9l600,81,589,73,577,66,550,54,519,41,486,30,451,21,414,14,377,8,341,3,305,,271,,239,2,224,3,210,5,198,8r-13,4l174,15r-8,4l157,25r-6,5xe" stroked="f">
                    <v:path arrowok="t" o:connecttype="custom" o:connectlocs="26,10;19,17;12,25;7,33;3,41;0,49;0,58;0,64;2,68;3,72;6,76;10,80;14,84;19,87;25,89;31,91;37,93;43,94;50,95;57,95;64,95;71,94;78,92;84,91;91,88;99,84;108,77;116,70;122,62;126,55;127,50;128,46;129,41;129,36;128,31;127,26;125,22;123,18;118,15;111,11;98,6;83,3;69,1;54,0;45,1;40,2;35,3;32,5" o:connectangles="0,0,0,0,0,0,0,0,0,0,0,0,0,0,0,0,0,0,0,0,0,0,0,0,0,0,0,0,0,0,0,0,0,0,0,0,0,0,0,0,0,0,0,0,0,0,0,0"/>
                  </v:shape>
                  <v:shape id="Freeform 398" o:spid="_x0000_s1067" style="position:absolute;left:8855;top:4649;width:100;height:78;visibility:visible;mso-wrap-style:square;v-text-anchor:top" coordsize="50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MxsMA&#10;AADcAAAADwAAAGRycy9kb3ducmV2LnhtbERPTWvCQBC9F/wPywje6kYtKmk2IkJBbBG0PXgcstMk&#10;Znc2zW5j/PfdQqG3ebzPyTaDNaKnzteOFcymCQjiwumaSwUf7y+PaxA+IGs0jknBnTxs8tFDhql2&#10;Nz5Rfw6liCHsU1RQhdCmUvqiIot+6lriyH26zmKIsCul7vAWw62R8yRZSos1x4YKW9pVVDTnb6vg&#10;eODD1xPve2PkfZG8Xpu3i26UmoyH7TOIQEP4F/+59zrOn6/g95l4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rMxsMAAADcAAAADwAAAAAAAAAAAAAAAACYAgAAZHJzL2Rv&#10;d25yZXYueG1sUEsFBgAAAAAEAAQA9QAAAIgDAAAAAA==&#10;" path="m34,338r5,7l45,352r6,6l57,363r8,5l72,373r9,3l89,380r18,6l126,390r20,2l167,394r21,l208,391r21,-2l249,386r19,-5l285,376r16,-5l315,365r29,-18l370,328r25,-18l416,291r20,-17l452,255r13,-17l478,221r8,-18l494,186r5,-16l501,154r,-15l500,124r-4,-14l491,97,484,83,475,72,464,60,451,50,437,40,421,31,402,24,384,16,363,12,340,7,317,3,292,,265,,238,,209,2,180,4r-4,l167,4,155,5,138,9r-19,6l99,24,89,29,78,35,68,41,58,50r-9,9l40,68,31,80,24,91r-8,13l11,118,7,134,3,150,,169r,19l,209r4,23l8,256r7,25l23,308r11,30xe" stroked="f">
                    <v:path arrowok="t" o:connecttype="custom" o:connectlocs="8,68;10,71;13,73;16,74;21,76;29,78;38,78;46,77;53,75;60,73;69,69;79,61;87,54;93,47;97,40;100,34;100,28;99,22;97,16;93,12;87,8;80,5;72,2;63,1;53,0;42,0;35,1;31,1;24,3;18,6;14,8;10,12;6,16;3,21;1,27;0,33;0,41;2,51;5,61" o:connectangles="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6677660</wp:posOffset>
                </wp:positionH>
                <wp:positionV relativeFrom="paragraph">
                  <wp:posOffset>4411980</wp:posOffset>
                </wp:positionV>
                <wp:extent cx="1350645" cy="607695"/>
                <wp:effectExtent l="635" t="1905" r="1270" b="0"/>
                <wp:wrapNone/>
                <wp:docPr id="85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EventnameinsideChar"/>
                              </w:rPr>
                              <w:id w:val="89988778"/>
                              <w:placeholder>
                                <w:docPart w:val="295127495662407E979D11CDA7C15553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71734C" w:rsidRPr="0071690E" w:rsidRDefault="0071734C" w:rsidP="0071690E">
                                <w:pPr>
                                  <w:pStyle w:val="Eventnameinside"/>
                                </w:pPr>
                                <w:r w:rsidRPr="0071690E">
                                  <w:t xml:space="preserve">[Event </w:t>
                                </w:r>
                                <w:r w:rsidR="001F5178" w:rsidRPr="0071690E">
                                  <w:t xml:space="preserve">name or </w:t>
                                </w:r>
                                <w:r w:rsidRPr="0071690E">
                                  <w:t>description]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133" type="#_x0000_t202" style="position:absolute;margin-left:525.8pt;margin-top:347.4pt;width:106.35pt;height:47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DyuQ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" filled="f" stroked="f">
                <v:textbox>
                  <w:txbxContent>
                    <w:sdt>
                      <w:sdtPr>
                        <w:rPr>
                          <w:rStyle w:val="EventnameinsideChar"/>
                        </w:rPr>
                        <w:id w:val="89988778"/>
                        <w:placeholder>
                          <w:docPart w:val="295127495662407E979D11CDA7C15553"/>
                        </w:placeholder>
                        <w:showingPlcHdr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71734C" w:rsidRPr="0071690E" w:rsidRDefault="0071734C" w:rsidP="0071690E">
                          <w:pPr>
                            <w:pStyle w:val="Eventnameinside"/>
                          </w:pPr>
                          <w:r w:rsidRPr="0071690E">
                            <w:t xml:space="preserve">[Event </w:t>
                          </w:r>
                          <w:r w:rsidR="001F5178" w:rsidRPr="0071690E">
                            <w:t xml:space="preserve">name or </w:t>
                          </w:r>
                          <w:r w:rsidRPr="0071690E">
                            <w:t>description]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6452870</wp:posOffset>
                </wp:positionH>
                <wp:positionV relativeFrom="paragraph">
                  <wp:posOffset>3495675</wp:posOffset>
                </wp:positionV>
                <wp:extent cx="2124710" cy="2044700"/>
                <wp:effectExtent l="4445" t="0" r="90170" b="31750"/>
                <wp:wrapNone/>
                <wp:docPr id="4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2044700"/>
                          <a:chOff x="1173" y="1620"/>
                          <a:chExt cx="3629" cy="3492"/>
                        </a:xfrm>
                      </wpg:grpSpPr>
                      <wpg:grpSp>
                        <wpg:cNvPr id="44" name="Group 425"/>
                        <wpg:cNvGrpSpPr>
                          <a:grpSpLocks/>
                        </wpg:cNvGrpSpPr>
                        <wpg:grpSpPr bwMode="auto">
                          <a:xfrm rot="-372639">
                            <a:off x="2575" y="4181"/>
                            <a:ext cx="1117" cy="931"/>
                            <a:chOff x="9422" y="9791"/>
                            <a:chExt cx="2108" cy="1411"/>
                          </a:xfrm>
                        </wpg:grpSpPr>
                        <wps:wsp>
                          <wps:cNvPr id="45" name="Freeform 426"/>
                          <wps:cNvSpPr>
                            <a:spLocks/>
                          </wps:cNvSpPr>
                          <wps:spPr bwMode="auto">
                            <a:xfrm>
                              <a:off x="9473" y="9847"/>
                              <a:ext cx="1979" cy="1319"/>
                            </a:xfrm>
                            <a:custGeom>
                              <a:avLst/>
                              <a:gdLst>
                                <a:gd name="T0" fmla="*/ 1057 w 6414"/>
                                <a:gd name="T1" fmla="*/ 1754 h 4254"/>
                                <a:gd name="T2" fmla="*/ 1056 w 6414"/>
                                <a:gd name="T3" fmla="*/ 1913 h 4254"/>
                                <a:gd name="T4" fmla="*/ 1062 w 6414"/>
                                <a:gd name="T5" fmla="*/ 2083 h 4254"/>
                                <a:gd name="T6" fmla="*/ 1091 w 6414"/>
                                <a:gd name="T7" fmla="*/ 2439 h 4254"/>
                                <a:gd name="T8" fmla="*/ 1136 w 6414"/>
                                <a:gd name="T9" fmla="*/ 2775 h 4254"/>
                                <a:gd name="T10" fmla="*/ 1183 w 6414"/>
                                <a:gd name="T11" fmla="*/ 3043 h 4254"/>
                                <a:gd name="T12" fmla="*/ 1218 w 6414"/>
                                <a:gd name="T13" fmla="*/ 3195 h 4254"/>
                                <a:gd name="T14" fmla="*/ 1084 w 6414"/>
                                <a:gd name="T15" fmla="*/ 3214 h 4254"/>
                                <a:gd name="T16" fmla="*/ 929 w 6414"/>
                                <a:gd name="T17" fmla="*/ 3243 h 4254"/>
                                <a:gd name="T18" fmla="*/ 764 w 6414"/>
                                <a:gd name="T19" fmla="*/ 3284 h 4254"/>
                                <a:gd name="T20" fmla="*/ 593 w 6414"/>
                                <a:gd name="T21" fmla="*/ 3337 h 4254"/>
                                <a:gd name="T22" fmla="*/ 428 w 6414"/>
                                <a:gd name="T23" fmla="*/ 3404 h 4254"/>
                                <a:gd name="T24" fmla="*/ 279 w 6414"/>
                                <a:gd name="T25" fmla="*/ 3485 h 4254"/>
                                <a:gd name="T26" fmla="*/ 154 w 6414"/>
                                <a:gd name="T27" fmla="*/ 3579 h 4254"/>
                                <a:gd name="T28" fmla="*/ 60 w 6414"/>
                                <a:gd name="T29" fmla="*/ 3687 h 4254"/>
                                <a:gd name="T30" fmla="*/ 8 w 6414"/>
                                <a:gd name="T31" fmla="*/ 3812 h 4254"/>
                                <a:gd name="T32" fmla="*/ 5 w 6414"/>
                                <a:gd name="T33" fmla="*/ 3953 h 4254"/>
                                <a:gd name="T34" fmla="*/ 60 w 6414"/>
                                <a:gd name="T35" fmla="*/ 4089 h 4254"/>
                                <a:gd name="T36" fmla="*/ 216 w 6414"/>
                                <a:gd name="T37" fmla="*/ 4170 h 4254"/>
                                <a:gd name="T38" fmla="*/ 483 w 6414"/>
                                <a:gd name="T39" fmla="*/ 4222 h 4254"/>
                                <a:gd name="T40" fmla="*/ 834 w 6414"/>
                                <a:gd name="T41" fmla="*/ 4249 h 4254"/>
                                <a:gd name="T42" fmla="*/ 1241 w 6414"/>
                                <a:gd name="T43" fmla="*/ 4251 h 4254"/>
                                <a:gd name="T44" fmla="*/ 1678 w 6414"/>
                                <a:gd name="T45" fmla="*/ 4232 h 4254"/>
                                <a:gd name="T46" fmla="*/ 2114 w 6414"/>
                                <a:gd name="T47" fmla="*/ 4192 h 4254"/>
                                <a:gd name="T48" fmla="*/ 2526 w 6414"/>
                                <a:gd name="T49" fmla="*/ 4133 h 4254"/>
                                <a:gd name="T50" fmla="*/ 2884 w 6414"/>
                                <a:gd name="T51" fmla="*/ 4056 h 4254"/>
                                <a:gd name="T52" fmla="*/ 3160 w 6414"/>
                                <a:gd name="T53" fmla="*/ 3965 h 4254"/>
                                <a:gd name="T54" fmla="*/ 3328 w 6414"/>
                                <a:gd name="T55" fmla="*/ 3859 h 4254"/>
                                <a:gd name="T56" fmla="*/ 3428 w 6414"/>
                                <a:gd name="T57" fmla="*/ 3906 h 4254"/>
                                <a:gd name="T58" fmla="*/ 3646 w 6414"/>
                                <a:gd name="T59" fmla="*/ 4012 h 4254"/>
                                <a:gd name="T60" fmla="*/ 3967 w 6414"/>
                                <a:gd name="T61" fmla="*/ 4093 h 4254"/>
                                <a:gd name="T62" fmla="*/ 4359 w 6414"/>
                                <a:gd name="T63" fmla="*/ 4150 h 4254"/>
                                <a:gd name="T64" fmla="*/ 4791 w 6414"/>
                                <a:gd name="T65" fmla="*/ 4181 h 4254"/>
                                <a:gd name="T66" fmla="*/ 5229 w 6414"/>
                                <a:gd name="T67" fmla="*/ 4188 h 4254"/>
                                <a:gd name="T68" fmla="*/ 5641 w 6414"/>
                                <a:gd name="T69" fmla="*/ 4171 h 4254"/>
                                <a:gd name="T70" fmla="*/ 5995 w 6414"/>
                                <a:gd name="T71" fmla="*/ 4128 h 4254"/>
                                <a:gd name="T72" fmla="*/ 6258 w 6414"/>
                                <a:gd name="T73" fmla="*/ 4060 h 4254"/>
                                <a:gd name="T74" fmla="*/ 6400 w 6414"/>
                                <a:gd name="T75" fmla="*/ 3967 h 4254"/>
                                <a:gd name="T76" fmla="*/ 6387 w 6414"/>
                                <a:gd name="T77" fmla="*/ 3848 h 4254"/>
                                <a:gd name="T78" fmla="*/ 6274 w 6414"/>
                                <a:gd name="T79" fmla="*/ 3691 h 4254"/>
                                <a:gd name="T80" fmla="*/ 6162 w 6414"/>
                                <a:gd name="T81" fmla="*/ 3561 h 4254"/>
                                <a:gd name="T82" fmla="*/ 6049 w 6414"/>
                                <a:gd name="T83" fmla="*/ 3456 h 4254"/>
                                <a:gd name="T84" fmla="*/ 5936 w 6414"/>
                                <a:gd name="T85" fmla="*/ 3375 h 4254"/>
                                <a:gd name="T86" fmla="*/ 5825 w 6414"/>
                                <a:gd name="T87" fmla="*/ 3313 h 4254"/>
                                <a:gd name="T88" fmla="*/ 5716 w 6414"/>
                                <a:gd name="T89" fmla="*/ 3269 h 4254"/>
                                <a:gd name="T90" fmla="*/ 5609 w 6414"/>
                                <a:gd name="T91" fmla="*/ 3242 h 4254"/>
                                <a:gd name="T92" fmla="*/ 5504 w 6414"/>
                                <a:gd name="T93" fmla="*/ 3229 h 4254"/>
                                <a:gd name="T94" fmla="*/ 5401 w 6414"/>
                                <a:gd name="T95" fmla="*/ 3226 h 4254"/>
                                <a:gd name="T96" fmla="*/ 5302 w 6414"/>
                                <a:gd name="T97" fmla="*/ 3232 h 4254"/>
                                <a:gd name="T98" fmla="*/ 5353 w 6414"/>
                                <a:gd name="T99" fmla="*/ 2895 h 4254"/>
                                <a:gd name="T100" fmla="*/ 5484 w 6414"/>
                                <a:gd name="T101" fmla="*/ 1976 h 4254"/>
                                <a:gd name="T102" fmla="*/ 5333 w 6414"/>
                                <a:gd name="T103" fmla="*/ 1235 h 4254"/>
                                <a:gd name="T104" fmla="*/ 4961 w 6414"/>
                                <a:gd name="T105" fmla="*/ 668 h 4254"/>
                                <a:gd name="T106" fmla="*/ 4426 w 6414"/>
                                <a:gd name="T107" fmla="*/ 276 h 4254"/>
                                <a:gd name="T108" fmla="*/ 3787 w 6414"/>
                                <a:gd name="T109" fmla="*/ 55 h 4254"/>
                                <a:gd name="T110" fmla="*/ 3104 w 6414"/>
                                <a:gd name="T111" fmla="*/ 2 h 4254"/>
                                <a:gd name="T112" fmla="*/ 2435 w 6414"/>
                                <a:gd name="T113" fmla="*/ 114 h 4254"/>
                                <a:gd name="T114" fmla="*/ 1839 w 6414"/>
                                <a:gd name="T115" fmla="*/ 391 h 4254"/>
                                <a:gd name="T116" fmla="*/ 1375 w 6414"/>
                                <a:gd name="T117" fmla="*/ 829 h 4254"/>
                                <a:gd name="T118" fmla="*/ 1101 w 6414"/>
                                <a:gd name="T119" fmla="*/ 1425 h 4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14" h="4254">
                                  <a:moveTo>
                                    <a:pt x="1064" y="1659"/>
                                  </a:moveTo>
                                  <a:lnTo>
                                    <a:pt x="1059" y="1706"/>
                                  </a:lnTo>
                                  <a:lnTo>
                                    <a:pt x="1057" y="1754"/>
                                  </a:lnTo>
                                  <a:lnTo>
                                    <a:pt x="1056" y="1805"/>
                                  </a:lnTo>
                                  <a:lnTo>
                                    <a:pt x="1054" y="1858"/>
                                  </a:lnTo>
                                  <a:lnTo>
                                    <a:pt x="1056" y="1913"/>
                                  </a:lnTo>
                                  <a:lnTo>
                                    <a:pt x="1057" y="1968"/>
                                  </a:lnTo>
                                  <a:lnTo>
                                    <a:pt x="1058" y="2025"/>
                                  </a:lnTo>
                                  <a:lnTo>
                                    <a:pt x="1062" y="2083"/>
                                  </a:lnTo>
                                  <a:lnTo>
                                    <a:pt x="1069" y="2202"/>
                                  </a:lnTo>
                                  <a:lnTo>
                                    <a:pt x="1079" y="2321"/>
                                  </a:lnTo>
                                  <a:lnTo>
                                    <a:pt x="1091" y="2439"/>
                                  </a:lnTo>
                                  <a:lnTo>
                                    <a:pt x="1106" y="2556"/>
                                  </a:lnTo>
                                  <a:lnTo>
                                    <a:pt x="1121" y="2668"/>
                                  </a:lnTo>
                                  <a:lnTo>
                                    <a:pt x="1136" y="2775"/>
                                  </a:lnTo>
                                  <a:lnTo>
                                    <a:pt x="1152" y="2875"/>
                                  </a:lnTo>
                                  <a:lnTo>
                                    <a:pt x="1168" y="2964"/>
                                  </a:lnTo>
                                  <a:lnTo>
                                    <a:pt x="1183" y="3043"/>
                                  </a:lnTo>
                                  <a:lnTo>
                                    <a:pt x="1197" y="3109"/>
                                  </a:lnTo>
                                  <a:lnTo>
                                    <a:pt x="1208" y="3161"/>
                                  </a:lnTo>
                                  <a:lnTo>
                                    <a:pt x="1218" y="3195"/>
                                  </a:lnTo>
                                  <a:lnTo>
                                    <a:pt x="1177" y="3200"/>
                                  </a:lnTo>
                                  <a:lnTo>
                                    <a:pt x="1132" y="3206"/>
                                  </a:lnTo>
                                  <a:lnTo>
                                    <a:pt x="1084" y="3214"/>
                                  </a:lnTo>
                                  <a:lnTo>
                                    <a:pt x="1035" y="3222"/>
                                  </a:lnTo>
                                  <a:lnTo>
                                    <a:pt x="984" y="3232"/>
                                  </a:lnTo>
                                  <a:lnTo>
                                    <a:pt x="929" y="3243"/>
                                  </a:lnTo>
                                  <a:lnTo>
                                    <a:pt x="875" y="3256"/>
                                  </a:lnTo>
                                  <a:lnTo>
                                    <a:pt x="819" y="3269"/>
                                  </a:lnTo>
                                  <a:lnTo>
                                    <a:pt x="764" y="3284"/>
                                  </a:lnTo>
                                  <a:lnTo>
                                    <a:pt x="707" y="3300"/>
                                  </a:lnTo>
                                  <a:lnTo>
                                    <a:pt x="650" y="3319"/>
                                  </a:lnTo>
                                  <a:lnTo>
                                    <a:pt x="593" y="3337"/>
                                  </a:lnTo>
                                  <a:lnTo>
                                    <a:pt x="537" y="3358"/>
                                  </a:lnTo>
                                  <a:lnTo>
                                    <a:pt x="483" y="3381"/>
                                  </a:lnTo>
                                  <a:lnTo>
                                    <a:pt x="428" y="3404"/>
                                  </a:lnTo>
                                  <a:lnTo>
                                    <a:pt x="377" y="3429"/>
                                  </a:lnTo>
                                  <a:lnTo>
                                    <a:pt x="327" y="3456"/>
                                  </a:lnTo>
                                  <a:lnTo>
                                    <a:pt x="279" y="3485"/>
                                  </a:lnTo>
                                  <a:lnTo>
                                    <a:pt x="234" y="3514"/>
                                  </a:lnTo>
                                  <a:lnTo>
                                    <a:pt x="192" y="3545"/>
                                  </a:lnTo>
                                  <a:lnTo>
                                    <a:pt x="154" y="3579"/>
                                  </a:lnTo>
                                  <a:lnTo>
                                    <a:pt x="118" y="3613"/>
                                  </a:lnTo>
                                  <a:lnTo>
                                    <a:pt x="87" y="3649"/>
                                  </a:lnTo>
                                  <a:lnTo>
                                    <a:pt x="60" y="3687"/>
                                  </a:lnTo>
                                  <a:lnTo>
                                    <a:pt x="38" y="3727"/>
                                  </a:lnTo>
                                  <a:lnTo>
                                    <a:pt x="20" y="3769"/>
                                  </a:lnTo>
                                  <a:lnTo>
                                    <a:pt x="8" y="3812"/>
                                  </a:lnTo>
                                  <a:lnTo>
                                    <a:pt x="0" y="3857"/>
                                  </a:lnTo>
                                  <a:lnTo>
                                    <a:pt x="0" y="3904"/>
                                  </a:lnTo>
                                  <a:lnTo>
                                    <a:pt x="5" y="3953"/>
                                  </a:lnTo>
                                  <a:lnTo>
                                    <a:pt x="18" y="4004"/>
                                  </a:lnTo>
                                  <a:lnTo>
                                    <a:pt x="36" y="4057"/>
                                  </a:lnTo>
                                  <a:lnTo>
                                    <a:pt x="60" y="4089"/>
                                  </a:lnTo>
                                  <a:lnTo>
                                    <a:pt x="97" y="4119"/>
                                  </a:lnTo>
                                  <a:lnTo>
                                    <a:pt x="150" y="4146"/>
                                  </a:lnTo>
                                  <a:lnTo>
                                    <a:pt x="216" y="4170"/>
                                  </a:lnTo>
                                  <a:lnTo>
                                    <a:pt x="294" y="4191"/>
                                  </a:lnTo>
                                  <a:lnTo>
                                    <a:pt x="383" y="4208"/>
                                  </a:lnTo>
                                  <a:lnTo>
                                    <a:pt x="483" y="4222"/>
                                  </a:lnTo>
                                  <a:lnTo>
                                    <a:pt x="592" y="4234"/>
                                  </a:lnTo>
                                  <a:lnTo>
                                    <a:pt x="709" y="4243"/>
                                  </a:lnTo>
                                  <a:lnTo>
                                    <a:pt x="834" y="4249"/>
                                  </a:lnTo>
                                  <a:lnTo>
                                    <a:pt x="965" y="4253"/>
                                  </a:lnTo>
                                  <a:lnTo>
                                    <a:pt x="1101" y="4254"/>
                                  </a:lnTo>
                                  <a:lnTo>
                                    <a:pt x="1241" y="4251"/>
                                  </a:lnTo>
                                  <a:lnTo>
                                    <a:pt x="1385" y="4248"/>
                                  </a:lnTo>
                                  <a:lnTo>
                                    <a:pt x="1531" y="4240"/>
                                  </a:lnTo>
                                  <a:lnTo>
                                    <a:pt x="1678" y="4232"/>
                                  </a:lnTo>
                                  <a:lnTo>
                                    <a:pt x="1824" y="4221"/>
                                  </a:lnTo>
                                  <a:lnTo>
                                    <a:pt x="1970" y="4207"/>
                                  </a:lnTo>
                                  <a:lnTo>
                                    <a:pt x="2114" y="4192"/>
                                  </a:lnTo>
                                  <a:lnTo>
                                    <a:pt x="2255" y="4174"/>
                                  </a:lnTo>
                                  <a:lnTo>
                                    <a:pt x="2393" y="4154"/>
                                  </a:lnTo>
                                  <a:lnTo>
                                    <a:pt x="2526" y="4133"/>
                                  </a:lnTo>
                                  <a:lnTo>
                                    <a:pt x="2652" y="4109"/>
                                  </a:lnTo>
                                  <a:lnTo>
                                    <a:pt x="2771" y="4083"/>
                                  </a:lnTo>
                                  <a:lnTo>
                                    <a:pt x="2884" y="4056"/>
                                  </a:lnTo>
                                  <a:lnTo>
                                    <a:pt x="2986" y="4028"/>
                                  </a:lnTo>
                                  <a:lnTo>
                                    <a:pt x="3078" y="3997"/>
                                  </a:lnTo>
                                  <a:lnTo>
                                    <a:pt x="3160" y="3965"/>
                                  </a:lnTo>
                                  <a:lnTo>
                                    <a:pt x="3230" y="3931"/>
                                  </a:lnTo>
                                  <a:lnTo>
                                    <a:pt x="3286" y="3897"/>
                                  </a:lnTo>
                                  <a:lnTo>
                                    <a:pt x="3328" y="3859"/>
                                  </a:lnTo>
                                  <a:lnTo>
                                    <a:pt x="3355" y="3822"/>
                                  </a:lnTo>
                                  <a:lnTo>
                                    <a:pt x="3383" y="3866"/>
                                  </a:lnTo>
                                  <a:lnTo>
                                    <a:pt x="3428" y="3906"/>
                                  </a:lnTo>
                                  <a:lnTo>
                                    <a:pt x="3487" y="3944"/>
                                  </a:lnTo>
                                  <a:lnTo>
                                    <a:pt x="3560" y="3979"/>
                                  </a:lnTo>
                                  <a:lnTo>
                                    <a:pt x="3646" y="4012"/>
                                  </a:lnTo>
                                  <a:lnTo>
                                    <a:pt x="3743" y="4041"/>
                                  </a:lnTo>
                                  <a:lnTo>
                                    <a:pt x="3851" y="4068"/>
                                  </a:lnTo>
                                  <a:lnTo>
                                    <a:pt x="3967" y="4093"/>
                                  </a:lnTo>
                                  <a:lnTo>
                                    <a:pt x="4092" y="4114"/>
                                  </a:lnTo>
                                  <a:lnTo>
                                    <a:pt x="4223" y="4134"/>
                                  </a:lnTo>
                                  <a:lnTo>
                                    <a:pt x="4359" y="4150"/>
                                  </a:lnTo>
                                  <a:lnTo>
                                    <a:pt x="4500" y="4162"/>
                                  </a:lnTo>
                                  <a:lnTo>
                                    <a:pt x="4645" y="4174"/>
                                  </a:lnTo>
                                  <a:lnTo>
                                    <a:pt x="4791" y="4181"/>
                                  </a:lnTo>
                                  <a:lnTo>
                                    <a:pt x="4937" y="4186"/>
                                  </a:lnTo>
                                  <a:lnTo>
                                    <a:pt x="5084" y="4188"/>
                                  </a:lnTo>
                                  <a:lnTo>
                                    <a:pt x="5229" y="4188"/>
                                  </a:lnTo>
                                  <a:lnTo>
                                    <a:pt x="5370" y="4186"/>
                                  </a:lnTo>
                                  <a:lnTo>
                                    <a:pt x="5508" y="4180"/>
                                  </a:lnTo>
                                  <a:lnTo>
                                    <a:pt x="5641" y="4171"/>
                                  </a:lnTo>
                                  <a:lnTo>
                                    <a:pt x="5767" y="4159"/>
                                  </a:lnTo>
                                  <a:lnTo>
                                    <a:pt x="5884" y="4145"/>
                                  </a:lnTo>
                                  <a:lnTo>
                                    <a:pt x="5995" y="4128"/>
                                  </a:lnTo>
                                  <a:lnTo>
                                    <a:pt x="6094" y="4108"/>
                                  </a:lnTo>
                                  <a:lnTo>
                                    <a:pt x="6183" y="4086"/>
                                  </a:lnTo>
                                  <a:lnTo>
                                    <a:pt x="6258" y="4060"/>
                                  </a:lnTo>
                                  <a:lnTo>
                                    <a:pt x="6321" y="4031"/>
                                  </a:lnTo>
                                  <a:lnTo>
                                    <a:pt x="6368" y="4000"/>
                                  </a:lnTo>
                                  <a:lnTo>
                                    <a:pt x="6400" y="3967"/>
                                  </a:lnTo>
                                  <a:lnTo>
                                    <a:pt x="6414" y="3930"/>
                                  </a:lnTo>
                                  <a:lnTo>
                                    <a:pt x="6410" y="3892"/>
                                  </a:lnTo>
                                  <a:lnTo>
                                    <a:pt x="6387" y="3848"/>
                                  </a:lnTo>
                                  <a:lnTo>
                                    <a:pt x="6350" y="3793"/>
                                  </a:lnTo>
                                  <a:lnTo>
                                    <a:pt x="6311" y="3741"/>
                                  </a:lnTo>
                                  <a:lnTo>
                                    <a:pt x="6274" y="3691"/>
                                  </a:lnTo>
                                  <a:lnTo>
                                    <a:pt x="6237" y="3645"/>
                                  </a:lnTo>
                                  <a:lnTo>
                                    <a:pt x="6199" y="3602"/>
                                  </a:lnTo>
                                  <a:lnTo>
                                    <a:pt x="6162" y="3561"/>
                                  </a:lnTo>
                                  <a:lnTo>
                                    <a:pt x="6123" y="3524"/>
                                  </a:lnTo>
                                  <a:lnTo>
                                    <a:pt x="6086" y="3488"/>
                                  </a:lnTo>
                                  <a:lnTo>
                                    <a:pt x="6049" y="3456"/>
                                  </a:lnTo>
                                  <a:lnTo>
                                    <a:pt x="6011" y="3427"/>
                                  </a:lnTo>
                                  <a:lnTo>
                                    <a:pt x="5974" y="3399"/>
                                  </a:lnTo>
                                  <a:lnTo>
                                    <a:pt x="5936" y="3375"/>
                                  </a:lnTo>
                                  <a:lnTo>
                                    <a:pt x="5899" y="3351"/>
                                  </a:lnTo>
                                  <a:lnTo>
                                    <a:pt x="5862" y="3331"/>
                                  </a:lnTo>
                                  <a:lnTo>
                                    <a:pt x="5825" y="3313"/>
                                  </a:lnTo>
                                  <a:lnTo>
                                    <a:pt x="5789" y="3297"/>
                                  </a:lnTo>
                                  <a:lnTo>
                                    <a:pt x="5752" y="3282"/>
                                  </a:lnTo>
                                  <a:lnTo>
                                    <a:pt x="5716" y="3269"/>
                                  </a:lnTo>
                                  <a:lnTo>
                                    <a:pt x="5680" y="3258"/>
                                  </a:lnTo>
                                  <a:lnTo>
                                    <a:pt x="5645" y="3250"/>
                                  </a:lnTo>
                                  <a:lnTo>
                                    <a:pt x="5609" y="3242"/>
                                  </a:lnTo>
                                  <a:lnTo>
                                    <a:pt x="5573" y="3236"/>
                                  </a:lnTo>
                                  <a:lnTo>
                                    <a:pt x="5538" y="3231"/>
                                  </a:lnTo>
                                  <a:lnTo>
                                    <a:pt x="5504" y="3229"/>
                                  </a:lnTo>
                                  <a:lnTo>
                                    <a:pt x="5469" y="3226"/>
                                  </a:lnTo>
                                  <a:lnTo>
                                    <a:pt x="5434" y="3226"/>
                                  </a:lnTo>
                                  <a:lnTo>
                                    <a:pt x="5401" y="3226"/>
                                  </a:lnTo>
                                  <a:lnTo>
                                    <a:pt x="5367" y="3227"/>
                                  </a:lnTo>
                                  <a:lnTo>
                                    <a:pt x="5334" y="3230"/>
                                  </a:lnTo>
                                  <a:lnTo>
                                    <a:pt x="5302" y="3232"/>
                                  </a:lnTo>
                                  <a:lnTo>
                                    <a:pt x="5270" y="3236"/>
                                  </a:lnTo>
                                  <a:lnTo>
                                    <a:pt x="5238" y="3241"/>
                                  </a:lnTo>
                                  <a:lnTo>
                                    <a:pt x="5353" y="2895"/>
                                  </a:lnTo>
                                  <a:lnTo>
                                    <a:pt x="5432" y="2568"/>
                                  </a:lnTo>
                                  <a:lnTo>
                                    <a:pt x="5474" y="2263"/>
                                  </a:lnTo>
                                  <a:lnTo>
                                    <a:pt x="5484" y="1976"/>
                                  </a:lnTo>
                                  <a:lnTo>
                                    <a:pt x="5461" y="1708"/>
                                  </a:lnTo>
                                  <a:lnTo>
                                    <a:pt x="5411" y="1462"/>
                                  </a:lnTo>
                                  <a:lnTo>
                                    <a:pt x="5333" y="1235"/>
                                  </a:lnTo>
                                  <a:lnTo>
                                    <a:pt x="5230" y="1027"/>
                                  </a:lnTo>
                                  <a:lnTo>
                                    <a:pt x="5105" y="838"/>
                                  </a:lnTo>
                                  <a:lnTo>
                                    <a:pt x="4961" y="668"/>
                                  </a:lnTo>
                                  <a:lnTo>
                                    <a:pt x="4797" y="519"/>
                                  </a:lnTo>
                                  <a:lnTo>
                                    <a:pt x="4618" y="387"/>
                                  </a:lnTo>
                                  <a:lnTo>
                                    <a:pt x="4426" y="276"/>
                                  </a:lnTo>
                                  <a:lnTo>
                                    <a:pt x="4221" y="183"/>
                                  </a:lnTo>
                                  <a:lnTo>
                                    <a:pt x="4008" y="109"/>
                                  </a:lnTo>
                                  <a:lnTo>
                                    <a:pt x="3787" y="55"/>
                                  </a:lnTo>
                                  <a:lnTo>
                                    <a:pt x="3562" y="18"/>
                                  </a:lnTo>
                                  <a:lnTo>
                                    <a:pt x="3333" y="0"/>
                                  </a:lnTo>
                                  <a:lnTo>
                                    <a:pt x="3104" y="2"/>
                                  </a:lnTo>
                                  <a:lnTo>
                                    <a:pt x="2876" y="20"/>
                                  </a:lnTo>
                                  <a:lnTo>
                                    <a:pt x="2652" y="58"/>
                                  </a:lnTo>
                                  <a:lnTo>
                                    <a:pt x="2435" y="114"/>
                                  </a:lnTo>
                                  <a:lnTo>
                                    <a:pt x="2224" y="188"/>
                                  </a:lnTo>
                                  <a:lnTo>
                                    <a:pt x="2025" y="280"/>
                                  </a:lnTo>
                                  <a:lnTo>
                                    <a:pt x="1839" y="391"/>
                                  </a:lnTo>
                                  <a:lnTo>
                                    <a:pt x="1667" y="519"/>
                                  </a:lnTo>
                                  <a:lnTo>
                                    <a:pt x="1511" y="665"/>
                                  </a:lnTo>
                                  <a:lnTo>
                                    <a:pt x="1375" y="829"/>
                                  </a:lnTo>
                                  <a:lnTo>
                                    <a:pt x="1260" y="1010"/>
                                  </a:lnTo>
                                  <a:lnTo>
                                    <a:pt x="1168" y="1209"/>
                                  </a:lnTo>
                                  <a:lnTo>
                                    <a:pt x="1101" y="1425"/>
                                  </a:lnTo>
                                  <a:lnTo>
                                    <a:pt x="1064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27"/>
                          <wps:cNvSpPr>
                            <a:spLocks/>
                          </wps:cNvSpPr>
                          <wps:spPr bwMode="auto">
                            <a:xfrm>
                              <a:off x="9868" y="10814"/>
                              <a:ext cx="1191" cy="203"/>
                            </a:xfrm>
                            <a:custGeom>
                              <a:avLst/>
                              <a:gdLst>
                                <a:gd name="T0" fmla="*/ 164 w 3853"/>
                                <a:gd name="T1" fmla="*/ 71 h 647"/>
                                <a:gd name="T2" fmla="*/ 507 w 3853"/>
                                <a:gd name="T3" fmla="*/ 199 h 647"/>
                                <a:gd name="T4" fmla="*/ 783 w 3853"/>
                                <a:gd name="T5" fmla="*/ 291 h 647"/>
                                <a:gd name="T6" fmla="*/ 1005 w 3853"/>
                                <a:gd name="T7" fmla="*/ 357 h 647"/>
                                <a:gd name="T8" fmla="*/ 1235 w 3853"/>
                                <a:gd name="T9" fmla="*/ 417 h 647"/>
                                <a:gd name="T10" fmla="*/ 1467 w 3853"/>
                                <a:gd name="T11" fmla="*/ 469 h 647"/>
                                <a:gd name="T12" fmla="*/ 1697 w 3853"/>
                                <a:gd name="T13" fmla="*/ 511 h 647"/>
                                <a:gd name="T14" fmla="*/ 1917 w 3853"/>
                                <a:gd name="T15" fmla="*/ 537 h 647"/>
                                <a:gd name="T16" fmla="*/ 2123 w 3853"/>
                                <a:gd name="T17" fmla="*/ 547 h 647"/>
                                <a:gd name="T18" fmla="*/ 2283 w 3853"/>
                                <a:gd name="T19" fmla="*/ 542 h 647"/>
                                <a:gd name="T20" fmla="*/ 2446 w 3853"/>
                                <a:gd name="T21" fmla="*/ 528 h 647"/>
                                <a:gd name="T22" fmla="*/ 2613 w 3853"/>
                                <a:gd name="T23" fmla="*/ 506 h 647"/>
                                <a:gd name="T24" fmla="*/ 2781 w 3853"/>
                                <a:gd name="T25" fmla="*/ 475 h 647"/>
                                <a:gd name="T26" fmla="*/ 2950 w 3853"/>
                                <a:gd name="T27" fmla="*/ 437 h 647"/>
                                <a:gd name="T28" fmla="*/ 3117 w 3853"/>
                                <a:gd name="T29" fmla="*/ 390 h 647"/>
                                <a:gd name="T30" fmla="*/ 3282 w 3853"/>
                                <a:gd name="T31" fmla="*/ 337 h 647"/>
                                <a:gd name="T32" fmla="*/ 3442 w 3853"/>
                                <a:gd name="T33" fmla="*/ 277 h 647"/>
                                <a:gd name="T34" fmla="*/ 3598 w 3853"/>
                                <a:gd name="T35" fmla="*/ 211 h 647"/>
                                <a:gd name="T36" fmla="*/ 3745 w 3853"/>
                                <a:gd name="T37" fmla="*/ 138 h 647"/>
                                <a:gd name="T38" fmla="*/ 3848 w 3853"/>
                                <a:gd name="T39" fmla="*/ 98 h 647"/>
                                <a:gd name="T40" fmla="*/ 3850 w 3853"/>
                                <a:gd name="T41" fmla="*/ 134 h 647"/>
                                <a:gd name="T42" fmla="*/ 3828 w 3853"/>
                                <a:gd name="T43" fmla="*/ 173 h 647"/>
                                <a:gd name="T44" fmla="*/ 3785 w 3853"/>
                                <a:gd name="T45" fmla="*/ 216 h 647"/>
                                <a:gd name="T46" fmla="*/ 3724 w 3853"/>
                                <a:gd name="T47" fmla="*/ 259 h 647"/>
                                <a:gd name="T48" fmla="*/ 3651 w 3853"/>
                                <a:gd name="T49" fmla="*/ 303 h 647"/>
                                <a:gd name="T50" fmla="*/ 3484 w 3853"/>
                                <a:gd name="T51" fmla="*/ 387 h 647"/>
                                <a:gd name="T52" fmla="*/ 3319 w 3853"/>
                                <a:gd name="T53" fmla="*/ 457 h 647"/>
                                <a:gd name="T54" fmla="*/ 3181 w 3853"/>
                                <a:gd name="T55" fmla="*/ 504 h 647"/>
                                <a:gd name="T56" fmla="*/ 3016 w 3853"/>
                                <a:gd name="T57" fmla="*/ 551 h 647"/>
                                <a:gd name="T58" fmla="*/ 2816 w 3853"/>
                                <a:gd name="T59" fmla="*/ 594 h 647"/>
                                <a:gd name="T60" fmla="*/ 2586 w 3853"/>
                                <a:gd name="T61" fmla="*/ 629 h 647"/>
                                <a:gd name="T62" fmla="*/ 2376 w 3853"/>
                                <a:gd name="T63" fmla="*/ 645 h 647"/>
                                <a:gd name="T64" fmla="*/ 2245 w 3853"/>
                                <a:gd name="T65" fmla="*/ 647 h 647"/>
                                <a:gd name="T66" fmla="*/ 2109 w 3853"/>
                                <a:gd name="T67" fmla="*/ 642 h 647"/>
                                <a:gd name="T68" fmla="*/ 1880 w 3853"/>
                                <a:gd name="T69" fmla="*/ 622 h 647"/>
                                <a:gd name="T70" fmla="*/ 1601 w 3853"/>
                                <a:gd name="T71" fmla="*/ 587 h 647"/>
                                <a:gd name="T72" fmla="*/ 1326 w 3853"/>
                                <a:gd name="T73" fmla="*/ 538 h 647"/>
                                <a:gd name="T74" fmla="*/ 1058 w 3853"/>
                                <a:gd name="T75" fmla="*/ 481 h 647"/>
                                <a:gd name="T76" fmla="*/ 807 w 3853"/>
                                <a:gd name="T77" fmla="*/ 418 h 647"/>
                                <a:gd name="T78" fmla="*/ 577 w 3853"/>
                                <a:gd name="T79" fmla="*/ 349 h 647"/>
                                <a:gd name="T80" fmla="*/ 378 w 3853"/>
                                <a:gd name="T81" fmla="*/ 277 h 647"/>
                                <a:gd name="T82" fmla="*/ 212 w 3853"/>
                                <a:gd name="T83" fmla="*/ 204 h 647"/>
                                <a:gd name="T84" fmla="*/ 91 w 3853"/>
                                <a:gd name="T85" fmla="*/ 133 h 647"/>
                                <a:gd name="T86" fmla="*/ 18 w 3853"/>
                                <a:gd name="T87" fmla="*/ 63 h 647"/>
                                <a:gd name="T88" fmla="*/ 0 w 3853"/>
                                <a:gd name="T89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853" h="647">
                                  <a:moveTo>
                                    <a:pt x="0" y="0"/>
                                  </a:moveTo>
                                  <a:lnTo>
                                    <a:pt x="74" y="34"/>
                                  </a:lnTo>
                                  <a:lnTo>
                                    <a:pt x="164" y="71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382" y="155"/>
                                  </a:lnTo>
                                  <a:lnTo>
                                    <a:pt x="507" y="199"/>
                                  </a:lnTo>
                                  <a:lnTo>
                                    <a:pt x="642" y="245"/>
                                  </a:lnTo>
                                  <a:lnTo>
                                    <a:pt x="711" y="267"/>
                                  </a:lnTo>
                                  <a:lnTo>
                                    <a:pt x="783" y="291"/>
                                  </a:lnTo>
                                  <a:lnTo>
                                    <a:pt x="856" y="313"/>
                                  </a:lnTo>
                                  <a:lnTo>
                                    <a:pt x="930" y="336"/>
                                  </a:lnTo>
                                  <a:lnTo>
                                    <a:pt x="1005" y="357"/>
                                  </a:lnTo>
                                  <a:lnTo>
                                    <a:pt x="1081" y="378"/>
                                  </a:lnTo>
                                  <a:lnTo>
                                    <a:pt x="1157" y="397"/>
                                  </a:lnTo>
                                  <a:lnTo>
                                    <a:pt x="1235" y="417"/>
                                  </a:lnTo>
                                  <a:lnTo>
                                    <a:pt x="1312" y="436"/>
                                  </a:lnTo>
                                  <a:lnTo>
                                    <a:pt x="1390" y="453"/>
                                  </a:lnTo>
                                  <a:lnTo>
                                    <a:pt x="1467" y="469"/>
                                  </a:lnTo>
                                  <a:lnTo>
                                    <a:pt x="1544" y="484"/>
                                  </a:lnTo>
                                  <a:lnTo>
                                    <a:pt x="1620" y="499"/>
                                  </a:lnTo>
                                  <a:lnTo>
                                    <a:pt x="1697" y="511"/>
                                  </a:lnTo>
                                  <a:lnTo>
                                    <a:pt x="1771" y="521"/>
                                  </a:lnTo>
                                  <a:lnTo>
                                    <a:pt x="1845" y="530"/>
                                  </a:lnTo>
                                  <a:lnTo>
                                    <a:pt x="1917" y="537"/>
                                  </a:lnTo>
                                  <a:lnTo>
                                    <a:pt x="1987" y="542"/>
                                  </a:lnTo>
                                  <a:lnTo>
                                    <a:pt x="2057" y="546"/>
                                  </a:lnTo>
                                  <a:lnTo>
                                    <a:pt x="2123" y="547"/>
                                  </a:lnTo>
                                  <a:lnTo>
                                    <a:pt x="2177" y="547"/>
                                  </a:lnTo>
                                  <a:lnTo>
                                    <a:pt x="2230" y="545"/>
                                  </a:lnTo>
                                  <a:lnTo>
                                    <a:pt x="2283" y="542"/>
                                  </a:lnTo>
                                  <a:lnTo>
                                    <a:pt x="2337" y="538"/>
                                  </a:lnTo>
                                  <a:lnTo>
                                    <a:pt x="2392" y="535"/>
                                  </a:lnTo>
                                  <a:lnTo>
                                    <a:pt x="2446" y="528"/>
                                  </a:lnTo>
                                  <a:lnTo>
                                    <a:pt x="2502" y="522"/>
                                  </a:lnTo>
                                  <a:lnTo>
                                    <a:pt x="2558" y="515"/>
                                  </a:lnTo>
                                  <a:lnTo>
                                    <a:pt x="2613" y="506"/>
                                  </a:lnTo>
                                  <a:lnTo>
                                    <a:pt x="2669" y="496"/>
                                  </a:lnTo>
                                  <a:lnTo>
                                    <a:pt x="2724" y="486"/>
                                  </a:lnTo>
                                  <a:lnTo>
                                    <a:pt x="2781" y="475"/>
                                  </a:lnTo>
                                  <a:lnTo>
                                    <a:pt x="2837" y="463"/>
                                  </a:lnTo>
                                  <a:lnTo>
                                    <a:pt x="2894" y="451"/>
                                  </a:lnTo>
                                  <a:lnTo>
                                    <a:pt x="2950" y="437"/>
                                  </a:lnTo>
                                  <a:lnTo>
                                    <a:pt x="3005" y="422"/>
                                  </a:lnTo>
                                  <a:lnTo>
                                    <a:pt x="3061" y="406"/>
                                  </a:lnTo>
                                  <a:lnTo>
                                    <a:pt x="3117" y="390"/>
                                  </a:lnTo>
                                  <a:lnTo>
                                    <a:pt x="3172" y="374"/>
                                  </a:lnTo>
                                  <a:lnTo>
                                    <a:pt x="3227" y="355"/>
                                  </a:lnTo>
                                  <a:lnTo>
                                    <a:pt x="3282" y="337"/>
                                  </a:lnTo>
                                  <a:lnTo>
                                    <a:pt x="3336" y="318"/>
                                  </a:lnTo>
                                  <a:lnTo>
                                    <a:pt x="3390" y="297"/>
                                  </a:lnTo>
                                  <a:lnTo>
                                    <a:pt x="3442" y="277"/>
                                  </a:lnTo>
                                  <a:lnTo>
                                    <a:pt x="3495" y="255"/>
                                  </a:lnTo>
                                  <a:lnTo>
                                    <a:pt x="3547" y="233"/>
                                  </a:lnTo>
                                  <a:lnTo>
                                    <a:pt x="3598" y="211"/>
                                  </a:lnTo>
                                  <a:lnTo>
                                    <a:pt x="3647" y="187"/>
                                  </a:lnTo>
                                  <a:lnTo>
                                    <a:pt x="3697" y="162"/>
                                  </a:lnTo>
                                  <a:lnTo>
                                    <a:pt x="3745" y="138"/>
                                  </a:lnTo>
                                  <a:lnTo>
                                    <a:pt x="3793" y="113"/>
                                  </a:lnTo>
                                  <a:lnTo>
                                    <a:pt x="3840" y="87"/>
                                  </a:lnTo>
                                  <a:lnTo>
                                    <a:pt x="3848" y="98"/>
                                  </a:lnTo>
                                  <a:lnTo>
                                    <a:pt x="3851" y="109"/>
                                  </a:lnTo>
                                  <a:lnTo>
                                    <a:pt x="3853" y="122"/>
                                  </a:lnTo>
                                  <a:lnTo>
                                    <a:pt x="3850" y="134"/>
                                  </a:lnTo>
                                  <a:lnTo>
                                    <a:pt x="3845" y="146"/>
                                  </a:lnTo>
                                  <a:lnTo>
                                    <a:pt x="3838" y="160"/>
                                  </a:lnTo>
                                  <a:lnTo>
                                    <a:pt x="3828" y="173"/>
                                  </a:lnTo>
                                  <a:lnTo>
                                    <a:pt x="3815" y="187"/>
                                  </a:lnTo>
                                  <a:lnTo>
                                    <a:pt x="3801" y="201"/>
                                  </a:lnTo>
                                  <a:lnTo>
                                    <a:pt x="3785" y="216"/>
                                  </a:lnTo>
                                  <a:lnTo>
                                    <a:pt x="3766" y="230"/>
                                  </a:lnTo>
                                  <a:lnTo>
                                    <a:pt x="3746" y="245"/>
                                  </a:lnTo>
                                  <a:lnTo>
                                    <a:pt x="3724" y="259"/>
                                  </a:lnTo>
                                  <a:lnTo>
                                    <a:pt x="3700" y="274"/>
                                  </a:lnTo>
                                  <a:lnTo>
                                    <a:pt x="3676" y="289"/>
                                  </a:lnTo>
                                  <a:lnTo>
                                    <a:pt x="3651" y="303"/>
                                  </a:lnTo>
                                  <a:lnTo>
                                    <a:pt x="3597" y="332"/>
                                  </a:lnTo>
                                  <a:lnTo>
                                    <a:pt x="3541" y="360"/>
                                  </a:lnTo>
                                  <a:lnTo>
                                    <a:pt x="3484" y="387"/>
                                  </a:lnTo>
                                  <a:lnTo>
                                    <a:pt x="3427" y="412"/>
                                  </a:lnTo>
                                  <a:lnTo>
                                    <a:pt x="3371" y="436"/>
                                  </a:lnTo>
                                  <a:lnTo>
                                    <a:pt x="3319" y="457"/>
                                  </a:lnTo>
                                  <a:lnTo>
                                    <a:pt x="3270" y="474"/>
                                  </a:lnTo>
                                  <a:lnTo>
                                    <a:pt x="3228" y="489"/>
                                  </a:lnTo>
                                  <a:lnTo>
                                    <a:pt x="3181" y="504"/>
                                  </a:lnTo>
                                  <a:lnTo>
                                    <a:pt x="3131" y="520"/>
                                  </a:lnTo>
                                  <a:lnTo>
                                    <a:pt x="3076" y="535"/>
                                  </a:lnTo>
                                  <a:lnTo>
                                    <a:pt x="3016" y="551"/>
                                  </a:lnTo>
                                  <a:lnTo>
                                    <a:pt x="2953" y="566"/>
                                  </a:lnTo>
                                  <a:lnTo>
                                    <a:pt x="2887" y="580"/>
                                  </a:lnTo>
                                  <a:lnTo>
                                    <a:pt x="2816" y="594"/>
                                  </a:lnTo>
                                  <a:lnTo>
                                    <a:pt x="2742" y="608"/>
                                  </a:lnTo>
                                  <a:lnTo>
                                    <a:pt x="2665" y="619"/>
                                  </a:lnTo>
                                  <a:lnTo>
                                    <a:pt x="2586" y="629"/>
                                  </a:lnTo>
                                  <a:lnTo>
                                    <a:pt x="2503" y="637"/>
                                  </a:lnTo>
                                  <a:lnTo>
                                    <a:pt x="2419" y="642"/>
                                  </a:lnTo>
                                  <a:lnTo>
                                    <a:pt x="2376" y="645"/>
                                  </a:lnTo>
                                  <a:lnTo>
                                    <a:pt x="2332" y="646"/>
                                  </a:lnTo>
                                  <a:lnTo>
                                    <a:pt x="2289" y="647"/>
                                  </a:lnTo>
                                  <a:lnTo>
                                    <a:pt x="2245" y="647"/>
                                  </a:lnTo>
                                  <a:lnTo>
                                    <a:pt x="2199" y="646"/>
                                  </a:lnTo>
                                  <a:lnTo>
                                    <a:pt x="2154" y="645"/>
                                  </a:lnTo>
                                  <a:lnTo>
                                    <a:pt x="2109" y="642"/>
                                  </a:lnTo>
                                  <a:lnTo>
                                    <a:pt x="2063" y="640"/>
                                  </a:lnTo>
                                  <a:lnTo>
                                    <a:pt x="1971" y="632"/>
                                  </a:lnTo>
                                  <a:lnTo>
                                    <a:pt x="1880" y="622"/>
                                  </a:lnTo>
                                  <a:lnTo>
                                    <a:pt x="1787" y="611"/>
                                  </a:lnTo>
                                  <a:lnTo>
                                    <a:pt x="1694" y="599"/>
                                  </a:lnTo>
                                  <a:lnTo>
                                    <a:pt x="1601" y="587"/>
                                  </a:lnTo>
                                  <a:lnTo>
                                    <a:pt x="1509" y="572"/>
                                  </a:lnTo>
                                  <a:lnTo>
                                    <a:pt x="1417" y="556"/>
                                  </a:lnTo>
                                  <a:lnTo>
                                    <a:pt x="1326" y="538"/>
                                  </a:lnTo>
                                  <a:lnTo>
                                    <a:pt x="1235" y="521"/>
                                  </a:lnTo>
                                  <a:lnTo>
                                    <a:pt x="1146" y="501"/>
                                  </a:lnTo>
                                  <a:lnTo>
                                    <a:pt x="1058" y="481"/>
                                  </a:lnTo>
                                  <a:lnTo>
                                    <a:pt x="973" y="462"/>
                                  </a:lnTo>
                                  <a:lnTo>
                                    <a:pt x="889" y="439"/>
                                  </a:lnTo>
                                  <a:lnTo>
                                    <a:pt x="807" y="418"/>
                                  </a:lnTo>
                                  <a:lnTo>
                                    <a:pt x="728" y="395"/>
                                  </a:lnTo>
                                  <a:lnTo>
                                    <a:pt x="651" y="373"/>
                                  </a:lnTo>
                                  <a:lnTo>
                                    <a:pt x="577" y="349"/>
                                  </a:lnTo>
                                  <a:lnTo>
                                    <a:pt x="508" y="326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319" y="253"/>
                                  </a:lnTo>
                                  <a:lnTo>
                                    <a:pt x="263" y="229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126" y="156"/>
                                  </a:lnTo>
                                  <a:lnTo>
                                    <a:pt x="91" y="133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28"/>
                          <wps:cNvSpPr>
                            <a:spLocks noEditPoints="1"/>
                          </wps:cNvSpPr>
                          <wps:spPr bwMode="auto">
                            <a:xfrm>
                              <a:off x="9422" y="9791"/>
                              <a:ext cx="2108" cy="1411"/>
                            </a:xfrm>
                            <a:custGeom>
                              <a:avLst/>
                              <a:gdLst>
                                <a:gd name="T0" fmla="*/ 954 w 6829"/>
                                <a:gd name="T1" fmla="*/ 3304 h 4552"/>
                                <a:gd name="T2" fmla="*/ 619 w 6829"/>
                                <a:gd name="T3" fmla="*/ 3425 h 4552"/>
                                <a:gd name="T4" fmla="*/ 305 w 6829"/>
                                <a:gd name="T5" fmla="*/ 3611 h 4552"/>
                                <a:gd name="T6" fmla="*/ 76 w 6829"/>
                                <a:gd name="T7" fmla="*/ 3853 h 4552"/>
                                <a:gd name="T8" fmla="*/ 2 w 6829"/>
                                <a:gd name="T9" fmla="*/ 4150 h 4552"/>
                                <a:gd name="T10" fmla="*/ 163 w 6829"/>
                                <a:gd name="T11" fmla="*/ 4415 h 4552"/>
                                <a:gd name="T12" fmla="*/ 746 w 6829"/>
                                <a:gd name="T13" fmla="*/ 4531 h 4552"/>
                                <a:gd name="T14" fmla="*/ 1601 w 6829"/>
                                <a:gd name="T15" fmla="*/ 4547 h 4552"/>
                                <a:gd name="T16" fmla="*/ 2500 w 6829"/>
                                <a:gd name="T17" fmla="*/ 4474 h 4552"/>
                                <a:gd name="T18" fmla="*/ 3214 w 6829"/>
                                <a:gd name="T19" fmla="*/ 4319 h 4552"/>
                                <a:gd name="T20" fmla="*/ 3537 w 6829"/>
                                <a:gd name="T21" fmla="*/ 4183 h 4552"/>
                                <a:gd name="T22" fmla="*/ 4048 w 6829"/>
                                <a:gd name="T23" fmla="*/ 4396 h 4552"/>
                                <a:gd name="T24" fmla="*/ 4910 w 6829"/>
                                <a:gd name="T25" fmla="*/ 4498 h 4552"/>
                                <a:gd name="T26" fmla="*/ 5846 w 6829"/>
                                <a:gd name="T27" fmla="*/ 4490 h 4552"/>
                                <a:gd name="T28" fmla="*/ 6577 w 6829"/>
                                <a:gd name="T29" fmla="*/ 4378 h 4552"/>
                                <a:gd name="T30" fmla="*/ 6825 w 6829"/>
                                <a:gd name="T31" fmla="*/ 4164 h 4552"/>
                                <a:gd name="T32" fmla="*/ 6604 w 6829"/>
                                <a:gd name="T33" fmla="*/ 3815 h 4552"/>
                                <a:gd name="T34" fmla="*/ 6367 w 6829"/>
                                <a:gd name="T35" fmla="*/ 3546 h 4552"/>
                                <a:gd name="T36" fmla="*/ 6132 w 6829"/>
                                <a:gd name="T37" fmla="*/ 3371 h 4552"/>
                                <a:gd name="T38" fmla="*/ 5903 w 6829"/>
                                <a:gd name="T39" fmla="*/ 3277 h 4552"/>
                                <a:gd name="T40" fmla="*/ 5685 w 6829"/>
                                <a:gd name="T41" fmla="*/ 3251 h 4552"/>
                                <a:gd name="T42" fmla="*/ 5793 w 6829"/>
                                <a:gd name="T43" fmla="*/ 2266 h 4552"/>
                                <a:gd name="T44" fmla="*/ 5351 w 6829"/>
                                <a:gd name="T45" fmla="*/ 825 h 4552"/>
                                <a:gd name="T46" fmla="*/ 4165 w 6829"/>
                                <a:gd name="T47" fmla="*/ 99 h 4552"/>
                                <a:gd name="T48" fmla="*/ 2723 w 6829"/>
                                <a:gd name="T49" fmla="*/ 76 h 4552"/>
                                <a:gd name="T50" fmla="*/ 1516 w 6829"/>
                                <a:gd name="T51" fmla="*/ 741 h 4552"/>
                                <a:gd name="T52" fmla="*/ 1038 w 6829"/>
                                <a:gd name="T53" fmla="*/ 1861 h 4552"/>
                                <a:gd name="T54" fmla="*/ 1036 w 6829"/>
                                <a:gd name="T55" fmla="*/ 2180 h 4552"/>
                                <a:gd name="T56" fmla="*/ 1069 w 6829"/>
                                <a:gd name="T57" fmla="*/ 2566 h 4552"/>
                                <a:gd name="T58" fmla="*/ 1162 w 6829"/>
                                <a:gd name="T59" fmla="*/ 3111 h 4552"/>
                                <a:gd name="T60" fmla="*/ 1273 w 6829"/>
                                <a:gd name="T61" fmla="*/ 3389 h 4552"/>
                                <a:gd name="T62" fmla="*/ 960 w 6829"/>
                                <a:gd name="T63" fmla="*/ 3452 h 4552"/>
                                <a:gd name="T64" fmla="*/ 624 w 6829"/>
                                <a:gd name="T65" fmla="*/ 3564 h 4552"/>
                                <a:gd name="T66" fmla="*/ 333 w 6829"/>
                                <a:gd name="T67" fmla="*/ 3728 h 4552"/>
                                <a:gd name="T68" fmla="*/ 161 w 6829"/>
                                <a:gd name="T69" fmla="*/ 3952 h 4552"/>
                                <a:gd name="T70" fmla="*/ 177 w 6829"/>
                                <a:gd name="T71" fmla="*/ 4240 h 4552"/>
                                <a:gd name="T72" fmla="*/ 524 w 6829"/>
                                <a:gd name="T73" fmla="*/ 4391 h 4552"/>
                                <a:gd name="T74" fmla="*/ 1242 w 6829"/>
                                <a:gd name="T75" fmla="*/ 4437 h 4552"/>
                                <a:gd name="T76" fmla="*/ 2111 w 6829"/>
                                <a:gd name="T77" fmla="*/ 4390 h 4552"/>
                                <a:gd name="T78" fmla="*/ 2912 w 6829"/>
                                <a:gd name="T79" fmla="*/ 4266 h 4552"/>
                                <a:gd name="T80" fmla="*/ 3427 w 6829"/>
                                <a:gd name="T81" fmla="*/ 4080 h 4552"/>
                                <a:gd name="T82" fmla="*/ 3701 w 6829"/>
                                <a:gd name="T83" fmla="*/ 4162 h 4552"/>
                                <a:gd name="T84" fmla="*/ 4364 w 6829"/>
                                <a:gd name="T85" fmla="*/ 4317 h 4552"/>
                                <a:gd name="T86" fmla="*/ 5225 w 6829"/>
                                <a:gd name="T87" fmla="*/ 4371 h 4552"/>
                                <a:gd name="T88" fmla="*/ 6025 w 6829"/>
                                <a:gd name="T89" fmla="*/ 4328 h 4552"/>
                                <a:gd name="T90" fmla="*/ 6509 w 6829"/>
                                <a:gd name="T91" fmla="*/ 4183 h 4552"/>
                                <a:gd name="T92" fmla="*/ 6452 w 6829"/>
                                <a:gd name="T93" fmla="*/ 3924 h 4552"/>
                                <a:gd name="T94" fmla="*/ 6227 w 6829"/>
                                <a:gd name="T95" fmla="*/ 3671 h 4552"/>
                                <a:gd name="T96" fmla="*/ 6003 w 6829"/>
                                <a:gd name="T97" fmla="*/ 3514 h 4552"/>
                                <a:gd name="T98" fmla="*/ 5786 w 6829"/>
                                <a:gd name="T99" fmla="*/ 3433 h 4552"/>
                                <a:gd name="T100" fmla="*/ 5575 w 6829"/>
                                <a:gd name="T101" fmla="*/ 3409 h 4552"/>
                                <a:gd name="T102" fmla="*/ 5379 w 6829"/>
                                <a:gd name="T103" fmla="*/ 3424 h 4552"/>
                                <a:gd name="T104" fmla="*/ 5552 w 6829"/>
                                <a:gd name="T105" fmla="*/ 1645 h 4552"/>
                                <a:gd name="T106" fmla="*/ 4759 w 6829"/>
                                <a:gd name="T107" fmla="*/ 570 h 4552"/>
                                <a:gd name="T108" fmla="*/ 3474 w 6829"/>
                                <a:gd name="T109" fmla="*/ 183 h 4552"/>
                                <a:gd name="T110" fmla="*/ 2166 w 6829"/>
                                <a:gd name="T111" fmla="*/ 463 h 4552"/>
                                <a:gd name="T112" fmla="*/ 1309 w 6829"/>
                                <a:gd name="T113" fmla="*/ 1392 h 4552"/>
                                <a:gd name="T114" fmla="*/ 1195 w 6829"/>
                                <a:gd name="T115" fmla="*/ 2041 h 4552"/>
                                <a:gd name="T116" fmla="*/ 1220 w 6829"/>
                                <a:gd name="T117" fmla="*/ 2504 h 4552"/>
                                <a:gd name="T118" fmla="*/ 1309 w 6829"/>
                                <a:gd name="T119" fmla="*/ 3147 h 4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829" h="4552">
                                  <a:moveTo>
                                    <a:pt x="1199" y="3256"/>
                                  </a:moveTo>
                                  <a:lnTo>
                                    <a:pt x="1155" y="3262"/>
                                  </a:lnTo>
                                  <a:lnTo>
                                    <a:pt x="1108" y="3269"/>
                                  </a:lnTo>
                                  <a:lnTo>
                                    <a:pt x="1058" y="3279"/>
                                  </a:lnTo>
                                  <a:lnTo>
                                    <a:pt x="1007" y="3290"/>
                                  </a:lnTo>
                                  <a:lnTo>
                                    <a:pt x="954" y="3304"/>
                                  </a:lnTo>
                                  <a:lnTo>
                                    <a:pt x="900" y="3320"/>
                                  </a:lnTo>
                                  <a:lnTo>
                                    <a:pt x="844" y="3337"/>
                                  </a:lnTo>
                                  <a:lnTo>
                                    <a:pt x="788" y="3357"/>
                                  </a:lnTo>
                                  <a:lnTo>
                                    <a:pt x="733" y="3378"/>
                                  </a:lnTo>
                                  <a:lnTo>
                                    <a:pt x="676" y="3400"/>
                                  </a:lnTo>
                                  <a:lnTo>
                                    <a:pt x="619" y="3425"/>
                                  </a:lnTo>
                                  <a:lnTo>
                                    <a:pt x="563" y="3452"/>
                                  </a:lnTo>
                                  <a:lnTo>
                                    <a:pt x="509" y="3481"/>
                                  </a:lnTo>
                                  <a:lnTo>
                                    <a:pt x="456" y="3511"/>
                                  </a:lnTo>
                                  <a:lnTo>
                                    <a:pt x="402" y="3541"/>
                                  </a:lnTo>
                                  <a:lnTo>
                                    <a:pt x="353" y="3575"/>
                                  </a:lnTo>
                                  <a:lnTo>
                                    <a:pt x="305" y="3611"/>
                                  </a:lnTo>
                                  <a:lnTo>
                                    <a:pt x="258" y="3647"/>
                                  </a:lnTo>
                                  <a:lnTo>
                                    <a:pt x="214" y="3685"/>
                                  </a:lnTo>
                                  <a:lnTo>
                                    <a:pt x="175" y="3725"/>
                                  </a:lnTo>
                                  <a:lnTo>
                                    <a:pt x="138" y="3767"/>
                                  </a:lnTo>
                                  <a:lnTo>
                                    <a:pt x="104" y="3809"/>
                                  </a:lnTo>
                                  <a:lnTo>
                                    <a:pt x="76" y="3853"/>
                                  </a:lnTo>
                                  <a:lnTo>
                                    <a:pt x="51" y="3899"/>
                                  </a:lnTo>
                                  <a:lnTo>
                                    <a:pt x="30" y="3947"/>
                                  </a:lnTo>
                                  <a:lnTo>
                                    <a:pt x="15" y="3995"/>
                                  </a:lnTo>
                                  <a:lnTo>
                                    <a:pt x="5" y="4046"/>
                                  </a:lnTo>
                                  <a:lnTo>
                                    <a:pt x="0" y="4097"/>
                                  </a:lnTo>
                                  <a:lnTo>
                                    <a:pt x="2" y="4150"/>
                                  </a:lnTo>
                                  <a:lnTo>
                                    <a:pt x="9" y="4204"/>
                                  </a:lnTo>
                                  <a:lnTo>
                                    <a:pt x="23" y="4260"/>
                                  </a:lnTo>
                                  <a:lnTo>
                                    <a:pt x="44" y="4317"/>
                                  </a:lnTo>
                                  <a:lnTo>
                                    <a:pt x="67" y="4353"/>
                                  </a:lnTo>
                                  <a:lnTo>
                                    <a:pt x="108" y="4385"/>
                                  </a:lnTo>
                                  <a:lnTo>
                                    <a:pt x="163" y="4415"/>
                                  </a:lnTo>
                                  <a:lnTo>
                                    <a:pt x="232" y="4442"/>
                                  </a:lnTo>
                                  <a:lnTo>
                                    <a:pt x="313" y="4465"/>
                                  </a:lnTo>
                                  <a:lnTo>
                                    <a:pt x="406" y="4485"/>
                                  </a:lnTo>
                                  <a:lnTo>
                                    <a:pt x="510" y="4504"/>
                                  </a:lnTo>
                                  <a:lnTo>
                                    <a:pt x="624" y="4519"/>
                                  </a:lnTo>
                                  <a:lnTo>
                                    <a:pt x="746" y="4531"/>
                                  </a:lnTo>
                                  <a:lnTo>
                                    <a:pt x="876" y="4540"/>
                                  </a:lnTo>
                                  <a:lnTo>
                                    <a:pt x="1012" y="4547"/>
                                  </a:lnTo>
                                  <a:lnTo>
                                    <a:pt x="1155" y="4551"/>
                                  </a:lnTo>
                                  <a:lnTo>
                                    <a:pt x="1300" y="4552"/>
                                  </a:lnTo>
                                  <a:lnTo>
                                    <a:pt x="1450" y="4551"/>
                                  </a:lnTo>
                                  <a:lnTo>
                                    <a:pt x="1601" y="4547"/>
                                  </a:lnTo>
                                  <a:lnTo>
                                    <a:pt x="1754" y="4541"/>
                                  </a:lnTo>
                                  <a:lnTo>
                                    <a:pt x="1907" y="4532"/>
                                  </a:lnTo>
                                  <a:lnTo>
                                    <a:pt x="2060" y="4521"/>
                                  </a:lnTo>
                                  <a:lnTo>
                                    <a:pt x="2210" y="4507"/>
                                  </a:lnTo>
                                  <a:lnTo>
                                    <a:pt x="2357" y="4491"/>
                                  </a:lnTo>
                                  <a:lnTo>
                                    <a:pt x="2500" y="4474"/>
                                  </a:lnTo>
                                  <a:lnTo>
                                    <a:pt x="2638" y="4453"/>
                                  </a:lnTo>
                                  <a:lnTo>
                                    <a:pt x="2770" y="4431"/>
                                  </a:lnTo>
                                  <a:lnTo>
                                    <a:pt x="2895" y="4406"/>
                                  </a:lnTo>
                                  <a:lnTo>
                                    <a:pt x="3011" y="4379"/>
                                  </a:lnTo>
                                  <a:lnTo>
                                    <a:pt x="3118" y="4350"/>
                                  </a:lnTo>
                                  <a:lnTo>
                                    <a:pt x="3214" y="4319"/>
                                  </a:lnTo>
                                  <a:lnTo>
                                    <a:pt x="3299" y="4287"/>
                                  </a:lnTo>
                                  <a:lnTo>
                                    <a:pt x="3372" y="4251"/>
                                  </a:lnTo>
                                  <a:lnTo>
                                    <a:pt x="3432" y="4216"/>
                                  </a:lnTo>
                                  <a:lnTo>
                                    <a:pt x="3476" y="4177"/>
                                  </a:lnTo>
                                  <a:lnTo>
                                    <a:pt x="3505" y="4136"/>
                                  </a:lnTo>
                                  <a:lnTo>
                                    <a:pt x="3537" y="4183"/>
                                  </a:lnTo>
                                  <a:lnTo>
                                    <a:pt x="3585" y="4227"/>
                                  </a:lnTo>
                                  <a:lnTo>
                                    <a:pt x="3651" y="4266"/>
                                  </a:lnTo>
                                  <a:lnTo>
                                    <a:pt x="3730" y="4303"/>
                                  </a:lnTo>
                                  <a:lnTo>
                                    <a:pt x="3824" y="4338"/>
                                  </a:lnTo>
                                  <a:lnTo>
                                    <a:pt x="3930" y="4369"/>
                                  </a:lnTo>
                                  <a:lnTo>
                                    <a:pt x="4048" y="4396"/>
                                  </a:lnTo>
                                  <a:lnTo>
                                    <a:pt x="4174" y="4421"/>
                                  </a:lnTo>
                                  <a:lnTo>
                                    <a:pt x="4309" y="4442"/>
                                  </a:lnTo>
                                  <a:lnTo>
                                    <a:pt x="4452" y="4460"/>
                                  </a:lnTo>
                                  <a:lnTo>
                                    <a:pt x="4601" y="4477"/>
                                  </a:lnTo>
                                  <a:lnTo>
                                    <a:pt x="4753" y="4489"/>
                                  </a:lnTo>
                                  <a:lnTo>
                                    <a:pt x="4910" y="4498"/>
                                  </a:lnTo>
                                  <a:lnTo>
                                    <a:pt x="5068" y="4504"/>
                                  </a:lnTo>
                                  <a:lnTo>
                                    <a:pt x="5228" y="4507"/>
                                  </a:lnTo>
                                  <a:lnTo>
                                    <a:pt x="5386" y="4507"/>
                                  </a:lnTo>
                                  <a:lnTo>
                                    <a:pt x="5543" y="4505"/>
                                  </a:lnTo>
                                  <a:lnTo>
                                    <a:pt x="5696" y="4499"/>
                                  </a:lnTo>
                                  <a:lnTo>
                                    <a:pt x="5846" y="4490"/>
                                  </a:lnTo>
                                  <a:lnTo>
                                    <a:pt x="5990" y="4479"/>
                                  </a:lnTo>
                                  <a:lnTo>
                                    <a:pt x="6126" y="4464"/>
                                  </a:lnTo>
                                  <a:lnTo>
                                    <a:pt x="6254" y="4447"/>
                                  </a:lnTo>
                                  <a:lnTo>
                                    <a:pt x="6373" y="4427"/>
                                  </a:lnTo>
                                  <a:lnTo>
                                    <a:pt x="6481" y="4404"/>
                                  </a:lnTo>
                                  <a:lnTo>
                                    <a:pt x="6577" y="4378"/>
                                  </a:lnTo>
                                  <a:lnTo>
                                    <a:pt x="6659" y="4349"/>
                                  </a:lnTo>
                                  <a:lnTo>
                                    <a:pt x="6727" y="4317"/>
                                  </a:lnTo>
                                  <a:lnTo>
                                    <a:pt x="6779" y="4282"/>
                                  </a:lnTo>
                                  <a:lnTo>
                                    <a:pt x="6813" y="4245"/>
                                  </a:lnTo>
                                  <a:lnTo>
                                    <a:pt x="6829" y="4206"/>
                                  </a:lnTo>
                                  <a:lnTo>
                                    <a:pt x="6825" y="4164"/>
                                  </a:lnTo>
                                  <a:lnTo>
                                    <a:pt x="6800" y="4118"/>
                                  </a:lnTo>
                                  <a:lnTo>
                                    <a:pt x="6761" y="4051"/>
                                  </a:lnTo>
                                  <a:lnTo>
                                    <a:pt x="6722" y="3987"/>
                                  </a:lnTo>
                                  <a:lnTo>
                                    <a:pt x="6682" y="3926"/>
                                  </a:lnTo>
                                  <a:lnTo>
                                    <a:pt x="6644" y="3869"/>
                                  </a:lnTo>
                                  <a:lnTo>
                                    <a:pt x="6604" y="3815"/>
                                  </a:lnTo>
                                  <a:lnTo>
                                    <a:pt x="6565" y="3763"/>
                                  </a:lnTo>
                                  <a:lnTo>
                                    <a:pt x="6525" y="3715"/>
                                  </a:lnTo>
                                  <a:lnTo>
                                    <a:pt x="6486" y="3668"/>
                                  </a:lnTo>
                                  <a:lnTo>
                                    <a:pt x="6446" y="3624"/>
                                  </a:lnTo>
                                  <a:lnTo>
                                    <a:pt x="6406" y="3585"/>
                                  </a:lnTo>
                                  <a:lnTo>
                                    <a:pt x="6367" y="3546"/>
                                  </a:lnTo>
                                  <a:lnTo>
                                    <a:pt x="6327" y="3511"/>
                                  </a:lnTo>
                                  <a:lnTo>
                                    <a:pt x="6289" y="3478"/>
                                  </a:lnTo>
                                  <a:lnTo>
                                    <a:pt x="6249" y="3447"/>
                                  </a:lnTo>
                                  <a:lnTo>
                                    <a:pt x="6210" y="3420"/>
                                  </a:lnTo>
                                  <a:lnTo>
                                    <a:pt x="6171" y="3394"/>
                                  </a:lnTo>
                                  <a:lnTo>
                                    <a:pt x="6132" y="3371"/>
                                  </a:lnTo>
                                  <a:lnTo>
                                    <a:pt x="6094" y="3350"/>
                                  </a:lnTo>
                                  <a:lnTo>
                                    <a:pt x="6055" y="3331"/>
                                  </a:lnTo>
                                  <a:lnTo>
                                    <a:pt x="6017" y="3315"/>
                                  </a:lnTo>
                                  <a:lnTo>
                                    <a:pt x="5978" y="3300"/>
                                  </a:lnTo>
                                  <a:lnTo>
                                    <a:pt x="5941" y="3288"/>
                                  </a:lnTo>
                                  <a:lnTo>
                                    <a:pt x="5903" y="3277"/>
                                  </a:lnTo>
                                  <a:lnTo>
                                    <a:pt x="5866" y="3268"/>
                                  </a:lnTo>
                                  <a:lnTo>
                                    <a:pt x="5829" y="3262"/>
                                  </a:lnTo>
                                  <a:lnTo>
                                    <a:pt x="5793" y="3256"/>
                                  </a:lnTo>
                                  <a:lnTo>
                                    <a:pt x="5756" y="3253"/>
                                  </a:lnTo>
                                  <a:lnTo>
                                    <a:pt x="5720" y="3251"/>
                                  </a:lnTo>
                                  <a:lnTo>
                                    <a:pt x="5685" y="3251"/>
                                  </a:lnTo>
                                  <a:lnTo>
                                    <a:pt x="5649" y="3253"/>
                                  </a:lnTo>
                                  <a:lnTo>
                                    <a:pt x="5615" y="3256"/>
                                  </a:lnTo>
                                  <a:lnTo>
                                    <a:pt x="5581" y="3261"/>
                                  </a:lnTo>
                                  <a:lnTo>
                                    <a:pt x="5689" y="2908"/>
                                  </a:lnTo>
                                  <a:lnTo>
                                    <a:pt x="5760" y="2578"/>
                                  </a:lnTo>
                                  <a:lnTo>
                                    <a:pt x="5793" y="2266"/>
                                  </a:lnTo>
                                  <a:lnTo>
                                    <a:pt x="5792" y="1976"/>
                                  </a:lnTo>
                                  <a:lnTo>
                                    <a:pt x="5758" y="1706"/>
                                  </a:lnTo>
                                  <a:lnTo>
                                    <a:pt x="5696" y="1455"/>
                                  </a:lnTo>
                                  <a:lnTo>
                                    <a:pt x="5606" y="1225"/>
                                  </a:lnTo>
                                  <a:lnTo>
                                    <a:pt x="5490" y="1015"/>
                                  </a:lnTo>
                                  <a:lnTo>
                                    <a:pt x="5351" y="825"/>
                                  </a:lnTo>
                                  <a:lnTo>
                                    <a:pt x="5192" y="655"/>
                                  </a:lnTo>
                                  <a:lnTo>
                                    <a:pt x="5015" y="504"/>
                                  </a:lnTo>
                                  <a:lnTo>
                                    <a:pt x="4821" y="374"/>
                                  </a:lnTo>
                                  <a:lnTo>
                                    <a:pt x="4613" y="263"/>
                                  </a:lnTo>
                                  <a:lnTo>
                                    <a:pt x="4394" y="171"/>
                                  </a:lnTo>
                                  <a:lnTo>
                                    <a:pt x="4165" y="99"/>
                                  </a:lnTo>
                                  <a:lnTo>
                                    <a:pt x="3929" y="47"/>
                                  </a:lnTo>
                                  <a:lnTo>
                                    <a:pt x="3689" y="14"/>
                                  </a:lnTo>
                                  <a:lnTo>
                                    <a:pt x="3445" y="0"/>
                                  </a:lnTo>
                                  <a:lnTo>
                                    <a:pt x="3202" y="6"/>
                                  </a:lnTo>
                                  <a:lnTo>
                                    <a:pt x="2960" y="32"/>
                                  </a:lnTo>
                                  <a:lnTo>
                                    <a:pt x="2723" y="76"/>
                                  </a:lnTo>
                                  <a:lnTo>
                                    <a:pt x="2493" y="140"/>
                                  </a:lnTo>
                                  <a:lnTo>
                                    <a:pt x="2270" y="222"/>
                                  </a:lnTo>
                                  <a:lnTo>
                                    <a:pt x="2060" y="323"/>
                                  </a:lnTo>
                                  <a:lnTo>
                                    <a:pt x="1862" y="444"/>
                                  </a:lnTo>
                                  <a:lnTo>
                                    <a:pt x="1680" y="583"/>
                                  </a:lnTo>
                                  <a:lnTo>
                                    <a:pt x="1516" y="741"/>
                                  </a:lnTo>
                                  <a:lnTo>
                                    <a:pt x="1372" y="918"/>
                                  </a:lnTo>
                                  <a:lnTo>
                                    <a:pt x="1251" y="1113"/>
                                  </a:lnTo>
                                  <a:lnTo>
                                    <a:pt x="1153" y="1327"/>
                                  </a:lnTo>
                                  <a:lnTo>
                                    <a:pt x="1084" y="1560"/>
                                  </a:lnTo>
                                  <a:lnTo>
                                    <a:pt x="1043" y="1811"/>
                                  </a:lnTo>
                                  <a:lnTo>
                                    <a:pt x="1038" y="1861"/>
                                  </a:lnTo>
                                  <a:lnTo>
                                    <a:pt x="1036" y="1911"/>
                                  </a:lnTo>
                                  <a:lnTo>
                                    <a:pt x="1033" y="1963"/>
                                  </a:lnTo>
                                  <a:lnTo>
                                    <a:pt x="1033" y="2016"/>
                                  </a:lnTo>
                                  <a:lnTo>
                                    <a:pt x="1033" y="2070"/>
                                  </a:lnTo>
                                  <a:lnTo>
                                    <a:pt x="1035" y="2124"/>
                                  </a:lnTo>
                                  <a:lnTo>
                                    <a:pt x="1036" y="2180"/>
                                  </a:lnTo>
                                  <a:lnTo>
                                    <a:pt x="1038" y="2235"/>
                                  </a:lnTo>
                                  <a:lnTo>
                                    <a:pt x="1042" y="2291"/>
                                  </a:lnTo>
                                  <a:lnTo>
                                    <a:pt x="1047" y="2345"/>
                                  </a:lnTo>
                                  <a:lnTo>
                                    <a:pt x="1052" y="2401"/>
                                  </a:lnTo>
                                  <a:lnTo>
                                    <a:pt x="1057" y="2457"/>
                                  </a:lnTo>
                                  <a:lnTo>
                                    <a:pt x="1069" y="2566"/>
                                  </a:lnTo>
                                  <a:lnTo>
                                    <a:pt x="1083" y="2672"/>
                                  </a:lnTo>
                                  <a:lnTo>
                                    <a:pt x="1098" y="2773"/>
                                  </a:lnTo>
                                  <a:lnTo>
                                    <a:pt x="1114" y="2870"/>
                                  </a:lnTo>
                                  <a:lnTo>
                                    <a:pt x="1130" y="2959"/>
                                  </a:lnTo>
                                  <a:lnTo>
                                    <a:pt x="1146" y="3039"/>
                                  </a:lnTo>
                                  <a:lnTo>
                                    <a:pt x="1162" y="3111"/>
                                  </a:lnTo>
                                  <a:lnTo>
                                    <a:pt x="1176" y="3172"/>
                                  </a:lnTo>
                                  <a:lnTo>
                                    <a:pt x="1188" y="3220"/>
                                  </a:lnTo>
                                  <a:lnTo>
                                    <a:pt x="1199" y="3256"/>
                                  </a:lnTo>
                                  <a:close/>
                                  <a:moveTo>
                                    <a:pt x="1359" y="3378"/>
                                  </a:moveTo>
                                  <a:lnTo>
                                    <a:pt x="1318" y="3383"/>
                                  </a:lnTo>
                                  <a:lnTo>
                                    <a:pt x="1273" y="3389"/>
                                  </a:lnTo>
                                  <a:lnTo>
                                    <a:pt x="1225" y="3397"/>
                                  </a:lnTo>
                                  <a:lnTo>
                                    <a:pt x="1176" y="3405"/>
                                  </a:lnTo>
                                  <a:lnTo>
                                    <a:pt x="1125" y="3415"/>
                                  </a:lnTo>
                                  <a:lnTo>
                                    <a:pt x="1070" y="3426"/>
                                  </a:lnTo>
                                  <a:lnTo>
                                    <a:pt x="1016" y="3439"/>
                                  </a:lnTo>
                                  <a:lnTo>
                                    <a:pt x="960" y="3452"/>
                                  </a:lnTo>
                                  <a:lnTo>
                                    <a:pt x="905" y="3467"/>
                                  </a:lnTo>
                                  <a:lnTo>
                                    <a:pt x="848" y="3483"/>
                                  </a:lnTo>
                                  <a:lnTo>
                                    <a:pt x="791" y="3502"/>
                                  </a:lnTo>
                                  <a:lnTo>
                                    <a:pt x="734" y="3520"/>
                                  </a:lnTo>
                                  <a:lnTo>
                                    <a:pt x="678" y="3541"/>
                                  </a:lnTo>
                                  <a:lnTo>
                                    <a:pt x="624" y="3564"/>
                                  </a:lnTo>
                                  <a:lnTo>
                                    <a:pt x="569" y="3587"/>
                                  </a:lnTo>
                                  <a:lnTo>
                                    <a:pt x="518" y="3612"/>
                                  </a:lnTo>
                                  <a:lnTo>
                                    <a:pt x="468" y="3639"/>
                                  </a:lnTo>
                                  <a:lnTo>
                                    <a:pt x="420" y="3668"/>
                                  </a:lnTo>
                                  <a:lnTo>
                                    <a:pt x="375" y="3697"/>
                                  </a:lnTo>
                                  <a:lnTo>
                                    <a:pt x="333" y="3728"/>
                                  </a:lnTo>
                                  <a:lnTo>
                                    <a:pt x="295" y="3762"/>
                                  </a:lnTo>
                                  <a:lnTo>
                                    <a:pt x="259" y="3796"/>
                                  </a:lnTo>
                                  <a:lnTo>
                                    <a:pt x="228" y="3832"/>
                                  </a:lnTo>
                                  <a:lnTo>
                                    <a:pt x="201" y="3870"/>
                                  </a:lnTo>
                                  <a:lnTo>
                                    <a:pt x="179" y="3910"/>
                                  </a:lnTo>
                                  <a:lnTo>
                                    <a:pt x="161" y="3952"/>
                                  </a:lnTo>
                                  <a:lnTo>
                                    <a:pt x="149" y="3995"/>
                                  </a:lnTo>
                                  <a:lnTo>
                                    <a:pt x="141" y="4040"/>
                                  </a:lnTo>
                                  <a:lnTo>
                                    <a:pt x="141" y="4087"/>
                                  </a:lnTo>
                                  <a:lnTo>
                                    <a:pt x="146" y="4136"/>
                                  </a:lnTo>
                                  <a:lnTo>
                                    <a:pt x="159" y="4187"/>
                                  </a:lnTo>
                                  <a:lnTo>
                                    <a:pt x="177" y="4240"/>
                                  </a:lnTo>
                                  <a:lnTo>
                                    <a:pt x="201" y="4272"/>
                                  </a:lnTo>
                                  <a:lnTo>
                                    <a:pt x="238" y="4302"/>
                                  </a:lnTo>
                                  <a:lnTo>
                                    <a:pt x="291" y="4329"/>
                                  </a:lnTo>
                                  <a:lnTo>
                                    <a:pt x="357" y="4353"/>
                                  </a:lnTo>
                                  <a:lnTo>
                                    <a:pt x="435" y="4374"/>
                                  </a:lnTo>
                                  <a:lnTo>
                                    <a:pt x="524" y="4391"/>
                                  </a:lnTo>
                                  <a:lnTo>
                                    <a:pt x="624" y="4405"/>
                                  </a:lnTo>
                                  <a:lnTo>
                                    <a:pt x="733" y="4417"/>
                                  </a:lnTo>
                                  <a:lnTo>
                                    <a:pt x="850" y="4426"/>
                                  </a:lnTo>
                                  <a:lnTo>
                                    <a:pt x="975" y="4432"/>
                                  </a:lnTo>
                                  <a:lnTo>
                                    <a:pt x="1106" y="4436"/>
                                  </a:lnTo>
                                  <a:lnTo>
                                    <a:pt x="1242" y="4437"/>
                                  </a:lnTo>
                                  <a:lnTo>
                                    <a:pt x="1382" y="4434"/>
                                  </a:lnTo>
                                  <a:lnTo>
                                    <a:pt x="1526" y="4431"/>
                                  </a:lnTo>
                                  <a:lnTo>
                                    <a:pt x="1672" y="4423"/>
                                  </a:lnTo>
                                  <a:lnTo>
                                    <a:pt x="1819" y="4415"/>
                                  </a:lnTo>
                                  <a:lnTo>
                                    <a:pt x="1965" y="4404"/>
                                  </a:lnTo>
                                  <a:lnTo>
                                    <a:pt x="2111" y="4390"/>
                                  </a:lnTo>
                                  <a:lnTo>
                                    <a:pt x="2255" y="4375"/>
                                  </a:lnTo>
                                  <a:lnTo>
                                    <a:pt x="2396" y="4357"/>
                                  </a:lnTo>
                                  <a:lnTo>
                                    <a:pt x="2534" y="4337"/>
                                  </a:lnTo>
                                  <a:lnTo>
                                    <a:pt x="2667" y="4316"/>
                                  </a:lnTo>
                                  <a:lnTo>
                                    <a:pt x="2793" y="4292"/>
                                  </a:lnTo>
                                  <a:lnTo>
                                    <a:pt x="2912" y="4266"/>
                                  </a:lnTo>
                                  <a:lnTo>
                                    <a:pt x="3025" y="4239"/>
                                  </a:lnTo>
                                  <a:lnTo>
                                    <a:pt x="3127" y="4211"/>
                                  </a:lnTo>
                                  <a:lnTo>
                                    <a:pt x="3219" y="4180"/>
                                  </a:lnTo>
                                  <a:lnTo>
                                    <a:pt x="3301" y="4148"/>
                                  </a:lnTo>
                                  <a:lnTo>
                                    <a:pt x="3371" y="4114"/>
                                  </a:lnTo>
                                  <a:lnTo>
                                    <a:pt x="3427" y="4080"/>
                                  </a:lnTo>
                                  <a:lnTo>
                                    <a:pt x="3469" y="4042"/>
                                  </a:lnTo>
                                  <a:lnTo>
                                    <a:pt x="3496" y="4005"/>
                                  </a:lnTo>
                                  <a:lnTo>
                                    <a:pt x="3524" y="4049"/>
                                  </a:lnTo>
                                  <a:lnTo>
                                    <a:pt x="3569" y="4089"/>
                                  </a:lnTo>
                                  <a:lnTo>
                                    <a:pt x="3628" y="4127"/>
                                  </a:lnTo>
                                  <a:lnTo>
                                    <a:pt x="3701" y="4162"/>
                                  </a:lnTo>
                                  <a:lnTo>
                                    <a:pt x="3787" y="4195"/>
                                  </a:lnTo>
                                  <a:lnTo>
                                    <a:pt x="3884" y="4224"/>
                                  </a:lnTo>
                                  <a:lnTo>
                                    <a:pt x="3992" y="4251"/>
                                  </a:lnTo>
                                  <a:lnTo>
                                    <a:pt x="4108" y="4276"/>
                                  </a:lnTo>
                                  <a:lnTo>
                                    <a:pt x="4233" y="4297"/>
                                  </a:lnTo>
                                  <a:lnTo>
                                    <a:pt x="4364" y="4317"/>
                                  </a:lnTo>
                                  <a:lnTo>
                                    <a:pt x="4500" y="4333"/>
                                  </a:lnTo>
                                  <a:lnTo>
                                    <a:pt x="4641" y="4345"/>
                                  </a:lnTo>
                                  <a:lnTo>
                                    <a:pt x="4786" y="4357"/>
                                  </a:lnTo>
                                  <a:lnTo>
                                    <a:pt x="4932" y="4364"/>
                                  </a:lnTo>
                                  <a:lnTo>
                                    <a:pt x="5078" y="4369"/>
                                  </a:lnTo>
                                  <a:lnTo>
                                    <a:pt x="5225" y="4371"/>
                                  </a:lnTo>
                                  <a:lnTo>
                                    <a:pt x="5370" y="4371"/>
                                  </a:lnTo>
                                  <a:lnTo>
                                    <a:pt x="5511" y="4369"/>
                                  </a:lnTo>
                                  <a:lnTo>
                                    <a:pt x="5649" y="4363"/>
                                  </a:lnTo>
                                  <a:lnTo>
                                    <a:pt x="5782" y="4354"/>
                                  </a:lnTo>
                                  <a:lnTo>
                                    <a:pt x="5908" y="4342"/>
                                  </a:lnTo>
                                  <a:lnTo>
                                    <a:pt x="6025" y="4328"/>
                                  </a:lnTo>
                                  <a:lnTo>
                                    <a:pt x="6136" y="4311"/>
                                  </a:lnTo>
                                  <a:lnTo>
                                    <a:pt x="6235" y="4291"/>
                                  </a:lnTo>
                                  <a:lnTo>
                                    <a:pt x="6324" y="4269"/>
                                  </a:lnTo>
                                  <a:lnTo>
                                    <a:pt x="6399" y="4243"/>
                                  </a:lnTo>
                                  <a:lnTo>
                                    <a:pt x="6462" y="4214"/>
                                  </a:lnTo>
                                  <a:lnTo>
                                    <a:pt x="6509" y="4183"/>
                                  </a:lnTo>
                                  <a:lnTo>
                                    <a:pt x="6541" y="4150"/>
                                  </a:lnTo>
                                  <a:lnTo>
                                    <a:pt x="6555" y="4113"/>
                                  </a:lnTo>
                                  <a:lnTo>
                                    <a:pt x="6551" y="4075"/>
                                  </a:lnTo>
                                  <a:lnTo>
                                    <a:pt x="6528" y="4031"/>
                                  </a:lnTo>
                                  <a:lnTo>
                                    <a:pt x="6491" y="3976"/>
                                  </a:lnTo>
                                  <a:lnTo>
                                    <a:pt x="6452" y="3924"/>
                                  </a:lnTo>
                                  <a:lnTo>
                                    <a:pt x="6415" y="3874"/>
                                  </a:lnTo>
                                  <a:lnTo>
                                    <a:pt x="6378" y="3828"/>
                                  </a:lnTo>
                                  <a:lnTo>
                                    <a:pt x="6340" y="3785"/>
                                  </a:lnTo>
                                  <a:lnTo>
                                    <a:pt x="6303" y="3744"/>
                                  </a:lnTo>
                                  <a:lnTo>
                                    <a:pt x="6264" y="3707"/>
                                  </a:lnTo>
                                  <a:lnTo>
                                    <a:pt x="6227" y="3671"/>
                                  </a:lnTo>
                                  <a:lnTo>
                                    <a:pt x="6190" y="3639"/>
                                  </a:lnTo>
                                  <a:lnTo>
                                    <a:pt x="6152" y="3610"/>
                                  </a:lnTo>
                                  <a:lnTo>
                                    <a:pt x="6115" y="3582"/>
                                  </a:lnTo>
                                  <a:lnTo>
                                    <a:pt x="6077" y="3558"/>
                                  </a:lnTo>
                                  <a:lnTo>
                                    <a:pt x="6040" y="3534"/>
                                  </a:lnTo>
                                  <a:lnTo>
                                    <a:pt x="6003" y="3514"/>
                                  </a:lnTo>
                                  <a:lnTo>
                                    <a:pt x="5966" y="3496"/>
                                  </a:lnTo>
                                  <a:lnTo>
                                    <a:pt x="5930" y="3480"/>
                                  </a:lnTo>
                                  <a:lnTo>
                                    <a:pt x="5893" y="3465"/>
                                  </a:lnTo>
                                  <a:lnTo>
                                    <a:pt x="5857" y="3452"/>
                                  </a:lnTo>
                                  <a:lnTo>
                                    <a:pt x="5821" y="3441"/>
                                  </a:lnTo>
                                  <a:lnTo>
                                    <a:pt x="5786" y="3433"/>
                                  </a:lnTo>
                                  <a:lnTo>
                                    <a:pt x="5750" y="3425"/>
                                  </a:lnTo>
                                  <a:lnTo>
                                    <a:pt x="5714" y="3419"/>
                                  </a:lnTo>
                                  <a:lnTo>
                                    <a:pt x="5679" y="3414"/>
                                  </a:lnTo>
                                  <a:lnTo>
                                    <a:pt x="5645" y="3412"/>
                                  </a:lnTo>
                                  <a:lnTo>
                                    <a:pt x="5610" y="3409"/>
                                  </a:lnTo>
                                  <a:lnTo>
                                    <a:pt x="5575" y="3409"/>
                                  </a:lnTo>
                                  <a:lnTo>
                                    <a:pt x="5542" y="3409"/>
                                  </a:lnTo>
                                  <a:lnTo>
                                    <a:pt x="5508" y="3410"/>
                                  </a:lnTo>
                                  <a:lnTo>
                                    <a:pt x="5475" y="3413"/>
                                  </a:lnTo>
                                  <a:lnTo>
                                    <a:pt x="5443" y="3415"/>
                                  </a:lnTo>
                                  <a:lnTo>
                                    <a:pt x="5411" y="3419"/>
                                  </a:lnTo>
                                  <a:lnTo>
                                    <a:pt x="5379" y="3424"/>
                                  </a:lnTo>
                                  <a:lnTo>
                                    <a:pt x="5494" y="3078"/>
                                  </a:lnTo>
                                  <a:lnTo>
                                    <a:pt x="5573" y="2751"/>
                                  </a:lnTo>
                                  <a:lnTo>
                                    <a:pt x="5615" y="2446"/>
                                  </a:lnTo>
                                  <a:lnTo>
                                    <a:pt x="5625" y="2159"/>
                                  </a:lnTo>
                                  <a:lnTo>
                                    <a:pt x="5602" y="1891"/>
                                  </a:lnTo>
                                  <a:lnTo>
                                    <a:pt x="5552" y="1645"/>
                                  </a:lnTo>
                                  <a:lnTo>
                                    <a:pt x="5474" y="1418"/>
                                  </a:lnTo>
                                  <a:lnTo>
                                    <a:pt x="5371" y="1210"/>
                                  </a:lnTo>
                                  <a:lnTo>
                                    <a:pt x="5246" y="1021"/>
                                  </a:lnTo>
                                  <a:lnTo>
                                    <a:pt x="5102" y="851"/>
                                  </a:lnTo>
                                  <a:lnTo>
                                    <a:pt x="4938" y="702"/>
                                  </a:lnTo>
                                  <a:lnTo>
                                    <a:pt x="4759" y="570"/>
                                  </a:lnTo>
                                  <a:lnTo>
                                    <a:pt x="4567" y="459"/>
                                  </a:lnTo>
                                  <a:lnTo>
                                    <a:pt x="4362" y="366"/>
                                  </a:lnTo>
                                  <a:lnTo>
                                    <a:pt x="4149" y="292"/>
                                  </a:lnTo>
                                  <a:lnTo>
                                    <a:pt x="3928" y="238"/>
                                  </a:lnTo>
                                  <a:lnTo>
                                    <a:pt x="3703" y="201"/>
                                  </a:lnTo>
                                  <a:lnTo>
                                    <a:pt x="3474" y="183"/>
                                  </a:lnTo>
                                  <a:lnTo>
                                    <a:pt x="3245" y="185"/>
                                  </a:lnTo>
                                  <a:lnTo>
                                    <a:pt x="3017" y="203"/>
                                  </a:lnTo>
                                  <a:lnTo>
                                    <a:pt x="2793" y="241"/>
                                  </a:lnTo>
                                  <a:lnTo>
                                    <a:pt x="2576" y="297"/>
                                  </a:lnTo>
                                  <a:lnTo>
                                    <a:pt x="2365" y="371"/>
                                  </a:lnTo>
                                  <a:lnTo>
                                    <a:pt x="2166" y="463"/>
                                  </a:lnTo>
                                  <a:lnTo>
                                    <a:pt x="1980" y="574"/>
                                  </a:lnTo>
                                  <a:lnTo>
                                    <a:pt x="1808" y="702"/>
                                  </a:lnTo>
                                  <a:lnTo>
                                    <a:pt x="1652" y="848"/>
                                  </a:lnTo>
                                  <a:lnTo>
                                    <a:pt x="1516" y="1012"/>
                                  </a:lnTo>
                                  <a:lnTo>
                                    <a:pt x="1401" y="1193"/>
                                  </a:lnTo>
                                  <a:lnTo>
                                    <a:pt x="1309" y="1392"/>
                                  </a:lnTo>
                                  <a:lnTo>
                                    <a:pt x="1242" y="1608"/>
                                  </a:lnTo>
                                  <a:lnTo>
                                    <a:pt x="1205" y="1842"/>
                                  </a:lnTo>
                                  <a:lnTo>
                                    <a:pt x="1200" y="1889"/>
                                  </a:lnTo>
                                  <a:lnTo>
                                    <a:pt x="1198" y="1937"/>
                                  </a:lnTo>
                                  <a:lnTo>
                                    <a:pt x="1197" y="1988"/>
                                  </a:lnTo>
                                  <a:lnTo>
                                    <a:pt x="1195" y="2041"/>
                                  </a:lnTo>
                                  <a:lnTo>
                                    <a:pt x="1197" y="2096"/>
                                  </a:lnTo>
                                  <a:lnTo>
                                    <a:pt x="1198" y="2151"/>
                                  </a:lnTo>
                                  <a:lnTo>
                                    <a:pt x="1199" y="2208"/>
                                  </a:lnTo>
                                  <a:lnTo>
                                    <a:pt x="1203" y="2266"/>
                                  </a:lnTo>
                                  <a:lnTo>
                                    <a:pt x="1210" y="2385"/>
                                  </a:lnTo>
                                  <a:lnTo>
                                    <a:pt x="1220" y="2504"/>
                                  </a:lnTo>
                                  <a:lnTo>
                                    <a:pt x="1232" y="2622"/>
                                  </a:lnTo>
                                  <a:lnTo>
                                    <a:pt x="1247" y="2739"/>
                                  </a:lnTo>
                                  <a:lnTo>
                                    <a:pt x="1262" y="2851"/>
                                  </a:lnTo>
                                  <a:lnTo>
                                    <a:pt x="1277" y="2958"/>
                                  </a:lnTo>
                                  <a:lnTo>
                                    <a:pt x="1293" y="3058"/>
                                  </a:lnTo>
                                  <a:lnTo>
                                    <a:pt x="1309" y="3147"/>
                                  </a:lnTo>
                                  <a:lnTo>
                                    <a:pt x="1324" y="3226"/>
                                  </a:lnTo>
                                  <a:lnTo>
                                    <a:pt x="1338" y="3292"/>
                                  </a:lnTo>
                                  <a:lnTo>
                                    <a:pt x="1349" y="3344"/>
                                  </a:lnTo>
                                  <a:lnTo>
                                    <a:pt x="1359" y="3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29"/>
                        <wpg:cNvGrpSpPr>
                          <a:grpSpLocks/>
                        </wpg:cNvGrpSpPr>
                        <wpg:grpSpPr bwMode="auto">
                          <a:xfrm rot="1193317">
                            <a:off x="2841" y="1620"/>
                            <a:ext cx="1961" cy="1450"/>
                            <a:chOff x="6989" y="9560"/>
                            <a:chExt cx="4640" cy="3377"/>
                          </a:xfrm>
                        </wpg:grpSpPr>
                        <wps:wsp>
                          <wps:cNvPr id="49" name="Freeform 430"/>
                          <wps:cNvSpPr>
                            <a:spLocks/>
                          </wps:cNvSpPr>
                          <wps:spPr bwMode="auto">
                            <a:xfrm>
                              <a:off x="7108" y="9678"/>
                              <a:ext cx="4398" cy="3246"/>
                            </a:xfrm>
                            <a:custGeom>
                              <a:avLst/>
                              <a:gdLst>
                                <a:gd name="T0" fmla="*/ 2239 w 4398"/>
                                <a:gd name="T1" fmla="*/ 1860 h 3246"/>
                                <a:gd name="T2" fmla="*/ 1548 w 4398"/>
                                <a:gd name="T3" fmla="*/ 1143 h 3246"/>
                                <a:gd name="T4" fmla="*/ 517 w 4398"/>
                                <a:gd name="T5" fmla="*/ 845 h 3246"/>
                                <a:gd name="T6" fmla="*/ 141 w 4398"/>
                                <a:gd name="T7" fmla="*/ 1127 h 3246"/>
                                <a:gd name="T8" fmla="*/ 0 w 4398"/>
                                <a:gd name="T9" fmla="*/ 1503 h 3246"/>
                                <a:gd name="T10" fmla="*/ 266 w 4398"/>
                                <a:gd name="T11" fmla="*/ 1706 h 3246"/>
                                <a:gd name="T12" fmla="*/ 751 w 4398"/>
                                <a:gd name="T13" fmla="*/ 1831 h 3246"/>
                                <a:gd name="T14" fmla="*/ 1548 w 4398"/>
                                <a:gd name="T15" fmla="*/ 1894 h 3246"/>
                                <a:gd name="T16" fmla="*/ 1910 w 4398"/>
                                <a:gd name="T17" fmla="*/ 1925 h 3246"/>
                                <a:gd name="T18" fmla="*/ 2176 w 4398"/>
                                <a:gd name="T19" fmla="*/ 2098 h 3246"/>
                                <a:gd name="T20" fmla="*/ 1637 w 4398"/>
                                <a:gd name="T21" fmla="*/ 2237 h 3246"/>
                                <a:gd name="T22" fmla="*/ 1666 w 4398"/>
                                <a:gd name="T23" fmla="*/ 2583 h 3246"/>
                                <a:gd name="T24" fmla="*/ 2220 w 4398"/>
                                <a:gd name="T25" fmla="*/ 3183 h 3246"/>
                                <a:gd name="T26" fmla="*/ 2685 w 4398"/>
                                <a:gd name="T27" fmla="*/ 3246 h 3246"/>
                                <a:gd name="T28" fmla="*/ 3491 w 4398"/>
                                <a:gd name="T29" fmla="*/ 2836 h 3246"/>
                                <a:gd name="T30" fmla="*/ 3640 w 4398"/>
                                <a:gd name="T31" fmla="*/ 2424 h 3246"/>
                                <a:gd name="T32" fmla="*/ 3028 w 4398"/>
                                <a:gd name="T33" fmla="*/ 1885 h 3246"/>
                                <a:gd name="T34" fmla="*/ 3156 w 4398"/>
                                <a:gd name="T35" fmla="*/ 1323 h 3246"/>
                                <a:gd name="T36" fmla="*/ 3542 w 4398"/>
                                <a:gd name="T37" fmla="*/ 846 h 3246"/>
                                <a:gd name="T38" fmla="*/ 4398 w 4398"/>
                                <a:gd name="T39" fmla="*/ 235 h 3246"/>
                                <a:gd name="T40" fmla="*/ 4227 w 4398"/>
                                <a:gd name="T41" fmla="*/ 0 h 3246"/>
                                <a:gd name="T42" fmla="*/ 3782 w 4398"/>
                                <a:gd name="T43" fmla="*/ 9 h 3246"/>
                                <a:gd name="T44" fmla="*/ 3322 w 4398"/>
                                <a:gd name="T45" fmla="*/ 342 h 3246"/>
                                <a:gd name="T46" fmla="*/ 2984 w 4398"/>
                                <a:gd name="T47" fmla="*/ 987 h 3246"/>
                                <a:gd name="T48" fmla="*/ 2915 w 4398"/>
                                <a:gd name="T49" fmla="*/ 1263 h 3246"/>
                                <a:gd name="T50" fmla="*/ 2925 w 4398"/>
                                <a:gd name="T51" fmla="*/ 1748 h 3246"/>
                                <a:gd name="T52" fmla="*/ 2432 w 4398"/>
                                <a:gd name="T53" fmla="*/ 1409 h 3246"/>
                                <a:gd name="T54" fmla="*/ 2582 w 4398"/>
                                <a:gd name="T55" fmla="*/ 1880 h 3246"/>
                                <a:gd name="T56" fmla="*/ 2144 w 4398"/>
                                <a:gd name="T57" fmla="*/ 1596 h 3246"/>
                                <a:gd name="T58" fmla="*/ 2430 w 4398"/>
                                <a:gd name="T59" fmla="*/ 1988 h 3246"/>
                                <a:gd name="T60" fmla="*/ 2239 w 4398"/>
                                <a:gd name="T61" fmla="*/ 1860 h 3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398" h="3246">
                                  <a:moveTo>
                                    <a:pt x="2239" y="1860"/>
                                  </a:moveTo>
                                  <a:cubicBezTo>
                                    <a:pt x="1893" y="1501"/>
                                    <a:pt x="1548" y="1143"/>
                                    <a:pt x="1548" y="1143"/>
                                  </a:cubicBezTo>
                                  <a:lnTo>
                                    <a:pt x="517" y="845"/>
                                  </a:lnTo>
                                  <a:lnTo>
                                    <a:pt x="141" y="1127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266" y="1706"/>
                                  </a:lnTo>
                                  <a:lnTo>
                                    <a:pt x="751" y="1831"/>
                                  </a:lnTo>
                                  <a:lnTo>
                                    <a:pt x="1548" y="1894"/>
                                  </a:lnTo>
                                  <a:lnTo>
                                    <a:pt x="1910" y="1925"/>
                                  </a:lnTo>
                                  <a:cubicBezTo>
                                    <a:pt x="1910" y="1925"/>
                                    <a:pt x="2087" y="2007"/>
                                    <a:pt x="2176" y="2098"/>
                                  </a:cubicBezTo>
                                  <a:cubicBezTo>
                                    <a:pt x="2102" y="2115"/>
                                    <a:pt x="1681" y="2027"/>
                                    <a:pt x="1637" y="2237"/>
                                  </a:cubicBezTo>
                                  <a:cubicBezTo>
                                    <a:pt x="1651" y="2410"/>
                                    <a:pt x="1666" y="2583"/>
                                    <a:pt x="1666" y="2583"/>
                                  </a:cubicBezTo>
                                  <a:lnTo>
                                    <a:pt x="2220" y="3183"/>
                                  </a:lnTo>
                                  <a:lnTo>
                                    <a:pt x="2685" y="3246"/>
                                  </a:lnTo>
                                  <a:cubicBezTo>
                                    <a:pt x="2897" y="3188"/>
                                    <a:pt x="3332" y="2973"/>
                                    <a:pt x="3491" y="2836"/>
                                  </a:cubicBezTo>
                                  <a:cubicBezTo>
                                    <a:pt x="3630" y="2708"/>
                                    <a:pt x="3670" y="2526"/>
                                    <a:pt x="3640" y="2424"/>
                                  </a:cubicBezTo>
                                  <a:cubicBezTo>
                                    <a:pt x="3606" y="2090"/>
                                    <a:pt x="3155" y="1934"/>
                                    <a:pt x="3028" y="1885"/>
                                  </a:cubicBezTo>
                                  <a:cubicBezTo>
                                    <a:pt x="3023" y="1601"/>
                                    <a:pt x="3070" y="1496"/>
                                    <a:pt x="3156" y="1323"/>
                                  </a:cubicBezTo>
                                  <a:cubicBezTo>
                                    <a:pt x="3245" y="1124"/>
                                    <a:pt x="3335" y="1027"/>
                                    <a:pt x="3542" y="846"/>
                                  </a:cubicBezTo>
                                  <a:lnTo>
                                    <a:pt x="4398" y="235"/>
                                  </a:lnTo>
                                  <a:lnTo>
                                    <a:pt x="4227" y="0"/>
                                  </a:lnTo>
                                  <a:lnTo>
                                    <a:pt x="3782" y="9"/>
                                  </a:lnTo>
                                  <a:lnTo>
                                    <a:pt x="3322" y="342"/>
                                  </a:lnTo>
                                  <a:lnTo>
                                    <a:pt x="2984" y="987"/>
                                  </a:lnTo>
                                  <a:lnTo>
                                    <a:pt x="2915" y="1263"/>
                                  </a:lnTo>
                                  <a:cubicBezTo>
                                    <a:pt x="2915" y="1263"/>
                                    <a:pt x="2920" y="1505"/>
                                    <a:pt x="2925" y="1748"/>
                                  </a:cubicBezTo>
                                  <a:cubicBezTo>
                                    <a:pt x="2807" y="1566"/>
                                    <a:pt x="2778" y="1424"/>
                                    <a:pt x="2432" y="1409"/>
                                  </a:cubicBezTo>
                                  <a:cubicBezTo>
                                    <a:pt x="2383" y="1428"/>
                                    <a:pt x="2812" y="1478"/>
                                    <a:pt x="2582" y="1880"/>
                                  </a:cubicBezTo>
                                  <a:cubicBezTo>
                                    <a:pt x="2514" y="1640"/>
                                    <a:pt x="2278" y="1562"/>
                                    <a:pt x="2144" y="1596"/>
                                  </a:cubicBezTo>
                                  <a:cubicBezTo>
                                    <a:pt x="2215" y="1630"/>
                                    <a:pt x="2450" y="1669"/>
                                    <a:pt x="2430" y="1988"/>
                                  </a:cubicBezTo>
                                  <a:cubicBezTo>
                                    <a:pt x="2376" y="1939"/>
                                    <a:pt x="2386" y="1895"/>
                                    <a:pt x="2239" y="18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31"/>
                          <wps:cNvSpPr>
                            <a:spLocks/>
                          </wps:cNvSpPr>
                          <wps:spPr bwMode="auto">
                            <a:xfrm>
                              <a:off x="9780" y="11556"/>
                              <a:ext cx="1045" cy="1365"/>
                            </a:xfrm>
                            <a:custGeom>
                              <a:avLst/>
                              <a:gdLst>
                                <a:gd name="T0" fmla="*/ 352 w 1045"/>
                                <a:gd name="T1" fmla="*/ 8 h 1365"/>
                                <a:gd name="T2" fmla="*/ 973 w 1045"/>
                                <a:gd name="T3" fmla="*/ 492 h 1365"/>
                                <a:gd name="T4" fmla="*/ 734 w 1045"/>
                                <a:gd name="T5" fmla="*/ 1048 h 1365"/>
                                <a:gd name="T6" fmla="*/ 244 w 1045"/>
                                <a:gd name="T7" fmla="*/ 1309 h 1365"/>
                                <a:gd name="T8" fmla="*/ 0 w 1045"/>
                                <a:gd name="T9" fmla="*/ 1365 h 1365"/>
                                <a:gd name="T10" fmla="*/ 839 w 1045"/>
                                <a:gd name="T11" fmla="*/ 470 h 1365"/>
                                <a:gd name="T12" fmla="*/ 352 w 1045"/>
                                <a:gd name="T13" fmla="*/ 8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5" h="1365">
                                  <a:moveTo>
                                    <a:pt x="352" y="8"/>
                                  </a:moveTo>
                                  <a:cubicBezTo>
                                    <a:pt x="382" y="0"/>
                                    <a:pt x="923" y="220"/>
                                    <a:pt x="973" y="492"/>
                                  </a:cubicBezTo>
                                  <a:cubicBezTo>
                                    <a:pt x="1045" y="687"/>
                                    <a:pt x="962" y="827"/>
                                    <a:pt x="734" y="1048"/>
                                  </a:cubicBezTo>
                                  <a:cubicBezTo>
                                    <a:pt x="483" y="1194"/>
                                    <a:pt x="711" y="1076"/>
                                    <a:pt x="244" y="1309"/>
                                  </a:cubicBezTo>
                                  <a:cubicBezTo>
                                    <a:pt x="128" y="1348"/>
                                    <a:pt x="94" y="1365"/>
                                    <a:pt x="0" y="1365"/>
                                  </a:cubicBezTo>
                                  <a:cubicBezTo>
                                    <a:pt x="817" y="1020"/>
                                    <a:pt x="912" y="692"/>
                                    <a:pt x="839" y="470"/>
                                  </a:cubicBezTo>
                                  <a:cubicBezTo>
                                    <a:pt x="778" y="270"/>
                                    <a:pt x="453" y="104"/>
                                    <a:pt x="35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" name="Group 432"/>
                          <wpg:cNvGrpSpPr>
                            <a:grpSpLocks/>
                          </wpg:cNvGrpSpPr>
                          <wpg:grpSpPr bwMode="auto">
                            <a:xfrm>
                              <a:off x="6989" y="9560"/>
                              <a:ext cx="4640" cy="3377"/>
                              <a:chOff x="6989" y="9560"/>
                              <a:chExt cx="4640" cy="3377"/>
                            </a:xfrm>
                          </wpg:grpSpPr>
                          <wps:wsp>
                            <wps:cNvPr id="52" name="Freeform 4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989" y="9560"/>
                                <a:ext cx="4640" cy="3377"/>
                              </a:xfrm>
                              <a:custGeom>
                                <a:avLst/>
                                <a:gdLst>
                                  <a:gd name="T0" fmla="*/ 7650 w 19610"/>
                                  <a:gd name="T1" fmla="*/ 5489 h 14270"/>
                                  <a:gd name="T2" fmla="*/ 4160 w 19610"/>
                                  <a:gd name="T3" fmla="*/ 3771 h 14270"/>
                                  <a:gd name="T4" fmla="*/ 1119 w 19610"/>
                                  <a:gd name="T5" fmla="*/ 4088 h 14270"/>
                                  <a:gd name="T6" fmla="*/ 228 w 19610"/>
                                  <a:gd name="T7" fmla="*/ 6815 h 14270"/>
                                  <a:gd name="T8" fmla="*/ 4442 w 19610"/>
                                  <a:gd name="T9" fmla="*/ 8487 h 14270"/>
                                  <a:gd name="T10" fmla="*/ 8171 w 19610"/>
                                  <a:gd name="T11" fmla="*/ 8706 h 14270"/>
                                  <a:gd name="T12" fmla="*/ 9475 w 19610"/>
                                  <a:gd name="T13" fmla="*/ 9259 h 14270"/>
                                  <a:gd name="T14" fmla="*/ 7186 w 19610"/>
                                  <a:gd name="T15" fmla="*/ 10719 h 14270"/>
                                  <a:gd name="T16" fmla="*/ 11083 w 19610"/>
                                  <a:gd name="T17" fmla="*/ 14172 h 14270"/>
                                  <a:gd name="T18" fmla="*/ 12442 w 19610"/>
                                  <a:gd name="T19" fmla="*/ 14163 h 14270"/>
                                  <a:gd name="T20" fmla="*/ 15709 w 19610"/>
                                  <a:gd name="T21" fmla="*/ 12170 h 14270"/>
                                  <a:gd name="T22" fmla="*/ 14751 w 19610"/>
                                  <a:gd name="T23" fmla="*/ 9080 h 14270"/>
                                  <a:gd name="T24" fmla="*/ 15951 w 19610"/>
                                  <a:gd name="T25" fmla="*/ 3891 h 14270"/>
                                  <a:gd name="T26" fmla="*/ 19497 w 19610"/>
                                  <a:gd name="T27" fmla="*/ 877 h 14270"/>
                                  <a:gd name="T28" fmla="*/ 14213 w 19610"/>
                                  <a:gd name="T29" fmla="*/ 1563 h 14270"/>
                                  <a:gd name="T30" fmla="*/ 12771 w 19610"/>
                                  <a:gd name="T31" fmla="*/ 7520 h 14270"/>
                                  <a:gd name="T32" fmla="*/ 11881 w 19610"/>
                                  <a:gd name="T33" fmla="*/ 6648 h 14270"/>
                                  <a:gd name="T34" fmla="*/ 10519 w 19610"/>
                                  <a:gd name="T35" fmla="*/ 6501 h 14270"/>
                                  <a:gd name="T36" fmla="*/ 11512 w 19610"/>
                                  <a:gd name="T37" fmla="*/ 7127 h 14270"/>
                                  <a:gd name="T38" fmla="*/ 11293 w 19610"/>
                                  <a:gd name="T39" fmla="*/ 7998 h 14270"/>
                                  <a:gd name="T40" fmla="*/ 10244 w 19610"/>
                                  <a:gd name="T41" fmla="*/ 7185 h 14270"/>
                                  <a:gd name="T42" fmla="*/ 9780 w 19610"/>
                                  <a:gd name="T43" fmla="*/ 7352 h 14270"/>
                                  <a:gd name="T44" fmla="*/ 10657 w 19610"/>
                                  <a:gd name="T45" fmla="*/ 8182 h 14270"/>
                                  <a:gd name="T46" fmla="*/ 10560 w 19610"/>
                                  <a:gd name="T47" fmla="*/ 8565 h 14270"/>
                                  <a:gd name="T48" fmla="*/ 10138 w 19610"/>
                                  <a:gd name="T49" fmla="*/ 8327 h 14270"/>
                                  <a:gd name="T50" fmla="*/ 9485 w 19610"/>
                                  <a:gd name="T51" fmla="*/ 9004 h 14270"/>
                                  <a:gd name="T52" fmla="*/ 8266 w 19610"/>
                                  <a:gd name="T53" fmla="*/ 8485 h 14270"/>
                                  <a:gd name="T54" fmla="*/ 3481 w 19610"/>
                                  <a:gd name="T55" fmla="*/ 8043 h 14270"/>
                                  <a:gd name="T56" fmla="*/ 1388 w 19610"/>
                                  <a:gd name="T57" fmla="*/ 6308 h 14270"/>
                                  <a:gd name="T58" fmla="*/ 3985 w 19610"/>
                                  <a:gd name="T59" fmla="*/ 5032 h 14270"/>
                                  <a:gd name="T60" fmla="*/ 6668 w 19610"/>
                                  <a:gd name="T61" fmla="*/ 5753 h 14270"/>
                                  <a:gd name="T62" fmla="*/ 8944 w 19610"/>
                                  <a:gd name="T63" fmla="*/ 7479 h 14270"/>
                                  <a:gd name="T64" fmla="*/ 9637 w 19610"/>
                                  <a:gd name="T65" fmla="*/ 8405 h 14270"/>
                                  <a:gd name="T66" fmla="*/ 9529 w 19610"/>
                                  <a:gd name="T67" fmla="*/ 8656 h 14270"/>
                                  <a:gd name="T68" fmla="*/ 9867 w 19610"/>
                                  <a:gd name="T69" fmla="*/ 8974 h 14270"/>
                                  <a:gd name="T70" fmla="*/ 13276 w 19610"/>
                                  <a:gd name="T71" fmla="*/ 4894 h 14270"/>
                                  <a:gd name="T72" fmla="*/ 16875 w 19610"/>
                                  <a:gd name="T73" fmla="*/ 829 h 14270"/>
                                  <a:gd name="T74" fmla="*/ 17904 w 19610"/>
                                  <a:gd name="T75" fmla="*/ 2186 h 14270"/>
                                  <a:gd name="T76" fmla="*/ 14343 w 19610"/>
                                  <a:gd name="T77" fmla="*/ 4913 h 14270"/>
                                  <a:gd name="T78" fmla="*/ 13465 w 19610"/>
                                  <a:gd name="T79" fmla="*/ 6627 h 14270"/>
                                  <a:gd name="T80" fmla="*/ 13194 w 19610"/>
                                  <a:gd name="T81" fmla="*/ 7988 h 14270"/>
                                  <a:gd name="T82" fmla="*/ 13658 w 19610"/>
                                  <a:gd name="T83" fmla="*/ 8641 h 14270"/>
                                  <a:gd name="T84" fmla="*/ 15512 w 19610"/>
                                  <a:gd name="T85" fmla="*/ 9949 h 14270"/>
                                  <a:gd name="T86" fmla="*/ 15506 w 19610"/>
                                  <a:gd name="T87" fmla="*/ 11989 h 14270"/>
                                  <a:gd name="T88" fmla="*/ 13371 w 19610"/>
                                  <a:gd name="T89" fmla="*/ 13590 h 14270"/>
                                  <a:gd name="T90" fmla="*/ 10357 w 19610"/>
                                  <a:gd name="T91" fmla="*/ 13659 h 14270"/>
                                  <a:gd name="T92" fmla="*/ 7607 w 19610"/>
                                  <a:gd name="T93" fmla="*/ 10922 h 14270"/>
                                  <a:gd name="T94" fmla="*/ 7908 w 19610"/>
                                  <a:gd name="T95" fmla="*/ 9643 h 14270"/>
                                  <a:gd name="T96" fmla="*/ 9230 w 19610"/>
                                  <a:gd name="T97" fmla="*/ 9425 h 14270"/>
                                  <a:gd name="T98" fmla="*/ 9994 w 19610"/>
                                  <a:gd name="T99" fmla="*/ 9165 h 14270"/>
                                  <a:gd name="T100" fmla="*/ 9784 w 19610"/>
                                  <a:gd name="T101" fmla="*/ 8569 h 14270"/>
                                  <a:gd name="T102" fmla="*/ 10383 w 19610"/>
                                  <a:gd name="T103" fmla="*/ 8555 h 14270"/>
                                  <a:gd name="T104" fmla="*/ 10830 w 19610"/>
                                  <a:gd name="T105" fmla="*/ 8906 h 14270"/>
                                  <a:gd name="T106" fmla="*/ 10546 w 19610"/>
                                  <a:gd name="T107" fmla="*/ 7797 h 14270"/>
                                  <a:gd name="T108" fmla="*/ 10252 w 19610"/>
                                  <a:gd name="T109" fmla="*/ 7394 h 14270"/>
                                  <a:gd name="T110" fmla="*/ 11057 w 19610"/>
                                  <a:gd name="T111" fmla="*/ 7900 h 14270"/>
                                  <a:gd name="T112" fmla="*/ 11778 w 19610"/>
                                  <a:gd name="T113" fmla="*/ 7718 h 14270"/>
                                  <a:gd name="T114" fmla="*/ 11370 w 19610"/>
                                  <a:gd name="T115" fmla="*/ 6762 h 14270"/>
                                  <a:gd name="T116" fmla="*/ 12181 w 19610"/>
                                  <a:gd name="T117" fmla="*/ 7053 h 14270"/>
                                  <a:gd name="T118" fmla="*/ 12918 w 19610"/>
                                  <a:gd name="T119" fmla="*/ 8225 h 14270"/>
                                  <a:gd name="T120" fmla="*/ 12910 w 19610"/>
                                  <a:gd name="T121" fmla="*/ 7456 h 14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9610" h="14270">
                                    <a:moveTo>
                                      <a:pt x="9946" y="8316"/>
                                    </a:moveTo>
                                    <a:lnTo>
                                      <a:pt x="9814" y="8108"/>
                                    </a:lnTo>
                                    <a:lnTo>
                                      <a:pt x="9680" y="7905"/>
                                    </a:lnTo>
                                    <a:lnTo>
                                      <a:pt x="9548" y="7704"/>
                                    </a:lnTo>
                                    <a:lnTo>
                                      <a:pt x="9413" y="7509"/>
                                    </a:lnTo>
                                    <a:lnTo>
                                      <a:pt x="9278" y="7317"/>
                                    </a:lnTo>
                                    <a:lnTo>
                                      <a:pt x="9142" y="7129"/>
                                    </a:lnTo>
                                    <a:lnTo>
                                      <a:pt x="9003" y="6946"/>
                                    </a:lnTo>
                                    <a:lnTo>
                                      <a:pt x="8864" y="6767"/>
                                    </a:lnTo>
                                    <a:lnTo>
                                      <a:pt x="8723" y="6593"/>
                                    </a:lnTo>
                                    <a:lnTo>
                                      <a:pt x="8578" y="6422"/>
                                    </a:lnTo>
                                    <a:lnTo>
                                      <a:pt x="8431" y="6256"/>
                                    </a:lnTo>
                                    <a:lnTo>
                                      <a:pt x="8281" y="6094"/>
                                    </a:lnTo>
                                    <a:lnTo>
                                      <a:pt x="8129" y="5936"/>
                                    </a:lnTo>
                                    <a:lnTo>
                                      <a:pt x="7973" y="5782"/>
                                    </a:lnTo>
                                    <a:lnTo>
                                      <a:pt x="7814" y="5634"/>
                                    </a:lnTo>
                                    <a:lnTo>
                                      <a:pt x="7650" y="5489"/>
                                    </a:lnTo>
                                    <a:lnTo>
                                      <a:pt x="7483" y="5349"/>
                                    </a:lnTo>
                                    <a:lnTo>
                                      <a:pt x="7311" y="5215"/>
                                    </a:lnTo>
                                    <a:lnTo>
                                      <a:pt x="7136" y="5084"/>
                                    </a:lnTo>
                                    <a:lnTo>
                                      <a:pt x="6955" y="4957"/>
                                    </a:lnTo>
                                    <a:lnTo>
                                      <a:pt x="6768" y="4835"/>
                                    </a:lnTo>
                                    <a:lnTo>
                                      <a:pt x="6578" y="4719"/>
                                    </a:lnTo>
                                    <a:lnTo>
                                      <a:pt x="6381" y="4606"/>
                                    </a:lnTo>
                                    <a:lnTo>
                                      <a:pt x="6178" y="4499"/>
                                    </a:lnTo>
                                    <a:lnTo>
                                      <a:pt x="5971" y="4396"/>
                                    </a:lnTo>
                                    <a:lnTo>
                                      <a:pt x="5755" y="4297"/>
                                    </a:lnTo>
                                    <a:lnTo>
                                      <a:pt x="5534" y="4204"/>
                                    </a:lnTo>
                                    <a:lnTo>
                                      <a:pt x="5306" y="4115"/>
                                    </a:lnTo>
                                    <a:lnTo>
                                      <a:pt x="5071" y="4031"/>
                                    </a:lnTo>
                                    <a:lnTo>
                                      <a:pt x="4829" y="3952"/>
                                    </a:lnTo>
                                    <a:lnTo>
                                      <a:pt x="4579" y="3878"/>
                                    </a:lnTo>
                                    <a:lnTo>
                                      <a:pt x="4321" y="3808"/>
                                    </a:lnTo>
                                    <a:lnTo>
                                      <a:pt x="4160" y="3771"/>
                                    </a:lnTo>
                                    <a:lnTo>
                                      <a:pt x="3992" y="3739"/>
                                    </a:lnTo>
                                    <a:lnTo>
                                      <a:pt x="3818" y="3712"/>
                                    </a:lnTo>
                                    <a:lnTo>
                                      <a:pt x="3640" y="3691"/>
                                    </a:lnTo>
                                    <a:lnTo>
                                      <a:pt x="3460" y="3676"/>
                                    </a:lnTo>
                                    <a:lnTo>
                                      <a:pt x="3275" y="3667"/>
                                    </a:lnTo>
                                    <a:lnTo>
                                      <a:pt x="3089" y="3665"/>
                                    </a:lnTo>
                                    <a:lnTo>
                                      <a:pt x="2901" y="3669"/>
                                    </a:lnTo>
                                    <a:lnTo>
                                      <a:pt x="2713" y="3678"/>
                                    </a:lnTo>
                                    <a:lnTo>
                                      <a:pt x="2525" y="3696"/>
                                    </a:lnTo>
                                    <a:lnTo>
                                      <a:pt x="2338" y="3719"/>
                                    </a:lnTo>
                                    <a:lnTo>
                                      <a:pt x="2152" y="3749"/>
                                    </a:lnTo>
                                    <a:lnTo>
                                      <a:pt x="1969" y="3787"/>
                                    </a:lnTo>
                                    <a:lnTo>
                                      <a:pt x="1790" y="3832"/>
                                    </a:lnTo>
                                    <a:lnTo>
                                      <a:pt x="1614" y="3885"/>
                                    </a:lnTo>
                                    <a:lnTo>
                                      <a:pt x="1443" y="3944"/>
                                    </a:lnTo>
                                    <a:lnTo>
                                      <a:pt x="1278" y="4012"/>
                                    </a:lnTo>
                                    <a:lnTo>
                                      <a:pt x="1119" y="4088"/>
                                    </a:lnTo>
                                    <a:lnTo>
                                      <a:pt x="969" y="4171"/>
                                    </a:lnTo>
                                    <a:lnTo>
                                      <a:pt x="825" y="4262"/>
                                    </a:lnTo>
                                    <a:lnTo>
                                      <a:pt x="690" y="4362"/>
                                    </a:lnTo>
                                    <a:lnTo>
                                      <a:pt x="565" y="4471"/>
                                    </a:lnTo>
                                    <a:lnTo>
                                      <a:pt x="451" y="4588"/>
                                    </a:lnTo>
                                    <a:lnTo>
                                      <a:pt x="348" y="4714"/>
                                    </a:lnTo>
                                    <a:lnTo>
                                      <a:pt x="256" y="4849"/>
                                    </a:lnTo>
                                    <a:lnTo>
                                      <a:pt x="177" y="4992"/>
                                    </a:lnTo>
                                    <a:lnTo>
                                      <a:pt x="111" y="5144"/>
                                    </a:lnTo>
                                    <a:lnTo>
                                      <a:pt x="61" y="5306"/>
                                    </a:lnTo>
                                    <a:lnTo>
                                      <a:pt x="25" y="5478"/>
                                    </a:lnTo>
                                    <a:lnTo>
                                      <a:pt x="4" y="5660"/>
                                    </a:lnTo>
                                    <a:lnTo>
                                      <a:pt x="0" y="5850"/>
                                    </a:lnTo>
                                    <a:lnTo>
                                      <a:pt x="14" y="6052"/>
                                    </a:lnTo>
                                    <a:lnTo>
                                      <a:pt x="58" y="6328"/>
                                    </a:lnTo>
                                    <a:lnTo>
                                      <a:pt x="131" y="6581"/>
                                    </a:lnTo>
                                    <a:lnTo>
                                      <a:pt x="228" y="6815"/>
                                    </a:lnTo>
                                    <a:lnTo>
                                      <a:pt x="350" y="7028"/>
                                    </a:lnTo>
                                    <a:lnTo>
                                      <a:pt x="494" y="7222"/>
                                    </a:lnTo>
                                    <a:lnTo>
                                      <a:pt x="659" y="7399"/>
                                    </a:lnTo>
                                    <a:lnTo>
                                      <a:pt x="845" y="7559"/>
                                    </a:lnTo>
                                    <a:lnTo>
                                      <a:pt x="1049" y="7701"/>
                                    </a:lnTo>
                                    <a:lnTo>
                                      <a:pt x="1270" y="7829"/>
                                    </a:lnTo>
                                    <a:lnTo>
                                      <a:pt x="1508" y="7942"/>
                                    </a:lnTo>
                                    <a:lnTo>
                                      <a:pt x="1759" y="8042"/>
                                    </a:lnTo>
                                    <a:lnTo>
                                      <a:pt x="2024" y="8130"/>
                                    </a:lnTo>
                                    <a:lnTo>
                                      <a:pt x="2299" y="8205"/>
                                    </a:lnTo>
                                    <a:lnTo>
                                      <a:pt x="2585" y="8271"/>
                                    </a:lnTo>
                                    <a:lnTo>
                                      <a:pt x="2881" y="8327"/>
                                    </a:lnTo>
                                    <a:lnTo>
                                      <a:pt x="3184" y="8372"/>
                                    </a:lnTo>
                                    <a:lnTo>
                                      <a:pt x="3492" y="8411"/>
                                    </a:lnTo>
                                    <a:lnTo>
                                      <a:pt x="3806" y="8443"/>
                                    </a:lnTo>
                                    <a:lnTo>
                                      <a:pt x="4123" y="8468"/>
                                    </a:lnTo>
                                    <a:lnTo>
                                      <a:pt x="4442" y="8487"/>
                                    </a:lnTo>
                                    <a:lnTo>
                                      <a:pt x="4761" y="8504"/>
                                    </a:lnTo>
                                    <a:lnTo>
                                      <a:pt x="5079" y="8516"/>
                                    </a:lnTo>
                                    <a:lnTo>
                                      <a:pt x="5395" y="8526"/>
                                    </a:lnTo>
                                    <a:lnTo>
                                      <a:pt x="5708" y="8533"/>
                                    </a:lnTo>
                                    <a:lnTo>
                                      <a:pt x="6016" y="8541"/>
                                    </a:lnTo>
                                    <a:lnTo>
                                      <a:pt x="6317" y="8549"/>
                                    </a:lnTo>
                                    <a:lnTo>
                                      <a:pt x="6611" y="8558"/>
                                    </a:lnTo>
                                    <a:lnTo>
                                      <a:pt x="6896" y="8569"/>
                                    </a:lnTo>
                                    <a:lnTo>
                                      <a:pt x="7169" y="8583"/>
                                    </a:lnTo>
                                    <a:lnTo>
                                      <a:pt x="7431" y="8600"/>
                                    </a:lnTo>
                                    <a:lnTo>
                                      <a:pt x="7680" y="8623"/>
                                    </a:lnTo>
                                    <a:lnTo>
                                      <a:pt x="7915" y="8652"/>
                                    </a:lnTo>
                                    <a:lnTo>
                                      <a:pt x="7962" y="8659"/>
                                    </a:lnTo>
                                    <a:lnTo>
                                      <a:pt x="8013" y="8668"/>
                                    </a:lnTo>
                                    <a:lnTo>
                                      <a:pt x="8063" y="8679"/>
                                    </a:lnTo>
                                    <a:lnTo>
                                      <a:pt x="8117" y="8692"/>
                                    </a:lnTo>
                                    <a:lnTo>
                                      <a:pt x="8171" y="8706"/>
                                    </a:lnTo>
                                    <a:lnTo>
                                      <a:pt x="8227" y="8722"/>
                                    </a:lnTo>
                                    <a:lnTo>
                                      <a:pt x="8284" y="8740"/>
                                    </a:lnTo>
                                    <a:lnTo>
                                      <a:pt x="8342" y="8758"/>
                                    </a:lnTo>
                                    <a:lnTo>
                                      <a:pt x="8400" y="8778"/>
                                    </a:lnTo>
                                    <a:lnTo>
                                      <a:pt x="8459" y="8798"/>
                                    </a:lnTo>
                                    <a:lnTo>
                                      <a:pt x="8520" y="8820"/>
                                    </a:lnTo>
                                    <a:lnTo>
                                      <a:pt x="8579" y="8844"/>
                                    </a:lnTo>
                                    <a:lnTo>
                                      <a:pt x="8640" y="8867"/>
                                    </a:lnTo>
                                    <a:lnTo>
                                      <a:pt x="8700" y="8891"/>
                                    </a:lnTo>
                                    <a:lnTo>
                                      <a:pt x="8761" y="8917"/>
                                    </a:lnTo>
                                    <a:lnTo>
                                      <a:pt x="8822" y="8941"/>
                                    </a:lnTo>
                                    <a:lnTo>
                                      <a:pt x="8942" y="8995"/>
                                    </a:lnTo>
                                    <a:lnTo>
                                      <a:pt x="9058" y="9048"/>
                                    </a:lnTo>
                                    <a:lnTo>
                                      <a:pt x="9172" y="9102"/>
                                    </a:lnTo>
                                    <a:lnTo>
                                      <a:pt x="9279" y="9157"/>
                                    </a:lnTo>
                                    <a:lnTo>
                                      <a:pt x="9381" y="9209"/>
                                    </a:lnTo>
                                    <a:lnTo>
                                      <a:pt x="9475" y="9259"/>
                                    </a:lnTo>
                                    <a:lnTo>
                                      <a:pt x="9560" y="9309"/>
                                    </a:lnTo>
                                    <a:lnTo>
                                      <a:pt x="9636" y="9353"/>
                                    </a:lnTo>
                                    <a:lnTo>
                                      <a:pt x="9632" y="9356"/>
                                    </a:lnTo>
                                    <a:lnTo>
                                      <a:pt x="9629" y="9358"/>
                                    </a:lnTo>
                                    <a:lnTo>
                                      <a:pt x="9195" y="9299"/>
                                    </a:lnTo>
                                    <a:lnTo>
                                      <a:pt x="8807" y="9274"/>
                                    </a:lnTo>
                                    <a:lnTo>
                                      <a:pt x="8463" y="9283"/>
                                    </a:lnTo>
                                    <a:lnTo>
                                      <a:pt x="8164" y="9322"/>
                                    </a:lnTo>
                                    <a:lnTo>
                                      <a:pt x="7905" y="9390"/>
                                    </a:lnTo>
                                    <a:lnTo>
                                      <a:pt x="7687" y="9486"/>
                                    </a:lnTo>
                                    <a:lnTo>
                                      <a:pt x="7509" y="9606"/>
                                    </a:lnTo>
                                    <a:lnTo>
                                      <a:pt x="7370" y="9748"/>
                                    </a:lnTo>
                                    <a:lnTo>
                                      <a:pt x="7264" y="9910"/>
                                    </a:lnTo>
                                    <a:lnTo>
                                      <a:pt x="7196" y="10090"/>
                                    </a:lnTo>
                                    <a:lnTo>
                                      <a:pt x="7160" y="10287"/>
                                    </a:lnTo>
                                    <a:lnTo>
                                      <a:pt x="7158" y="10497"/>
                                    </a:lnTo>
                                    <a:lnTo>
                                      <a:pt x="7186" y="10719"/>
                                    </a:lnTo>
                                    <a:lnTo>
                                      <a:pt x="7245" y="10950"/>
                                    </a:lnTo>
                                    <a:lnTo>
                                      <a:pt x="7331" y="11189"/>
                                    </a:lnTo>
                                    <a:lnTo>
                                      <a:pt x="7444" y="11432"/>
                                    </a:lnTo>
                                    <a:lnTo>
                                      <a:pt x="7582" y="11680"/>
                                    </a:lnTo>
                                    <a:lnTo>
                                      <a:pt x="7746" y="11927"/>
                                    </a:lnTo>
                                    <a:lnTo>
                                      <a:pt x="7931" y="12173"/>
                                    </a:lnTo>
                                    <a:lnTo>
                                      <a:pt x="8138" y="12416"/>
                                    </a:lnTo>
                                    <a:lnTo>
                                      <a:pt x="8365" y="12652"/>
                                    </a:lnTo>
                                    <a:lnTo>
                                      <a:pt x="8610" y="12881"/>
                                    </a:lnTo>
                                    <a:lnTo>
                                      <a:pt x="8874" y="13100"/>
                                    </a:lnTo>
                                    <a:lnTo>
                                      <a:pt x="9152" y="13308"/>
                                    </a:lnTo>
                                    <a:lnTo>
                                      <a:pt x="9445" y="13499"/>
                                    </a:lnTo>
                                    <a:lnTo>
                                      <a:pt x="9752" y="13676"/>
                                    </a:lnTo>
                                    <a:lnTo>
                                      <a:pt x="10071" y="13833"/>
                                    </a:lnTo>
                                    <a:lnTo>
                                      <a:pt x="10400" y="13969"/>
                                    </a:lnTo>
                                    <a:lnTo>
                                      <a:pt x="10738" y="14083"/>
                                    </a:lnTo>
                                    <a:lnTo>
                                      <a:pt x="11083" y="14172"/>
                                    </a:lnTo>
                                    <a:lnTo>
                                      <a:pt x="11435" y="14233"/>
                                    </a:lnTo>
                                    <a:lnTo>
                                      <a:pt x="11791" y="14265"/>
                                    </a:lnTo>
                                    <a:lnTo>
                                      <a:pt x="11821" y="14267"/>
                                    </a:lnTo>
                                    <a:lnTo>
                                      <a:pt x="11852" y="14270"/>
                                    </a:lnTo>
                                    <a:lnTo>
                                      <a:pt x="11884" y="14270"/>
                                    </a:lnTo>
                                    <a:lnTo>
                                      <a:pt x="11916" y="14269"/>
                                    </a:lnTo>
                                    <a:lnTo>
                                      <a:pt x="11951" y="14267"/>
                                    </a:lnTo>
                                    <a:lnTo>
                                      <a:pt x="11986" y="14264"/>
                                    </a:lnTo>
                                    <a:lnTo>
                                      <a:pt x="12022" y="14260"/>
                                    </a:lnTo>
                                    <a:lnTo>
                                      <a:pt x="12057" y="14255"/>
                                    </a:lnTo>
                                    <a:lnTo>
                                      <a:pt x="12095" y="14249"/>
                                    </a:lnTo>
                                    <a:lnTo>
                                      <a:pt x="12133" y="14243"/>
                                    </a:lnTo>
                                    <a:lnTo>
                                      <a:pt x="12171" y="14234"/>
                                    </a:lnTo>
                                    <a:lnTo>
                                      <a:pt x="12210" y="14227"/>
                                    </a:lnTo>
                                    <a:lnTo>
                                      <a:pt x="12286" y="14207"/>
                                    </a:lnTo>
                                    <a:lnTo>
                                      <a:pt x="12365" y="14186"/>
                                    </a:lnTo>
                                    <a:lnTo>
                                      <a:pt x="12442" y="14163"/>
                                    </a:lnTo>
                                    <a:lnTo>
                                      <a:pt x="12519" y="14139"/>
                                    </a:lnTo>
                                    <a:lnTo>
                                      <a:pt x="12594" y="14114"/>
                                    </a:lnTo>
                                    <a:lnTo>
                                      <a:pt x="12667" y="14088"/>
                                    </a:lnTo>
                                    <a:lnTo>
                                      <a:pt x="12736" y="14063"/>
                                    </a:lnTo>
                                    <a:lnTo>
                                      <a:pt x="12802" y="14039"/>
                                    </a:lnTo>
                                    <a:lnTo>
                                      <a:pt x="12863" y="14015"/>
                                    </a:lnTo>
                                    <a:lnTo>
                                      <a:pt x="12918" y="13994"/>
                                    </a:lnTo>
                                    <a:lnTo>
                                      <a:pt x="13325" y="13826"/>
                                    </a:lnTo>
                                    <a:lnTo>
                                      <a:pt x="13703" y="13653"/>
                                    </a:lnTo>
                                    <a:lnTo>
                                      <a:pt x="14050" y="13476"/>
                                    </a:lnTo>
                                    <a:lnTo>
                                      <a:pt x="14370" y="13296"/>
                                    </a:lnTo>
                                    <a:lnTo>
                                      <a:pt x="14661" y="13115"/>
                                    </a:lnTo>
                                    <a:lnTo>
                                      <a:pt x="14925" y="12929"/>
                                    </a:lnTo>
                                    <a:lnTo>
                                      <a:pt x="15161" y="12742"/>
                                    </a:lnTo>
                                    <a:lnTo>
                                      <a:pt x="15370" y="12553"/>
                                    </a:lnTo>
                                    <a:lnTo>
                                      <a:pt x="15553" y="12361"/>
                                    </a:lnTo>
                                    <a:lnTo>
                                      <a:pt x="15709" y="12170"/>
                                    </a:lnTo>
                                    <a:lnTo>
                                      <a:pt x="15839" y="11978"/>
                                    </a:lnTo>
                                    <a:lnTo>
                                      <a:pt x="15944" y="11785"/>
                                    </a:lnTo>
                                    <a:lnTo>
                                      <a:pt x="16024" y="11591"/>
                                    </a:lnTo>
                                    <a:lnTo>
                                      <a:pt x="16080" y="11399"/>
                                    </a:lnTo>
                                    <a:lnTo>
                                      <a:pt x="16111" y="11206"/>
                                    </a:lnTo>
                                    <a:lnTo>
                                      <a:pt x="16118" y="11016"/>
                                    </a:lnTo>
                                    <a:lnTo>
                                      <a:pt x="16103" y="10825"/>
                                    </a:lnTo>
                                    <a:lnTo>
                                      <a:pt x="16064" y="10637"/>
                                    </a:lnTo>
                                    <a:lnTo>
                                      <a:pt x="16003" y="10452"/>
                                    </a:lnTo>
                                    <a:lnTo>
                                      <a:pt x="15919" y="10267"/>
                                    </a:lnTo>
                                    <a:lnTo>
                                      <a:pt x="15814" y="10087"/>
                                    </a:lnTo>
                                    <a:lnTo>
                                      <a:pt x="15688" y="9909"/>
                                    </a:lnTo>
                                    <a:lnTo>
                                      <a:pt x="15541" y="9735"/>
                                    </a:lnTo>
                                    <a:lnTo>
                                      <a:pt x="15374" y="9565"/>
                                    </a:lnTo>
                                    <a:lnTo>
                                      <a:pt x="15186" y="9399"/>
                                    </a:lnTo>
                                    <a:lnTo>
                                      <a:pt x="14978" y="9237"/>
                                    </a:lnTo>
                                    <a:lnTo>
                                      <a:pt x="14751" y="9080"/>
                                    </a:lnTo>
                                    <a:lnTo>
                                      <a:pt x="14507" y="8929"/>
                                    </a:lnTo>
                                    <a:lnTo>
                                      <a:pt x="14242" y="8783"/>
                                    </a:lnTo>
                                    <a:lnTo>
                                      <a:pt x="13960" y="8643"/>
                                    </a:lnTo>
                                    <a:lnTo>
                                      <a:pt x="13660" y="8511"/>
                                    </a:lnTo>
                                    <a:lnTo>
                                      <a:pt x="13344" y="8384"/>
                                    </a:lnTo>
                                    <a:lnTo>
                                      <a:pt x="13366" y="7875"/>
                                    </a:lnTo>
                                    <a:lnTo>
                                      <a:pt x="13438" y="7394"/>
                                    </a:lnTo>
                                    <a:lnTo>
                                      <a:pt x="13553" y="6940"/>
                                    </a:lnTo>
                                    <a:lnTo>
                                      <a:pt x="13709" y="6513"/>
                                    </a:lnTo>
                                    <a:lnTo>
                                      <a:pt x="13900" y="6110"/>
                                    </a:lnTo>
                                    <a:lnTo>
                                      <a:pt x="14126" y="5732"/>
                                    </a:lnTo>
                                    <a:lnTo>
                                      <a:pt x="14380" y="5375"/>
                                    </a:lnTo>
                                    <a:lnTo>
                                      <a:pt x="14660" y="5040"/>
                                    </a:lnTo>
                                    <a:lnTo>
                                      <a:pt x="14960" y="4726"/>
                                    </a:lnTo>
                                    <a:lnTo>
                                      <a:pt x="15278" y="4430"/>
                                    </a:lnTo>
                                    <a:lnTo>
                                      <a:pt x="15610" y="4152"/>
                                    </a:lnTo>
                                    <a:lnTo>
                                      <a:pt x="15951" y="3891"/>
                                    </a:lnTo>
                                    <a:lnTo>
                                      <a:pt x="16298" y="3646"/>
                                    </a:lnTo>
                                    <a:lnTo>
                                      <a:pt x="16648" y="3415"/>
                                    </a:lnTo>
                                    <a:lnTo>
                                      <a:pt x="16994" y="3197"/>
                                    </a:lnTo>
                                    <a:lnTo>
                                      <a:pt x="17335" y="2992"/>
                                    </a:lnTo>
                                    <a:lnTo>
                                      <a:pt x="17668" y="2797"/>
                                    </a:lnTo>
                                    <a:lnTo>
                                      <a:pt x="17986" y="2611"/>
                                    </a:lnTo>
                                    <a:lnTo>
                                      <a:pt x="18287" y="2434"/>
                                    </a:lnTo>
                                    <a:lnTo>
                                      <a:pt x="18567" y="2265"/>
                                    </a:lnTo>
                                    <a:lnTo>
                                      <a:pt x="18822" y="2101"/>
                                    </a:lnTo>
                                    <a:lnTo>
                                      <a:pt x="19047" y="1943"/>
                                    </a:lnTo>
                                    <a:lnTo>
                                      <a:pt x="19241" y="1790"/>
                                    </a:lnTo>
                                    <a:lnTo>
                                      <a:pt x="19397" y="1638"/>
                                    </a:lnTo>
                                    <a:lnTo>
                                      <a:pt x="19514" y="1487"/>
                                    </a:lnTo>
                                    <a:lnTo>
                                      <a:pt x="19586" y="1337"/>
                                    </a:lnTo>
                                    <a:lnTo>
                                      <a:pt x="19610" y="1186"/>
                                    </a:lnTo>
                                    <a:lnTo>
                                      <a:pt x="19582" y="1034"/>
                                    </a:lnTo>
                                    <a:lnTo>
                                      <a:pt x="19497" y="877"/>
                                    </a:lnTo>
                                    <a:lnTo>
                                      <a:pt x="19354" y="717"/>
                                    </a:lnTo>
                                    <a:lnTo>
                                      <a:pt x="19146" y="550"/>
                                    </a:lnTo>
                                    <a:lnTo>
                                      <a:pt x="18872" y="378"/>
                                    </a:lnTo>
                                    <a:lnTo>
                                      <a:pt x="18428" y="216"/>
                                    </a:lnTo>
                                    <a:lnTo>
                                      <a:pt x="18000" y="101"/>
                                    </a:lnTo>
                                    <a:lnTo>
                                      <a:pt x="17590" y="30"/>
                                    </a:lnTo>
                                    <a:lnTo>
                                      <a:pt x="17198" y="0"/>
                                    </a:lnTo>
                                    <a:lnTo>
                                      <a:pt x="16824" y="11"/>
                                    </a:lnTo>
                                    <a:lnTo>
                                      <a:pt x="16467" y="59"/>
                                    </a:lnTo>
                                    <a:lnTo>
                                      <a:pt x="16127" y="143"/>
                                    </a:lnTo>
                                    <a:lnTo>
                                      <a:pt x="15803" y="262"/>
                                    </a:lnTo>
                                    <a:lnTo>
                                      <a:pt x="15497" y="412"/>
                                    </a:lnTo>
                                    <a:lnTo>
                                      <a:pt x="15207" y="591"/>
                                    </a:lnTo>
                                    <a:lnTo>
                                      <a:pt x="14934" y="798"/>
                                    </a:lnTo>
                                    <a:lnTo>
                                      <a:pt x="14677" y="1030"/>
                                    </a:lnTo>
                                    <a:lnTo>
                                      <a:pt x="14437" y="1286"/>
                                    </a:lnTo>
                                    <a:lnTo>
                                      <a:pt x="14213" y="1563"/>
                                    </a:lnTo>
                                    <a:lnTo>
                                      <a:pt x="14006" y="1860"/>
                                    </a:lnTo>
                                    <a:lnTo>
                                      <a:pt x="13814" y="2173"/>
                                    </a:lnTo>
                                    <a:lnTo>
                                      <a:pt x="13638" y="2502"/>
                                    </a:lnTo>
                                    <a:lnTo>
                                      <a:pt x="13479" y="2844"/>
                                    </a:lnTo>
                                    <a:lnTo>
                                      <a:pt x="13334" y="3196"/>
                                    </a:lnTo>
                                    <a:lnTo>
                                      <a:pt x="13205" y="3557"/>
                                    </a:lnTo>
                                    <a:lnTo>
                                      <a:pt x="13091" y="3925"/>
                                    </a:lnTo>
                                    <a:lnTo>
                                      <a:pt x="12993" y="4298"/>
                                    </a:lnTo>
                                    <a:lnTo>
                                      <a:pt x="12910" y="4673"/>
                                    </a:lnTo>
                                    <a:lnTo>
                                      <a:pt x="12840" y="5049"/>
                                    </a:lnTo>
                                    <a:lnTo>
                                      <a:pt x="12787" y="5424"/>
                                    </a:lnTo>
                                    <a:lnTo>
                                      <a:pt x="12749" y="5794"/>
                                    </a:lnTo>
                                    <a:lnTo>
                                      <a:pt x="12724" y="6158"/>
                                    </a:lnTo>
                                    <a:lnTo>
                                      <a:pt x="12714" y="6516"/>
                                    </a:lnTo>
                                    <a:lnTo>
                                      <a:pt x="12719" y="6863"/>
                                    </a:lnTo>
                                    <a:lnTo>
                                      <a:pt x="12738" y="7199"/>
                                    </a:lnTo>
                                    <a:lnTo>
                                      <a:pt x="12771" y="7520"/>
                                    </a:lnTo>
                                    <a:lnTo>
                                      <a:pt x="12818" y="7826"/>
                                    </a:lnTo>
                                    <a:lnTo>
                                      <a:pt x="12782" y="7717"/>
                                    </a:lnTo>
                                    <a:lnTo>
                                      <a:pt x="12744" y="7613"/>
                                    </a:lnTo>
                                    <a:lnTo>
                                      <a:pt x="12702" y="7514"/>
                                    </a:lnTo>
                                    <a:lnTo>
                                      <a:pt x="12656" y="7421"/>
                                    </a:lnTo>
                                    <a:lnTo>
                                      <a:pt x="12607" y="7332"/>
                                    </a:lnTo>
                                    <a:lnTo>
                                      <a:pt x="12555" y="7247"/>
                                    </a:lnTo>
                                    <a:lnTo>
                                      <a:pt x="12499" y="7168"/>
                                    </a:lnTo>
                                    <a:lnTo>
                                      <a:pt x="12441" y="7092"/>
                                    </a:lnTo>
                                    <a:lnTo>
                                      <a:pt x="12379" y="7022"/>
                                    </a:lnTo>
                                    <a:lnTo>
                                      <a:pt x="12316" y="6956"/>
                                    </a:lnTo>
                                    <a:lnTo>
                                      <a:pt x="12249" y="6894"/>
                                    </a:lnTo>
                                    <a:lnTo>
                                      <a:pt x="12180" y="6836"/>
                                    </a:lnTo>
                                    <a:lnTo>
                                      <a:pt x="12108" y="6783"/>
                                    </a:lnTo>
                                    <a:lnTo>
                                      <a:pt x="12035" y="6734"/>
                                    </a:lnTo>
                                    <a:lnTo>
                                      <a:pt x="11958" y="6689"/>
                                    </a:lnTo>
                                    <a:lnTo>
                                      <a:pt x="11881" y="6648"/>
                                    </a:lnTo>
                                    <a:lnTo>
                                      <a:pt x="11800" y="6611"/>
                                    </a:lnTo>
                                    <a:lnTo>
                                      <a:pt x="11719" y="6578"/>
                                    </a:lnTo>
                                    <a:lnTo>
                                      <a:pt x="11634" y="6549"/>
                                    </a:lnTo>
                                    <a:lnTo>
                                      <a:pt x="11549" y="6523"/>
                                    </a:lnTo>
                                    <a:lnTo>
                                      <a:pt x="11462" y="6502"/>
                                    </a:lnTo>
                                    <a:lnTo>
                                      <a:pt x="11373" y="6484"/>
                                    </a:lnTo>
                                    <a:lnTo>
                                      <a:pt x="11284" y="6470"/>
                                    </a:lnTo>
                                    <a:lnTo>
                                      <a:pt x="11193" y="6459"/>
                                    </a:lnTo>
                                    <a:lnTo>
                                      <a:pt x="11101" y="6452"/>
                                    </a:lnTo>
                                    <a:lnTo>
                                      <a:pt x="11007" y="6447"/>
                                    </a:lnTo>
                                    <a:lnTo>
                                      <a:pt x="10913" y="6447"/>
                                    </a:lnTo>
                                    <a:lnTo>
                                      <a:pt x="10819" y="6449"/>
                                    </a:lnTo>
                                    <a:lnTo>
                                      <a:pt x="10723" y="6455"/>
                                    </a:lnTo>
                                    <a:lnTo>
                                      <a:pt x="10626" y="6464"/>
                                    </a:lnTo>
                                    <a:lnTo>
                                      <a:pt x="10530" y="6475"/>
                                    </a:lnTo>
                                    <a:lnTo>
                                      <a:pt x="10433" y="6490"/>
                                    </a:lnTo>
                                    <a:lnTo>
                                      <a:pt x="10519" y="6501"/>
                                    </a:lnTo>
                                    <a:lnTo>
                                      <a:pt x="10603" y="6515"/>
                                    </a:lnTo>
                                    <a:lnTo>
                                      <a:pt x="10683" y="6531"/>
                                    </a:lnTo>
                                    <a:lnTo>
                                      <a:pt x="10762" y="6550"/>
                                    </a:lnTo>
                                    <a:lnTo>
                                      <a:pt x="10837" y="6573"/>
                                    </a:lnTo>
                                    <a:lnTo>
                                      <a:pt x="10910" y="6597"/>
                                    </a:lnTo>
                                    <a:lnTo>
                                      <a:pt x="10979" y="6626"/>
                                    </a:lnTo>
                                    <a:lnTo>
                                      <a:pt x="11044" y="6656"/>
                                    </a:lnTo>
                                    <a:lnTo>
                                      <a:pt x="11107" y="6690"/>
                                    </a:lnTo>
                                    <a:lnTo>
                                      <a:pt x="11167" y="6726"/>
                                    </a:lnTo>
                                    <a:lnTo>
                                      <a:pt x="11224" y="6766"/>
                                    </a:lnTo>
                                    <a:lnTo>
                                      <a:pt x="11276" y="6809"/>
                                    </a:lnTo>
                                    <a:lnTo>
                                      <a:pt x="11325" y="6855"/>
                                    </a:lnTo>
                                    <a:lnTo>
                                      <a:pt x="11370" y="6903"/>
                                    </a:lnTo>
                                    <a:lnTo>
                                      <a:pt x="11412" y="6954"/>
                                    </a:lnTo>
                                    <a:lnTo>
                                      <a:pt x="11449" y="7008"/>
                                    </a:lnTo>
                                    <a:lnTo>
                                      <a:pt x="11482" y="7066"/>
                                    </a:lnTo>
                                    <a:lnTo>
                                      <a:pt x="11512" y="7127"/>
                                    </a:lnTo>
                                    <a:lnTo>
                                      <a:pt x="11537" y="7190"/>
                                    </a:lnTo>
                                    <a:lnTo>
                                      <a:pt x="11558" y="7257"/>
                                    </a:lnTo>
                                    <a:lnTo>
                                      <a:pt x="11574" y="7326"/>
                                    </a:lnTo>
                                    <a:lnTo>
                                      <a:pt x="11586" y="7399"/>
                                    </a:lnTo>
                                    <a:lnTo>
                                      <a:pt x="11594" y="7474"/>
                                    </a:lnTo>
                                    <a:lnTo>
                                      <a:pt x="11597" y="7554"/>
                                    </a:lnTo>
                                    <a:lnTo>
                                      <a:pt x="11595" y="7635"/>
                                    </a:lnTo>
                                    <a:lnTo>
                                      <a:pt x="11589" y="7719"/>
                                    </a:lnTo>
                                    <a:lnTo>
                                      <a:pt x="11576" y="7808"/>
                                    </a:lnTo>
                                    <a:lnTo>
                                      <a:pt x="11560" y="7899"/>
                                    </a:lnTo>
                                    <a:lnTo>
                                      <a:pt x="11538" y="7993"/>
                                    </a:lnTo>
                                    <a:lnTo>
                                      <a:pt x="11511" y="8090"/>
                                    </a:lnTo>
                                    <a:lnTo>
                                      <a:pt x="11479" y="8191"/>
                                    </a:lnTo>
                                    <a:lnTo>
                                      <a:pt x="11441" y="8294"/>
                                    </a:lnTo>
                                    <a:lnTo>
                                      <a:pt x="11393" y="8189"/>
                                    </a:lnTo>
                                    <a:lnTo>
                                      <a:pt x="11344" y="8090"/>
                                    </a:lnTo>
                                    <a:lnTo>
                                      <a:pt x="11293" y="7998"/>
                                    </a:lnTo>
                                    <a:lnTo>
                                      <a:pt x="11241" y="7911"/>
                                    </a:lnTo>
                                    <a:lnTo>
                                      <a:pt x="11188" y="7829"/>
                                    </a:lnTo>
                                    <a:lnTo>
                                      <a:pt x="11133" y="7753"/>
                                    </a:lnTo>
                                    <a:lnTo>
                                      <a:pt x="11079" y="7682"/>
                                    </a:lnTo>
                                    <a:lnTo>
                                      <a:pt x="11022" y="7617"/>
                                    </a:lnTo>
                                    <a:lnTo>
                                      <a:pt x="10964" y="7556"/>
                                    </a:lnTo>
                                    <a:lnTo>
                                      <a:pt x="10905" y="7500"/>
                                    </a:lnTo>
                                    <a:lnTo>
                                      <a:pt x="10844" y="7450"/>
                                    </a:lnTo>
                                    <a:lnTo>
                                      <a:pt x="10782" y="7404"/>
                                    </a:lnTo>
                                    <a:lnTo>
                                      <a:pt x="10719" y="7362"/>
                                    </a:lnTo>
                                    <a:lnTo>
                                      <a:pt x="10655" y="7325"/>
                                    </a:lnTo>
                                    <a:lnTo>
                                      <a:pt x="10589" y="7291"/>
                                    </a:lnTo>
                                    <a:lnTo>
                                      <a:pt x="10522" y="7263"/>
                                    </a:lnTo>
                                    <a:lnTo>
                                      <a:pt x="10454" y="7237"/>
                                    </a:lnTo>
                                    <a:lnTo>
                                      <a:pt x="10386" y="7216"/>
                                    </a:lnTo>
                                    <a:lnTo>
                                      <a:pt x="10316" y="7199"/>
                                    </a:lnTo>
                                    <a:lnTo>
                                      <a:pt x="10244" y="7185"/>
                                    </a:lnTo>
                                    <a:lnTo>
                                      <a:pt x="10171" y="7174"/>
                                    </a:lnTo>
                                    <a:lnTo>
                                      <a:pt x="10097" y="7166"/>
                                    </a:lnTo>
                                    <a:lnTo>
                                      <a:pt x="10021" y="7162"/>
                                    </a:lnTo>
                                    <a:lnTo>
                                      <a:pt x="9945" y="7160"/>
                                    </a:lnTo>
                                    <a:lnTo>
                                      <a:pt x="9867" y="7162"/>
                                    </a:lnTo>
                                    <a:lnTo>
                                      <a:pt x="9788" y="7166"/>
                                    </a:lnTo>
                                    <a:lnTo>
                                      <a:pt x="9707" y="7173"/>
                                    </a:lnTo>
                                    <a:lnTo>
                                      <a:pt x="9626" y="7181"/>
                                    </a:lnTo>
                                    <a:lnTo>
                                      <a:pt x="9543" y="7194"/>
                                    </a:lnTo>
                                    <a:lnTo>
                                      <a:pt x="9459" y="7206"/>
                                    </a:lnTo>
                                    <a:lnTo>
                                      <a:pt x="9373" y="7222"/>
                                    </a:lnTo>
                                    <a:lnTo>
                                      <a:pt x="9287" y="7239"/>
                                    </a:lnTo>
                                    <a:lnTo>
                                      <a:pt x="9394" y="7254"/>
                                    </a:lnTo>
                                    <a:lnTo>
                                      <a:pt x="9498" y="7274"/>
                                    </a:lnTo>
                                    <a:lnTo>
                                      <a:pt x="9597" y="7296"/>
                                    </a:lnTo>
                                    <a:lnTo>
                                      <a:pt x="9691" y="7322"/>
                                    </a:lnTo>
                                    <a:lnTo>
                                      <a:pt x="9780" y="7352"/>
                                    </a:lnTo>
                                    <a:lnTo>
                                      <a:pt x="9864" y="7384"/>
                                    </a:lnTo>
                                    <a:lnTo>
                                      <a:pt x="9944" y="7419"/>
                                    </a:lnTo>
                                    <a:lnTo>
                                      <a:pt x="10019" y="7457"/>
                                    </a:lnTo>
                                    <a:lnTo>
                                      <a:pt x="10091" y="7497"/>
                                    </a:lnTo>
                                    <a:lnTo>
                                      <a:pt x="10158" y="7540"/>
                                    </a:lnTo>
                                    <a:lnTo>
                                      <a:pt x="10219" y="7585"/>
                                    </a:lnTo>
                                    <a:lnTo>
                                      <a:pt x="10278" y="7632"/>
                                    </a:lnTo>
                                    <a:lnTo>
                                      <a:pt x="10332" y="7680"/>
                                    </a:lnTo>
                                    <a:lnTo>
                                      <a:pt x="10383" y="7730"/>
                                    </a:lnTo>
                                    <a:lnTo>
                                      <a:pt x="10430" y="7784"/>
                                    </a:lnTo>
                                    <a:lnTo>
                                      <a:pt x="10473" y="7837"/>
                                    </a:lnTo>
                                    <a:lnTo>
                                      <a:pt x="10511" y="7892"/>
                                    </a:lnTo>
                                    <a:lnTo>
                                      <a:pt x="10547" y="7948"/>
                                    </a:lnTo>
                                    <a:lnTo>
                                      <a:pt x="10579" y="8005"/>
                                    </a:lnTo>
                                    <a:lnTo>
                                      <a:pt x="10609" y="8063"/>
                                    </a:lnTo>
                                    <a:lnTo>
                                      <a:pt x="10634" y="8123"/>
                                    </a:lnTo>
                                    <a:lnTo>
                                      <a:pt x="10657" y="8182"/>
                                    </a:lnTo>
                                    <a:lnTo>
                                      <a:pt x="10676" y="8241"/>
                                    </a:lnTo>
                                    <a:lnTo>
                                      <a:pt x="10693" y="8301"/>
                                    </a:lnTo>
                                    <a:lnTo>
                                      <a:pt x="10707" y="8361"/>
                                    </a:lnTo>
                                    <a:lnTo>
                                      <a:pt x="10717" y="8422"/>
                                    </a:lnTo>
                                    <a:lnTo>
                                      <a:pt x="10725" y="8481"/>
                                    </a:lnTo>
                                    <a:lnTo>
                                      <a:pt x="10730" y="8541"/>
                                    </a:lnTo>
                                    <a:lnTo>
                                      <a:pt x="10734" y="8600"/>
                                    </a:lnTo>
                                    <a:lnTo>
                                      <a:pt x="10734" y="8658"/>
                                    </a:lnTo>
                                    <a:lnTo>
                                      <a:pt x="10733" y="8716"/>
                                    </a:lnTo>
                                    <a:lnTo>
                                      <a:pt x="10728" y="8772"/>
                                    </a:lnTo>
                                    <a:lnTo>
                                      <a:pt x="10704" y="8739"/>
                                    </a:lnTo>
                                    <a:lnTo>
                                      <a:pt x="10681" y="8706"/>
                                    </a:lnTo>
                                    <a:lnTo>
                                      <a:pt x="10657" y="8675"/>
                                    </a:lnTo>
                                    <a:lnTo>
                                      <a:pt x="10632" y="8646"/>
                                    </a:lnTo>
                                    <a:lnTo>
                                      <a:pt x="10609" y="8617"/>
                                    </a:lnTo>
                                    <a:lnTo>
                                      <a:pt x="10584" y="8591"/>
                                    </a:lnTo>
                                    <a:lnTo>
                                      <a:pt x="10560" y="8565"/>
                                    </a:lnTo>
                                    <a:lnTo>
                                      <a:pt x="10535" y="8542"/>
                                    </a:lnTo>
                                    <a:lnTo>
                                      <a:pt x="10511" y="8520"/>
                                    </a:lnTo>
                                    <a:lnTo>
                                      <a:pt x="10487" y="8499"/>
                                    </a:lnTo>
                                    <a:lnTo>
                                      <a:pt x="10462" y="8479"/>
                                    </a:lnTo>
                                    <a:lnTo>
                                      <a:pt x="10436" y="8460"/>
                                    </a:lnTo>
                                    <a:lnTo>
                                      <a:pt x="10411" y="8443"/>
                                    </a:lnTo>
                                    <a:lnTo>
                                      <a:pt x="10386" y="8426"/>
                                    </a:lnTo>
                                    <a:lnTo>
                                      <a:pt x="10362" y="8411"/>
                                    </a:lnTo>
                                    <a:lnTo>
                                      <a:pt x="10337" y="8397"/>
                                    </a:lnTo>
                                    <a:lnTo>
                                      <a:pt x="10312" y="8385"/>
                                    </a:lnTo>
                                    <a:lnTo>
                                      <a:pt x="10287" y="8374"/>
                                    </a:lnTo>
                                    <a:lnTo>
                                      <a:pt x="10261" y="8363"/>
                                    </a:lnTo>
                                    <a:lnTo>
                                      <a:pt x="10237" y="8354"/>
                                    </a:lnTo>
                                    <a:lnTo>
                                      <a:pt x="10212" y="8345"/>
                                    </a:lnTo>
                                    <a:lnTo>
                                      <a:pt x="10187" y="8338"/>
                                    </a:lnTo>
                                    <a:lnTo>
                                      <a:pt x="10162" y="8332"/>
                                    </a:lnTo>
                                    <a:lnTo>
                                      <a:pt x="10138" y="8327"/>
                                    </a:lnTo>
                                    <a:lnTo>
                                      <a:pt x="10114" y="8322"/>
                                    </a:lnTo>
                                    <a:lnTo>
                                      <a:pt x="10089" y="8319"/>
                                    </a:lnTo>
                                    <a:lnTo>
                                      <a:pt x="10065" y="8317"/>
                                    </a:lnTo>
                                    <a:lnTo>
                                      <a:pt x="10041" y="8314"/>
                                    </a:lnTo>
                                    <a:lnTo>
                                      <a:pt x="10017" y="8314"/>
                                    </a:lnTo>
                                    <a:lnTo>
                                      <a:pt x="9993" y="8314"/>
                                    </a:lnTo>
                                    <a:lnTo>
                                      <a:pt x="9970" y="8314"/>
                                    </a:lnTo>
                                    <a:lnTo>
                                      <a:pt x="9946" y="8316"/>
                                    </a:lnTo>
                                    <a:close/>
                                    <a:moveTo>
                                      <a:pt x="9737" y="9260"/>
                                    </a:moveTo>
                                    <a:lnTo>
                                      <a:pt x="9721" y="9232"/>
                                    </a:lnTo>
                                    <a:lnTo>
                                      <a:pt x="9700" y="9202"/>
                                    </a:lnTo>
                                    <a:lnTo>
                                      <a:pt x="9674" y="9171"/>
                                    </a:lnTo>
                                    <a:lnTo>
                                      <a:pt x="9644" y="9139"/>
                                    </a:lnTo>
                                    <a:lnTo>
                                      <a:pt x="9611" y="9107"/>
                                    </a:lnTo>
                                    <a:lnTo>
                                      <a:pt x="9572" y="9074"/>
                                    </a:lnTo>
                                    <a:lnTo>
                                      <a:pt x="9530" y="9039"/>
                                    </a:lnTo>
                                    <a:lnTo>
                                      <a:pt x="9485" y="9004"/>
                                    </a:lnTo>
                                    <a:lnTo>
                                      <a:pt x="9434" y="8970"/>
                                    </a:lnTo>
                                    <a:lnTo>
                                      <a:pt x="9381" y="8935"/>
                                    </a:lnTo>
                                    <a:lnTo>
                                      <a:pt x="9325" y="8899"/>
                                    </a:lnTo>
                                    <a:lnTo>
                                      <a:pt x="9264" y="8865"/>
                                    </a:lnTo>
                                    <a:lnTo>
                                      <a:pt x="9203" y="8830"/>
                                    </a:lnTo>
                                    <a:lnTo>
                                      <a:pt x="9137" y="8795"/>
                                    </a:lnTo>
                                    <a:lnTo>
                                      <a:pt x="9068" y="8762"/>
                                    </a:lnTo>
                                    <a:lnTo>
                                      <a:pt x="8997" y="8729"/>
                                    </a:lnTo>
                                    <a:lnTo>
                                      <a:pt x="8923" y="8696"/>
                                    </a:lnTo>
                                    <a:lnTo>
                                      <a:pt x="8848" y="8666"/>
                                    </a:lnTo>
                                    <a:lnTo>
                                      <a:pt x="8770" y="8636"/>
                                    </a:lnTo>
                                    <a:lnTo>
                                      <a:pt x="8691" y="8606"/>
                                    </a:lnTo>
                                    <a:lnTo>
                                      <a:pt x="8609" y="8579"/>
                                    </a:lnTo>
                                    <a:lnTo>
                                      <a:pt x="8525" y="8553"/>
                                    </a:lnTo>
                                    <a:lnTo>
                                      <a:pt x="8441" y="8528"/>
                                    </a:lnTo>
                                    <a:lnTo>
                                      <a:pt x="8354" y="8506"/>
                                    </a:lnTo>
                                    <a:lnTo>
                                      <a:pt x="8266" y="8485"/>
                                    </a:lnTo>
                                    <a:lnTo>
                                      <a:pt x="8178" y="8466"/>
                                    </a:lnTo>
                                    <a:lnTo>
                                      <a:pt x="8089" y="8450"/>
                                    </a:lnTo>
                                    <a:lnTo>
                                      <a:pt x="7999" y="8435"/>
                                    </a:lnTo>
                                    <a:lnTo>
                                      <a:pt x="7909" y="8424"/>
                                    </a:lnTo>
                                    <a:lnTo>
                                      <a:pt x="7817" y="8416"/>
                                    </a:lnTo>
                                    <a:lnTo>
                                      <a:pt x="7726" y="8410"/>
                                    </a:lnTo>
                                    <a:lnTo>
                                      <a:pt x="7634" y="8406"/>
                                    </a:lnTo>
                                    <a:lnTo>
                                      <a:pt x="7139" y="8395"/>
                                    </a:lnTo>
                                    <a:lnTo>
                                      <a:pt x="6661" y="8377"/>
                                    </a:lnTo>
                                    <a:lnTo>
                                      <a:pt x="6199" y="8354"/>
                                    </a:lnTo>
                                    <a:lnTo>
                                      <a:pt x="5754" y="8325"/>
                                    </a:lnTo>
                                    <a:lnTo>
                                      <a:pt x="5329" y="8292"/>
                                    </a:lnTo>
                                    <a:lnTo>
                                      <a:pt x="4920" y="8252"/>
                                    </a:lnTo>
                                    <a:lnTo>
                                      <a:pt x="4531" y="8208"/>
                                    </a:lnTo>
                                    <a:lnTo>
                                      <a:pt x="4161" y="8158"/>
                                    </a:lnTo>
                                    <a:lnTo>
                                      <a:pt x="3811" y="8103"/>
                                    </a:lnTo>
                                    <a:lnTo>
                                      <a:pt x="3481" y="8043"/>
                                    </a:lnTo>
                                    <a:lnTo>
                                      <a:pt x="3170" y="7978"/>
                                    </a:lnTo>
                                    <a:lnTo>
                                      <a:pt x="2882" y="7909"/>
                                    </a:lnTo>
                                    <a:lnTo>
                                      <a:pt x="2615" y="7833"/>
                                    </a:lnTo>
                                    <a:lnTo>
                                      <a:pt x="2370" y="7754"/>
                                    </a:lnTo>
                                    <a:lnTo>
                                      <a:pt x="2147" y="7669"/>
                                    </a:lnTo>
                                    <a:lnTo>
                                      <a:pt x="1947" y="7580"/>
                                    </a:lnTo>
                                    <a:lnTo>
                                      <a:pt x="1771" y="7486"/>
                                    </a:lnTo>
                                    <a:lnTo>
                                      <a:pt x="1618" y="7388"/>
                                    </a:lnTo>
                                    <a:lnTo>
                                      <a:pt x="1489" y="7285"/>
                                    </a:lnTo>
                                    <a:lnTo>
                                      <a:pt x="1385" y="7178"/>
                                    </a:lnTo>
                                    <a:lnTo>
                                      <a:pt x="1307" y="7066"/>
                                    </a:lnTo>
                                    <a:lnTo>
                                      <a:pt x="1254" y="6950"/>
                                    </a:lnTo>
                                    <a:lnTo>
                                      <a:pt x="1227" y="6830"/>
                                    </a:lnTo>
                                    <a:lnTo>
                                      <a:pt x="1226" y="6705"/>
                                    </a:lnTo>
                                    <a:lnTo>
                                      <a:pt x="1253" y="6576"/>
                                    </a:lnTo>
                                    <a:lnTo>
                                      <a:pt x="1306" y="6444"/>
                                    </a:lnTo>
                                    <a:lnTo>
                                      <a:pt x="1388" y="6308"/>
                                    </a:lnTo>
                                    <a:lnTo>
                                      <a:pt x="1498" y="6167"/>
                                    </a:lnTo>
                                    <a:lnTo>
                                      <a:pt x="1638" y="6022"/>
                                    </a:lnTo>
                                    <a:lnTo>
                                      <a:pt x="1806" y="5875"/>
                                    </a:lnTo>
                                    <a:lnTo>
                                      <a:pt x="2003" y="5723"/>
                                    </a:lnTo>
                                    <a:lnTo>
                                      <a:pt x="2231" y="5567"/>
                                    </a:lnTo>
                                    <a:lnTo>
                                      <a:pt x="2366" y="5484"/>
                                    </a:lnTo>
                                    <a:lnTo>
                                      <a:pt x="2505" y="5409"/>
                                    </a:lnTo>
                                    <a:lnTo>
                                      <a:pt x="2645" y="5340"/>
                                    </a:lnTo>
                                    <a:lnTo>
                                      <a:pt x="2787" y="5279"/>
                                    </a:lnTo>
                                    <a:lnTo>
                                      <a:pt x="2930" y="5225"/>
                                    </a:lnTo>
                                    <a:lnTo>
                                      <a:pt x="3076" y="5178"/>
                                    </a:lnTo>
                                    <a:lnTo>
                                      <a:pt x="3225" y="5137"/>
                                    </a:lnTo>
                                    <a:lnTo>
                                      <a:pt x="3374" y="5102"/>
                                    </a:lnTo>
                                    <a:lnTo>
                                      <a:pt x="3525" y="5075"/>
                                    </a:lnTo>
                                    <a:lnTo>
                                      <a:pt x="3677" y="5055"/>
                                    </a:lnTo>
                                    <a:lnTo>
                                      <a:pt x="3831" y="5040"/>
                                    </a:lnTo>
                                    <a:lnTo>
                                      <a:pt x="3985" y="5032"/>
                                    </a:lnTo>
                                    <a:lnTo>
                                      <a:pt x="4141" y="5030"/>
                                    </a:lnTo>
                                    <a:lnTo>
                                      <a:pt x="4298" y="5034"/>
                                    </a:lnTo>
                                    <a:lnTo>
                                      <a:pt x="4455" y="5045"/>
                                    </a:lnTo>
                                    <a:lnTo>
                                      <a:pt x="4614" y="5060"/>
                                    </a:lnTo>
                                    <a:lnTo>
                                      <a:pt x="4772" y="5082"/>
                                    </a:lnTo>
                                    <a:lnTo>
                                      <a:pt x="4930" y="5110"/>
                                    </a:lnTo>
                                    <a:lnTo>
                                      <a:pt x="5090" y="5143"/>
                                    </a:lnTo>
                                    <a:lnTo>
                                      <a:pt x="5249" y="5181"/>
                                    </a:lnTo>
                                    <a:lnTo>
                                      <a:pt x="5409" y="5225"/>
                                    </a:lnTo>
                                    <a:lnTo>
                                      <a:pt x="5567" y="5274"/>
                                    </a:lnTo>
                                    <a:lnTo>
                                      <a:pt x="5727" y="5327"/>
                                    </a:lnTo>
                                    <a:lnTo>
                                      <a:pt x="5885" y="5387"/>
                                    </a:lnTo>
                                    <a:lnTo>
                                      <a:pt x="6044" y="5451"/>
                                    </a:lnTo>
                                    <a:lnTo>
                                      <a:pt x="6201" y="5519"/>
                                    </a:lnTo>
                                    <a:lnTo>
                                      <a:pt x="6356" y="5593"/>
                                    </a:lnTo>
                                    <a:lnTo>
                                      <a:pt x="6512" y="5671"/>
                                    </a:lnTo>
                                    <a:lnTo>
                                      <a:pt x="6668" y="5753"/>
                                    </a:lnTo>
                                    <a:lnTo>
                                      <a:pt x="6822" y="5841"/>
                                    </a:lnTo>
                                    <a:lnTo>
                                      <a:pt x="6974" y="5931"/>
                                    </a:lnTo>
                                    <a:lnTo>
                                      <a:pt x="7125" y="6026"/>
                                    </a:lnTo>
                                    <a:lnTo>
                                      <a:pt x="7175" y="6059"/>
                                    </a:lnTo>
                                    <a:lnTo>
                                      <a:pt x="7233" y="6100"/>
                                    </a:lnTo>
                                    <a:lnTo>
                                      <a:pt x="7298" y="6147"/>
                                    </a:lnTo>
                                    <a:lnTo>
                                      <a:pt x="7368" y="6199"/>
                                    </a:lnTo>
                                    <a:lnTo>
                                      <a:pt x="7444" y="6256"/>
                                    </a:lnTo>
                                    <a:lnTo>
                                      <a:pt x="7525" y="6319"/>
                                    </a:lnTo>
                                    <a:lnTo>
                                      <a:pt x="7612" y="6386"/>
                                    </a:lnTo>
                                    <a:lnTo>
                                      <a:pt x="7702" y="6456"/>
                                    </a:lnTo>
                                    <a:lnTo>
                                      <a:pt x="7894" y="6610"/>
                                    </a:lnTo>
                                    <a:lnTo>
                                      <a:pt x="8097" y="6774"/>
                                    </a:lnTo>
                                    <a:lnTo>
                                      <a:pt x="8307" y="6946"/>
                                    </a:lnTo>
                                    <a:lnTo>
                                      <a:pt x="8521" y="7123"/>
                                    </a:lnTo>
                                    <a:lnTo>
                                      <a:pt x="8734" y="7301"/>
                                    </a:lnTo>
                                    <a:lnTo>
                                      <a:pt x="8944" y="7479"/>
                                    </a:lnTo>
                                    <a:lnTo>
                                      <a:pt x="9147" y="7651"/>
                                    </a:lnTo>
                                    <a:lnTo>
                                      <a:pt x="9337" y="7815"/>
                                    </a:lnTo>
                                    <a:lnTo>
                                      <a:pt x="9513" y="7967"/>
                                    </a:lnTo>
                                    <a:lnTo>
                                      <a:pt x="9669" y="8104"/>
                                    </a:lnTo>
                                    <a:lnTo>
                                      <a:pt x="9803" y="8223"/>
                                    </a:lnTo>
                                    <a:lnTo>
                                      <a:pt x="9910" y="8320"/>
                                    </a:lnTo>
                                    <a:lnTo>
                                      <a:pt x="9883" y="8324"/>
                                    </a:lnTo>
                                    <a:lnTo>
                                      <a:pt x="9857" y="8329"/>
                                    </a:lnTo>
                                    <a:lnTo>
                                      <a:pt x="9831" y="8334"/>
                                    </a:lnTo>
                                    <a:lnTo>
                                      <a:pt x="9806" y="8340"/>
                                    </a:lnTo>
                                    <a:lnTo>
                                      <a:pt x="9780" y="8348"/>
                                    </a:lnTo>
                                    <a:lnTo>
                                      <a:pt x="9756" y="8356"/>
                                    </a:lnTo>
                                    <a:lnTo>
                                      <a:pt x="9731" y="8365"/>
                                    </a:lnTo>
                                    <a:lnTo>
                                      <a:pt x="9707" y="8374"/>
                                    </a:lnTo>
                                    <a:lnTo>
                                      <a:pt x="9684" y="8384"/>
                                    </a:lnTo>
                                    <a:lnTo>
                                      <a:pt x="9660" y="8395"/>
                                    </a:lnTo>
                                    <a:lnTo>
                                      <a:pt x="9637" y="8405"/>
                                    </a:lnTo>
                                    <a:lnTo>
                                      <a:pt x="9615" y="8417"/>
                                    </a:lnTo>
                                    <a:lnTo>
                                      <a:pt x="9571" y="8440"/>
                                    </a:lnTo>
                                    <a:lnTo>
                                      <a:pt x="9529" y="8466"/>
                                    </a:lnTo>
                                    <a:lnTo>
                                      <a:pt x="9491" y="8494"/>
                                    </a:lnTo>
                                    <a:lnTo>
                                      <a:pt x="9452" y="8522"/>
                                    </a:lnTo>
                                    <a:lnTo>
                                      <a:pt x="9418" y="8551"/>
                                    </a:lnTo>
                                    <a:lnTo>
                                      <a:pt x="9386" y="8580"/>
                                    </a:lnTo>
                                    <a:lnTo>
                                      <a:pt x="9356" y="8609"/>
                                    </a:lnTo>
                                    <a:lnTo>
                                      <a:pt x="9329" y="8638"/>
                                    </a:lnTo>
                                    <a:lnTo>
                                      <a:pt x="9304" y="8667"/>
                                    </a:lnTo>
                                    <a:lnTo>
                                      <a:pt x="9283" y="8694"/>
                                    </a:lnTo>
                                    <a:lnTo>
                                      <a:pt x="9328" y="8680"/>
                                    </a:lnTo>
                                    <a:lnTo>
                                      <a:pt x="9371" y="8669"/>
                                    </a:lnTo>
                                    <a:lnTo>
                                      <a:pt x="9412" y="8662"/>
                                    </a:lnTo>
                                    <a:lnTo>
                                      <a:pt x="9452" y="8657"/>
                                    </a:lnTo>
                                    <a:lnTo>
                                      <a:pt x="9492" y="8656"/>
                                    </a:lnTo>
                                    <a:lnTo>
                                      <a:pt x="9529" y="8656"/>
                                    </a:lnTo>
                                    <a:lnTo>
                                      <a:pt x="9565" y="8659"/>
                                    </a:lnTo>
                                    <a:lnTo>
                                      <a:pt x="9600" y="8666"/>
                                    </a:lnTo>
                                    <a:lnTo>
                                      <a:pt x="9632" y="8673"/>
                                    </a:lnTo>
                                    <a:lnTo>
                                      <a:pt x="9663" y="8684"/>
                                    </a:lnTo>
                                    <a:lnTo>
                                      <a:pt x="9692" y="8696"/>
                                    </a:lnTo>
                                    <a:lnTo>
                                      <a:pt x="9720" y="8710"/>
                                    </a:lnTo>
                                    <a:lnTo>
                                      <a:pt x="9744" y="8727"/>
                                    </a:lnTo>
                                    <a:lnTo>
                                      <a:pt x="9767" y="8746"/>
                                    </a:lnTo>
                                    <a:lnTo>
                                      <a:pt x="9788" y="8766"/>
                                    </a:lnTo>
                                    <a:lnTo>
                                      <a:pt x="9806" y="8787"/>
                                    </a:lnTo>
                                    <a:lnTo>
                                      <a:pt x="9822" y="8810"/>
                                    </a:lnTo>
                                    <a:lnTo>
                                      <a:pt x="9836" y="8835"/>
                                    </a:lnTo>
                                    <a:lnTo>
                                      <a:pt x="9847" y="8861"/>
                                    </a:lnTo>
                                    <a:lnTo>
                                      <a:pt x="9857" y="8887"/>
                                    </a:lnTo>
                                    <a:lnTo>
                                      <a:pt x="9863" y="8915"/>
                                    </a:lnTo>
                                    <a:lnTo>
                                      <a:pt x="9866" y="8944"/>
                                    </a:lnTo>
                                    <a:lnTo>
                                      <a:pt x="9867" y="8974"/>
                                    </a:lnTo>
                                    <a:lnTo>
                                      <a:pt x="9864" y="9004"/>
                                    </a:lnTo>
                                    <a:lnTo>
                                      <a:pt x="9859" y="9035"/>
                                    </a:lnTo>
                                    <a:lnTo>
                                      <a:pt x="9852" y="9068"/>
                                    </a:lnTo>
                                    <a:lnTo>
                                      <a:pt x="9841" y="9098"/>
                                    </a:lnTo>
                                    <a:lnTo>
                                      <a:pt x="9826" y="9132"/>
                                    </a:lnTo>
                                    <a:lnTo>
                                      <a:pt x="9809" y="9164"/>
                                    </a:lnTo>
                                    <a:lnTo>
                                      <a:pt x="9788" y="9196"/>
                                    </a:lnTo>
                                    <a:lnTo>
                                      <a:pt x="9764" y="9228"/>
                                    </a:lnTo>
                                    <a:lnTo>
                                      <a:pt x="9737" y="9260"/>
                                    </a:lnTo>
                                    <a:close/>
                                    <a:moveTo>
                                      <a:pt x="12915" y="7201"/>
                                    </a:moveTo>
                                    <a:lnTo>
                                      <a:pt x="12896" y="6887"/>
                                    </a:lnTo>
                                    <a:lnTo>
                                      <a:pt x="12903" y="6564"/>
                                    </a:lnTo>
                                    <a:lnTo>
                                      <a:pt x="12934" y="6236"/>
                                    </a:lnTo>
                                    <a:lnTo>
                                      <a:pt x="12989" y="5904"/>
                                    </a:lnTo>
                                    <a:lnTo>
                                      <a:pt x="13064" y="5568"/>
                                    </a:lnTo>
                                    <a:lnTo>
                                      <a:pt x="13161" y="5231"/>
                                    </a:lnTo>
                                    <a:lnTo>
                                      <a:pt x="13276" y="4894"/>
                                    </a:lnTo>
                                    <a:lnTo>
                                      <a:pt x="13409" y="4560"/>
                                    </a:lnTo>
                                    <a:lnTo>
                                      <a:pt x="13558" y="4230"/>
                                    </a:lnTo>
                                    <a:lnTo>
                                      <a:pt x="13722" y="3904"/>
                                    </a:lnTo>
                                    <a:lnTo>
                                      <a:pt x="13900" y="3586"/>
                                    </a:lnTo>
                                    <a:lnTo>
                                      <a:pt x="14091" y="3275"/>
                                    </a:lnTo>
                                    <a:lnTo>
                                      <a:pt x="14293" y="2976"/>
                                    </a:lnTo>
                                    <a:lnTo>
                                      <a:pt x="14504" y="2689"/>
                                    </a:lnTo>
                                    <a:lnTo>
                                      <a:pt x="14724" y="2414"/>
                                    </a:lnTo>
                                    <a:lnTo>
                                      <a:pt x="14952" y="2156"/>
                                    </a:lnTo>
                                    <a:lnTo>
                                      <a:pt x="15184" y="1913"/>
                                    </a:lnTo>
                                    <a:lnTo>
                                      <a:pt x="15423" y="1690"/>
                                    </a:lnTo>
                                    <a:lnTo>
                                      <a:pt x="15664" y="1487"/>
                                    </a:lnTo>
                                    <a:lnTo>
                                      <a:pt x="15907" y="1305"/>
                                    </a:lnTo>
                                    <a:lnTo>
                                      <a:pt x="16152" y="1147"/>
                                    </a:lnTo>
                                    <a:lnTo>
                                      <a:pt x="16395" y="1013"/>
                                    </a:lnTo>
                                    <a:lnTo>
                                      <a:pt x="16636" y="907"/>
                                    </a:lnTo>
                                    <a:lnTo>
                                      <a:pt x="16875" y="829"/>
                                    </a:lnTo>
                                    <a:lnTo>
                                      <a:pt x="17109" y="780"/>
                                    </a:lnTo>
                                    <a:lnTo>
                                      <a:pt x="17337" y="764"/>
                                    </a:lnTo>
                                    <a:lnTo>
                                      <a:pt x="17558" y="782"/>
                                    </a:lnTo>
                                    <a:lnTo>
                                      <a:pt x="17771" y="834"/>
                                    </a:lnTo>
                                    <a:lnTo>
                                      <a:pt x="17974" y="923"/>
                                    </a:lnTo>
                                    <a:lnTo>
                                      <a:pt x="18165" y="1049"/>
                                    </a:lnTo>
                                    <a:lnTo>
                                      <a:pt x="18345" y="1216"/>
                                    </a:lnTo>
                                    <a:lnTo>
                                      <a:pt x="18512" y="1424"/>
                                    </a:lnTo>
                                    <a:lnTo>
                                      <a:pt x="18519" y="1500"/>
                                    </a:lnTo>
                                    <a:lnTo>
                                      <a:pt x="18504" y="1578"/>
                                    </a:lnTo>
                                    <a:lnTo>
                                      <a:pt x="18471" y="1657"/>
                                    </a:lnTo>
                                    <a:lnTo>
                                      <a:pt x="18418" y="1739"/>
                                    </a:lnTo>
                                    <a:lnTo>
                                      <a:pt x="18346" y="1823"/>
                                    </a:lnTo>
                                    <a:lnTo>
                                      <a:pt x="18258" y="1910"/>
                                    </a:lnTo>
                                    <a:lnTo>
                                      <a:pt x="18154" y="1999"/>
                                    </a:lnTo>
                                    <a:lnTo>
                                      <a:pt x="18037" y="2090"/>
                                    </a:lnTo>
                                    <a:lnTo>
                                      <a:pt x="17904" y="2186"/>
                                    </a:lnTo>
                                    <a:lnTo>
                                      <a:pt x="17761" y="2285"/>
                                    </a:lnTo>
                                    <a:lnTo>
                                      <a:pt x="17605" y="2387"/>
                                    </a:lnTo>
                                    <a:lnTo>
                                      <a:pt x="17440" y="2492"/>
                                    </a:lnTo>
                                    <a:lnTo>
                                      <a:pt x="17084" y="2717"/>
                                    </a:lnTo>
                                    <a:lnTo>
                                      <a:pt x="16701" y="2961"/>
                                    </a:lnTo>
                                    <a:lnTo>
                                      <a:pt x="16502" y="3090"/>
                                    </a:lnTo>
                                    <a:lnTo>
                                      <a:pt x="16300" y="3225"/>
                                    </a:lnTo>
                                    <a:lnTo>
                                      <a:pt x="16095" y="3364"/>
                                    </a:lnTo>
                                    <a:lnTo>
                                      <a:pt x="15889" y="3510"/>
                                    </a:lnTo>
                                    <a:lnTo>
                                      <a:pt x="15684" y="3662"/>
                                    </a:lnTo>
                                    <a:lnTo>
                                      <a:pt x="15480" y="3819"/>
                                    </a:lnTo>
                                    <a:lnTo>
                                      <a:pt x="15278" y="3985"/>
                                    </a:lnTo>
                                    <a:lnTo>
                                      <a:pt x="15080" y="4156"/>
                                    </a:lnTo>
                                    <a:lnTo>
                                      <a:pt x="14886" y="4334"/>
                                    </a:lnTo>
                                    <a:lnTo>
                                      <a:pt x="14698" y="4520"/>
                                    </a:lnTo>
                                    <a:lnTo>
                                      <a:pt x="14516" y="4712"/>
                                    </a:lnTo>
                                    <a:lnTo>
                                      <a:pt x="14343" y="4913"/>
                                    </a:lnTo>
                                    <a:lnTo>
                                      <a:pt x="14179" y="5122"/>
                                    </a:lnTo>
                                    <a:lnTo>
                                      <a:pt x="14025" y="5338"/>
                                    </a:lnTo>
                                    <a:lnTo>
                                      <a:pt x="13882" y="5563"/>
                                    </a:lnTo>
                                    <a:lnTo>
                                      <a:pt x="13752" y="5797"/>
                                    </a:lnTo>
                                    <a:lnTo>
                                      <a:pt x="13725" y="5853"/>
                                    </a:lnTo>
                                    <a:lnTo>
                                      <a:pt x="13699" y="5909"/>
                                    </a:lnTo>
                                    <a:lnTo>
                                      <a:pt x="13674" y="5965"/>
                                    </a:lnTo>
                                    <a:lnTo>
                                      <a:pt x="13651" y="6024"/>
                                    </a:lnTo>
                                    <a:lnTo>
                                      <a:pt x="13628" y="6082"/>
                                    </a:lnTo>
                                    <a:lnTo>
                                      <a:pt x="13607" y="6141"/>
                                    </a:lnTo>
                                    <a:lnTo>
                                      <a:pt x="13586" y="6200"/>
                                    </a:lnTo>
                                    <a:lnTo>
                                      <a:pt x="13568" y="6261"/>
                                    </a:lnTo>
                                    <a:lnTo>
                                      <a:pt x="13548" y="6320"/>
                                    </a:lnTo>
                                    <a:lnTo>
                                      <a:pt x="13531" y="6381"/>
                                    </a:lnTo>
                                    <a:lnTo>
                                      <a:pt x="13513" y="6443"/>
                                    </a:lnTo>
                                    <a:lnTo>
                                      <a:pt x="13496" y="6503"/>
                                    </a:lnTo>
                                    <a:lnTo>
                                      <a:pt x="13465" y="6627"/>
                                    </a:lnTo>
                                    <a:lnTo>
                                      <a:pt x="13435" y="6750"/>
                                    </a:lnTo>
                                    <a:lnTo>
                                      <a:pt x="13407" y="6872"/>
                                    </a:lnTo>
                                    <a:lnTo>
                                      <a:pt x="13381" y="6993"/>
                                    </a:lnTo>
                                    <a:lnTo>
                                      <a:pt x="13354" y="7115"/>
                                    </a:lnTo>
                                    <a:lnTo>
                                      <a:pt x="13328" y="7232"/>
                                    </a:lnTo>
                                    <a:lnTo>
                                      <a:pt x="13302" y="7348"/>
                                    </a:lnTo>
                                    <a:lnTo>
                                      <a:pt x="13275" y="7462"/>
                                    </a:lnTo>
                                    <a:lnTo>
                                      <a:pt x="13261" y="7518"/>
                                    </a:lnTo>
                                    <a:lnTo>
                                      <a:pt x="13246" y="7572"/>
                                    </a:lnTo>
                                    <a:lnTo>
                                      <a:pt x="13231" y="7625"/>
                                    </a:lnTo>
                                    <a:lnTo>
                                      <a:pt x="13216" y="7677"/>
                                    </a:lnTo>
                                    <a:lnTo>
                                      <a:pt x="13210" y="7724"/>
                                    </a:lnTo>
                                    <a:lnTo>
                                      <a:pt x="13204" y="7774"/>
                                    </a:lnTo>
                                    <a:lnTo>
                                      <a:pt x="13199" y="7826"/>
                                    </a:lnTo>
                                    <a:lnTo>
                                      <a:pt x="13197" y="7878"/>
                                    </a:lnTo>
                                    <a:lnTo>
                                      <a:pt x="13194" y="7932"/>
                                    </a:lnTo>
                                    <a:lnTo>
                                      <a:pt x="13194" y="7988"/>
                                    </a:lnTo>
                                    <a:lnTo>
                                      <a:pt x="13195" y="8043"/>
                                    </a:lnTo>
                                    <a:lnTo>
                                      <a:pt x="13199" y="8098"/>
                                    </a:lnTo>
                                    <a:lnTo>
                                      <a:pt x="13203" y="8153"/>
                                    </a:lnTo>
                                    <a:lnTo>
                                      <a:pt x="13209" y="8207"/>
                                    </a:lnTo>
                                    <a:lnTo>
                                      <a:pt x="13218" y="8260"/>
                                    </a:lnTo>
                                    <a:lnTo>
                                      <a:pt x="13228" y="8311"/>
                                    </a:lnTo>
                                    <a:lnTo>
                                      <a:pt x="13234" y="8335"/>
                                    </a:lnTo>
                                    <a:lnTo>
                                      <a:pt x="13240" y="8360"/>
                                    </a:lnTo>
                                    <a:lnTo>
                                      <a:pt x="13247" y="8384"/>
                                    </a:lnTo>
                                    <a:lnTo>
                                      <a:pt x="13255" y="8406"/>
                                    </a:lnTo>
                                    <a:lnTo>
                                      <a:pt x="13263" y="8428"/>
                                    </a:lnTo>
                                    <a:lnTo>
                                      <a:pt x="13272" y="8450"/>
                                    </a:lnTo>
                                    <a:lnTo>
                                      <a:pt x="13281" y="8470"/>
                                    </a:lnTo>
                                    <a:lnTo>
                                      <a:pt x="13291" y="8490"/>
                                    </a:lnTo>
                                    <a:lnTo>
                                      <a:pt x="13411" y="8537"/>
                                    </a:lnTo>
                                    <a:lnTo>
                                      <a:pt x="13568" y="8602"/>
                                    </a:lnTo>
                                    <a:lnTo>
                                      <a:pt x="13658" y="8641"/>
                                    </a:lnTo>
                                    <a:lnTo>
                                      <a:pt x="13756" y="8684"/>
                                    </a:lnTo>
                                    <a:lnTo>
                                      <a:pt x="13858" y="8732"/>
                                    </a:lnTo>
                                    <a:lnTo>
                                      <a:pt x="13965" y="8784"/>
                                    </a:lnTo>
                                    <a:lnTo>
                                      <a:pt x="14077" y="8840"/>
                                    </a:lnTo>
                                    <a:lnTo>
                                      <a:pt x="14192" y="8901"/>
                                    </a:lnTo>
                                    <a:lnTo>
                                      <a:pt x="14309" y="8965"/>
                                    </a:lnTo>
                                    <a:lnTo>
                                      <a:pt x="14427" y="9034"/>
                                    </a:lnTo>
                                    <a:lnTo>
                                      <a:pt x="14547" y="9107"/>
                                    </a:lnTo>
                                    <a:lnTo>
                                      <a:pt x="14666" y="9184"/>
                                    </a:lnTo>
                                    <a:lnTo>
                                      <a:pt x="14785" y="9265"/>
                                    </a:lnTo>
                                    <a:lnTo>
                                      <a:pt x="14901" y="9351"/>
                                    </a:lnTo>
                                    <a:lnTo>
                                      <a:pt x="15015" y="9441"/>
                                    </a:lnTo>
                                    <a:lnTo>
                                      <a:pt x="15124" y="9535"/>
                                    </a:lnTo>
                                    <a:lnTo>
                                      <a:pt x="15230" y="9633"/>
                                    </a:lnTo>
                                    <a:lnTo>
                                      <a:pt x="15330" y="9734"/>
                                    </a:lnTo>
                                    <a:lnTo>
                                      <a:pt x="15424" y="9839"/>
                                    </a:lnTo>
                                    <a:lnTo>
                                      <a:pt x="15512" y="9949"/>
                                    </a:lnTo>
                                    <a:lnTo>
                                      <a:pt x="15591" y="10063"/>
                                    </a:lnTo>
                                    <a:lnTo>
                                      <a:pt x="15662" y="10181"/>
                                    </a:lnTo>
                                    <a:lnTo>
                                      <a:pt x="15724" y="10303"/>
                                    </a:lnTo>
                                    <a:lnTo>
                                      <a:pt x="15774" y="10429"/>
                                    </a:lnTo>
                                    <a:lnTo>
                                      <a:pt x="15815" y="10558"/>
                                    </a:lnTo>
                                    <a:lnTo>
                                      <a:pt x="15842" y="10692"/>
                                    </a:lnTo>
                                    <a:lnTo>
                                      <a:pt x="15857" y="10829"/>
                                    </a:lnTo>
                                    <a:lnTo>
                                      <a:pt x="15858" y="10971"/>
                                    </a:lnTo>
                                    <a:lnTo>
                                      <a:pt x="15845" y="11116"/>
                                    </a:lnTo>
                                    <a:lnTo>
                                      <a:pt x="15816" y="11264"/>
                                    </a:lnTo>
                                    <a:lnTo>
                                      <a:pt x="15800" y="11366"/>
                                    </a:lnTo>
                                    <a:lnTo>
                                      <a:pt x="15776" y="11468"/>
                                    </a:lnTo>
                                    <a:lnTo>
                                      <a:pt x="15740" y="11572"/>
                                    </a:lnTo>
                                    <a:lnTo>
                                      <a:pt x="15694" y="11676"/>
                                    </a:lnTo>
                                    <a:lnTo>
                                      <a:pt x="15640" y="11780"/>
                                    </a:lnTo>
                                    <a:lnTo>
                                      <a:pt x="15578" y="11885"/>
                                    </a:lnTo>
                                    <a:lnTo>
                                      <a:pt x="15506" y="11989"/>
                                    </a:lnTo>
                                    <a:lnTo>
                                      <a:pt x="15427" y="12094"/>
                                    </a:lnTo>
                                    <a:lnTo>
                                      <a:pt x="15339" y="12198"/>
                                    </a:lnTo>
                                    <a:lnTo>
                                      <a:pt x="15245" y="12302"/>
                                    </a:lnTo>
                                    <a:lnTo>
                                      <a:pt x="15144" y="12405"/>
                                    </a:lnTo>
                                    <a:lnTo>
                                      <a:pt x="15036" y="12507"/>
                                    </a:lnTo>
                                    <a:lnTo>
                                      <a:pt x="14922" y="12607"/>
                                    </a:lnTo>
                                    <a:lnTo>
                                      <a:pt x="14803" y="12708"/>
                                    </a:lnTo>
                                    <a:lnTo>
                                      <a:pt x="14677" y="12805"/>
                                    </a:lnTo>
                                    <a:lnTo>
                                      <a:pt x="14547" y="12902"/>
                                    </a:lnTo>
                                    <a:lnTo>
                                      <a:pt x="14412" y="12997"/>
                                    </a:lnTo>
                                    <a:lnTo>
                                      <a:pt x="14274" y="13090"/>
                                    </a:lnTo>
                                    <a:lnTo>
                                      <a:pt x="14132" y="13179"/>
                                    </a:lnTo>
                                    <a:lnTo>
                                      <a:pt x="13985" y="13267"/>
                                    </a:lnTo>
                                    <a:lnTo>
                                      <a:pt x="13835" y="13352"/>
                                    </a:lnTo>
                                    <a:lnTo>
                                      <a:pt x="13683" y="13434"/>
                                    </a:lnTo>
                                    <a:lnTo>
                                      <a:pt x="13528" y="13513"/>
                                    </a:lnTo>
                                    <a:lnTo>
                                      <a:pt x="13371" y="13590"/>
                                    </a:lnTo>
                                    <a:lnTo>
                                      <a:pt x="13213" y="13661"/>
                                    </a:lnTo>
                                    <a:lnTo>
                                      <a:pt x="13053" y="13731"/>
                                    </a:lnTo>
                                    <a:lnTo>
                                      <a:pt x="12892" y="13795"/>
                                    </a:lnTo>
                                    <a:lnTo>
                                      <a:pt x="12732" y="13855"/>
                                    </a:lnTo>
                                    <a:lnTo>
                                      <a:pt x="12569" y="13912"/>
                                    </a:lnTo>
                                    <a:lnTo>
                                      <a:pt x="12409" y="13964"/>
                                    </a:lnTo>
                                    <a:lnTo>
                                      <a:pt x="12248" y="14011"/>
                                    </a:lnTo>
                                    <a:lnTo>
                                      <a:pt x="12088" y="14053"/>
                                    </a:lnTo>
                                    <a:lnTo>
                                      <a:pt x="11923" y="14077"/>
                                    </a:lnTo>
                                    <a:lnTo>
                                      <a:pt x="11747" y="14082"/>
                                    </a:lnTo>
                                    <a:lnTo>
                                      <a:pt x="11564" y="14068"/>
                                    </a:lnTo>
                                    <a:lnTo>
                                      <a:pt x="11373" y="14037"/>
                                    </a:lnTo>
                                    <a:lnTo>
                                      <a:pt x="11178" y="13990"/>
                                    </a:lnTo>
                                    <a:lnTo>
                                      <a:pt x="10976" y="13928"/>
                                    </a:lnTo>
                                    <a:lnTo>
                                      <a:pt x="10772" y="13852"/>
                                    </a:lnTo>
                                    <a:lnTo>
                                      <a:pt x="10566" y="13761"/>
                                    </a:lnTo>
                                    <a:lnTo>
                                      <a:pt x="10357" y="13659"/>
                                    </a:lnTo>
                                    <a:lnTo>
                                      <a:pt x="10148" y="13545"/>
                                    </a:lnTo>
                                    <a:lnTo>
                                      <a:pt x="9940" y="13420"/>
                                    </a:lnTo>
                                    <a:lnTo>
                                      <a:pt x="9732" y="13285"/>
                                    </a:lnTo>
                                    <a:lnTo>
                                      <a:pt x="9528" y="13143"/>
                                    </a:lnTo>
                                    <a:lnTo>
                                      <a:pt x="9328" y="12992"/>
                                    </a:lnTo>
                                    <a:lnTo>
                                      <a:pt x="9132" y="12834"/>
                                    </a:lnTo>
                                    <a:lnTo>
                                      <a:pt x="8943" y="12671"/>
                                    </a:lnTo>
                                    <a:lnTo>
                                      <a:pt x="8760" y="12502"/>
                                    </a:lnTo>
                                    <a:lnTo>
                                      <a:pt x="8585" y="12330"/>
                                    </a:lnTo>
                                    <a:lnTo>
                                      <a:pt x="8421" y="12155"/>
                                    </a:lnTo>
                                    <a:lnTo>
                                      <a:pt x="8265" y="11978"/>
                                    </a:lnTo>
                                    <a:lnTo>
                                      <a:pt x="8122" y="11799"/>
                                    </a:lnTo>
                                    <a:lnTo>
                                      <a:pt x="7989" y="11620"/>
                                    </a:lnTo>
                                    <a:lnTo>
                                      <a:pt x="7870" y="11442"/>
                                    </a:lnTo>
                                    <a:lnTo>
                                      <a:pt x="7767" y="11265"/>
                                    </a:lnTo>
                                    <a:lnTo>
                                      <a:pt x="7679" y="11092"/>
                                    </a:lnTo>
                                    <a:lnTo>
                                      <a:pt x="7607" y="10922"/>
                                    </a:lnTo>
                                    <a:lnTo>
                                      <a:pt x="7553" y="10756"/>
                                    </a:lnTo>
                                    <a:lnTo>
                                      <a:pt x="7517" y="10595"/>
                                    </a:lnTo>
                                    <a:lnTo>
                                      <a:pt x="7502" y="10442"/>
                                    </a:lnTo>
                                    <a:lnTo>
                                      <a:pt x="7507" y="10296"/>
                                    </a:lnTo>
                                    <a:lnTo>
                                      <a:pt x="7534" y="10157"/>
                                    </a:lnTo>
                                    <a:lnTo>
                                      <a:pt x="7584" y="10027"/>
                                    </a:lnTo>
                                    <a:lnTo>
                                      <a:pt x="7593" y="9990"/>
                                    </a:lnTo>
                                    <a:lnTo>
                                      <a:pt x="7608" y="9952"/>
                                    </a:lnTo>
                                    <a:lnTo>
                                      <a:pt x="7627" y="9915"/>
                                    </a:lnTo>
                                    <a:lnTo>
                                      <a:pt x="7649" y="9879"/>
                                    </a:lnTo>
                                    <a:lnTo>
                                      <a:pt x="7675" y="9842"/>
                                    </a:lnTo>
                                    <a:lnTo>
                                      <a:pt x="7705" y="9806"/>
                                    </a:lnTo>
                                    <a:lnTo>
                                      <a:pt x="7738" y="9771"/>
                                    </a:lnTo>
                                    <a:lnTo>
                                      <a:pt x="7775" y="9738"/>
                                    </a:lnTo>
                                    <a:lnTo>
                                      <a:pt x="7816" y="9705"/>
                                    </a:lnTo>
                                    <a:lnTo>
                                      <a:pt x="7859" y="9672"/>
                                    </a:lnTo>
                                    <a:lnTo>
                                      <a:pt x="7908" y="9643"/>
                                    </a:lnTo>
                                    <a:lnTo>
                                      <a:pt x="7960" y="9613"/>
                                    </a:lnTo>
                                    <a:lnTo>
                                      <a:pt x="8014" y="9586"/>
                                    </a:lnTo>
                                    <a:lnTo>
                                      <a:pt x="8072" y="9560"/>
                                    </a:lnTo>
                                    <a:lnTo>
                                      <a:pt x="8134" y="9535"/>
                                    </a:lnTo>
                                    <a:lnTo>
                                      <a:pt x="8199" y="9512"/>
                                    </a:lnTo>
                                    <a:lnTo>
                                      <a:pt x="8268" y="9492"/>
                                    </a:lnTo>
                                    <a:lnTo>
                                      <a:pt x="8339" y="9473"/>
                                    </a:lnTo>
                                    <a:lnTo>
                                      <a:pt x="8415" y="9456"/>
                                    </a:lnTo>
                                    <a:lnTo>
                                      <a:pt x="8493" y="9442"/>
                                    </a:lnTo>
                                    <a:lnTo>
                                      <a:pt x="8574" y="9430"/>
                                    </a:lnTo>
                                    <a:lnTo>
                                      <a:pt x="8658" y="9421"/>
                                    </a:lnTo>
                                    <a:lnTo>
                                      <a:pt x="8746" y="9414"/>
                                    </a:lnTo>
                                    <a:lnTo>
                                      <a:pt x="8838" y="9410"/>
                                    </a:lnTo>
                                    <a:lnTo>
                                      <a:pt x="8931" y="9410"/>
                                    </a:lnTo>
                                    <a:lnTo>
                                      <a:pt x="9028" y="9411"/>
                                    </a:lnTo>
                                    <a:lnTo>
                                      <a:pt x="9127" y="9416"/>
                                    </a:lnTo>
                                    <a:lnTo>
                                      <a:pt x="9230" y="9425"/>
                                    </a:lnTo>
                                    <a:lnTo>
                                      <a:pt x="9335" y="9436"/>
                                    </a:lnTo>
                                    <a:lnTo>
                                      <a:pt x="9444" y="9451"/>
                                    </a:lnTo>
                                    <a:lnTo>
                                      <a:pt x="9555" y="9471"/>
                                    </a:lnTo>
                                    <a:lnTo>
                                      <a:pt x="9669" y="9493"/>
                                    </a:lnTo>
                                    <a:lnTo>
                                      <a:pt x="9691" y="9478"/>
                                    </a:lnTo>
                                    <a:lnTo>
                                      <a:pt x="9716" y="9461"/>
                                    </a:lnTo>
                                    <a:lnTo>
                                      <a:pt x="9742" y="9442"/>
                                    </a:lnTo>
                                    <a:lnTo>
                                      <a:pt x="9768" y="9421"/>
                                    </a:lnTo>
                                    <a:lnTo>
                                      <a:pt x="9795" y="9399"/>
                                    </a:lnTo>
                                    <a:lnTo>
                                      <a:pt x="9822" y="9374"/>
                                    </a:lnTo>
                                    <a:lnTo>
                                      <a:pt x="9850" y="9348"/>
                                    </a:lnTo>
                                    <a:lnTo>
                                      <a:pt x="9876" y="9321"/>
                                    </a:lnTo>
                                    <a:lnTo>
                                      <a:pt x="9903" y="9293"/>
                                    </a:lnTo>
                                    <a:lnTo>
                                      <a:pt x="9927" y="9262"/>
                                    </a:lnTo>
                                    <a:lnTo>
                                      <a:pt x="9951" y="9231"/>
                                    </a:lnTo>
                                    <a:lnTo>
                                      <a:pt x="9974" y="9199"/>
                                    </a:lnTo>
                                    <a:lnTo>
                                      <a:pt x="9994" y="9165"/>
                                    </a:lnTo>
                                    <a:lnTo>
                                      <a:pt x="10013" y="9131"/>
                                    </a:lnTo>
                                    <a:lnTo>
                                      <a:pt x="10029" y="9096"/>
                                    </a:lnTo>
                                    <a:lnTo>
                                      <a:pt x="10042" y="9060"/>
                                    </a:lnTo>
                                    <a:lnTo>
                                      <a:pt x="10054" y="9024"/>
                                    </a:lnTo>
                                    <a:lnTo>
                                      <a:pt x="10060" y="8988"/>
                                    </a:lnTo>
                                    <a:lnTo>
                                      <a:pt x="10064" y="8953"/>
                                    </a:lnTo>
                                    <a:lnTo>
                                      <a:pt x="10064" y="8915"/>
                                    </a:lnTo>
                                    <a:lnTo>
                                      <a:pt x="10060" y="8880"/>
                                    </a:lnTo>
                                    <a:lnTo>
                                      <a:pt x="10050" y="8842"/>
                                    </a:lnTo>
                                    <a:lnTo>
                                      <a:pt x="10036" y="8807"/>
                                    </a:lnTo>
                                    <a:lnTo>
                                      <a:pt x="10018" y="8771"/>
                                    </a:lnTo>
                                    <a:lnTo>
                                      <a:pt x="9994" y="8735"/>
                                    </a:lnTo>
                                    <a:lnTo>
                                      <a:pt x="9965" y="8700"/>
                                    </a:lnTo>
                                    <a:lnTo>
                                      <a:pt x="9929" y="8666"/>
                                    </a:lnTo>
                                    <a:lnTo>
                                      <a:pt x="9888" y="8632"/>
                                    </a:lnTo>
                                    <a:lnTo>
                                      <a:pt x="9840" y="8600"/>
                                    </a:lnTo>
                                    <a:lnTo>
                                      <a:pt x="9784" y="8569"/>
                                    </a:lnTo>
                                    <a:lnTo>
                                      <a:pt x="9722" y="8538"/>
                                    </a:lnTo>
                                    <a:lnTo>
                                      <a:pt x="9653" y="8510"/>
                                    </a:lnTo>
                                    <a:lnTo>
                                      <a:pt x="9768" y="8505"/>
                                    </a:lnTo>
                                    <a:lnTo>
                                      <a:pt x="9874" y="8500"/>
                                    </a:lnTo>
                                    <a:lnTo>
                                      <a:pt x="9925" y="8499"/>
                                    </a:lnTo>
                                    <a:lnTo>
                                      <a:pt x="9972" y="8497"/>
                                    </a:lnTo>
                                    <a:lnTo>
                                      <a:pt x="10018" y="8497"/>
                                    </a:lnTo>
                                    <a:lnTo>
                                      <a:pt x="10061" y="8497"/>
                                    </a:lnTo>
                                    <a:lnTo>
                                      <a:pt x="10103" y="8500"/>
                                    </a:lnTo>
                                    <a:lnTo>
                                      <a:pt x="10143" y="8501"/>
                                    </a:lnTo>
                                    <a:lnTo>
                                      <a:pt x="10181" y="8505"/>
                                    </a:lnTo>
                                    <a:lnTo>
                                      <a:pt x="10218" y="8510"/>
                                    </a:lnTo>
                                    <a:lnTo>
                                      <a:pt x="10254" y="8516"/>
                                    </a:lnTo>
                                    <a:lnTo>
                                      <a:pt x="10287" y="8523"/>
                                    </a:lnTo>
                                    <a:lnTo>
                                      <a:pt x="10321" y="8532"/>
                                    </a:lnTo>
                                    <a:lnTo>
                                      <a:pt x="10352" y="8543"/>
                                    </a:lnTo>
                                    <a:lnTo>
                                      <a:pt x="10383" y="8555"/>
                                    </a:lnTo>
                                    <a:lnTo>
                                      <a:pt x="10412" y="8570"/>
                                    </a:lnTo>
                                    <a:lnTo>
                                      <a:pt x="10441" y="8586"/>
                                    </a:lnTo>
                                    <a:lnTo>
                                      <a:pt x="10469" y="8605"/>
                                    </a:lnTo>
                                    <a:lnTo>
                                      <a:pt x="10496" y="8626"/>
                                    </a:lnTo>
                                    <a:lnTo>
                                      <a:pt x="10524" y="8648"/>
                                    </a:lnTo>
                                    <a:lnTo>
                                      <a:pt x="10550" y="8674"/>
                                    </a:lnTo>
                                    <a:lnTo>
                                      <a:pt x="10576" y="8703"/>
                                    </a:lnTo>
                                    <a:lnTo>
                                      <a:pt x="10602" y="8734"/>
                                    </a:lnTo>
                                    <a:lnTo>
                                      <a:pt x="10628" y="8767"/>
                                    </a:lnTo>
                                    <a:lnTo>
                                      <a:pt x="10652" y="8803"/>
                                    </a:lnTo>
                                    <a:lnTo>
                                      <a:pt x="10678" y="8842"/>
                                    </a:lnTo>
                                    <a:lnTo>
                                      <a:pt x="10704" y="8886"/>
                                    </a:lnTo>
                                    <a:lnTo>
                                      <a:pt x="10730" y="8931"/>
                                    </a:lnTo>
                                    <a:lnTo>
                                      <a:pt x="10756" y="8980"/>
                                    </a:lnTo>
                                    <a:lnTo>
                                      <a:pt x="10783" y="9033"/>
                                    </a:lnTo>
                                    <a:lnTo>
                                      <a:pt x="10809" y="8970"/>
                                    </a:lnTo>
                                    <a:lnTo>
                                      <a:pt x="10830" y="8906"/>
                                    </a:lnTo>
                                    <a:lnTo>
                                      <a:pt x="10845" y="8840"/>
                                    </a:lnTo>
                                    <a:lnTo>
                                      <a:pt x="10856" y="8774"/>
                                    </a:lnTo>
                                    <a:lnTo>
                                      <a:pt x="10861" y="8706"/>
                                    </a:lnTo>
                                    <a:lnTo>
                                      <a:pt x="10863" y="8640"/>
                                    </a:lnTo>
                                    <a:lnTo>
                                      <a:pt x="10859" y="8572"/>
                                    </a:lnTo>
                                    <a:lnTo>
                                      <a:pt x="10851" y="8502"/>
                                    </a:lnTo>
                                    <a:lnTo>
                                      <a:pt x="10840" y="8434"/>
                                    </a:lnTo>
                                    <a:lnTo>
                                      <a:pt x="10824" y="8366"/>
                                    </a:lnTo>
                                    <a:lnTo>
                                      <a:pt x="10806" y="8299"/>
                                    </a:lnTo>
                                    <a:lnTo>
                                      <a:pt x="10782" y="8233"/>
                                    </a:lnTo>
                                    <a:lnTo>
                                      <a:pt x="10756" y="8166"/>
                                    </a:lnTo>
                                    <a:lnTo>
                                      <a:pt x="10728" y="8100"/>
                                    </a:lnTo>
                                    <a:lnTo>
                                      <a:pt x="10696" y="8037"/>
                                    </a:lnTo>
                                    <a:lnTo>
                                      <a:pt x="10662" y="7974"/>
                                    </a:lnTo>
                                    <a:lnTo>
                                      <a:pt x="10625" y="7914"/>
                                    </a:lnTo>
                                    <a:lnTo>
                                      <a:pt x="10587" y="7854"/>
                                    </a:lnTo>
                                    <a:lnTo>
                                      <a:pt x="10546" y="7797"/>
                                    </a:lnTo>
                                    <a:lnTo>
                                      <a:pt x="10503" y="7742"/>
                                    </a:lnTo>
                                    <a:lnTo>
                                      <a:pt x="10458" y="7688"/>
                                    </a:lnTo>
                                    <a:lnTo>
                                      <a:pt x="10412" y="7639"/>
                                    </a:lnTo>
                                    <a:lnTo>
                                      <a:pt x="10367" y="7592"/>
                                    </a:lnTo>
                                    <a:lnTo>
                                      <a:pt x="10318" y="7547"/>
                                    </a:lnTo>
                                    <a:lnTo>
                                      <a:pt x="10270" y="7505"/>
                                    </a:lnTo>
                                    <a:lnTo>
                                      <a:pt x="10221" y="7468"/>
                                    </a:lnTo>
                                    <a:lnTo>
                                      <a:pt x="10171" y="7434"/>
                                    </a:lnTo>
                                    <a:lnTo>
                                      <a:pt x="10122" y="7403"/>
                                    </a:lnTo>
                                    <a:lnTo>
                                      <a:pt x="10072" y="7377"/>
                                    </a:lnTo>
                                    <a:lnTo>
                                      <a:pt x="10023" y="7354"/>
                                    </a:lnTo>
                                    <a:lnTo>
                                      <a:pt x="9973" y="7336"/>
                                    </a:lnTo>
                                    <a:lnTo>
                                      <a:pt x="9925" y="7322"/>
                                    </a:lnTo>
                                    <a:lnTo>
                                      <a:pt x="10014" y="7340"/>
                                    </a:lnTo>
                                    <a:lnTo>
                                      <a:pt x="10097" y="7357"/>
                                    </a:lnTo>
                                    <a:lnTo>
                                      <a:pt x="10176" y="7375"/>
                                    </a:lnTo>
                                    <a:lnTo>
                                      <a:pt x="10252" y="7394"/>
                                    </a:lnTo>
                                    <a:lnTo>
                                      <a:pt x="10321" y="7415"/>
                                    </a:lnTo>
                                    <a:lnTo>
                                      <a:pt x="10388" y="7436"/>
                                    </a:lnTo>
                                    <a:lnTo>
                                      <a:pt x="10451" y="7458"/>
                                    </a:lnTo>
                                    <a:lnTo>
                                      <a:pt x="10510" y="7482"/>
                                    </a:lnTo>
                                    <a:lnTo>
                                      <a:pt x="10566" y="7507"/>
                                    </a:lnTo>
                                    <a:lnTo>
                                      <a:pt x="10619" y="7531"/>
                                    </a:lnTo>
                                    <a:lnTo>
                                      <a:pt x="10668" y="7559"/>
                                    </a:lnTo>
                                    <a:lnTo>
                                      <a:pt x="10715" y="7587"/>
                                    </a:lnTo>
                                    <a:lnTo>
                                      <a:pt x="10760" y="7615"/>
                                    </a:lnTo>
                                    <a:lnTo>
                                      <a:pt x="10803" y="7646"/>
                                    </a:lnTo>
                                    <a:lnTo>
                                      <a:pt x="10844" y="7679"/>
                                    </a:lnTo>
                                    <a:lnTo>
                                      <a:pt x="10882" y="7712"/>
                                    </a:lnTo>
                                    <a:lnTo>
                                      <a:pt x="10919" y="7747"/>
                                    </a:lnTo>
                                    <a:lnTo>
                                      <a:pt x="10955" y="7782"/>
                                    </a:lnTo>
                                    <a:lnTo>
                                      <a:pt x="10990" y="7820"/>
                                    </a:lnTo>
                                    <a:lnTo>
                                      <a:pt x="11025" y="7859"/>
                                    </a:lnTo>
                                    <a:lnTo>
                                      <a:pt x="11057" y="7900"/>
                                    </a:lnTo>
                                    <a:lnTo>
                                      <a:pt x="11090" y="7942"/>
                                    </a:lnTo>
                                    <a:lnTo>
                                      <a:pt x="11122" y="7987"/>
                                    </a:lnTo>
                                    <a:lnTo>
                                      <a:pt x="11154" y="8032"/>
                                    </a:lnTo>
                                    <a:lnTo>
                                      <a:pt x="11220" y="8129"/>
                                    </a:lnTo>
                                    <a:lnTo>
                                      <a:pt x="11289" y="8233"/>
                                    </a:lnTo>
                                    <a:lnTo>
                                      <a:pt x="11361" y="8345"/>
                                    </a:lnTo>
                                    <a:lnTo>
                                      <a:pt x="11440" y="8465"/>
                                    </a:lnTo>
                                    <a:lnTo>
                                      <a:pt x="11497" y="8386"/>
                                    </a:lnTo>
                                    <a:lnTo>
                                      <a:pt x="11548" y="8307"/>
                                    </a:lnTo>
                                    <a:lnTo>
                                      <a:pt x="11594" y="8230"/>
                                    </a:lnTo>
                                    <a:lnTo>
                                      <a:pt x="11634" y="8153"/>
                                    </a:lnTo>
                                    <a:lnTo>
                                      <a:pt x="11670" y="8078"/>
                                    </a:lnTo>
                                    <a:lnTo>
                                      <a:pt x="11701" y="8004"/>
                                    </a:lnTo>
                                    <a:lnTo>
                                      <a:pt x="11727" y="7931"/>
                                    </a:lnTo>
                                    <a:lnTo>
                                      <a:pt x="11748" y="7859"/>
                                    </a:lnTo>
                                    <a:lnTo>
                                      <a:pt x="11766" y="7787"/>
                                    </a:lnTo>
                                    <a:lnTo>
                                      <a:pt x="11778" y="7718"/>
                                    </a:lnTo>
                                    <a:lnTo>
                                      <a:pt x="11785" y="7650"/>
                                    </a:lnTo>
                                    <a:lnTo>
                                      <a:pt x="11788" y="7583"/>
                                    </a:lnTo>
                                    <a:lnTo>
                                      <a:pt x="11788" y="7518"/>
                                    </a:lnTo>
                                    <a:lnTo>
                                      <a:pt x="11782" y="7452"/>
                                    </a:lnTo>
                                    <a:lnTo>
                                      <a:pt x="11773" y="7390"/>
                                    </a:lnTo>
                                    <a:lnTo>
                                      <a:pt x="11759" y="7328"/>
                                    </a:lnTo>
                                    <a:lnTo>
                                      <a:pt x="11742" y="7269"/>
                                    </a:lnTo>
                                    <a:lnTo>
                                      <a:pt x="11721" y="7210"/>
                                    </a:lnTo>
                                    <a:lnTo>
                                      <a:pt x="11696" y="7153"/>
                                    </a:lnTo>
                                    <a:lnTo>
                                      <a:pt x="11667" y="7098"/>
                                    </a:lnTo>
                                    <a:lnTo>
                                      <a:pt x="11634" y="7045"/>
                                    </a:lnTo>
                                    <a:lnTo>
                                      <a:pt x="11599" y="6993"/>
                                    </a:lnTo>
                                    <a:lnTo>
                                      <a:pt x="11559" y="6943"/>
                                    </a:lnTo>
                                    <a:lnTo>
                                      <a:pt x="11517" y="6894"/>
                                    </a:lnTo>
                                    <a:lnTo>
                                      <a:pt x="11471" y="6849"/>
                                    </a:lnTo>
                                    <a:lnTo>
                                      <a:pt x="11422" y="6804"/>
                                    </a:lnTo>
                                    <a:lnTo>
                                      <a:pt x="11370" y="6762"/>
                                    </a:lnTo>
                                    <a:lnTo>
                                      <a:pt x="11315" y="6721"/>
                                    </a:lnTo>
                                    <a:lnTo>
                                      <a:pt x="11257" y="6683"/>
                                    </a:lnTo>
                                    <a:lnTo>
                                      <a:pt x="11197" y="6646"/>
                                    </a:lnTo>
                                    <a:lnTo>
                                      <a:pt x="11132" y="6611"/>
                                    </a:lnTo>
                                    <a:lnTo>
                                      <a:pt x="11067" y="6579"/>
                                    </a:lnTo>
                                    <a:lnTo>
                                      <a:pt x="11179" y="6590"/>
                                    </a:lnTo>
                                    <a:lnTo>
                                      <a:pt x="11289" y="6609"/>
                                    </a:lnTo>
                                    <a:lnTo>
                                      <a:pt x="11394" y="6632"/>
                                    </a:lnTo>
                                    <a:lnTo>
                                      <a:pt x="11497" y="6661"/>
                                    </a:lnTo>
                                    <a:lnTo>
                                      <a:pt x="11595" y="6695"/>
                                    </a:lnTo>
                                    <a:lnTo>
                                      <a:pt x="11690" y="6734"/>
                                    </a:lnTo>
                                    <a:lnTo>
                                      <a:pt x="11780" y="6777"/>
                                    </a:lnTo>
                                    <a:lnTo>
                                      <a:pt x="11868" y="6825"/>
                                    </a:lnTo>
                                    <a:lnTo>
                                      <a:pt x="11951" y="6877"/>
                                    </a:lnTo>
                                    <a:lnTo>
                                      <a:pt x="12031" y="6933"/>
                                    </a:lnTo>
                                    <a:lnTo>
                                      <a:pt x="12108" y="6991"/>
                                    </a:lnTo>
                                    <a:lnTo>
                                      <a:pt x="12181" y="7053"/>
                                    </a:lnTo>
                                    <a:lnTo>
                                      <a:pt x="12250" y="7116"/>
                                    </a:lnTo>
                                    <a:lnTo>
                                      <a:pt x="12316" y="7183"/>
                                    </a:lnTo>
                                    <a:lnTo>
                                      <a:pt x="12379" y="7251"/>
                                    </a:lnTo>
                                    <a:lnTo>
                                      <a:pt x="12438" y="7321"/>
                                    </a:lnTo>
                                    <a:lnTo>
                                      <a:pt x="12494" y="7392"/>
                                    </a:lnTo>
                                    <a:lnTo>
                                      <a:pt x="12547" y="7463"/>
                                    </a:lnTo>
                                    <a:lnTo>
                                      <a:pt x="12597" y="7536"/>
                                    </a:lnTo>
                                    <a:lnTo>
                                      <a:pt x="12642" y="7609"/>
                                    </a:lnTo>
                                    <a:lnTo>
                                      <a:pt x="12686" y="7682"/>
                                    </a:lnTo>
                                    <a:lnTo>
                                      <a:pt x="12725" y="7755"/>
                                    </a:lnTo>
                                    <a:lnTo>
                                      <a:pt x="12762" y="7827"/>
                                    </a:lnTo>
                                    <a:lnTo>
                                      <a:pt x="12796" y="7897"/>
                                    </a:lnTo>
                                    <a:lnTo>
                                      <a:pt x="12827" y="7967"/>
                                    </a:lnTo>
                                    <a:lnTo>
                                      <a:pt x="12854" y="8035"/>
                                    </a:lnTo>
                                    <a:lnTo>
                                      <a:pt x="12879" y="8102"/>
                                    </a:lnTo>
                                    <a:lnTo>
                                      <a:pt x="12900" y="8165"/>
                                    </a:lnTo>
                                    <a:lnTo>
                                      <a:pt x="12918" y="8225"/>
                                    </a:lnTo>
                                    <a:lnTo>
                                      <a:pt x="12934" y="8283"/>
                                    </a:lnTo>
                                    <a:lnTo>
                                      <a:pt x="12947" y="8338"/>
                                    </a:lnTo>
                                    <a:lnTo>
                                      <a:pt x="12957" y="8390"/>
                                    </a:lnTo>
                                    <a:lnTo>
                                      <a:pt x="12957" y="8387"/>
                                    </a:lnTo>
                                    <a:lnTo>
                                      <a:pt x="12954" y="8375"/>
                                    </a:lnTo>
                                    <a:lnTo>
                                      <a:pt x="12952" y="8350"/>
                                    </a:lnTo>
                                    <a:lnTo>
                                      <a:pt x="12947" y="8314"/>
                                    </a:lnTo>
                                    <a:lnTo>
                                      <a:pt x="12943" y="8267"/>
                                    </a:lnTo>
                                    <a:lnTo>
                                      <a:pt x="12938" y="8210"/>
                                    </a:lnTo>
                                    <a:lnTo>
                                      <a:pt x="12933" y="8145"/>
                                    </a:lnTo>
                                    <a:lnTo>
                                      <a:pt x="12928" y="8069"/>
                                    </a:lnTo>
                                    <a:lnTo>
                                      <a:pt x="12923" y="7987"/>
                                    </a:lnTo>
                                    <a:lnTo>
                                      <a:pt x="12918" y="7895"/>
                                    </a:lnTo>
                                    <a:lnTo>
                                      <a:pt x="12915" y="7795"/>
                                    </a:lnTo>
                                    <a:lnTo>
                                      <a:pt x="12912" y="7688"/>
                                    </a:lnTo>
                                    <a:lnTo>
                                      <a:pt x="12910" y="7576"/>
                                    </a:lnTo>
                                    <a:lnTo>
                                      <a:pt x="12910" y="7456"/>
                                    </a:lnTo>
                                    <a:lnTo>
                                      <a:pt x="12911" y="7331"/>
                                    </a:lnTo>
                                    <a:lnTo>
                                      <a:pt x="12915" y="72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" name="Group 4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40" y="11776"/>
                                <a:ext cx="724" cy="777"/>
                                <a:chOff x="9540" y="11776"/>
                                <a:chExt cx="724" cy="777"/>
                              </a:xfrm>
                            </wpg:grpSpPr>
                            <wps:wsp>
                              <wps:cNvPr id="54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69" y="11976"/>
                                  <a:ext cx="122" cy="91"/>
                                </a:xfrm>
                                <a:custGeom>
                                  <a:avLst/>
                                  <a:gdLst>
                                    <a:gd name="T0" fmla="*/ 53 w 515"/>
                                    <a:gd name="T1" fmla="*/ 70 h 387"/>
                                    <a:gd name="T2" fmla="*/ 21 w 515"/>
                                    <a:gd name="T3" fmla="*/ 110 h 387"/>
                                    <a:gd name="T4" fmla="*/ 3 w 515"/>
                                    <a:gd name="T5" fmla="*/ 148 h 387"/>
                                    <a:gd name="T6" fmla="*/ 0 w 515"/>
                                    <a:gd name="T7" fmla="*/ 184 h 387"/>
                                    <a:gd name="T8" fmla="*/ 7 w 515"/>
                                    <a:gd name="T9" fmla="*/ 219 h 387"/>
                                    <a:gd name="T10" fmla="*/ 23 w 515"/>
                                    <a:gd name="T11" fmla="*/ 251 h 387"/>
                                    <a:gd name="T12" fmla="*/ 48 w 515"/>
                                    <a:gd name="T13" fmla="*/ 281 h 387"/>
                                    <a:gd name="T14" fmla="*/ 78 w 515"/>
                                    <a:gd name="T15" fmla="*/ 307 h 387"/>
                                    <a:gd name="T16" fmla="*/ 112 w 515"/>
                                    <a:gd name="T17" fmla="*/ 330 h 387"/>
                                    <a:gd name="T18" fmla="*/ 149 w 515"/>
                                    <a:gd name="T19" fmla="*/ 350 h 387"/>
                                    <a:gd name="T20" fmla="*/ 188 w 515"/>
                                    <a:gd name="T21" fmla="*/ 366 h 387"/>
                                    <a:gd name="T22" fmla="*/ 225 w 515"/>
                                    <a:gd name="T23" fmla="*/ 377 h 387"/>
                                    <a:gd name="T24" fmla="*/ 258 w 515"/>
                                    <a:gd name="T25" fmla="*/ 385 h 387"/>
                                    <a:gd name="T26" fmla="*/ 289 w 515"/>
                                    <a:gd name="T27" fmla="*/ 387 h 387"/>
                                    <a:gd name="T28" fmla="*/ 314 w 515"/>
                                    <a:gd name="T29" fmla="*/ 385 h 387"/>
                                    <a:gd name="T30" fmla="*/ 330 w 515"/>
                                    <a:gd name="T31" fmla="*/ 376 h 387"/>
                                    <a:gd name="T32" fmla="*/ 339 w 515"/>
                                    <a:gd name="T33" fmla="*/ 362 h 387"/>
                                    <a:gd name="T34" fmla="*/ 350 w 515"/>
                                    <a:gd name="T35" fmla="*/ 347 h 387"/>
                                    <a:gd name="T36" fmla="*/ 372 w 515"/>
                                    <a:gd name="T37" fmla="*/ 326 h 387"/>
                                    <a:gd name="T38" fmla="*/ 429 w 515"/>
                                    <a:gd name="T39" fmla="*/ 281 h 387"/>
                                    <a:gd name="T40" fmla="*/ 482 w 515"/>
                                    <a:gd name="T41" fmla="*/ 231 h 387"/>
                                    <a:gd name="T42" fmla="*/ 502 w 515"/>
                                    <a:gd name="T43" fmla="*/ 203 h 387"/>
                                    <a:gd name="T44" fmla="*/ 511 w 515"/>
                                    <a:gd name="T45" fmla="*/ 184 h 387"/>
                                    <a:gd name="T46" fmla="*/ 515 w 515"/>
                                    <a:gd name="T47" fmla="*/ 163 h 387"/>
                                    <a:gd name="T48" fmla="*/ 514 w 515"/>
                                    <a:gd name="T49" fmla="*/ 142 h 387"/>
                                    <a:gd name="T50" fmla="*/ 508 w 515"/>
                                    <a:gd name="T51" fmla="*/ 120 h 387"/>
                                    <a:gd name="T52" fmla="*/ 494 w 515"/>
                                    <a:gd name="T53" fmla="*/ 95 h 387"/>
                                    <a:gd name="T54" fmla="*/ 473 w 515"/>
                                    <a:gd name="T55" fmla="*/ 72 h 387"/>
                                    <a:gd name="T56" fmla="*/ 450 w 515"/>
                                    <a:gd name="T57" fmla="*/ 51 h 387"/>
                                    <a:gd name="T58" fmla="*/ 424 w 515"/>
                                    <a:gd name="T59" fmla="*/ 33 h 387"/>
                                    <a:gd name="T60" fmla="*/ 397 w 515"/>
                                    <a:gd name="T61" fmla="*/ 21 h 387"/>
                                    <a:gd name="T62" fmla="*/ 368 w 515"/>
                                    <a:gd name="T63" fmla="*/ 11 h 387"/>
                                    <a:gd name="T64" fmla="*/ 337 w 515"/>
                                    <a:gd name="T65" fmla="*/ 5 h 387"/>
                                    <a:gd name="T66" fmla="*/ 293 w 515"/>
                                    <a:gd name="T67" fmla="*/ 0 h 387"/>
                                    <a:gd name="T68" fmla="*/ 232 w 515"/>
                                    <a:gd name="T69" fmla="*/ 2 h 387"/>
                                    <a:gd name="T70" fmla="*/ 177 w 515"/>
                                    <a:gd name="T71" fmla="*/ 11 h 387"/>
                                    <a:gd name="T72" fmla="*/ 127 w 515"/>
                                    <a:gd name="T73" fmla="*/ 26 h 387"/>
                                    <a:gd name="T74" fmla="*/ 89 w 515"/>
                                    <a:gd name="T75" fmla="*/ 42 h 3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15" h="387">
                                      <a:moveTo>
                                        <a:pt x="74" y="51"/>
                                      </a:moveTo>
                                      <a:lnTo>
                                        <a:pt x="53" y="70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11" y="129"/>
                                      </a:lnTo>
                                      <a:lnTo>
                                        <a:pt x="3" y="148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7" y="219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23" y="251"/>
                                      </a:lnTo>
                                      <a:lnTo>
                                        <a:pt x="34" y="266"/>
                                      </a:lnTo>
                                      <a:lnTo>
                                        <a:pt x="48" y="281"/>
                                      </a:lnTo>
                                      <a:lnTo>
                                        <a:pt x="62" y="294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112" y="330"/>
                                      </a:lnTo>
                                      <a:lnTo>
                                        <a:pt x="131" y="341"/>
                                      </a:lnTo>
                                      <a:lnTo>
                                        <a:pt x="149" y="350"/>
                                      </a:lnTo>
                                      <a:lnTo>
                                        <a:pt x="168" y="359"/>
                                      </a:lnTo>
                                      <a:lnTo>
                                        <a:pt x="188" y="366"/>
                                      </a:lnTo>
                                      <a:lnTo>
                                        <a:pt x="206" y="372"/>
                                      </a:lnTo>
                                      <a:lnTo>
                                        <a:pt x="225" y="377"/>
                                      </a:lnTo>
                                      <a:lnTo>
                                        <a:pt x="242" y="382"/>
                                      </a:lnTo>
                                      <a:lnTo>
                                        <a:pt x="258" y="385"/>
                                      </a:lnTo>
                                      <a:lnTo>
                                        <a:pt x="274" y="387"/>
                                      </a:lnTo>
                                      <a:lnTo>
                                        <a:pt x="289" y="387"/>
                                      </a:lnTo>
                                      <a:lnTo>
                                        <a:pt x="301" y="386"/>
                                      </a:lnTo>
                                      <a:lnTo>
                                        <a:pt x="314" y="385"/>
                                      </a:lnTo>
                                      <a:lnTo>
                                        <a:pt x="323" y="381"/>
                                      </a:lnTo>
                                      <a:lnTo>
                                        <a:pt x="330" y="376"/>
                                      </a:lnTo>
                                      <a:lnTo>
                                        <a:pt x="335" y="370"/>
                                      </a:lnTo>
                                      <a:lnTo>
                                        <a:pt x="339" y="362"/>
                                      </a:lnTo>
                                      <a:lnTo>
                                        <a:pt x="344" y="355"/>
                                      </a:lnTo>
                                      <a:lnTo>
                                        <a:pt x="350" y="347"/>
                                      </a:lnTo>
                                      <a:lnTo>
                                        <a:pt x="357" y="341"/>
                                      </a:lnTo>
                                      <a:lnTo>
                                        <a:pt x="372" y="326"/>
                                      </a:lnTo>
                                      <a:lnTo>
                                        <a:pt x="389" y="312"/>
                                      </a:lnTo>
                                      <a:lnTo>
                                        <a:pt x="429" y="281"/>
                                      </a:lnTo>
                                      <a:lnTo>
                                        <a:pt x="466" y="249"/>
                                      </a:lnTo>
                                      <a:lnTo>
                                        <a:pt x="482" y="231"/>
                                      </a:lnTo>
                                      <a:lnTo>
                                        <a:pt x="497" y="213"/>
                                      </a:lnTo>
                                      <a:lnTo>
                                        <a:pt x="502" y="203"/>
                                      </a:lnTo>
                                      <a:lnTo>
                                        <a:pt x="507" y="194"/>
                                      </a:lnTo>
                                      <a:lnTo>
                                        <a:pt x="511" y="184"/>
                                      </a:lnTo>
                                      <a:lnTo>
                                        <a:pt x="514" y="174"/>
                                      </a:lnTo>
                                      <a:lnTo>
                                        <a:pt x="515" y="163"/>
                                      </a:lnTo>
                                      <a:lnTo>
                                        <a:pt x="515" y="153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2" y="131"/>
                                      </a:lnTo>
                                      <a:lnTo>
                                        <a:pt x="508" y="120"/>
                                      </a:lnTo>
                                      <a:lnTo>
                                        <a:pt x="502" y="108"/>
                                      </a:lnTo>
                                      <a:lnTo>
                                        <a:pt x="494" y="95"/>
                                      </a:lnTo>
                                      <a:lnTo>
                                        <a:pt x="485" y="83"/>
                                      </a:lnTo>
                                      <a:lnTo>
                                        <a:pt x="473" y="72"/>
                                      </a:lnTo>
                                      <a:lnTo>
                                        <a:pt x="462" y="61"/>
                                      </a:lnTo>
                                      <a:lnTo>
                                        <a:pt x="450" y="51"/>
                                      </a:lnTo>
                                      <a:lnTo>
                                        <a:pt x="438" y="42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0" y="26"/>
                                      </a:lnTo>
                                      <a:lnTo>
                                        <a:pt x="397" y="21"/>
                                      </a:lnTo>
                                      <a:lnTo>
                                        <a:pt x="382" y="15"/>
                                      </a:lnTo>
                                      <a:lnTo>
                                        <a:pt x="368" y="11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3" y="2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32" y="2"/>
                                      </a:lnTo>
                                      <a:lnTo>
                                        <a:pt x="204" y="6"/>
                                      </a:lnTo>
                                      <a:lnTo>
                                        <a:pt x="177" y="11"/>
                                      </a:lnTo>
                                      <a:lnTo>
                                        <a:pt x="151" y="18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07" y="33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74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0" y="11790"/>
                                  <a:ext cx="47" cy="127"/>
                                </a:xfrm>
                                <a:custGeom>
                                  <a:avLst/>
                                  <a:gdLst>
                                    <a:gd name="T0" fmla="*/ 56 w 199"/>
                                    <a:gd name="T1" fmla="*/ 1 h 535"/>
                                    <a:gd name="T2" fmla="*/ 66 w 199"/>
                                    <a:gd name="T3" fmla="*/ 3 h 535"/>
                                    <a:gd name="T4" fmla="*/ 79 w 199"/>
                                    <a:gd name="T5" fmla="*/ 12 h 535"/>
                                    <a:gd name="T6" fmla="*/ 99 w 199"/>
                                    <a:gd name="T7" fmla="*/ 32 h 535"/>
                                    <a:gd name="T8" fmla="*/ 118 w 199"/>
                                    <a:gd name="T9" fmla="*/ 62 h 535"/>
                                    <a:gd name="T10" fmla="*/ 136 w 199"/>
                                    <a:gd name="T11" fmla="*/ 97 h 535"/>
                                    <a:gd name="T12" fmla="*/ 154 w 199"/>
                                    <a:gd name="T13" fmla="*/ 141 h 535"/>
                                    <a:gd name="T14" fmla="*/ 168 w 199"/>
                                    <a:gd name="T15" fmla="*/ 188 h 535"/>
                                    <a:gd name="T16" fmla="*/ 182 w 199"/>
                                    <a:gd name="T17" fmla="*/ 241 h 535"/>
                                    <a:gd name="T18" fmla="*/ 192 w 199"/>
                                    <a:gd name="T19" fmla="*/ 295 h 535"/>
                                    <a:gd name="T20" fmla="*/ 198 w 199"/>
                                    <a:gd name="T21" fmla="*/ 347 h 535"/>
                                    <a:gd name="T22" fmla="*/ 199 w 199"/>
                                    <a:gd name="T23" fmla="*/ 396 h 535"/>
                                    <a:gd name="T24" fmla="*/ 198 w 199"/>
                                    <a:gd name="T25" fmla="*/ 438 h 535"/>
                                    <a:gd name="T26" fmla="*/ 193 w 199"/>
                                    <a:gd name="T27" fmla="*/ 475 h 535"/>
                                    <a:gd name="T28" fmla="*/ 184 w 199"/>
                                    <a:gd name="T29" fmla="*/ 503 h 535"/>
                                    <a:gd name="T30" fmla="*/ 172 w 199"/>
                                    <a:gd name="T31" fmla="*/ 523 h 535"/>
                                    <a:gd name="T32" fmla="*/ 161 w 199"/>
                                    <a:gd name="T33" fmla="*/ 533 h 535"/>
                                    <a:gd name="T34" fmla="*/ 154 w 199"/>
                                    <a:gd name="T35" fmla="*/ 535 h 535"/>
                                    <a:gd name="T36" fmla="*/ 144 w 199"/>
                                    <a:gd name="T37" fmla="*/ 535 h 535"/>
                                    <a:gd name="T38" fmla="*/ 135 w 199"/>
                                    <a:gd name="T39" fmla="*/ 533 h 535"/>
                                    <a:gd name="T40" fmla="*/ 120 w 199"/>
                                    <a:gd name="T41" fmla="*/ 523 h 535"/>
                                    <a:gd name="T42" fmla="*/ 102 w 199"/>
                                    <a:gd name="T43" fmla="*/ 503 h 535"/>
                                    <a:gd name="T44" fmla="*/ 82 w 199"/>
                                    <a:gd name="T45" fmla="*/ 475 h 535"/>
                                    <a:gd name="T46" fmla="*/ 63 w 199"/>
                                    <a:gd name="T47" fmla="*/ 438 h 535"/>
                                    <a:gd name="T48" fmla="*/ 47 w 199"/>
                                    <a:gd name="T49" fmla="*/ 396 h 535"/>
                                    <a:gd name="T50" fmla="*/ 31 w 199"/>
                                    <a:gd name="T51" fmla="*/ 347 h 535"/>
                                    <a:gd name="T52" fmla="*/ 19 w 199"/>
                                    <a:gd name="T53" fmla="*/ 295 h 535"/>
                                    <a:gd name="T54" fmla="*/ 9 w 199"/>
                                    <a:gd name="T55" fmla="*/ 241 h 535"/>
                                    <a:gd name="T56" fmla="*/ 3 w 199"/>
                                    <a:gd name="T57" fmla="*/ 188 h 535"/>
                                    <a:gd name="T58" fmla="*/ 0 w 199"/>
                                    <a:gd name="T59" fmla="*/ 141 h 535"/>
                                    <a:gd name="T60" fmla="*/ 3 w 199"/>
                                    <a:gd name="T61" fmla="*/ 97 h 535"/>
                                    <a:gd name="T62" fmla="*/ 8 w 199"/>
                                    <a:gd name="T63" fmla="*/ 62 h 535"/>
                                    <a:gd name="T64" fmla="*/ 16 w 199"/>
                                    <a:gd name="T65" fmla="*/ 32 h 535"/>
                                    <a:gd name="T66" fmla="*/ 29 w 199"/>
                                    <a:gd name="T67" fmla="*/ 12 h 535"/>
                                    <a:gd name="T68" fmla="*/ 39 w 199"/>
                                    <a:gd name="T69" fmla="*/ 3 h 535"/>
                                    <a:gd name="T70" fmla="*/ 47 w 199"/>
                                    <a:gd name="T71" fmla="*/ 1 h 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99" h="535">
                                      <a:moveTo>
                                        <a:pt x="52" y="0"/>
                                      </a:moveTo>
                                      <a:lnTo>
                                        <a:pt x="56" y="1"/>
                                      </a:lnTo>
                                      <a:lnTo>
                                        <a:pt x="61" y="1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9" y="46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45" y="118"/>
                                      </a:lnTo>
                                      <a:lnTo>
                                        <a:pt x="154" y="141"/>
                                      </a:lnTo>
                                      <a:lnTo>
                                        <a:pt x="161" y="163"/>
                                      </a:lnTo>
                                      <a:lnTo>
                                        <a:pt x="168" y="188"/>
                                      </a:lnTo>
                                      <a:lnTo>
                                        <a:pt x="176" y="214"/>
                                      </a:lnTo>
                                      <a:lnTo>
                                        <a:pt x="182" y="241"/>
                                      </a:lnTo>
                                      <a:lnTo>
                                        <a:pt x="187" y="268"/>
                                      </a:lnTo>
                                      <a:lnTo>
                                        <a:pt x="192" y="295"/>
                                      </a:lnTo>
                                      <a:lnTo>
                                        <a:pt x="196" y="321"/>
                                      </a:lnTo>
                                      <a:lnTo>
                                        <a:pt x="198" y="347"/>
                                      </a:lnTo>
                                      <a:lnTo>
                                        <a:pt x="199" y="372"/>
                                      </a:lnTo>
                                      <a:lnTo>
                                        <a:pt x="199" y="396"/>
                                      </a:lnTo>
                                      <a:lnTo>
                                        <a:pt x="199" y="418"/>
                                      </a:lnTo>
                                      <a:lnTo>
                                        <a:pt x="198" y="438"/>
                                      </a:lnTo>
                                      <a:lnTo>
                                        <a:pt x="196" y="457"/>
                                      </a:lnTo>
                                      <a:lnTo>
                                        <a:pt x="193" y="475"/>
                                      </a:lnTo>
                                      <a:lnTo>
                                        <a:pt x="189" y="490"/>
                                      </a:lnTo>
                                      <a:lnTo>
                                        <a:pt x="184" y="503"/>
                                      </a:lnTo>
                                      <a:lnTo>
                                        <a:pt x="178" y="514"/>
                                      </a:lnTo>
                                      <a:lnTo>
                                        <a:pt x="172" y="523"/>
                                      </a:lnTo>
                                      <a:lnTo>
                                        <a:pt x="165" y="530"/>
                                      </a:lnTo>
                                      <a:lnTo>
                                        <a:pt x="161" y="533"/>
                                      </a:lnTo>
                                      <a:lnTo>
                                        <a:pt x="157" y="534"/>
                                      </a:lnTo>
                                      <a:lnTo>
                                        <a:pt x="154" y="535"/>
                                      </a:lnTo>
                                      <a:lnTo>
                                        <a:pt x="149" y="535"/>
                                      </a:lnTo>
                                      <a:lnTo>
                                        <a:pt x="144" y="535"/>
                                      </a:lnTo>
                                      <a:lnTo>
                                        <a:pt x="140" y="534"/>
                                      </a:lnTo>
                                      <a:lnTo>
                                        <a:pt x="135" y="533"/>
                                      </a:lnTo>
                                      <a:lnTo>
                                        <a:pt x="130" y="530"/>
                                      </a:lnTo>
                                      <a:lnTo>
                                        <a:pt x="120" y="523"/>
                                      </a:lnTo>
                                      <a:lnTo>
                                        <a:pt x="111" y="514"/>
                                      </a:lnTo>
                                      <a:lnTo>
                                        <a:pt x="102" y="503"/>
                                      </a:lnTo>
                                      <a:lnTo>
                                        <a:pt x="92" y="490"/>
                                      </a:lnTo>
                                      <a:lnTo>
                                        <a:pt x="82" y="475"/>
                                      </a:lnTo>
                                      <a:lnTo>
                                        <a:pt x="73" y="457"/>
                                      </a:lnTo>
                                      <a:lnTo>
                                        <a:pt x="63" y="438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47" y="396"/>
                                      </a:lnTo>
                                      <a:lnTo>
                                        <a:pt x="39" y="372"/>
                                      </a:lnTo>
                                      <a:lnTo>
                                        <a:pt x="31" y="347"/>
                                      </a:lnTo>
                                      <a:lnTo>
                                        <a:pt x="25" y="321"/>
                                      </a:lnTo>
                                      <a:lnTo>
                                        <a:pt x="19" y="295"/>
                                      </a:lnTo>
                                      <a:lnTo>
                                        <a:pt x="14" y="268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3" y="188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" y="118"/>
                                      </a:lnTo>
                                      <a:lnTo>
                                        <a:pt x="3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9" y="3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75" y="11776"/>
                                  <a:ext cx="43" cy="139"/>
                                </a:xfrm>
                                <a:custGeom>
                                  <a:avLst/>
                                  <a:gdLst>
                                    <a:gd name="T0" fmla="*/ 131 w 181"/>
                                    <a:gd name="T1" fmla="*/ 0 h 587"/>
                                    <a:gd name="T2" fmla="*/ 140 w 181"/>
                                    <a:gd name="T3" fmla="*/ 2 h 587"/>
                                    <a:gd name="T4" fmla="*/ 150 w 181"/>
                                    <a:gd name="T5" fmla="*/ 8 h 587"/>
                                    <a:gd name="T6" fmla="*/ 162 w 181"/>
                                    <a:gd name="T7" fmla="*/ 25 h 587"/>
                                    <a:gd name="T8" fmla="*/ 172 w 181"/>
                                    <a:gd name="T9" fmla="*/ 54 h 587"/>
                                    <a:gd name="T10" fmla="*/ 178 w 181"/>
                                    <a:gd name="T11" fmla="*/ 89 h 587"/>
                                    <a:gd name="T12" fmla="*/ 181 w 181"/>
                                    <a:gd name="T13" fmla="*/ 134 h 587"/>
                                    <a:gd name="T14" fmla="*/ 181 w 181"/>
                                    <a:gd name="T15" fmla="*/ 185 h 587"/>
                                    <a:gd name="T16" fmla="*/ 177 w 181"/>
                                    <a:gd name="T17" fmla="*/ 240 h 587"/>
                                    <a:gd name="T18" fmla="*/ 169 w 181"/>
                                    <a:gd name="T19" fmla="*/ 300 h 587"/>
                                    <a:gd name="T20" fmla="*/ 158 w 181"/>
                                    <a:gd name="T21" fmla="*/ 358 h 587"/>
                                    <a:gd name="T22" fmla="*/ 146 w 181"/>
                                    <a:gd name="T23" fmla="*/ 412 h 587"/>
                                    <a:gd name="T24" fmla="*/ 131 w 181"/>
                                    <a:gd name="T25" fmla="*/ 462 h 587"/>
                                    <a:gd name="T26" fmla="*/ 115 w 181"/>
                                    <a:gd name="T27" fmla="*/ 504 h 587"/>
                                    <a:gd name="T28" fmla="*/ 98 w 181"/>
                                    <a:gd name="T29" fmla="*/ 540 h 587"/>
                                    <a:gd name="T30" fmla="*/ 80 w 181"/>
                                    <a:gd name="T31" fmla="*/ 566 h 587"/>
                                    <a:gd name="T32" fmla="*/ 63 w 181"/>
                                    <a:gd name="T33" fmla="*/ 582 h 587"/>
                                    <a:gd name="T34" fmla="*/ 51 w 181"/>
                                    <a:gd name="T35" fmla="*/ 587 h 587"/>
                                    <a:gd name="T36" fmla="*/ 42 w 181"/>
                                    <a:gd name="T37" fmla="*/ 585 h 587"/>
                                    <a:gd name="T38" fmla="*/ 31 w 181"/>
                                    <a:gd name="T39" fmla="*/ 579 h 587"/>
                                    <a:gd name="T40" fmla="*/ 20 w 181"/>
                                    <a:gd name="T41" fmla="*/ 562 h 587"/>
                                    <a:gd name="T42" fmla="*/ 10 w 181"/>
                                    <a:gd name="T43" fmla="*/ 535 h 587"/>
                                    <a:gd name="T44" fmla="*/ 4 w 181"/>
                                    <a:gd name="T45" fmla="*/ 498 h 587"/>
                                    <a:gd name="T46" fmla="*/ 0 w 181"/>
                                    <a:gd name="T47" fmla="*/ 454 h 587"/>
                                    <a:gd name="T48" fmla="*/ 1 w 181"/>
                                    <a:gd name="T49" fmla="*/ 404 h 587"/>
                                    <a:gd name="T50" fmla="*/ 5 w 181"/>
                                    <a:gd name="T51" fmla="*/ 347 h 587"/>
                                    <a:gd name="T52" fmla="*/ 12 w 181"/>
                                    <a:gd name="T53" fmla="*/ 287 h 587"/>
                                    <a:gd name="T54" fmla="*/ 22 w 181"/>
                                    <a:gd name="T55" fmla="*/ 229 h 587"/>
                                    <a:gd name="T56" fmla="*/ 35 w 181"/>
                                    <a:gd name="T57" fmla="*/ 176 h 587"/>
                                    <a:gd name="T58" fmla="*/ 49 w 181"/>
                                    <a:gd name="T59" fmla="*/ 127 h 587"/>
                                    <a:gd name="T60" fmla="*/ 65 w 181"/>
                                    <a:gd name="T61" fmla="*/ 83 h 587"/>
                                    <a:gd name="T62" fmla="*/ 83 w 181"/>
                                    <a:gd name="T63" fmla="*/ 49 h 587"/>
                                    <a:gd name="T64" fmla="*/ 100 w 181"/>
                                    <a:gd name="T65" fmla="*/ 21 h 587"/>
                                    <a:gd name="T66" fmla="*/ 119 w 181"/>
                                    <a:gd name="T67" fmla="*/ 5 h 5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81" h="587">
                                      <a:moveTo>
                                        <a:pt x="127" y="2"/>
                                      </a:moveTo>
                                      <a:lnTo>
                                        <a:pt x="131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43" y="3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172" y="54"/>
                                      </a:lnTo>
                                      <a:lnTo>
                                        <a:pt x="174" y="71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181" y="159"/>
                                      </a:lnTo>
                                      <a:lnTo>
                                        <a:pt x="181" y="18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77" y="240"/>
                                      </a:lnTo>
                                      <a:lnTo>
                                        <a:pt x="173" y="270"/>
                                      </a:lnTo>
                                      <a:lnTo>
                                        <a:pt x="169" y="300"/>
                                      </a:lnTo>
                                      <a:lnTo>
                                        <a:pt x="164" y="329"/>
                                      </a:lnTo>
                                      <a:lnTo>
                                        <a:pt x="158" y="358"/>
                                      </a:lnTo>
                                      <a:lnTo>
                                        <a:pt x="152" y="385"/>
                                      </a:lnTo>
                                      <a:lnTo>
                                        <a:pt x="146" y="412"/>
                                      </a:lnTo>
                                      <a:lnTo>
                                        <a:pt x="138" y="437"/>
                                      </a:lnTo>
                                      <a:lnTo>
                                        <a:pt x="131" y="462"/>
                                      </a:lnTo>
                                      <a:lnTo>
                                        <a:pt x="124" y="483"/>
                                      </a:lnTo>
                                      <a:lnTo>
                                        <a:pt x="115" y="504"/>
                                      </a:lnTo>
                                      <a:lnTo>
                                        <a:pt x="106" y="522"/>
                                      </a:lnTo>
                                      <a:lnTo>
                                        <a:pt x="98" y="540"/>
                                      </a:lnTo>
                                      <a:lnTo>
                                        <a:pt x="89" y="553"/>
                                      </a:lnTo>
                                      <a:lnTo>
                                        <a:pt x="80" y="566"/>
                                      </a:lnTo>
                                      <a:lnTo>
                                        <a:pt x="72" y="576"/>
                                      </a:lnTo>
                                      <a:lnTo>
                                        <a:pt x="63" y="582"/>
                                      </a:lnTo>
                                      <a:lnTo>
                                        <a:pt x="54" y="585"/>
                                      </a:lnTo>
                                      <a:lnTo>
                                        <a:pt x="51" y="587"/>
                                      </a:lnTo>
                                      <a:lnTo>
                                        <a:pt x="46" y="587"/>
                                      </a:lnTo>
                                      <a:lnTo>
                                        <a:pt x="42" y="585"/>
                                      </a:lnTo>
                                      <a:lnTo>
                                        <a:pt x="38" y="584"/>
                                      </a:lnTo>
                                      <a:lnTo>
                                        <a:pt x="31" y="579"/>
                                      </a:lnTo>
                                      <a:lnTo>
                                        <a:pt x="25" y="572"/>
                                      </a:lnTo>
                                      <a:lnTo>
                                        <a:pt x="20" y="562"/>
                                      </a:lnTo>
                                      <a:lnTo>
                                        <a:pt x="15" y="550"/>
                                      </a:lnTo>
                                      <a:lnTo>
                                        <a:pt x="10" y="535"/>
                                      </a:lnTo>
                                      <a:lnTo>
                                        <a:pt x="6" y="517"/>
                                      </a:lnTo>
                                      <a:lnTo>
                                        <a:pt x="4" y="498"/>
                                      </a:lnTo>
                                      <a:lnTo>
                                        <a:pt x="1" y="477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" y="404"/>
                                      </a:lnTo>
                                      <a:lnTo>
                                        <a:pt x="2" y="376"/>
                                      </a:lnTo>
                                      <a:lnTo>
                                        <a:pt x="5" y="347"/>
                                      </a:lnTo>
                                      <a:lnTo>
                                        <a:pt x="7" y="317"/>
                                      </a:lnTo>
                                      <a:lnTo>
                                        <a:pt x="12" y="287"/>
                                      </a:lnTo>
                                      <a:lnTo>
                                        <a:pt x="17" y="258"/>
                                      </a:lnTo>
                                      <a:lnTo>
                                        <a:pt x="22" y="229"/>
                                      </a:lnTo>
                                      <a:lnTo>
                                        <a:pt x="28" y="202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42" y="150"/>
                                      </a:lnTo>
                                      <a:lnTo>
                                        <a:pt x="49" y="127"/>
                                      </a:lnTo>
                                      <a:lnTo>
                                        <a:pt x="58" y="104"/>
                                      </a:lnTo>
                                      <a:lnTo>
                                        <a:pt x="65" y="83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83" y="49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100" y="21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2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7" name="Group 4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2" y="12119"/>
                                  <a:ext cx="462" cy="434"/>
                                  <a:chOff x="8834" y="3389"/>
                                  <a:chExt cx="390" cy="366"/>
                                </a:xfrm>
                              </wpg:grpSpPr>
                              <wps:wsp>
                                <wps:cNvPr id="58" name="Freeform 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34" y="3389"/>
                                    <a:ext cx="390" cy="366"/>
                                  </a:xfrm>
                                  <a:custGeom>
                                    <a:avLst/>
                                    <a:gdLst>
                                      <a:gd name="T0" fmla="*/ 1951 w 1951"/>
                                      <a:gd name="T1" fmla="*/ 55 h 1831"/>
                                      <a:gd name="T2" fmla="*/ 1948 w 1951"/>
                                      <a:gd name="T3" fmla="*/ 181 h 1831"/>
                                      <a:gd name="T4" fmla="*/ 1933 w 1951"/>
                                      <a:gd name="T5" fmla="*/ 328 h 1831"/>
                                      <a:gd name="T6" fmla="*/ 1909 w 1951"/>
                                      <a:gd name="T7" fmla="*/ 490 h 1831"/>
                                      <a:gd name="T8" fmla="*/ 1874 w 1951"/>
                                      <a:gd name="T9" fmla="*/ 663 h 1831"/>
                                      <a:gd name="T10" fmla="*/ 1829 w 1951"/>
                                      <a:gd name="T11" fmla="*/ 843 h 1831"/>
                                      <a:gd name="T12" fmla="*/ 1774 w 1951"/>
                                      <a:gd name="T13" fmla="*/ 1021 h 1831"/>
                                      <a:gd name="T14" fmla="*/ 1709 w 1951"/>
                                      <a:gd name="T15" fmla="*/ 1195 h 1831"/>
                                      <a:gd name="T16" fmla="*/ 1635 w 1951"/>
                                      <a:gd name="T17" fmla="*/ 1357 h 1831"/>
                                      <a:gd name="T18" fmla="*/ 1552 w 1951"/>
                                      <a:gd name="T19" fmla="*/ 1505 h 1831"/>
                                      <a:gd name="T20" fmla="*/ 1461 w 1951"/>
                                      <a:gd name="T21" fmla="*/ 1631 h 1831"/>
                                      <a:gd name="T22" fmla="*/ 1361 w 1951"/>
                                      <a:gd name="T23" fmla="*/ 1731 h 1831"/>
                                      <a:gd name="T24" fmla="*/ 1253 w 1951"/>
                                      <a:gd name="T25" fmla="*/ 1799 h 1831"/>
                                      <a:gd name="T26" fmla="*/ 1137 w 1951"/>
                                      <a:gd name="T27" fmla="*/ 1831 h 1831"/>
                                      <a:gd name="T28" fmla="*/ 1012 w 1951"/>
                                      <a:gd name="T29" fmla="*/ 1820 h 1831"/>
                                      <a:gd name="T30" fmla="*/ 881 w 1951"/>
                                      <a:gd name="T31" fmla="*/ 1762 h 1831"/>
                                      <a:gd name="T32" fmla="*/ 758 w 1951"/>
                                      <a:gd name="T33" fmla="*/ 1718 h 1831"/>
                                      <a:gd name="T34" fmla="*/ 658 w 1951"/>
                                      <a:gd name="T35" fmla="*/ 1721 h 1831"/>
                                      <a:gd name="T36" fmla="*/ 594 w 1951"/>
                                      <a:gd name="T37" fmla="*/ 1717 h 1831"/>
                                      <a:gd name="T38" fmla="*/ 557 w 1951"/>
                                      <a:gd name="T39" fmla="*/ 1712 h 1831"/>
                                      <a:gd name="T40" fmla="*/ 524 w 1951"/>
                                      <a:gd name="T41" fmla="*/ 1704 h 1831"/>
                                      <a:gd name="T42" fmla="*/ 498 w 1951"/>
                                      <a:gd name="T43" fmla="*/ 1694 h 1831"/>
                                      <a:gd name="T44" fmla="*/ 466 w 1951"/>
                                      <a:gd name="T45" fmla="*/ 1669 h 1831"/>
                                      <a:gd name="T46" fmla="*/ 419 w 1951"/>
                                      <a:gd name="T47" fmla="*/ 1618 h 1831"/>
                                      <a:gd name="T48" fmla="*/ 367 w 1951"/>
                                      <a:gd name="T49" fmla="*/ 1549 h 1831"/>
                                      <a:gd name="T50" fmla="*/ 313 w 1951"/>
                                      <a:gd name="T51" fmla="*/ 1465 h 1831"/>
                                      <a:gd name="T52" fmla="*/ 258 w 1951"/>
                                      <a:gd name="T53" fmla="*/ 1367 h 1831"/>
                                      <a:gd name="T54" fmla="*/ 205 w 1951"/>
                                      <a:gd name="T55" fmla="*/ 1258 h 1831"/>
                                      <a:gd name="T56" fmla="*/ 155 w 1951"/>
                                      <a:gd name="T57" fmla="*/ 1142 h 1831"/>
                                      <a:gd name="T58" fmla="*/ 109 w 1951"/>
                                      <a:gd name="T59" fmla="*/ 1020 h 1831"/>
                                      <a:gd name="T60" fmla="*/ 69 w 1951"/>
                                      <a:gd name="T61" fmla="*/ 893 h 1831"/>
                                      <a:gd name="T62" fmla="*/ 36 w 1951"/>
                                      <a:gd name="T63" fmla="*/ 767 h 1831"/>
                                      <a:gd name="T64" fmla="*/ 14 w 1951"/>
                                      <a:gd name="T65" fmla="*/ 642 h 1831"/>
                                      <a:gd name="T66" fmla="*/ 1 w 1951"/>
                                      <a:gd name="T67" fmla="*/ 521 h 1831"/>
                                      <a:gd name="T68" fmla="*/ 1 w 1951"/>
                                      <a:gd name="T69" fmla="*/ 407 h 1831"/>
                                      <a:gd name="T70" fmla="*/ 16 w 1951"/>
                                      <a:gd name="T71" fmla="*/ 301 h 1831"/>
                                      <a:gd name="T72" fmla="*/ 47 w 1951"/>
                                      <a:gd name="T73" fmla="*/ 207 h 1831"/>
                                      <a:gd name="T74" fmla="*/ 95 w 1951"/>
                                      <a:gd name="T75" fmla="*/ 127 h 1831"/>
                                      <a:gd name="T76" fmla="*/ 173 w 1951"/>
                                      <a:gd name="T77" fmla="*/ 104 h 1831"/>
                                      <a:gd name="T78" fmla="*/ 272 w 1951"/>
                                      <a:gd name="T79" fmla="*/ 123 h 1831"/>
                                      <a:gd name="T80" fmla="*/ 378 w 1951"/>
                                      <a:gd name="T81" fmla="*/ 138 h 1831"/>
                                      <a:gd name="T82" fmla="*/ 490 w 1951"/>
                                      <a:gd name="T83" fmla="*/ 149 h 1831"/>
                                      <a:gd name="T84" fmla="*/ 607 w 1951"/>
                                      <a:gd name="T85" fmla="*/ 156 h 1831"/>
                                      <a:gd name="T86" fmla="*/ 727 w 1951"/>
                                      <a:gd name="T87" fmla="*/ 160 h 1831"/>
                                      <a:gd name="T88" fmla="*/ 851 w 1951"/>
                                      <a:gd name="T89" fmla="*/ 160 h 1831"/>
                                      <a:gd name="T90" fmla="*/ 976 w 1951"/>
                                      <a:gd name="T91" fmla="*/ 158 h 1831"/>
                                      <a:gd name="T92" fmla="*/ 1101 w 1951"/>
                                      <a:gd name="T93" fmla="*/ 151 h 1831"/>
                                      <a:gd name="T94" fmla="*/ 1226 w 1951"/>
                                      <a:gd name="T95" fmla="*/ 141 h 1831"/>
                                      <a:gd name="T96" fmla="*/ 1348 w 1951"/>
                                      <a:gd name="T97" fmla="*/ 128 h 1831"/>
                                      <a:gd name="T98" fmla="*/ 1469 w 1951"/>
                                      <a:gd name="T99" fmla="*/ 112 h 1831"/>
                                      <a:gd name="T100" fmla="*/ 1586 w 1951"/>
                                      <a:gd name="T101" fmla="*/ 92 h 1831"/>
                                      <a:gd name="T102" fmla="*/ 1697 w 1951"/>
                                      <a:gd name="T103" fmla="*/ 70 h 1831"/>
                                      <a:gd name="T104" fmla="*/ 1803 w 1951"/>
                                      <a:gd name="T105" fmla="*/ 45 h 1831"/>
                                      <a:gd name="T106" fmla="*/ 1901 w 1951"/>
                                      <a:gd name="T107" fmla="*/ 17 h 18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951" h="1831">
                                        <a:moveTo>
                                          <a:pt x="1948" y="0"/>
                                        </a:moveTo>
                                        <a:lnTo>
                                          <a:pt x="1951" y="55"/>
                                        </a:lnTo>
                                        <a:lnTo>
                                          <a:pt x="1951" y="114"/>
                                        </a:lnTo>
                                        <a:lnTo>
                                          <a:pt x="1948" y="181"/>
                                        </a:lnTo>
                                        <a:lnTo>
                                          <a:pt x="1942" y="252"/>
                                        </a:lnTo>
                                        <a:lnTo>
                                          <a:pt x="1933" y="328"/>
                                        </a:lnTo>
                                        <a:lnTo>
                                          <a:pt x="1923" y="407"/>
                                        </a:lnTo>
                                        <a:lnTo>
                                          <a:pt x="1909" y="490"/>
                                        </a:lnTo>
                                        <a:lnTo>
                                          <a:pt x="1892" y="577"/>
                                        </a:lnTo>
                                        <a:lnTo>
                                          <a:pt x="1874" y="663"/>
                                        </a:lnTo>
                                        <a:lnTo>
                                          <a:pt x="1853" y="752"/>
                                        </a:lnTo>
                                        <a:lnTo>
                                          <a:pt x="1829" y="843"/>
                                        </a:lnTo>
                                        <a:lnTo>
                                          <a:pt x="1803" y="932"/>
                                        </a:lnTo>
                                        <a:lnTo>
                                          <a:pt x="1774" y="1021"/>
                                        </a:lnTo>
                                        <a:lnTo>
                                          <a:pt x="1743" y="1109"/>
                                        </a:lnTo>
                                        <a:lnTo>
                                          <a:pt x="1709" y="1195"/>
                                        </a:lnTo>
                                        <a:lnTo>
                                          <a:pt x="1674" y="1278"/>
                                        </a:lnTo>
                                        <a:lnTo>
                                          <a:pt x="1635" y="1357"/>
                                        </a:lnTo>
                                        <a:lnTo>
                                          <a:pt x="1596" y="1434"/>
                                        </a:lnTo>
                                        <a:lnTo>
                                          <a:pt x="1552" y="1505"/>
                                        </a:lnTo>
                                        <a:lnTo>
                                          <a:pt x="1508" y="1571"/>
                                        </a:lnTo>
                                        <a:lnTo>
                                          <a:pt x="1461" y="1631"/>
                                        </a:lnTo>
                                        <a:lnTo>
                                          <a:pt x="1413" y="1684"/>
                                        </a:lnTo>
                                        <a:lnTo>
                                          <a:pt x="1361" y="1731"/>
                                        </a:lnTo>
                                        <a:lnTo>
                                          <a:pt x="1307" y="1769"/>
                                        </a:lnTo>
                                        <a:lnTo>
                                          <a:pt x="1253" y="1799"/>
                                        </a:lnTo>
                                        <a:lnTo>
                                          <a:pt x="1195" y="1820"/>
                                        </a:lnTo>
                                        <a:lnTo>
                                          <a:pt x="1137" y="1831"/>
                                        </a:lnTo>
                                        <a:lnTo>
                                          <a:pt x="1075" y="1831"/>
                                        </a:lnTo>
                                        <a:lnTo>
                                          <a:pt x="1012" y="1820"/>
                                        </a:lnTo>
                                        <a:lnTo>
                                          <a:pt x="947" y="1798"/>
                                        </a:lnTo>
                                        <a:lnTo>
                                          <a:pt x="881" y="1762"/>
                                        </a:lnTo>
                                        <a:lnTo>
                                          <a:pt x="813" y="1714"/>
                                        </a:lnTo>
                                        <a:lnTo>
                                          <a:pt x="758" y="1718"/>
                                        </a:lnTo>
                                        <a:lnTo>
                                          <a:pt x="706" y="1721"/>
                                        </a:lnTo>
                                        <a:lnTo>
                                          <a:pt x="658" y="1721"/>
                                        </a:lnTo>
                                        <a:lnTo>
                                          <a:pt x="613" y="1718"/>
                                        </a:lnTo>
                                        <a:lnTo>
                                          <a:pt x="594" y="1717"/>
                                        </a:lnTo>
                                        <a:lnTo>
                                          <a:pt x="574" y="1715"/>
                                        </a:lnTo>
                                        <a:lnTo>
                                          <a:pt x="557" y="1712"/>
                                        </a:lnTo>
                                        <a:lnTo>
                                          <a:pt x="539" y="1709"/>
                                        </a:lnTo>
                                        <a:lnTo>
                                          <a:pt x="524" y="1704"/>
                                        </a:lnTo>
                                        <a:lnTo>
                                          <a:pt x="511" y="1699"/>
                                        </a:lnTo>
                                        <a:lnTo>
                                          <a:pt x="498" y="1694"/>
                                        </a:lnTo>
                                        <a:lnTo>
                                          <a:pt x="489" y="1686"/>
                                        </a:lnTo>
                                        <a:lnTo>
                                          <a:pt x="466" y="1669"/>
                                        </a:lnTo>
                                        <a:lnTo>
                                          <a:pt x="443" y="1646"/>
                                        </a:lnTo>
                                        <a:lnTo>
                                          <a:pt x="419" y="1618"/>
                                        </a:lnTo>
                                        <a:lnTo>
                                          <a:pt x="393" y="1586"/>
                                        </a:lnTo>
                                        <a:lnTo>
                                          <a:pt x="367" y="1549"/>
                                        </a:lnTo>
                                        <a:lnTo>
                                          <a:pt x="340" y="1508"/>
                                        </a:lnTo>
                                        <a:lnTo>
                                          <a:pt x="313" y="1465"/>
                                        </a:lnTo>
                                        <a:lnTo>
                                          <a:pt x="286" y="1418"/>
                                        </a:lnTo>
                                        <a:lnTo>
                                          <a:pt x="258" y="1367"/>
                                        </a:lnTo>
                                        <a:lnTo>
                                          <a:pt x="232" y="1314"/>
                                        </a:lnTo>
                                        <a:lnTo>
                                          <a:pt x="205" y="1258"/>
                                        </a:lnTo>
                                        <a:lnTo>
                                          <a:pt x="179" y="1201"/>
                                        </a:lnTo>
                                        <a:lnTo>
                                          <a:pt x="155" y="1142"/>
                                        </a:lnTo>
                                        <a:lnTo>
                                          <a:pt x="131" y="1082"/>
                                        </a:lnTo>
                                        <a:lnTo>
                                          <a:pt x="109" y="1020"/>
                                        </a:lnTo>
                                        <a:lnTo>
                                          <a:pt x="88" y="957"/>
                                        </a:lnTo>
                                        <a:lnTo>
                                          <a:pt x="69" y="893"/>
                                        </a:lnTo>
                                        <a:lnTo>
                                          <a:pt x="52" y="830"/>
                                        </a:lnTo>
                                        <a:lnTo>
                                          <a:pt x="36" y="767"/>
                                        </a:lnTo>
                                        <a:lnTo>
                                          <a:pt x="23" y="704"/>
                                        </a:lnTo>
                                        <a:lnTo>
                                          <a:pt x="14" y="642"/>
                                        </a:lnTo>
                                        <a:lnTo>
                                          <a:pt x="6" y="581"/>
                                        </a:lnTo>
                                        <a:lnTo>
                                          <a:pt x="1" y="521"/>
                                        </a:lnTo>
                                        <a:lnTo>
                                          <a:pt x="0" y="463"/>
                                        </a:lnTo>
                                        <a:lnTo>
                                          <a:pt x="1" y="407"/>
                                        </a:lnTo>
                                        <a:lnTo>
                                          <a:pt x="7" y="353"/>
                                        </a:lnTo>
                                        <a:lnTo>
                                          <a:pt x="16" y="301"/>
                                        </a:lnTo>
                                        <a:lnTo>
                                          <a:pt x="30" y="253"/>
                                        </a:lnTo>
                                        <a:lnTo>
                                          <a:pt x="47" y="207"/>
                                        </a:lnTo>
                                        <a:lnTo>
                                          <a:pt x="69" y="165"/>
                                        </a:lnTo>
                                        <a:lnTo>
                                          <a:pt x="95" y="127"/>
                                        </a:lnTo>
                                        <a:lnTo>
                                          <a:pt x="126" y="93"/>
                                        </a:lnTo>
                                        <a:lnTo>
                                          <a:pt x="173" y="104"/>
                                        </a:lnTo>
                                        <a:lnTo>
                                          <a:pt x="221" y="114"/>
                                        </a:lnTo>
                                        <a:lnTo>
                                          <a:pt x="272" y="123"/>
                                        </a:lnTo>
                                        <a:lnTo>
                                          <a:pt x="324" y="130"/>
                                        </a:lnTo>
                                        <a:lnTo>
                                          <a:pt x="378" y="138"/>
                                        </a:lnTo>
                                        <a:lnTo>
                                          <a:pt x="433" y="144"/>
                                        </a:lnTo>
                                        <a:lnTo>
                                          <a:pt x="490" y="149"/>
                                        </a:lnTo>
                                        <a:lnTo>
                                          <a:pt x="548" y="153"/>
                                        </a:lnTo>
                                        <a:lnTo>
                                          <a:pt x="607" y="156"/>
                                        </a:lnTo>
                                        <a:lnTo>
                                          <a:pt x="667" y="159"/>
                                        </a:lnTo>
                                        <a:lnTo>
                                          <a:pt x="727" y="160"/>
                                        </a:lnTo>
                                        <a:lnTo>
                                          <a:pt x="789" y="161"/>
                                        </a:lnTo>
                                        <a:lnTo>
                                          <a:pt x="851" y="160"/>
                                        </a:lnTo>
                                        <a:lnTo>
                                          <a:pt x="913" y="159"/>
                                        </a:lnTo>
                                        <a:lnTo>
                                          <a:pt x="976" y="158"/>
                                        </a:lnTo>
                                        <a:lnTo>
                                          <a:pt x="1038" y="155"/>
                                        </a:lnTo>
                                        <a:lnTo>
                                          <a:pt x="1101" y="151"/>
                                        </a:lnTo>
                                        <a:lnTo>
                                          <a:pt x="1163" y="146"/>
                                        </a:lnTo>
                                        <a:lnTo>
                                          <a:pt x="1226" y="141"/>
                                        </a:lnTo>
                                        <a:lnTo>
                                          <a:pt x="1288" y="135"/>
                                        </a:lnTo>
                                        <a:lnTo>
                                          <a:pt x="1348" y="128"/>
                                        </a:lnTo>
                                        <a:lnTo>
                                          <a:pt x="1409" y="120"/>
                                        </a:lnTo>
                                        <a:lnTo>
                                          <a:pt x="1469" y="112"/>
                                        </a:lnTo>
                                        <a:lnTo>
                                          <a:pt x="1528" y="103"/>
                                        </a:lnTo>
                                        <a:lnTo>
                                          <a:pt x="1586" y="92"/>
                                        </a:lnTo>
                                        <a:lnTo>
                                          <a:pt x="1643" y="82"/>
                                        </a:lnTo>
                                        <a:lnTo>
                                          <a:pt x="1697" y="70"/>
                                        </a:lnTo>
                                        <a:lnTo>
                                          <a:pt x="1751" y="57"/>
                                        </a:lnTo>
                                        <a:lnTo>
                                          <a:pt x="1803" y="45"/>
                                        </a:lnTo>
                                        <a:lnTo>
                                          <a:pt x="1853" y="30"/>
                                        </a:lnTo>
                                        <a:lnTo>
                                          <a:pt x="1901" y="17"/>
                                        </a:lnTo>
                                        <a:lnTo>
                                          <a:pt x="19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0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6" y="3421"/>
                                    <a:ext cx="233" cy="301"/>
                                  </a:xfrm>
                                  <a:custGeom>
                                    <a:avLst/>
                                    <a:gdLst>
                                      <a:gd name="T0" fmla="*/ 177 w 1161"/>
                                      <a:gd name="T1" fmla="*/ 12 h 1503"/>
                                      <a:gd name="T2" fmla="*/ 300 w 1161"/>
                                      <a:gd name="T3" fmla="*/ 34 h 1503"/>
                                      <a:gd name="T4" fmla="*/ 420 w 1161"/>
                                      <a:gd name="T5" fmla="*/ 52 h 1503"/>
                                      <a:gd name="T6" fmla="*/ 538 w 1161"/>
                                      <a:gd name="T7" fmla="*/ 65 h 1503"/>
                                      <a:gd name="T8" fmla="*/ 657 w 1161"/>
                                      <a:gd name="T9" fmla="*/ 73 h 1503"/>
                                      <a:gd name="T10" fmla="*/ 776 w 1161"/>
                                      <a:gd name="T11" fmla="*/ 76 h 1503"/>
                                      <a:gd name="T12" fmla="*/ 893 w 1161"/>
                                      <a:gd name="T13" fmla="*/ 76 h 1503"/>
                                      <a:gd name="T14" fmla="*/ 1011 w 1161"/>
                                      <a:gd name="T15" fmla="*/ 72 h 1503"/>
                                      <a:gd name="T16" fmla="*/ 1085 w 1161"/>
                                      <a:gd name="T17" fmla="*/ 130 h 1503"/>
                                      <a:gd name="T18" fmla="*/ 1111 w 1161"/>
                                      <a:gd name="T19" fmla="*/ 261 h 1503"/>
                                      <a:gd name="T20" fmla="*/ 1132 w 1161"/>
                                      <a:gd name="T21" fmla="*/ 398 h 1503"/>
                                      <a:gd name="T22" fmla="*/ 1147 w 1161"/>
                                      <a:gd name="T23" fmla="*/ 534 h 1503"/>
                                      <a:gd name="T24" fmla="*/ 1157 w 1161"/>
                                      <a:gd name="T25" fmla="*/ 666 h 1503"/>
                                      <a:gd name="T26" fmla="*/ 1161 w 1161"/>
                                      <a:gd name="T27" fmla="*/ 790 h 1503"/>
                                      <a:gd name="T28" fmla="*/ 1158 w 1161"/>
                                      <a:gd name="T29" fmla="*/ 900 h 1503"/>
                                      <a:gd name="T30" fmla="*/ 1149 w 1161"/>
                                      <a:gd name="T31" fmla="*/ 991 h 1503"/>
                                      <a:gd name="T32" fmla="*/ 1125 w 1161"/>
                                      <a:gd name="T33" fmla="*/ 1042 h 1503"/>
                                      <a:gd name="T34" fmla="*/ 1091 w 1161"/>
                                      <a:gd name="T35" fmla="*/ 1067 h 1503"/>
                                      <a:gd name="T36" fmla="*/ 1062 w 1161"/>
                                      <a:gd name="T37" fmla="*/ 1085 h 1503"/>
                                      <a:gd name="T38" fmla="*/ 1036 w 1161"/>
                                      <a:gd name="T39" fmla="*/ 1094 h 1503"/>
                                      <a:gd name="T40" fmla="*/ 1012 w 1161"/>
                                      <a:gd name="T41" fmla="*/ 1099 h 1503"/>
                                      <a:gd name="T42" fmla="*/ 990 w 1161"/>
                                      <a:gd name="T43" fmla="*/ 1101 h 1503"/>
                                      <a:gd name="T44" fmla="*/ 970 w 1161"/>
                                      <a:gd name="T45" fmla="*/ 1096 h 1503"/>
                                      <a:gd name="T46" fmla="*/ 953 w 1161"/>
                                      <a:gd name="T47" fmla="*/ 1088 h 1503"/>
                                      <a:gd name="T48" fmla="*/ 927 w 1161"/>
                                      <a:gd name="T49" fmla="*/ 1071 h 1503"/>
                                      <a:gd name="T50" fmla="*/ 895 w 1161"/>
                                      <a:gd name="T51" fmla="*/ 1042 h 1503"/>
                                      <a:gd name="T52" fmla="*/ 862 w 1161"/>
                                      <a:gd name="T53" fmla="*/ 1010 h 1503"/>
                                      <a:gd name="T54" fmla="*/ 835 w 1161"/>
                                      <a:gd name="T55" fmla="*/ 988 h 1503"/>
                                      <a:gd name="T56" fmla="*/ 815 w 1161"/>
                                      <a:gd name="T57" fmla="*/ 976 h 1503"/>
                                      <a:gd name="T58" fmla="*/ 807 w 1161"/>
                                      <a:gd name="T59" fmla="*/ 1021 h 1503"/>
                                      <a:gd name="T60" fmla="*/ 814 w 1161"/>
                                      <a:gd name="T61" fmla="*/ 1127 h 1503"/>
                                      <a:gd name="T62" fmla="*/ 823 w 1161"/>
                                      <a:gd name="T63" fmla="*/ 1232 h 1503"/>
                                      <a:gd name="T64" fmla="*/ 829 w 1161"/>
                                      <a:gd name="T65" fmla="*/ 1336 h 1503"/>
                                      <a:gd name="T66" fmla="*/ 824 w 1161"/>
                                      <a:gd name="T67" fmla="*/ 1402 h 1503"/>
                                      <a:gd name="T68" fmla="*/ 806 w 1161"/>
                                      <a:gd name="T69" fmla="*/ 1428 h 1503"/>
                                      <a:gd name="T70" fmla="*/ 784 w 1161"/>
                                      <a:gd name="T71" fmla="*/ 1449 h 1503"/>
                                      <a:gd name="T72" fmla="*/ 759 w 1161"/>
                                      <a:gd name="T73" fmla="*/ 1467 h 1503"/>
                                      <a:gd name="T74" fmla="*/ 731 w 1161"/>
                                      <a:gd name="T75" fmla="*/ 1480 h 1503"/>
                                      <a:gd name="T76" fmla="*/ 702 w 1161"/>
                                      <a:gd name="T77" fmla="*/ 1491 h 1503"/>
                                      <a:gd name="T78" fmla="*/ 672 w 1161"/>
                                      <a:gd name="T79" fmla="*/ 1498 h 1503"/>
                                      <a:gd name="T80" fmla="*/ 640 w 1161"/>
                                      <a:gd name="T81" fmla="*/ 1501 h 1503"/>
                                      <a:gd name="T82" fmla="*/ 609 w 1161"/>
                                      <a:gd name="T83" fmla="*/ 1503 h 1503"/>
                                      <a:gd name="T84" fmla="*/ 577 w 1161"/>
                                      <a:gd name="T85" fmla="*/ 1501 h 1503"/>
                                      <a:gd name="T86" fmla="*/ 532 w 1161"/>
                                      <a:gd name="T87" fmla="*/ 1495 h 1503"/>
                                      <a:gd name="T88" fmla="*/ 478 w 1161"/>
                                      <a:gd name="T89" fmla="*/ 1479 h 1503"/>
                                      <a:gd name="T90" fmla="*/ 444 w 1161"/>
                                      <a:gd name="T91" fmla="*/ 1463 h 1503"/>
                                      <a:gd name="T92" fmla="*/ 426 w 1161"/>
                                      <a:gd name="T93" fmla="*/ 1452 h 1503"/>
                                      <a:gd name="T94" fmla="*/ 397 w 1161"/>
                                      <a:gd name="T95" fmla="*/ 1416 h 1503"/>
                                      <a:gd name="T96" fmla="*/ 353 w 1161"/>
                                      <a:gd name="T97" fmla="*/ 1348 h 1503"/>
                                      <a:gd name="T98" fmla="*/ 306 w 1161"/>
                                      <a:gd name="T99" fmla="*/ 1269 h 1503"/>
                                      <a:gd name="T100" fmla="*/ 259 w 1161"/>
                                      <a:gd name="T101" fmla="*/ 1181 h 1503"/>
                                      <a:gd name="T102" fmla="*/ 212 w 1161"/>
                                      <a:gd name="T103" fmla="*/ 1085 h 1503"/>
                                      <a:gd name="T104" fmla="*/ 166 w 1161"/>
                                      <a:gd name="T105" fmla="*/ 982 h 1503"/>
                                      <a:gd name="T106" fmla="*/ 123 w 1161"/>
                                      <a:gd name="T107" fmla="*/ 875 h 1503"/>
                                      <a:gd name="T108" fmla="*/ 84 w 1161"/>
                                      <a:gd name="T109" fmla="*/ 767 h 1503"/>
                                      <a:gd name="T110" fmla="*/ 52 w 1161"/>
                                      <a:gd name="T111" fmla="*/ 658 h 1503"/>
                                      <a:gd name="T112" fmla="*/ 26 w 1161"/>
                                      <a:gd name="T113" fmla="*/ 549 h 1503"/>
                                      <a:gd name="T114" fmla="*/ 8 w 1161"/>
                                      <a:gd name="T115" fmla="*/ 444 h 1503"/>
                                      <a:gd name="T116" fmla="*/ 0 w 1161"/>
                                      <a:gd name="T117" fmla="*/ 344 h 1503"/>
                                      <a:gd name="T118" fmla="*/ 3 w 1161"/>
                                      <a:gd name="T119" fmla="*/ 250 h 1503"/>
                                      <a:gd name="T120" fmla="*/ 18 w 1161"/>
                                      <a:gd name="T121" fmla="*/ 164 h 1503"/>
                                      <a:gd name="T122" fmla="*/ 45 w 1161"/>
                                      <a:gd name="T123" fmla="*/ 89 h 1503"/>
                                      <a:gd name="T124" fmla="*/ 88 w 1161"/>
                                      <a:gd name="T125" fmla="*/ 26 h 15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161" h="1503">
                                        <a:moveTo>
                                          <a:pt x="115" y="0"/>
                                        </a:moveTo>
                                        <a:lnTo>
                                          <a:pt x="177" y="12"/>
                                        </a:lnTo>
                                        <a:lnTo>
                                          <a:pt x="238" y="25"/>
                                        </a:lnTo>
                                        <a:lnTo>
                                          <a:pt x="300" y="34"/>
                                        </a:lnTo>
                                        <a:lnTo>
                                          <a:pt x="359" y="44"/>
                                        </a:lnTo>
                                        <a:lnTo>
                                          <a:pt x="420" y="52"/>
                                        </a:lnTo>
                                        <a:lnTo>
                                          <a:pt x="479" y="59"/>
                                        </a:lnTo>
                                        <a:lnTo>
                                          <a:pt x="538" y="65"/>
                                        </a:lnTo>
                                        <a:lnTo>
                                          <a:pt x="598" y="69"/>
                                        </a:lnTo>
                                        <a:lnTo>
                                          <a:pt x="657" y="73"/>
                                        </a:lnTo>
                                        <a:lnTo>
                                          <a:pt x="716" y="75"/>
                                        </a:lnTo>
                                        <a:lnTo>
                                          <a:pt x="776" y="76"/>
                                        </a:lnTo>
                                        <a:lnTo>
                                          <a:pt x="834" y="76"/>
                                        </a:lnTo>
                                        <a:lnTo>
                                          <a:pt x="893" y="76"/>
                                        </a:lnTo>
                                        <a:lnTo>
                                          <a:pt x="953" y="74"/>
                                        </a:lnTo>
                                        <a:lnTo>
                                          <a:pt x="1011" y="72"/>
                                        </a:lnTo>
                                        <a:lnTo>
                                          <a:pt x="1070" y="68"/>
                                        </a:lnTo>
                                        <a:lnTo>
                                          <a:pt x="1085" y="130"/>
                                        </a:lnTo>
                                        <a:lnTo>
                                          <a:pt x="1099" y="195"/>
                                        </a:lnTo>
                                        <a:lnTo>
                                          <a:pt x="1111" y="261"/>
                                        </a:lnTo>
                                        <a:lnTo>
                                          <a:pt x="1122" y="329"/>
                                        </a:lnTo>
                                        <a:lnTo>
                                          <a:pt x="1132" y="398"/>
                                        </a:lnTo>
                                        <a:lnTo>
                                          <a:pt x="1139" y="466"/>
                                        </a:lnTo>
                                        <a:lnTo>
                                          <a:pt x="1147" y="534"/>
                                        </a:lnTo>
                                        <a:lnTo>
                                          <a:pt x="1153" y="601"/>
                                        </a:lnTo>
                                        <a:lnTo>
                                          <a:pt x="1157" y="666"/>
                                        </a:lnTo>
                                        <a:lnTo>
                                          <a:pt x="1159" y="730"/>
                                        </a:lnTo>
                                        <a:lnTo>
                                          <a:pt x="1161" y="790"/>
                                        </a:lnTo>
                                        <a:lnTo>
                                          <a:pt x="1161" y="847"/>
                                        </a:lnTo>
                                        <a:lnTo>
                                          <a:pt x="1158" y="900"/>
                                        </a:lnTo>
                                        <a:lnTo>
                                          <a:pt x="1154" y="948"/>
                                        </a:lnTo>
                                        <a:lnTo>
                                          <a:pt x="1149" y="991"/>
                                        </a:lnTo>
                                        <a:lnTo>
                                          <a:pt x="1142" y="1028"/>
                                        </a:lnTo>
                                        <a:lnTo>
                                          <a:pt x="1125" y="1042"/>
                                        </a:lnTo>
                                        <a:lnTo>
                                          <a:pt x="1107" y="1056"/>
                                        </a:lnTo>
                                        <a:lnTo>
                                          <a:pt x="1091" y="1067"/>
                                        </a:lnTo>
                                        <a:lnTo>
                                          <a:pt x="1076" y="1076"/>
                                        </a:lnTo>
                                        <a:lnTo>
                                          <a:pt x="1062" y="1085"/>
                                        </a:lnTo>
                                        <a:lnTo>
                                          <a:pt x="1049" y="1091"/>
                                        </a:lnTo>
                                        <a:lnTo>
                                          <a:pt x="1036" y="1094"/>
                                        </a:lnTo>
                                        <a:lnTo>
                                          <a:pt x="1023" y="1098"/>
                                        </a:lnTo>
                                        <a:lnTo>
                                          <a:pt x="1012" y="1099"/>
                                        </a:lnTo>
                                        <a:lnTo>
                                          <a:pt x="1001" y="1101"/>
                                        </a:lnTo>
                                        <a:lnTo>
                                          <a:pt x="990" y="1101"/>
                                        </a:lnTo>
                                        <a:lnTo>
                                          <a:pt x="980" y="1098"/>
                                        </a:lnTo>
                                        <a:lnTo>
                                          <a:pt x="970" y="1096"/>
                                        </a:lnTo>
                                        <a:lnTo>
                                          <a:pt x="961" y="1092"/>
                                        </a:lnTo>
                                        <a:lnTo>
                                          <a:pt x="953" y="1088"/>
                                        </a:lnTo>
                                        <a:lnTo>
                                          <a:pt x="944" y="1083"/>
                                        </a:lnTo>
                                        <a:lnTo>
                                          <a:pt x="927" y="1071"/>
                                        </a:lnTo>
                                        <a:lnTo>
                                          <a:pt x="911" y="1057"/>
                                        </a:lnTo>
                                        <a:lnTo>
                                          <a:pt x="895" y="1042"/>
                                        </a:lnTo>
                                        <a:lnTo>
                                          <a:pt x="878" y="1026"/>
                                        </a:lnTo>
                                        <a:lnTo>
                                          <a:pt x="862" y="1010"/>
                                        </a:lnTo>
                                        <a:lnTo>
                                          <a:pt x="844" y="995"/>
                                        </a:lnTo>
                                        <a:lnTo>
                                          <a:pt x="835" y="988"/>
                                        </a:lnTo>
                                        <a:lnTo>
                                          <a:pt x="825" y="982"/>
                                        </a:lnTo>
                                        <a:lnTo>
                                          <a:pt x="815" y="976"/>
                                        </a:lnTo>
                                        <a:lnTo>
                                          <a:pt x="804" y="970"/>
                                        </a:lnTo>
                                        <a:lnTo>
                                          <a:pt x="807" y="1021"/>
                                        </a:lnTo>
                                        <a:lnTo>
                                          <a:pt x="810" y="1073"/>
                                        </a:lnTo>
                                        <a:lnTo>
                                          <a:pt x="814" y="1127"/>
                                        </a:lnTo>
                                        <a:lnTo>
                                          <a:pt x="818" y="1179"/>
                                        </a:lnTo>
                                        <a:lnTo>
                                          <a:pt x="823" y="1232"/>
                                        </a:lnTo>
                                        <a:lnTo>
                                          <a:pt x="827" y="1284"/>
                                        </a:lnTo>
                                        <a:lnTo>
                                          <a:pt x="829" y="1336"/>
                                        </a:lnTo>
                                        <a:lnTo>
                                          <a:pt x="831" y="1388"/>
                                        </a:lnTo>
                                        <a:lnTo>
                                          <a:pt x="824" y="1402"/>
                                        </a:lnTo>
                                        <a:lnTo>
                                          <a:pt x="815" y="1416"/>
                                        </a:lnTo>
                                        <a:lnTo>
                                          <a:pt x="806" y="1428"/>
                                        </a:lnTo>
                                        <a:lnTo>
                                          <a:pt x="796" y="1440"/>
                                        </a:lnTo>
                                        <a:lnTo>
                                          <a:pt x="784" y="1449"/>
                                        </a:lnTo>
                                        <a:lnTo>
                                          <a:pt x="772" y="1459"/>
                                        </a:lnTo>
                                        <a:lnTo>
                                          <a:pt x="759" y="1467"/>
                                        </a:lnTo>
                                        <a:lnTo>
                                          <a:pt x="745" y="1474"/>
                                        </a:lnTo>
                                        <a:lnTo>
                                          <a:pt x="731" y="1480"/>
                                        </a:lnTo>
                                        <a:lnTo>
                                          <a:pt x="716" y="1487"/>
                                        </a:lnTo>
                                        <a:lnTo>
                                          <a:pt x="702" y="1491"/>
                                        </a:lnTo>
                                        <a:lnTo>
                                          <a:pt x="687" y="1495"/>
                                        </a:lnTo>
                                        <a:lnTo>
                                          <a:pt x="672" y="1498"/>
                                        </a:lnTo>
                                        <a:lnTo>
                                          <a:pt x="656" y="1500"/>
                                        </a:lnTo>
                                        <a:lnTo>
                                          <a:pt x="640" y="1501"/>
                                        </a:lnTo>
                                        <a:lnTo>
                                          <a:pt x="624" y="1503"/>
                                        </a:lnTo>
                                        <a:lnTo>
                                          <a:pt x="609" y="1503"/>
                                        </a:lnTo>
                                        <a:lnTo>
                                          <a:pt x="593" y="1503"/>
                                        </a:lnTo>
                                        <a:lnTo>
                                          <a:pt x="577" y="1501"/>
                                        </a:lnTo>
                                        <a:lnTo>
                                          <a:pt x="562" y="1500"/>
                                        </a:lnTo>
                                        <a:lnTo>
                                          <a:pt x="532" y="1495"/>
                                        </a:lnTo>
                                        <a:lnTo>
                                          <a:pt x="504" y="1488"/>
                                        </a:lnTo>
                                        <a:lnTo>
                                          <a:pt x="478" y="1479"/>
                                        </a:lnTo>
                                        <a:lnTo>
                                          <a:pt x="454" y="1469"/>
                                        </a:lnTo>
                                        <a:lnTo>
                                          <a:pt x="444" y="1463"/>
                                        </a:lnTo>
                                        <a:lnTo>
                                          <a:pt x="434" y="1458"/>
                                        </a:lnTo>
                                        <a:lnTo>
                                          <a:pt x="426" y="1452"/>
                                        </a:lnTo>
                                        <a:lnTo>
                                          <a:pt x="418" y="1446"/>
                                        </a:lnTo>
                                        <a:lnTo>
                                          <a:pt x="397" y="1416"/>
                                        </a:lnTo>
                                        <a:lnTo>
                                          <a:pt x="375" y="1384"/>
                                        </a:lnTo>
                                        <a:lnTo>
                                          <a:pt x="353" y="1348"/>
                                        </a:lnTo>
                                        <a:lnTo>
                                          <a:pt x="329" y="1310"/>
                                        </a:lnTo>
                                        <a:lnTo>
                                          <a:pt x="306" y="1269"/>
                                        </a:lnTo>
                                        <a:lnTo>
                                          <a:pt x="282" y="1226"/>
                                        </a:lnTo>
                                        <a:lnTo>
                                          <a:pt x="259" y="1181"/>
                                        </a:lnTo>
                                        <a:lnTo>
                                          <a:pt x="235" y="1133"/>
                                        </a:lnTo>
                                        <a:lnTo>
                                          <a:pt x="212" y="1085"/>
                                        </a:lnTo>
                                        <a:lnTo>
                                          <a:pt x="188" y="1034"/>
                                        </a:lnTo>
                                        <a:lnTo>
                                          <a:pt x="166" y="982"/>
                                        </a:lnTo>
                                        <a:lnTo>
                                          <a:pt x="144" y="929"/>
                                        </a:lnTo>
                                        <a:lnTo>
                                          <a:pt x="123" y="875"/>
                                        </a:lnTo>
                                        <a:lnTo>
                                          <a:pt x="103" y="821"/>
                                        </a:lnTo>
                                        <a:lnTo>
                                          <a:pt x="84" y="767"/>
                                        </a:lnTo>
                                        <a:lnTo>
                                          <a:pt x="67" y="712"/>
                                        </a:lnTo>
                                        <a:lnTo>
                                          <a:pt x="52" y="658"/>
                                        </a:lnTo>
                                        <a:lnTo>
                                          <a:pt x="37" y="603"/>
                                        </a:lnTo>
                                        <a:lnTo>
                                          <a:pt x="26" y="549"/>
                                        </a:lnTo>
                                        <a:lnTo>
                                          <a:pt x="16" y="496"/>
                                        </a:lnTo>
                                        <a:lnTo>
                                          <a:pt x="8" y="444"/>
                                        </a:lnTo>
                                        <a:lnTo>
                                          <a:pt x="3" y="393"/>
                                        </a:lnTo>
                                        <a:lnTo>
                                          <a:pt x="0" y="344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3" y="250"/>
                                        </a:lnTo>
                                        <a:lnTo>
                                          <a:pt x="8" y="206"/>
                                        </a:lnTo>
                                        <a:lnTo>
                                          <a:pt x="18" y="164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45" y="89"/>
                                        </a:lnTo>
                                        <a:lnTo>
                                          <a:pt x="65" y="57"/>
                                        </a:lnTo>
                                        <a:lnTo>
                                          <a:pt x="88" y="26"/>
                                        </a:lnTo>
                                        <a:lnTo>
                                          <a:pt x="1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Freeform 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39" y="3441"/>
                                    <a:ext cx="62" cy="164"/>
                                  </a:xfrm>
                                  <a:custGeom>
                                    <a:avLst/>
                                    <a:gdLst>
                                      <a:gd name="T0" fmla="*/ 0 w 309"/>
                                      <a:gd name="T1" fmla="*/ 0 h 819"/>
                                      <a:gd name="T2" fmla="*/ 10 w 309"/>
                                      <a:gd name="T3" fmla="*/ 32 h 819"/>
                                      <a:gd name="T4" fmla="*/ 38 w 309"/>
                                      <a:gd name="T5" fmla="*/ 116 h 819"/>
                                      <a:gd name="T6" fmla="*/ 78 w 309"/>
                                      <a:gd name="T7" fmla="*/ 236 h 819"/>
                                      <a:gd name="T8" fmla="*/ 126 w 309"/>
                                      <a:gd name="T9" fmla="*/ 376 h 819"/>
                                      <a:gd name="T10" fmla="*/ 152 w 309"/>
                                      <a:gd name="T11" fmla="*/ 449 h 819"/>
                                      <a:gd name="T12" fmla="*/ 177 w 309"/>
                                      <a:gd name="T13" fmla="*/ 519 h 819"/>
                                      <a:gd name="T14" fmla="*/ 203 w 309"/>
                                      <a:gd name="T15" fmla="*/ 589 h 819"/>
                                      <a:gd name="T16" fmla="*/ 226 w 309"/>
                                      <a:gd name="T17" fmla="*/ 651 h 819"/>
                                      <a:gd name="T18" fmla="*/ 250 w 309"/>
                                      <a:gd name="T19" fmla="*/ 706 h 819"/>
                                      <a:gd name="T20" fmla="*/ 269 w 309"/>
                                      <a:gd name="T21" fmla="*/ 753 h 819"/>
                                      <a:gd name="T22" fmla="*/ 279 w 309"/>
                                      <a:gd name="T23" fmla="*/ 772 h 819"/>
                                      <a:gd name="T24" fmla="*/ 288 w 309"/>
                                      <a:gd name="T25" fmla="*/ 788 h 819"/>
                                      <a:gd name="T26" fmla="*/ 295 w 309"/>
                                      <a:gd name="T27" fmla="*/ 800 h 819"/>
                                      <a:gd name="T28" fmla="*/ 301 w 309"/>
                                      <a:gd name="T29" fmla="*/ 810 h 819"/>
                                      <a:gd name="T30" fmla="*/ 309 w 309"/>
                                      <a:gd name="T31" fmla="*/ 819 h 819"/>
                                      <a:gd name="T32" fmla="*/ 308 w 309"/>
                                      <a:gd name="T33" fmla="*/ 816 h 819"/>
                                      <a:gd name="T34" fmla="*/ 299 w 309"/>
                                      <a:gd name="T35" fmla="*/ 804 h 819"/>
                                      <a:gd name="T36" fmla="*/ 283 w 309"/>
                                      <a:gd name="T37" fmla="*/ 782 h 819"/>
                                      <a:gd name="T38" fmla="*/ 262 w 309"/>
                                      <a:gd name="T39" fmla="*/ 751 h 819"/>
                                      <a:gd name="T40" fmla="*/ 237 w 309"/>
                                      <a:gd name="T41" fmla="*/ 712 h 819"/>
                                      <a:gd name="T42" fmla="*/ 209 w 309"/>
                                      <a:gd name="T43" fmla="*/ 665 h 819"/>
                                      <a:gd name="T44" fmla="*/ 178 w 309"/>
                                      <a:gd name="T45" fmla="*/ 611 h 819"/>
                                      <a:gd name="T46" fmla="*/ 162 w 309"/>
                                      <a:gd name="T47" fmla="*/ 581 h 819"/>
                                      <a:gd name="T48" fmla="*/ 146 w 309"/>
                                      <a:gd name="T49" fmla="*/ 550 h 819"/>
                                      <a:gd name="T50" fmla="*/ 131 w 309"/>
                                      <a:gd name="T51" fmla="*/ 518 h 819"/>
                                      <a:gd name="T52" fmla="*/ 115 w 309"/>
                                      <a:gd name="T53" fmla="*/ 484 h 819"/>
                                      <a:gd name="T54" fmla="*/ 100 w 309"/>
                                      <a:gd name="T55" fmla="*/ 449 h 819"/>
                                      <a:gd name="T56" fmla="*/ 85 w 309"/>
                                      <a:gd name="T57" fmla="*/ 413 h 819"/>
                                      <a:gd name="T58" fmla="*/ 71 w 309"/>
                                      <a:gd name="T59" fmla="*/ 375 h 819"/>
                                      <a:gd name="T60" fmla="*/ 59 w 309"/>
                                      <a:gd name="T61" fmla="*/ 336 h 819"/>
                                      <a:gd name="T62" fmla="*/ 47 w 309"/>
                                      <a:gd name="T63" fmla="*/ 297 h 819"/>
                                      <a:gd name="T64" fmla="*/ 36 w 309"/>
                                      <a:gd name="T65" fmla="*/ 257 h 819"/>
                                      <a:gd name="T66" fmla="*/ 26 w 309"/>
                                      <a:gd name="T67" fmla="*/ 215 h 819"/>
                                      <a:gd name="T68" fmla="*/ 17 w 309"/>
                                      <a:gd name="T69" fmla="*/ 173 h 819"/>
                                      <a:gd name="T70" fmla="*/ 10 w 309"/>
                                      <a:gd name="T71" fmla="*/ 131 h 819"/>
                                      <a:gd name="T72" fmla="*/ 5 w 309"/>
                                      <a:gd name="T73" fmla="*/ 88 h 819"/>
                                      <a:gd name="T74" fmla="*/ 1 w 309"/>
                                      <a:gd name="T75" fmla="*/ 45 h 819"/>
                                      <a:gd name="T76" fmla="*/ 0 w 309"/>
                                      <a:gd name="T77" fmla="*/ 0 h 8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09" h="819">
                                        <a:moveTo>
                                          <a:pt x="0" y="0"/>
                                        </a:moveTo>
                                        <a:lnTo>
                                          <a:pt x="10" y="32"/>
                                        </a:lnTo>
                                        <a:lnTo>
                                          <a:pt x="38" y="116"/>
                                        </a:lnTo>
                                        <a:lnTo>
                                          <a:pt x="78" y="236"/>
                                        </a:lnTo>
                                        <a:lnTo>
                                          <a:pt x="126" y="376"/>
                                        </a:lnTo>
                                        <a:lnTo>
                                          <a:pt x="152" y="449"/>
                                        </a:lnTo>
                                        <a:lnTo>
                                          <a:pt x="177" y="519"/>
                                        </a:lnTo>
                                        <a:lnTo>
                                          <a:pt x="203" y="589"/>
                                        </a:lnTo>
                                        <a:lnTo>
                                          <a:pt x="226" y="651"/>
                                        </a:lnTo>
                                        <a:lnTo>
                                          <a:pt x="250" y="706"/>
                                        </a:lnTo>
                                        <a:lnTo>
                                          <a:pt x="269" y="753"/>
                                        </a:lnTo>
                                        <a:lnTo>
                                          <a:pt x="279" y="772"/>
                                        </a:lnTo>
                                        <a:lnTo>
                                          <a:pt x="288" y="788"/>
                                        </a:lnTo>
                                        <a:lnTo>
                                          <a:pt x="295" y="800"/>
                                        </a:lnTo>
                                        <a:lnTo>
                                          <a:pt x="301" y="810"/>
                                        </a:lnTo>
                                        <a:lnTo>
                                          <a:pt x="309" y="819"/>
                                        </a:lnTo>
                                        <a:lnTo>
                                          <a:pt x="308" y="816"/>
                                        </a:lnTo>
                                        <a:lnTo>
                                          <a:pt x="299" y="804"/>
                                        </a:lnTo>
                                        <a:lnTo>
                                          <a:pt x="283" y="782"/>
                                        </a:lnTo>
                                        <a:lnTo>
                                          <a:pt x="262" y="751"/>
                                        </a:lnTo>
                                        <a:lnTo>
                                          <a:pt x="237" y="712"/>
                                        </a:lnTo>
                                        <a:lnTo>
                                          <a:pt x="209" y="665"/>
                                        </a:lnTo>
                                        <a:lnTo>
                                          <a:pt x="178" y="611"/>
                                        </a:lnTo>
                                        <a:lnTo>
                                          <a:pt x="162" y="581"/>
                                        </a:lnTo>
                                        <a:lnTo>
                                          <a:pt x="146" y="550"/>
                                        </a:lnTo>
                                        <a:lnTo>
                                          <a:pt x="131" y="518"/>
                                        </a:lnTo>
                                        <a:lnTo>
                                          <a:pt x="115" y="484"/>
                                        </a:lnTo>
                                        <a:lnTo>
                                          <a:pt x="100" y="449"/>
                                        </a:lnTo>
                                        <a:lnTo>
                                          <a:pt x="85" y="413"/>
                                        </a:lnTo>
                                        <a:lnTo>
                                          <a:pt x="71" y="375"/>
                                        </a:lnTo>
                                        <a:lnTo>
                                          <a:pt x="59" y="336"/>
                                        </a:lnTo>
                                        <a:lnTo>
                                          <a:pt x="47" y="297"/>
                                        </a:lnTo>
                                        <a:lnTo>
                                          <a:pt x="36" y="257"/>
                                        </a:lnTo>
                                        <a:lnTo>
                                          <a:pt x="26" y="215"/>
                                        </a:lnTo>
                                        <a:lnTo>
                                          <a:pt x="17" y="173"/>
                                        </a:lnTo>
                                        <a:lnTo>
                                          <a:pt x="10" y="131"/>
                                        </a:lnTo>
                                        <a:lnTo>
                                          <a:pt x="5" y="88"/>
                                        </a:lnTo>
                                        <a:lnTo>
                                          <a:pt x="1" y="4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61" name="Group 442"/>
                        <wpg:cNvGrpSpPr>
                          <a:grpSpLocks/>
                        </wpg:cNvGrpSpPr>
                        <wpg:grpSpPr bwMode="auto">
                          <a:xfrm>
                            <a:off x="1173" y="2534"/>
                            <a:ext cx="3110" cy="2415"/>
                            <a:chOff x="6595" y="4080"/>
                            <a:chExt cx="3110" cy="2415"/>
                          </a:xfrm>
                        </wpg:grpSpPr>
                        <wpg:grpSp>
                          <wpg:cNvPr id="62" name="Group 443"/>
                          <wpg:cNvGrpSpPr>
                            <a:grpSpLocks/>
                          </wpg:cNvGrpSpPr>
                          <wpg:grpSpPr bwMode="auto">
                            <a:xfrm rot="958756">
                              <a:off x="6683" y="4080"/>
                              <a:ext cx="3022" cy="2415"/>
                              <a:chOff x="10324" y="8313"/>
                              <a:chExt cx="4144" cy="3180"/>
                            </a:xfrm>
                          </wpg:grpSpPr>
                          <wps:wsp>
                            <wps:cNvPr id="63" name="Freeform 444"/>
                            <wps:cNvSpPr>
                              <a:spLocks/>
                            </wps:cNvSpPr>
                            <wps:spPr bwMode="auto">
                              <a:xfrm rot="-1338439">
                                <a:off x="10364" y="8363"/>
                                <a:ext cx="4066" cy="3079"/>
                              </a:xfrm>
                              <a:custGeom>
                                <a:avLst/>
                                <a:gdLst>
                                  <a:gd name="T0" fmla="*/ 275 w 7543"/>
                                  <a:gd name="T1" fmla="*/ 699 h 5819"/>
                                  <a:gd name="T2" fmla="*/ 561 w 7543"/>
                                  <a:gd name="T3" fmla="*/ 451 h 5819"/>
                                  <a:gd name="T4" fmla="*/ 927 w 7543"/>
                                  <a:gd name="T5" fmla="*/ 258 h 5819"/>
                                  <a:gd name="T6" fmla="*/ 1361 w 7543"/>
                                  <a:gd name="T7" fmla="*/ 119 h 5819"/>
                                  <a:gd name="T8" fmla="*/ 1851 w 7543"/>
                                  <a:gd name="T9" fmla="*/ 34 h 5819"/>
                                  <a:gd name="T10" fmla="*/ 2387 w 7543"/>
                                  <a:gd name="T11" fmla="*/ 0 h 5819"/>
                                  <a:gd name="T12" fmla="*/ 2955 w 7543"/>
                                  <a:gd name="T13" fmla="*/ 18 h 5819"/>
                                  <a:gd name="T14" fmla="*/ 3543 w 7543"/>
                                  <a:gd name="T15" fmla="*/ 84 h 5819"/>
                                  <a:gd name="T16" fmla="*/ 4142 w 7543"/>
                                  <a:gd name="T17" fmla="*/ 200 h 5819"/>
                                  <a:gd name="T18" fmla="*/ 4739 w 7543"/>
                                  <a:gd name="T19" fmla="*/ 362 h 5819"/>
                                  <a:gd name="T20" fmla="*/ 5322 w 7543"/>
                                  <a:gd name="T21" fmla="*/ 571 h 5819"/>
                                  <a:gd name="T22" fmla="*/ 5886 w 7543"/>
                                  <a:gd name="T23" fmla="*/ 798 h 5819"/>
                                  <a:gd name="T24" fmla="*/ 6365 w 7543"/>
                                  <a:gd name="T25" fmla="*/ 1073 h 5819"/>
                                  <a:gd name="T26" fmla="*/ 6761 w 7543"/>
                                  <a:gd name="T27" fmla="*/ 1389 h 5819"/>
                                  <a:gd name="T28" fmla="*/ 7075 w 7543"/>
                                  <a:gd name="T29" fmla="*/ 1738 h 5819"/>
                                  <a:gd name="T30" fmla="*/ 7307 w 7543"/>
                                  <a:gd name="T31" fmla="*/ 2117 h 5819"/>
                                  <a:gd name="T32" fmla="*/ 7461 w 7543"/>
                                  <a:gd name="T33" fmla="*/ 2515 h 5819"/>
                                  <a:gd name="T34" fmla="*/ 7535 w 7543"/>
                                  <a:gd name="T35" fmla="*/ 2929 h 5819"/>
                                  <a:gd name="T36" fmla="*/ 7534 w 7543"/>
                                  <a:gd name="T37" fmla="*/ 3352 h 5819"/>
                                  <a:gd name="T38" fmla="*/ 7456 w 7543"/>
                                  <a:gd name="T39" fmla="*/ 3777 h 5819"/>
                                  <a:gd name="T40" fmla="*/ 7305 w 7543"/>
                                  <a:gd name="T41" fmla="*/ 4197 h 5819"/>
                                  <a:gd name="T42" fmla="*/ 7090 w 7543"/>
                                  <a:gd name="T43" fmla="*/ 4589 h 5819"/>
                                  <a:gd name="T44" fmla="*/ 6833 w 7543"/>
                                  <a:gd name="T45" fmla="*/ 4922 h 5819"/>
                                  <a:gd name="T46" fmla="*/ 6519 w 7543"/>
                                  <a:gd name="T47" fmla="*/ 5218 h 5819"/>
                                  <a:gd name="T48" fmla="*/ 6156 w 7543"/>
                                  <a:gd name="T49" fmla="*/ 5465 h 5819"/>
                                  <a:gd name="T50" fmla="*/ 5746 w 7543"/>
                                  <a:gd name="T51" fmla="*/ 5655 h 5819"/>
                                  <a:gd name="T52" fmla="*/ 5296 w 7543"/>
                                  <a:gd name="T53" fmla="*/ 5777 h 5819"/>
                                  <a:gd name="T54" fmla="*/ 4810 w 7543"/>
                                  <a:gd name="T55" fmla="*/ 5819 h 5819"/>
                                  <a:gd name="T56" fmla="*/ 4293 w 7543"/>
                                  <a:gd name="T57" fmla="*/ 5770 h 5819"/>
                                  <a:gd name="T58" fmla="*/ 3752 w 7543"/>
                                  <a:gd name="T59" fmla="*/ 5623 h 5819"/>
                                  <a:gd name="T60" fmla="*/ 3191 w 7543"/>
                                  <a:gd name="T61" fmla="*/ 5365 h 5819"/>
                                  <a:gd name="T62" fmla="*/ 2613 w 7543"/>
                                  <a:gd name="T63" fmla="*/ 4985 h 5819"/>
                                  <a:gd name="T64" fmla="*/ 2078 w 7543"/>
                                  <a:gd name="T65" fmla="*/ 4573 h 5819"/>
                                  <a:gd name="T66" fmla="*/ 1610 w 7543"/>
                                  <a:gd name="T67" fmla="*/ 4180 h 5819"/>
                                  <a:gd name="T68" fmla="*/ 1198 w 7543"/>
                                  <a:gd name="T69" fmla="*/ 3781 h 5819"/>
                                  <a:gd name="T70" fmla="*/ 843 w 7543"/>
                                  <a:gd name="T71" fmla="*/ 3381 h 5819"/>
                                  <a:gd name="T72" fmla="*/ 548 w 7543"/>
                                  <a:gd name="T73" fmla="*/ 2982 h 5819"/>
                                  <a:gd name="T74" fmla="*/ 314 w 7543"/>
                                  <a:gd name="T75" fmla="*/ 2592 h 5819"/>
                                  <a:gd name="T76" fmla="*/ 143 w 7543"/>
                                  <a:gd name="T77" fmla="*/ 2213 h 5819"/>
                                  <a:gd name="T78" fmla="*/ 37 w 7543"/>
                                  <a:gd name="T79" fmla="*/ 1849 h 5819"/>
                                  <a:gd name="T80" fmla="*/ 0 w 7543"/>
                                  <a:gd name="T81" fmla="*/ 1506 h 5819"/>
                                  <a:gd name="T82" fmla="*/ 30 w 7543"/>
                                  <a:gd name="T83" fmla="*/ 1187 h 5819"/>
                                  <a:gd name="T84" fmla="*/ 134 w 7543"/>
                                  <a:gd name="T85" fmla="*/ 896 h 58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543" h="5819">
                                    <a:moveTo>
                                      <a:pt x="134" y="896"/>
                                    </a:moveTo>
                                    <a:lnTo>
                                      <a:pt x="200" y="794"/>
                                    </a:lnTo>
                                    <a:lnTo>
                                      <a:pt x="275" y="699"/>
                                    </a:lnTo>
                                    <a:lnTo>
                                      <a:pt x="361" y="610"/>
                                    </a:lnTo>
                                    <a:lnTo>
                                      <a:pt x="457" y="527"/>
                                    </a:lnTo>
                                    <a:lnTo>
                                      <a:pt x="561" y="451"/>
                                    </a:lnTo>
                                    <a:lnTo>
                                      <a:pt x="675" y="380"/>
                                    </a:lnTo>
                                    <a:lnTo>
                                      <a:pt x="797" y="316"/>
                                    </a:lnTo>
                                    <a:lnTo>
                                      <a:pt x="927" y="258"/>
                                    </a:lnTo>
                                    <a:lnTo>
                                      <a:pt x="1066" y="206"/>
                                    </a:lnTo>
                                    <a:lnTo>
                                      <a:pt x="1210" y="160"/>
                                    </a:lnTo>
                                    <a:lnTo>
                                      <a:pt x="1361" y="119"/>
                                    </a:lnTo>
                                    <a:lnTo>
                                      <a:pt x="1520" y="84"/>
                                    </a:lnTo>
                                    <a:lnTo>
                                      <a:pt x="1683" y="56"/>
                                    </a:lnTo>
                                    <a:lnTo>
                                      <a:pt x="1851" y="34"/>
                                    </a:lnTo>
                                    <a:lnTo>
                                      <a:pt x="2026" y="16"/>
                                    </a:lnTo>
                                    <a:lnTo>
                                      <a:pt x="2204" y="5"/>
                                    </a:lnTo>
                                    <a:lnTo>
                                      <a:pt x="2387" y="0"/>
                                    </a:lnTo>
                                    <a:lnTo>
                                      <a:pt x="2572" y="0"/>
                                    </a:lnTo>
                                    <a:lnTo>
                                      <a:pt x="2762" y="7"/>
                                    </a:lnTo>
                                    <a:lnTo>
                                      <a:pt x="2955" y="18"/>
                                    </a:lnTo>
                                    <a:lnTo>
                                      <a:pt x="3149" y="34"/>
                                    </a:lnTo>
                                    <a:lnTo>
                                      <a:pt x="3345" y="56"/>
                                    </a:lnTo>
                                    <a:lnTo>
                                      <a:pt x="3543" y="84"/>
                                    </a:lnTo>
                                    <a:lnTo>
                                      <a:pt x="3742" y="117"/>
                                    </a:lnTo>
                                    <a:lnTo>
                                      <a:pt x="3943" y="156"/>
                                    </a:lnTo>
                                    <a:lnTo>
                                      <a:pt x="4142" y="200"/>
                                    </a:lnTo>
                                    <a:lnTo>
                                      <a:pt x="4342" y="248"/>
                                    </a:lnTo>
                                    <a:lnTo>
                                      <a:pt x="4541" y="302"/>
                                    </a:lnTo>
                                    <a:lnTo>
                                      <a:pt x="4739" y="362"/>
                                    </a:lnTo>
                                    <a:lnTo>
                                      <a:pt x="4936" y="426"/>
                                    </a:lnTo>
                                    <a:lnTo>
                                      <a:pt x="5130" y="496"/>
                                    </a:lnTo>
                                    <a:lnTo>
                                      <a:pt x="5322" y="571"/>
                                    </a:lnTo>
                                    <a:lnTo>
                                      <a:pt x="5520" y="641"/>
                                    </a:lnTo>
                                    <a:lnTo>
                                      <a:pt x="5708" y="717"/>
                                    </a:lnTo>
                                    <a:lnTo>
                                      <a:pt x="5886" y="798"/>
                                    </a:lnTo>
                                    <a:lnTo>
                                      <a:pt x="6055" y="885"/>
                                    </a:lnTo>
                                    <a:lnTo>
                                      <a:pt x="6215" y="976"/>
                                    </a:lnTo>
                                    <a:lnTo>
                                      <a:pt x="6365" y="1073"/>
                                    </a:lnTo>
                                    <a:lnTo>
                                      <a:pt x="6506" y="1174"/>
                                    </a:lnTo>
                                    <a:lnTo>
                                      <a:pt x="6638" y="1279"/>
                                    </a:lnTo>
                                    <a:lnTo>
                                      <a:pt x="6761" y="1389"/>
                                    </a:lnTo>
                                    <a:lnTo>
                                      <a:pt x="6874" y="1502"/>
                                    </a:lnTo>
                                    <a:lnTo>
                                      <a:pt x="6978" y="1618"/>
                                    </a:lnTo>
                                    <a:lnTo>
                                      <a:pt x="7075" y="1738"/>
                                    </a:lnTo>
                                    <a:lnTo>
                                      <a:pt x="7160" y="1862"/>
                                    </a:lnTo>
                                    <a:lnTo>
                                      <a:pt x="7238" y="1988"/>
                                    </a:lnTo>
                                    <a:lnTo>
                                      <a:pt x="7307" y="2117"/>
                                    </a:lnTo>
                                    <a:lnTo>
                                      <a:pt x="7367" y="2248"/>
                                    </a:lnTo>
                                    <a:lnTo>
                                      <a:pt x="7417" y="2380"/>
                                    </a:lnTo>
                                    <a:lnTo>
                                      <a:pt x="7461" y="2515"/>
                                    </a:lnTo>
                                    <a:lnTo>
                                      <a:pt x="7494" y="2652"/>
                                    </a:lnTo>
                                    <a:lnTo>
                                      <a:pt x="7519" y="2791"/>
                                    </a:lnTo>
                                    <a:lnTo>
                                      <a:pt x="7535" y="2929"/>
                                    </a:lnTo>
                                    <a:lnTo>
                                      <a:pt x="7543" y="3070"/>
                                    </a:lnTo>
                                    <a:lnTo>
                                      <a:pt x="7542" y="3210"/>
                                    </a:lnTo>
                                    <a:lnTo>
                                      <a:pt x="7534" y="3352"/>
                                    </a:lnTo>
                                    <a:lnTo>
                                      <a:pt x="7516" y="3493"/>
                                    </a:lnTo>
                                    <a:lnTo>
                                      <a:pt x="7490" y="3636"/>
                                    </a:lnTo>
                                    <a:lnTo>
                                      <a:pt x="7456" y="3777"/>
                                    </a:lnTo>
                                    <a:lnTo>
                                      <a:pt x="7414" y="3918"/>
                                    </a:lnTo>
                                    <a:lnTo>
                                      <a:pt x="7363" y="4057"/>
                                    </a:lnTo>
                                    <a:lnTo>
                                      <a:pt x="7305" y="4197"/>
                                    </a:lnTo>
                                    <a:lnTo>
                                      <a:pt x="7238" y="4336"/>
                                    </a:lnTo>
                                    <a:lnTo>
                                      <a:pt x="7163" y="4472"/>
                                    </a:lnTo>
                                    <a:lnTo>
                                      <a:pt x="7090" y="4589"/>
                                    </a:lnTo>
                                    <a:lnTo>
                                      <a:pt x="7010" y="4703"/>
                                    </a:lnTo>
                                    <a:lnTo>
                                      <a:pt x="6925" y="4814"/>
                                    </a:lnTo>
                                    <a:lnTo>
                                      <a:pt x="6833" y="4922"/>
                                    </a:lnTo>
                                    <a:lnTo>
                                      <a:pt x="6735" y="5025"/>
                                    </a:lnTo>
                                    <a:lnTo>
                                      <a:pt x="6629" y="5124"/>
                                    </a:lnTo>
                                    <a:lnTo>
                                      <a:pt x="6519" y="5218"/>
                                    </a:lnTo>
                                    <a:lnTo>
                                      <a:pt x="6404" y="5305"/>
                                    </a:lnTo>
                                    <a:lnTo>
                                      <a:pt x="6282" y="5388"/>
                                    </a:lnTo>
                                    <a:lnTo>
                                      <a:pt x="6156" y="5465"/>
                                    </a:lnTo>
                                    <a:lnTo>
                                      <a:pt x="6023" y="5535"/>
                                    </a:lnTo>
                                    <a:lnTo>
                                      <a:pt x="5887" y="5598"/>
                                    </a:lnTo>
                                    <a:lnTo>
                                      <a:pt x="5746" y="5655"/>
                                    </a:lnTo>
                                    <a:lnTo>
                                      <a:pt x="5600" y="5704"/>
                                    </a:lnTo>
                                    <a:lnTo>
                                      <a:pt x="5449" y="5744"/>
                                    </a:lnTo>
                                    <a:lnTo>
                                      <a:pt x="5296" y="5777"/>
                                    </a:lnTo>
                                    <a:lnTo>
                                      <a:pt x="5138" y="5800"/>
                                    </a:lnTo>
                                    <a:lnTo>
                                      <a:pt x="4976" y="5814"/>
                                    </a:lnTo>
                                    <a:lnTo>
                                      <a:pt x="4810" y="5819"/>
                                    </a:lnTo>
                                    <a:lnTo>
                                      <a:pt x="4640" y="5814"/>
                                    </a:lnTo>
                                    <a:lnTo>
                                      <a:pt x="4469" y="5798"/>
                                    </a:lnTo>
                                    <a:lnTo>
                                      <a:pt x="4293" y="5770"/>
                                    </a:lnTo>
                                    <a:lnTo>
                                      <a:pt x="4116" y="5733"/>
                                    </a:lnTo>
                                    <a:lnTo>
                                      <a:pt x="3935" y="5684"/>
                                    </a:lnTo>
                                    <a:lnTo>
                                      <a:pt x="3752" y="5623"/>
                                    </a:lnTo>
                                    <a:lnTo>
                                      <a:pt x="3567" y="5550"/>
                                    </a:lnTo>
                                    <a:lnTo>
                                      <a:pt x="3380" y="5464"/>
                                    </a:lnTo>
                                    <a:lnTo>
                                      <a:pt x="3191" y="5365"/>
                                    </a:lnTo>
                                    <a:lnTo>
                                      <a:pt x="2999" y="5252"/>
                                    </a:lnTo>
                                    <a:lnTo>
                                      <a:pt x="2807" y="5126"/>
                                    </a:lnTo>
                                    <a:lnTo>
                                      <a:pt x="2613" y="4985"/>
                                    </a:lnTo>
                                    <a:lnTo>
                                      <a:pt x="2419" y="4829"/>
                                    </a:lnTo>
                                    <a:lnTo>
                                      <a:pt x="2246" y="4702"/>
                                    </a:lnTo>
                                    <a:lnTo>
                                      <a:pt x="2078" y="4573"/>
                                    </a:lnTo>
                                    <a:lnTo>
                                      <a:pt x="1916" y="4443"/>
                                    </a:lnTo>
                                    <a:lnTo>
                                      <a:pt x="1760" y="4312"/>
                                    </a:lnTo>
                                    <a:lnTo>
                                      <a:pt x="1610" y="4180"/>
                                    </a:lnTo>
                                    <a:lnTo>
                                      <a:pt x="1467" y="4047"/>
                                    </a:lnTo>
                                    <a:lnTo>
                                      <a:pt x="1329" y="3914"/>
                                    </a:lnTo>
                                    <a:lnTo>
                                      <a:pt x="1198" y="3781"/>
                                    </a:lnTo>
                                    <a:lnTo>
                                      <a:pt x="1073" y="3648"/>
                                    </a:lnTo>
                                    <a:lnTo>
                                      <a:pt x="954" y="3514"/>
                                    </a:lnTo>
                                    <a:lnTo>
                                      <a:pt x="843" y="3381"/>
                                    </a:lnTo>
                                    <a:lnTo>
                                      <a:pt x="738" y="3247"/>
                                    </a:lnTo>
                                    <a:lnTo>
                                      <a:pt x="639" y="3115"/>
                                    </a:lnTo>
                                    <a:lnTo>
                                      <a:pt x="548" y="2982"/>
                                    </a:lnTo>
                                    <a:lnTo>
                                      <a:pt x="462" y="2851"/>
                                    </a:lnTo>
                                    <a:lnTo>
                                      <a:pt x="384" y="2721"/>
                                    </a:lnTo>
                                    <a:lnTo>
                                      <a:pt x="314" y="2592"/>
                                    </a:lnTo>
                                    <a:lnTo>
                                      <a:pt x="249" y="2464"/>
                                    </a:lnTo>
                                    <a:lnTo>
                                      <a:pt x="193" y="2338"/>
                                    </a:lnTo>
                                    <a:lnTo>
                                      <a:pt x="143" y="2213"/>
                                    </a:lnTo>
                                    <a:lnTo>
                                      <a:pt x="100" y="2089"/>
                                    </a:lnTo>
                                    <a:lnTo>
                                      <a:pt x="65" y="1968"/>
                                    </a:lnTo>
                                    <a:lnTo>
                                      <a:pt x="37" y="1849"/>
                                    </a:lnTo>
                                    <a:lnTo>
                                      <a:pt x="17" y="1732"/>
                                    </a:lnTo>
                                    <a:lnTo>
                                      <a:pt x="5" y="1618"/>
                                    </a:lnTo>
                                    <a:lnTo>
                                      <a:pt x="0" y="1506"/>
                                    </a:lnTo>
                                    <a:lnTo>
                                      <a:pt x="2" y="1397"/>
                                    </a:lnTo>
                                    <a:lnTo>
                                      <a:pt x="13" y="1290"/>
                                    </a:lnTo>
                                    <a:lnTo>
                                      <a:pt x="30" y="1187"/>
                                    </a:lnTo>
                                    <a:lnTo>
                                      <a:pt x="58" y="1086"/>
                                    </a:lnTo>
                                    <a:lnTo>
                                      <a:pt x="91" y="989"/>
                                    </a:lnTo>
                                    <a:lnTo>
                                      <a:pt x="134" y="896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1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AutoShape 445"/>
                            <wps:cNvSpPr>
                              <a:spLocks noChangeArrowheads="1"/>
                            </wps:cNvSpPr>
                            <wps:spPr bwMode="auto">
                              <a:xfrm rot="468174">
                                <a:off x="10915" y="9615"/>
                                <a:ext cx="295" cy="22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AutoShape 446"/>
                            <wps:cNvSpPr>
                              <a:spLocks noChangeArrowheads="1"/>
                            </wps:cNvSpPr>
                            <wps:spPr bwMode="auto">
                              <a:xfrm rot="-2819864">
                                <a:off x="13039" y="8651"/>
                                <a:ext cx="246" cy="26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AutoShape 447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0349" y="9678"/>
                                <a:ext cx="185" cy="161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AutoShape 448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3718" y="9460"/>
                                <a:ext cx="363" cy="315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2">
                                  <a:lumMod val="10000"/>
                                  <a:lumOff val="9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AutoShape 449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1436" y="8746"/>
                                <a:ext cx="550" cy="479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AutoShape 450"/>
                            <wps:cNvSpPr>
                              <a:spLocks noChangeArrowheads="1"/>
                            </wps:cNvSpPr>
                            <wps:spPr bwMode="auto">
                              <a:xfrm rot="-1375926">
                                <a:off x="11426" y="10100"/>
                                <a:ext cx="361" cy="31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AutoShape 451"/>
                            <wps:cNvSpPr>
                              <a:spLocks noChangeArrowheads="1"/>
                            </wps:cNvSpPr>
                            <wps:spPr bwMode="auto">
                              <a:xfrm rot="1722273">
                                <a:off x="12551" y="10573"/>
                                <a:ext cx="521" cy="454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" name="Group 452"/>
                            <wpg:cNvGrpSpPr>
                              <a:grpSpLocks/>
                            </wpg:cNvGrpSpPr>
                            <wpg:grpSpPr bwMode="auto">
                              <a:xfrm rot="-1338439">
                                <a:off x="10324" y="8313"/>
                                <a:ext cx="4144" cy="3180"/>
                                <a:chOff x="7480" y="3796"/>
                                <a:chExt cx="1537" cy="1202"/>
                              </a:xfrm>
                            </wpg:grpSpPr>
                            <wps:wsp>
                              <wps:cNvPr id="72" name="Freeform 4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80" y="3796"/>
                                  <a:ext cx="1537" cy="1202"/>
                                </a:xfrm>
                                <a:custGeom>
                                  <a:avLst/>
                                  <a:gdLst>
                                    <a:gd name="T0" fmla="*/ 260 w 7683"/>
                                    <a:gd name="T1" fmla="*/ 732 h 6010"/>
                                    <a:gd name="T2" fmla="*/ 611 w 7683"/>
                                    <a:gd name="T3" fmla="*/ 697 h 6010"/>
                                    <a:gd name="T4" fmla="*/ 325 w 7683"/>
                                    <a:gd name="T5" fmla="*/ 991 h 6010"/>
                                    <a:gd name="T6" fmla="*/ 745 w 7683"/>
                                    <a:gd name="T7" fmla="*/ 351 h 6010"/>
                                    <a:gd name="T8" fmla="*/ 1113 w 7683"/>
                                    <a:gd name="T9" fmla="*/ 425 h 6010"/>
                                    <a:gd name="T10" fmla="*/ 700 w 7683"/>
                                    <a:gd name="T11" fmla="*/ 634 h 6010"/>
                                    <a:gd name="T12" fmla="*/ 1999 w 7683"/>
                                    <a:gd name="T13" fmla="*/ 21 h 6010"/>
                                    <a:gd name="T14" fmla="*/ 3644 w 7683"/>
                                    <a:gd name="T15" fmla="*/ 96 h 6010"/>
                                    <a:gd name="T16" fmla="*/ 5356 w 7683"/>
                                    <a:gd name="T17" fmla="*/ 574 h 6010"/>
                                    <a:gd name="T18" fmla="*/ 3875 w 7683"/>
                                    <a:gd name="T19" fmla="*/ 312 h 6010"/>
                                    <a:gd name="T20" fmla="*/ 2230 w 7683"/>
                                    <a:gd name="T21" fmla="*/ 203 h 6010"/>
                                    <a:gd name="T22" fmla="*/ 5356 w 7683"/>
                                    <a:gd name="T23" fmla="*/ 574 h 6010"/>
                                    <a:gd name="T24" fmla="*/ 5462 w 7683"/>
                                    <a:gd name="T25" fmla="*/ 737 h 6010"/>
                                    <a:gd name="T26" fmla="*/ 5353 w 7683"/>
                                    <a:gd name="T27" fmla="*/ 573 h 6010"/>
                                    <a:gd name="T28" fmla="*/ 6004 w 7683"/>
                                    <a:gd name="T29" fmla="*/ 842 h 6010"/>
                                    <a:gd name="T30" fmla="*/ 5917 w 7683"/>
                                    <a:gd name="T31" fmla="*/ 951 h 6010"/>
                                    <a:gd name="T32" fmla="*/ 6256 w 7683"/>
                                    <a:gd name="T33" fmla="*/ 983 h 6010"/>
                                    <a:gd name="T34" fmla="*/ 6887 w 7683"/>
                                    <a:gd name="T35" fmla="*/ 1472 h 6010"/>
                                    <a:gd name="T36" fmla="*/ 7335 w 7683"/>
                                    <a:gd name="T37" fmla="*/ 2044 h 6010"/>
                                    <a:gd name="T38" fmla="*/ 7319 w 7683"/>
                                    <a:gd name="T39" fmla="*/ 2189 h 6010"/>
                                    <a:gd name="T40" fmla="*/ 6974 w 7683"/>
                                    <a:gd name="T41" fmla="*/ 1696 h 6010"/>
                                    <a:gd name="T42" fmla="*/ 6460 w 7683"/>
                                    <a:gd name="T43" fmla="*/ 1255 h 6010"/>
                                    <a:gd name="T44" fmla="*/ 7613 w 7683"/>
                                    <a:gd name="T45" fmla="*/ 2720 h 6010"/>
                                    <a:gd name="T46" fmla="*/ 7683 w 7683"/>
                                    <a:gd name="T47" fmla="*/ 3357 h 6010"/>
                                    <a:gd name="T48" fmla="*/ 7582 w 7683"/>
                                    <a:gd name="T49" fmla="*/ 3997 h 6010"/>
                                    <a:gd name="T50" fmla="*/ 7524 w 7683"/>
                                    <a:gd name="T51" fmla="*/ 3484 h 6010"/>
                                    <a:gd name="T52" fmla="*/ 7530 w 7683"/>
                                    <a:gd name="T53" fmla="*/ 2887 h 6010"/>
                                    <a:gd name="T54" fmla="*/ 7513 w 7683"/>
                                    <a:gd name="T55" fmla="*/ 2409 h 6010"/>
                                    <a:gd name="T56" fmla="*/ 7242 w 7683"/>
                                    <a:gd name="T57" fmla="*/ 4346 h 6010"/>
                                    <a:gd name="T58" fmla="*/ 7178 w 7683"/>
                                    <a:gd name="T59" fmla="*/ 4843 h 6010"/>
                                    <a:gd name="T60" fmla="*/ 7141 w 7683"/>
                                    <a:gd name="T61" fmla="*/ 4527 h 6010"/>
                                    <a:gd name="T62" fmla="*/ 6679 w 7683"/>
                                    <a:gd name="T63" fmla="*/ 5383 h 6010"/>
                                    <a:gd name="T64" fmla="*/ 6088 w 7683"/>
                                    <a:gd name="T65" fmla="*/ 5756 h 6010"/>
                                    <a:gd name="T66" fmla="*/ 5345 w 7683"/>
                                    <a:gd name="T67" fmla="*/ 5771 h 6010"/>
                                    <a:gd name="T68" fmla="*/ 6026 w 7683"/>
                                    <a:gd name="T69" fmla="*/ 5542 h 6010"/>
                                    <a:gd name="T70" fmla="*/ 6600 w 7683"/>
                                    <a:gd name="T71" fmla="*/ 5161 h 6010"/>
                                    <a:gd name="T72" fmla="*/ 5327 w 7683"/>
                                    <a:gd name="T73" fmla="*/ 5983 h 6010"/>
                                    <a:gd name="T74" fmla="*/ 4532 w 7683"/>
                                    <a:gd name="T75" fmla="*/ 5981 h 6010"/>
                                    <a:gd name="T76" fmla="*/ 3670 w 7683"/>
                                    <a:gd name="T77" fmla="*/ 5737 h 6010"/>
                                    <a:gd name="T78" fmla="*/ 3529 w 7683"/>
                                    <a:gd name="T79" fmla="*/ 5521 h 6010"/>
                                    <a:gd name="T80" fmla="*/ 4375 w 7683"/>
                                    <a:gd name="T81" fmla="*/ 5781 h 6010"/>
                                    <a:gd name="T82" fmla="*/ 5160 w 7683"/>
                                    <a:gd name="T83" fmla="*/ 5800 h 6010"/>
                                    <a:gd name="T84" fmla="*/ 2593 w 7683"/>
                                    <a:gd name="T85" fmla="*/ 5077 h 6010"/>
                                    <a:gd name="T86" fmla="*/ 2490 w 7683"/>
                                    <a:gd name="T87" fmla="*/ 4925 h 6010"/>
                                    <a:gd name="T88" fmla="*/ 2422 w 7683"/>
                                    <a:gd name="T89" fmla="*/ 4848 h 6010"/>
                                    <a:gd name="T90" fmla="*/ 2490 w 7683"/>
                                    <a:gd name="T91" fmla="*/ 4925 h 6010"/>
                                    <a:gd name="T92" fmla="*/ 2448 w 7683"/>
                                    <a:gd name="T93" fmla="*/ 4934 h 6010"/>
                                    <a:gd name="T94" fmla="*/ 2440 w 7683"/>
                                    <a:gd name="T95" fmla="*/ 4830 h 6010"/>
                                    <a:gd name="T96" fmla="*/ 2031 w 7683"/>
                                    <a:gd name="T97" fmla="*/ 4642 h 6010"/>
                                    <a:gd name="T98" fmla="*/ 2470 w 7683"/>
                                    <a:gd name="T99" fmla="*/ 4842 h 6010"/>
                                    <a:gd name="T100" fmla="*/ 1222 w 7683"/>
                                    <a:gd name="T101" fmla="*/ 3761 h 6010"/>
                                    <a:gd name="T102" fmla="*/ 881 w 7683"/>
                                    <a:gd name="T103" fmla="*/ 3504 h 6010"/>
                                    <a:gd name="T104" fmla="*/ 165 w 7683"/>
                                    <a:gd name="T105" fmla="*/ 2320 h 6010"/>
                                    <a:gd name="T106" fmla="*/ 20 w 7683"/>
                                    <a:gd name="T107" fmla="*/ 1275 h 6010"/>
                                    <a:gd name="T108" fmla="*/ 150 w 7683"/>
                                    <a:gd name="T109" fmla="*/ 1485 h 6010"/>
                                    <a:gd name="T110" fmla="*/ 319 w 7683"/>
                                    <a:gd name="T111" fmla="*/ 2443 h 6010"/>
                                    <a:gd name="T112" fmla="*/ 996 w 7683"/>
                                    <a:gd name="T113" fmla="*/ 3508 h 6010"/>
                                    <a:gd name="T114" fmla="*/ 168 w 7683"/>
                                    <a:gd name="T115" fmla="*/ 899 h 6010"/>
                                    <a:gd name="T116" fmla="*/ 273 w 7683"/>
                                    <a:gd name="T117" fmla="*/ 1062 h 6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7683" h="6010">
                                      <a:moveTo>
                                        <a:pt x="141" y="904"/>
                                      </a:moveTo>
                                      <a:lnTo>
                                        <a:pt x="142" y="900"/>
                                      </a:lnTo>
                                      <a:lnTo>
                                        <a:pt x="272" y="1076"/>
                                      </a:lnTo>
                                      <a:lnTo>
                                        <a:pt x="270" y="1078"/>
                                      </a:lnTo>
                                      <a:lnTo>
                                        <a:pt x="141" y="904"/>
                                      </a:lnTo>
                                      <a:close/>
                                      <a:moveTo>
                                        <a:pt x="142" y="900"/>
                                      </a:moveTo>
                                      <a:lnTo>
                                        <a:pt x="160" y="872"/>
                                      </a:lnTo>
                                      <a:lnTo>
                                        <a:pt x="178" y="842"/>
                                      </a:lnTo>
                                      <a:lnTo>
                                        <a:pt x="198" y="814"/>
                                      </a:lnTo>
                                      <a:lnTo>
                                        <a:pt x="218" y="787"/>
                                      </a:lnTo>
                                      <a:lnTo>
                                        <a:pt x="239" y="759"/>
                                      </a:lnTo>
                                      <a:lnTo>
                                        <a:pt x="260" y="732"/>
                                      </a:lnTo>
                                      <a:lnTo>
                                        <a:pt x="282" y="706"/>
                                      </a:lnTo>
                                      <a:lnTo>
                                        <a:pt x="306" y="680"/>
                                      </a:lnTo>
                                      <a:lnTo>
                                        <a:pt x="330" y="654"/>
                                      </a:lnTo>
                                      <a:lnTo>
                                        <a:pt x="355" y="629"/>
                                      </a:lnTo>
                                      <a:lnTo>
                                        <a:pt x="381" y="605"/>
                                      </a:lnTo>
                                      <a:lnTo>
                                        <a:pt x="407" y="581"/>
                                      </a:lnTo>
                                      <a:lnTo>
                                        <a:pt x="434" y="558"/>
                                      </a:lnTo>
                                      <a:lnTo>
                                        <a:pt x="463" y="535"/>
                                      </a:lnTo>
                                      <a:lnTo>
                                        <a:pt x="491" y="513"/>
                                      </a:lnTo>
                                      <a:lnTo>
                                        <a:pt x="521" y="491"/>
                                      </a:lnTo>
                                      <a:lnTo>
                                        <a:pt x="640" y="675"/>
                                      </a:lnTo>
                                      <a:lnTo>
                                        <a:pt x="611" y="697"/>
                                      </a:lnTo>
                                      <a:lnTo>
                                        <a:pt x="584" y="719"/>
                                      </a:lnTo>
                                      <a:lnTo>
                                        <a:pt x="557" y="741"/>
                                      </a:lnTo>
                                      <a:lnTo>
                                        <a:pt x="529" y="764"/>
                                      </a:lnTo>
                                      <a:lnTo>
                                        <a:pt x="503" y="788"/>
                                      </a:lnTo>
                                      <a:lnTo>
                                        <a:pt x="479" y="811"/>
                                      </a:lnTo>
                                      <a:lnTo>
                                        <a:pt x="455" y="835"/>
                                      </a:lnTo>
                                      <a:lnTo>
                                        <a:pt x="432" y="860"/>
                                      </a:lnTo>
                                      <a:lnTo>
                                        <a:pt x="408" y="885"/>
                                      </a:lnTo>
                                      <a:lnTo>
                                        <a:pt x="386" y="911"/>
                                      </a:lnTo>
                                      <a:lnTo>
                                        <a:pt x="365" y="937"/>
                                      </a:lnTo>
                                      <a:lnTo>
                                        <a:pt x="345" y="963"/>
                                      </a:lnTo>
                                      <a:lnTo>
                                        <a:pt x="325" y="991"/>
                                      </a:lnTo>
                                      <a:lnTo>
                                        <a:pt x="307" y="1019"/>
                                      </a:lnTo>
                                      <a:lnTo>
                                        <a:pt x="289" y="1048"/>
                                      </a:lnTo>
                                      <a:lnTo>
                                        <a:pt x="272" y="1076"/>
                                      </a:lnTo>
                                      <a:lnTo>
                                        <a:pt x="142" y="900"/>
                                      </a:lnTo>
                                      <a:close/>
                                      <a:moveTo>
                                        <a:pt x="521" y="491"/>
                                      </a:moveTo>
                                      <a:lnTo>
                                        <a:pt x="550" y="470"/>
                                      </a:lnTo>
                                      <a:lnTo>
                                        <a:pt x="581" y="449"/>
                                      </a:lnTo>
                                      <a:lnTo>
                                        <a:pt x="612" y="428"/>
                                      </a:lnTo>
                                      <a:lnTo>
                                        <a:pt x="644" y="408"/>
                                      </a:lnTo>
                                      <a:lnTo>
                                        <a:pt x="678" y="388"/>
                                      </a:lnTo>
                                      <a:lnTo>
                                        <a:pt x="711" y="370"/>
                                      </a:lnTo>
                                      <a:lnTo>
                                        <a:pt x="745" y="351"/>
                                      </a:lnTo>
                                      <a:lnTo>
                                        <a:pt x="779" y="334"/>
                                      </a:lnTo>
                                      <a:lnTo>
                                        <a:pt x="815" y="317"/>
                                      </a:lnTo>
                                      <a:lnTo>
                                        <a:pt x="851" y="299"/>
                                      </a:lnTo>
                                      <a:lnTo>
                                        <a:pt x="887" y="282"/>
                                      </a:lnTo>
                                      <a:lnTo>
                                        <a:pt x="924" y="267"/>
                                      </a:lnTo>
                                      <a:lnTo>
                                        <a:pt x="962" y="251"/>
                                      </a:lnTo>
                                      <a:lnTo>
                                        <a:pt x="1001" y="236"/>
                                      </a:lnTo>
                                      <a:lnTo>
                                        <a:pt x="1039" y="221"/>
                                      </a:lnTo>
                                      <a:lnTo>
                                        <a:pt x="1079" y="208"/>
                                      </a:lnTo>
                                      <a:lnTo>
                                        <a:pt x="1191" y="397"/>
                                      </a:lnTo>
                                      <a:lnTo>
                                        <a:pt x="1152" y="411"/>
                                      </a:lnTo>
                                      <a:lnTo>
                                        <a:pt x="1113" y="425"/>
                                      </a:lnTo>
                                      <a:lnTo>
                                        <a:pt x="1075" y="440"/>
                                      </a:lnTo>
                                      <a:lnTo>
                                        <a:pt x="1038" y="455"/>
                                      </a:lnTo>
                                      <a:lnTo>
                                        <a:pt x="1001" y="471"/>
                                      </a:lnTo>
                                      <a:lnTo>
                                        <a:pt x="965" y="487"/>
                                      </a:lnTo>
                                      <a:lnTo>
                                        <a:pt x="930" y="505"/>
                                      </a:lnTo>
                                      <a:lnTo>
                                        <a:pt x="894" y="522"/>
                                      </a:lnTo>
                                      <a:lnTo>
                                        <a:pt x="861" y="539"/>
                                      </a:lnTo>
                                      <a:lnTo>
                                        <a:pt x="828" y="558"/>
                                      </a:lnTo>
                                      <a:lnTo>
                                        <a:pt x="794" y="576"/>
                                      </a:lnTo>
                                      <a:lnTo>
                                        <a:pt x="762" y="595"/>
                                      </a:lnTo>
                                      <a:lnTo>
                                        <a:pt x="730" y="615"/>
                                      </a:lnTo>
                                      <a:lnTo>
                                        <a:pt x="700" y="634"/>
                                      </a:lnTo>
                                      <a:lnTo>
                                        <a:pt x="669" y="655"/>
                                      </a:lnTo>
                                      <a:lnTo>
                                        <a:pt x="640" y="675"/>
                                      </a:lnTo>
                                      <a:lnTo>
                                        <a:pt x="521" y="491"/>
                                      </a:lnTo>
                                      <a:close/>
                                      <a:moveTo>
                                        <a:pt x="1079" y="208"/>
                                      </a:moveTo>
                                      <a:lnTo>
                                        <a:pt x="1183" y="173"/>
                                      </a:lnTo>
                                      <a:lnTo>
                                        <a:pt x="1290" y="142"/>
                                      </a:lnTo>
                                      <a:lnTo>
                                        <a:pt x="1400" y="115"/>
                                      </a:lnTo>
                                      <a:lnTo>
                                        <a:pt x="1514" y="90"/>
                                      </a:lnTo>
                                      <a:lnTo>
                                        <a:pt x="1632" y="68"/>
                                      </a:lnTo>
                                      <a:lnTo>
                                        <a:pt x="1752" y="49"/>
                                      </a:lnTo>
                                      <a:lnTo>
                                        <a:pt x="1874" y="33"/>
                                      </a:lnTo>
                                      <a:lnTo>
                                        <a:pt x="1999" y="21"/>
                                      </a:lnTo>
                                      <a:lnTo>
                                        <a:pt x="2126" y="11"/>
                                      </a:lnTo>
                                      <a:lnTo>
                                        <a:pt x="2256" y="5"/>
                                      </a:lnTo>
                                      <a:lnTo>
                                        <a:pt x="2389" y="1"/>
                                      </a:lnTo>
                                      <a:lnTo>
                                        <a:pt x="2522" y="0"/>
                                      </a:lnTo>
                                      <a:lnTo>
                                        <a:pt x="2658" y="2"/>
                                      </a:lnTo>
                                      <a:lnTo>
                                        <a:pt x="2795" y="7"/>
                                      </a:lnTo>
                                      <a:lnTo>
                                        <a:pt x="2934" y="15"/>
                                      </a:lnTo>
                                      <a:lnTo>
                                        <a:pt x="3074" y="26"/>
                                      </a:lnTo>
                                      <a:lnTo>
                                        <a:pt x="3215" y="39"/>
                                      </a:lnTo>
                                      <a:lnTo>
                                        <a:pt x="3357" y="56"/>
                                      </a:lnTo>
                                      <a:lnTo>
                                        <a:pt x="3501" y="74"/>
                                      </a:lnTo>
                                      <a:lnTo>
                                        <a:pt x="3644" y="96"/>
                                      </a:lnTo>
                                      <a:lnTo>
                                        <a:pt x="3787" y="121"/>
                                      </a:lnTo>
                                      <a:lnTo>
                                        <a:pt x="3932" y="150"/>
                                      </a:lnTo>
                                      <a:lnTo>
                                        <a:pt x="4076" y="179"/>
                                      </a:lnTo>
                                      <a:lnTo>
                                        <a:pt x="4220" y="213"/>
                                      </a:lnTo>
                                      <a:lnTo>
                                        <a:pt x="4365" y="249"/>
                                      </a:lnTo>
                                      <a:lnTo>
                                        <a:pt x="4509" y="287"/>
                                      </a:lnTo>
                                      <a:lnTo>
                                        <a:pt x="4652" y="328"/>
                                      </a:lnTo>
                                      <a:lnTo>
                                        <a:pt x="4796" y="372"/>
                                      </a:lnTo>
                                      <a:lnTo>
                                        <a:pt x="4937" y="418"/>
                                      </a:lnTo>
                                      <a:lnTo>
                                        <a:pt x="5078" y="467"/>
                                      </a:lnTo>
                                      <a:lnTo>
                                        <a:pt x="5217" y="519"/>
                                      </a:lnTo>
                                      <a:lnTo>
                                        <a:pt x="5356" y="574"/>
                                      </a:lnTo>
                                      <a:lnTo>
                                        <a:pt x="5430" y="759"/>
                                      </a:lnTo>
                                      <a:lnTo>
                                        <a:pt x="5293" y="705"/>
                                      </a:lnTo>
                                      <a:lnTo>
                                        <a:pt x="5154" y="654"/>
                                      </a:lnTo>
                                      <a:lnTo>
                                        <a:pt x="5014" y="606"/>
                                      </a:lnTo>
                                      <a:lnTo>
                                        <a:pt x="4873" y="559"/>
                                      </a:lnTo>
                                      <a:lnTo>
                                        <a:pt x="4732" y="516"/>
                                      </a:lnTo>
                                      <a:lnTo>
                                        <a:pt x="4590" y="475"/>
                                      </a:lnTo>
                                      <a:lnTo>
                                        <a:pt x="4448" y="437"/>
                                      </a:lnTo>
                                      <a:lnTo>
                                        <a:pt x="4305" y="402"/>
                                      </a:lnTo>
                                      <a:lnTo>
                                        <a:pt x="4162" y="368"/>
                                      </a:lnTo>
                                      <a:lnTo>
                                        <a:pt x="4019" y="339"/>
                                      </a:lnTo>
                                      <a:lnTo>
                                        <a:pt x="3875" y="312"/>
                                      </a:lnTo>
                                      <a:lnTo>
                                        <a:pt x="3733" y="287"/>
                                      </a:lnTo>
                                      <a:lnTo>
                                        <a:pt x="3591" y="265"/>
                                      </a:lnTo>
                                      <a:lnTo>
                                        <a:pt x="3450" y="246"/>
                                      </a:lnTo>
                                      <a:lnTo>
                                        <a:pt x="3309" y="230"/>
                                      </a:lnTo>
                                      <a:lnTo>
                                        <a:pt x="3169" y="216"/>
                                      </a:lnTo>
                                      <a:lnTo>
                                        <a:pt x="3030" y="206"/>
                                      </a:lnTo>
                                      <a:lnTo>
                                        <a:pt x="2893" y="198"/>
                                      </a:lnTo>
                                      <a:lnTo>
                                        <a:pt x="2757" y="193"/>
                                      </a:lnTo>
                                      <a:lnTo>
                                        <a:pt x="2622" y="192"/>
                                      </a:lnTo>
                                      <a:lnTo>
                                        <a:pt x="2490" y="192"/>
                                      </a:lnTo>
                                      <a:lnTo>
                                        <a:pt x="2359" y="197"/>
                                      </a:lnTo>
                                      <a:lnTo>
                                        <a:pt x="2230" y="203"/>
                                      </a:lnTo>
                                      <a:lnTo>
                                        <a:pt x="2104" y="213"/>
                                      </a:lnTo>
                                      <a:lnTo>
                                        <a:pt x="1979" y="225"/>
                                      </a:lnTo>
                                      <a:lnTo>
                                        <a:pt x="1858" y="241"/>
                                      </a:lnTo>
                                      <a:lnTo>
                                        <a:pt x="1739" y="260"/>
                                      </a:lnTo>
                                      <a:lnTo>
                                        <a:pt x="1623" y="281"/>
                                      </a:lnTo>
                                      <a:lnTo>
                                        <a:pt x="1510" y="305"/>
                                      </a:lnTo>
                                      <a:lnTo>
                                        <a:pt x="1400" y="333"/>
                                      </a:lnTo>
                                      <a:lnTo>
                                        <a:pt x="1294" y="364"/>
                                      </a:lnTo>
                                      <a:lnTo>
                                        <a:pt x="1191" y="397"/>
                                      </a:lnTo>
                                      <a:lnTo>
                                        <a:pt x="1079" y="208"/>
                                      </a:lnTo>
                                      <a:close/>
                                      <a:moveTo>
                                        <a:pt x="5393" y="667"/>
                                      </a:moveTo>
                                      <a:lnTo>
                                        <a:pt x="5356" y="574"/>
                                      </a:lnTo>
                                      <a:lnTo>
                                        <a:pt x="5368" y="580"/>
                                      </a:lnTo>
                                      <a:lnTo>
                                        <a:pt x="5382" y="590"/>
                                      </a:lnTo>
                                      <a:lnTo>
                                        <a:pt x="5395" y="602"/>
                                      </a:lnTo>
                                      <a:lnTo>
                                        <a:pt x="5408" y="617"/>
                                      </a:lnTo>
                                      <a:lnTo>
                                        <a:pt x="5420" y="633"/>
                                      </a:lnTo>
                                      <a:lnTo>
                                        <a:pt x="5433" y="652"/>
                                      </a:lnTo>
                                      <a:lnTo>
                                        <a:pt x="5442" y="670"/>
                                      </a:lnTo>
                                      <a:lnTo>
                                        <a:pt x="5451" y="690"/>
                                      </a:lnTo>
                                      <a:lnTo>
                                        <a:pt x="5457" y="707"/>
                                      </a:lnTo>
                                      <a:lnTo>
                                        <a:pt x="5461" y="723"/>
                                      </a:lnTo>
                                      <a:lnTo>
                                        <a:pt x="5461" y="731"/>
                                      </a:lnTo>
                                      <a:lnTo>
                                        <a:pt x="5462" y="737"/>
                                      </a:lnTo>
                                      <a:lnTo>
                                        <a:pt x="5461" y="743"/>
                                      </a:lnTo>
                                      <a:lnTo>
                                        <a:pt x="5460" y="748"/>
                                      </a:lnTo>
                                      <a:lnTo>
                                        <a:pt x="5459" y="753"/>
                                      </a:lnTo>
                                      <a:lnTo>
                                        <a:pt x="5456" y="757"/>
                                      </a:lnTo>
                                      <a:lnTo>
                                        <a:pt x="5454" y="759"/>
                                      </a:lnTo>
                                      <a:lnTo>
                                        <a:pt x="5450" y="761"/>
                                      </a:lnTo>
                                      <a:lnTo>
                                        <a:pt x="5446" y="762"/>
                                      </a:lnTo>
                                      <a:lnTo>
                                        <a:pt x="5441" y="762"/>
                                      </a:lnTo>
                                      <a:lnTo>
                                        <a:pt x="5436" y="761"/>
                                      </a:lnTo>
                                      <a:lnTo>
                                        <a:pt x="5430" y="759"/>
                                      </a:lnTo>
                                      <a:lnTo>
                                        <a:pt x="5393" y="667"/>
                                      </a:lnTo>
                                      <a:close/>
                                      <a:moveTo>
                                        <a:pt x="5353" y="573"/>
                                      </a:moveTo>
                                      <a:lnTo>
                                        <a:pt x="5413" y="592"/>
                                      </a:lnTo>
                                      <a:lnTo>
                                        <a:pt x="5470" y="613"/>
                                      </a:lnTo>
                                      <a:lnTo>
                                        <a:pt x="5527" y="634"/>
                                      </a:lnTo>
                                      <a:lnTo>
                                        <a:pt x="5583" y="655"/>
                                      </a:lnTo>
                                      <a:lnTo>
                                        <a:pt x="5638" y="676"/>
                                      </a:lnTo>
                                      <a:lnTo>
                                        <a:pt x="5692" y="699"/>
                                      </a:lnTo>
                                      <a:lnTo>
                                        <a:pt x="5747" y="722"/>
                                      </a:lnTo>
                                      <a:lnTo>
                                        <a:pt x="5800" y="746"/>
                                      </a:lnTo>
                                      <a:lnTo>
                                        <a:pt x="5852" y="769"/>
                                      </a:lnTo>
                                      <a:lnTo>
                                        <a:pt x="5903" y="793"/>
                                      </a:lnTo>
                                      <a:lnTo>
                                        <a:pt x="5953" y="817"/>
                                      </a:lnTo>
                                      <a:lnTo>
                                        <a:pt x="6004" y="842"/>
                                      </a:lnTo>
                                      <a:lnTo>
                                        <a:pt x="6052" y="868"/>
                                      </a:lnTo>
                                      <a:lnTo>
                                        <a:pt x="6101" y="894"/>
                                      </a:lnTo>
                                      <a:lnTo>
                                        <a:pt x="6149" y="920"/>
                                      </a:lnTo>
                                      <a:lnTo>
                                        <a:pt x="6196" y="947"/>
                                      </a:lnTo>
                                      <a:lnTo>
                                        <a:pt x="6251" y="1124"/>
                                      </a:lnTo>
                                      <a:lnTo>
                                        <a:pt x="6207" y="1098"/>
                                      </a:lnTo>
                                      <a:lnTo>
                                        <a:pt x="6160" y="1072"/>
                                      </a:lnTo>
                                      <a:lnTo>
                                        <a:pt x="6113" y="1048"/>
                                      </a:lnTo>
                                      <a:lnTo>
                                        <a:pt x="6066" y="1023"/>
                                      </a:lnTo>
                                      <a:lnTo>
                                        <a:pt x="6018" y="998"/>
                                      </a:lnTo>
                                      <a:lnTo>
                                        <a:pt x="5968" y="975"/>
                                      </a:lnTo>
                                      <a:lnTo>
                                        <a:pt x="5917" y="951"/>
                                      </a:lnTo>
                                      <a:lnTo>
                                        <a:pt x="5867" y="929"/>
                                      </a:lnTo>
                                      <a:lnTo>
                                        <a:pt x="5816" y="905"/>
                                      </a:lnTo>
                                      <a:lnTo>
                                        <a:pt x="5763" y="883"/>
                                      </a:lnTo>
                                      <a:lnTo>
                                        <a:pt x="5710" y="862"/>
                                      </a:lnTo>
                                      <a:lnTo>
                                        <a:pt x="5656" y="841"/>
                                      </a:lnTo>
                                      <a:lnTo>
                                        <a:pt x="5602" y="820"/>
                                      </a:lnTo>
                                      <a:lnTo>
                                        <a:pt x="5546" y="799"/>
                                      </a:lnTo>
                                      <a:lnTo>
                                        <a:pt x="5489" y="779"/>
                                      </a:lnTo>
                                      <a:lnTo>
                                        <a:pt x="5433" y="761"/>
                                      </a:lnTo>
                                      <a:lnTo>
                                        <a:pt x="5353" y="573"/>
                                      </a:lnTo>
                                      <a:close/>
                                      <a:moveTo>
                                        <a:pt x="6196" y="947"/>
                                      </a:moveTo>
                                      <a:lnTo>
                                        <a:pt x="6256" y="983"/>
                                      </a:lnTo>
                                      <a:lnTo>
                                        <a:pt x="6316" y="1020"/>
                                      </a:lnTo>
                                      <a:lnTo>
                                        <a:pt x="6374" y="1057"/>
                                      </a:lnTo>
                                      <a:lnTo>
                                        <a:pt x="6431" y="1097"/>
                                      </a:lnTo>
                                      <a:lnTo>
                                        <a:pt x="6486" y="1135"/>
                                      </a:lnTo>
                                      <a:lnTo>
                                        <a:pt x="6542" y="1175"/>
                                      </a:lnTo>
                                      <a:lnTo>
                                        <a:pt x="6595" y="1216"/>
                                      </a:lnTo>
                                      <a:lnTo>
                                        <a:pt x="6646" y="1257"/>
                                      </a:lnTo>
                                      <a:lnTo>
                                        <a:pt x="6697" y="1299"/>
                                      </a:lnTo>
                                      <a:lnTo>
                                        <a:pt x="6746" y="1341"/>
                                      </a:lnTo>
                                      <a:lnTo>
                                        <a:pt x="6794" y="1384"/>
                                      </a:lnTo>
                                      <a:lnTo>
                                        <a:pt x="6841" y="1427"/>
                                      </a:lnTo>
                                      <a:lnTo>
                                        <a:pt x="6887" y="1472"/>
                                      </a:lnTo>
                                      <a:lnTo>
                                        <a:pt x="6932" y="1516"/>
                                      </a:lnTo>
                                      <a:lnTo>
                                        <a:pt x="6974" y="1562"/>
                                      </a:lnTo>
                                      <a:lnTo>
                                        <a:pt x="7016" y="1608"/>
                                      </a:lnTo>
                                      <a:lnTo>
                                        <a:pt x="7057" y="1655"/>
                                      </a:lnTo>
                                      <a:lnTo>
                                        <a:pt x="7095" y="1702"/>
                                      </a:lnTo>
                                      <a:lnTo>
                                        <a:pt x="7133" y="1749"/>
                                      </a:lnTo>
                                      <a:lnTo>
                                        <a:pt x="7170" y="1797"/>
                                      </a:lnTo>
                                      <a:lnTo>
                                        <a:pt x="7205" y="1847"/>
                                      </a:lnTo>
                                      <a:lnTo>
                                        <a:pt x="7240" y="1895"/>
                                      </a:lnTo>
                                      <a:lnTo>
                                        <a:pt x="7273" y="1944"/>
                                      </a:lnTo>
                                      <a:lnTo>
                                        <a:pt x="7304" y="1995"/>
                                      </a:lnTo>
                                      <a:lnTo>
                                        <a:pt x="7335" y="2044"/>
                                      </a:lnTo>
                                      <a:lnTo>
                                        <a:pt x="7363" y="2096"/>
                                      </a:lnTo>
                                      <a:lnTo>
                                        <a:pt x="7392" y="2147"/>
                                      </a:lnTo>
                                      <a:lnTo>
                                        <a:pt x="7419" y="2199"/>
                                      </a:lnTo>
                                      <a:lnTo>
                                        <a:pt x="7444" y="2251"/>
                                      </a:lnTo>
                                      <a:lnTo>
                                        <a:pt x="7469" y="2303"/>
                                      </a:lnTo>
                                      <a:lnTo>
                                        <a:pt x="7491" y="2356"/>
                                      </a:lnTo>
                                      <a:lnTo>
                                        <a:pt x="7513" y="2409"/>
                                      </a:lnTo>
                                      <a:lnTo>
                                        <a:pt x="7398" y="2364"/>
                                      </a:lnTo>
                                      <a:lnTo>
                                        <a:pt x="7379" y="2319"/>
                                      </a:lnTo>
                                      <a:lnTo>
                                        <a:pt x="7361" y="2276"/>
                                      </a:lnTo>
                                      <a:lnTo>
                                        <a:pt x="7340" y="2232"/>
                                      </a:lnTo>
                                      <a:lnTo>
                                        <a:pt x="7319" y="2189"/>
                                      </a:lnTo>
                                      <a:lnTo>
                                        <a:pt x="7297" y="2147"/>
                                      </a:lnTo>
                                      <a:lnTo>
                                        <a:pt x="7273" y="2104"/>
                                      </a:lnTo>
                                      <a:lnTo>
                                        <a:pt x="7248" y="2062"/>
                                      </a:lnTo>
                                      <a:lnTo>
                                        <a:pt x="7222" y="2020"/>
                                      </a:lnTo>
                                      <a:lnTo>
                                        <a:pt x="7195" y="1978"/>
                                      </a:lnTo>
                                      <a:lnTo>
                                        <a:pt x="7167" y="1937"/>
                                      </a:lnTo>
                                      <a:lnTo>
                                        <a:pt x="7137" y="1896"/>
                                      </a:lnTo>
                                      <a:lnTo>
                                        <a:pt x="7107" y="1855"/>
                                      </a:lnTo>
                                      <a:lnTo>
                                        <a:pt x="7075" y="1814"/>
                                      </a:lnTo>
                                      <a:lnTo>
                                        <a:pt x="7043" y="1775"/>
                                      </a:lnTo>
                                      <a:lnTo>
                                        <a:pt x="7008" y="1734"/>
                                      </a:lnTo>
                                      <a:lnTo>
                                        <a:pt x="6974" y="1696"/>
                                      </a:lnTo>
                                      <a:lnTo>
                                        <a:pt x="6937" y="1656"/>
                                      </a:lnTo>
                                      <a:lnTo>
                                        <a:pt x="6900" y="1618"/>
                                      </a:lnTo>
                                      <a:lnTo>
                                        <a:pt x="6861" y="1579"/>
                                      </a:lnTo>
                                      <a:lnTo>
                                        <a:pt x="6822" y="1542"/>
                                      </a:lnTo>
                                      <a:lnTo>
                                        <a:pt x="6781" y="1504"/>
                                      </a:lnTo>
                                      <a:lnTo>
                                        <a:pt x="6739" y="1467"/>
                                      </a:lnTo>
                                      <a:lnTo>
                                        <a:pt x="6695" y="1431"/>
                                      </a:lnTo>
                                      <a:lnTo>
                                        <a:pt x="6651" y="1395"/>
                                      </a:lnTo>
                                      <a:lnTo>
                                        <a:pt x="6605" y="1359"/>
                                      </a:lnTo>
                                      <a:lnTo>
                                        <a:pt x="6558" y="1325"/>
                                      </a:lnTo>
                                      <a:lnTo>
                                        <a:pt x="6510" y="1290"/>
                                      </a:lnTo>
                                      <a:lnTo>
                                        <a:pt x="6460" y="1255"/>
                                      </a:lnTo>
                                      <a:lnTo>
                                        <a:pt x="6410" y="1222"/>
                                      </a:lnTo>
                                      <a:lnTo>
                                        <a:pt x="6359" y="1189"/>
                                      </a:lnTo>
                                      <a:lnTo>
                                        <a:pt x="6306" y="1156"/>
                                      </a:lnTo>
                                      <a:lnTo>
                                        <a:pt x="6251" y="1124"/>
                                      </a:lnTo>
                                      <a:lnTo>
                                        <a:pt x="6196" y="947"/>
                                      </a:lnTo>
                                      <a:close/>
                                      <a:moveTo>
                                        <a:pt x="7513" y="2409"/>
                                      </a:moveTo>
                                      <a:lnTo>
                                        <a:pt x="7533" y="2460"/>
                                      </a:lnTo>
                                      <a:lnTo>
                                        <a:pt x="7551" y="2512"/>
                                      </a:lnTo>
                                      <a:lnTo>
                                        <a:pt x="7569" y="2564"/>
                                      </a:lnTo>
                                      <a:lnTo>
                                        <a:pt x="7585" y="2616"/>
                                      </a:lnTo>
                                      <a:lnTo>
                                        <a:pt x="7600" y="2668"/>
                                      </a:lnTo>
                                      <a:lnTo>
                                        <a:pt x="7613" y="2720"/>
                                      </a:lnTo>
                                      <a:lnTo>
                                        <a:pt x="7626" y="2772"/>
                                      </a:lnTo>
                                      <a:lnTo>
                                        <a:pt x="7637" y="2825"/>
                                      </a:lnTo>
                                      <a:lnTo>
                                        <a:pt x="7647" y="2878"/>
                                      </a:lnTo>
                                      <a:lnTo>
                                        <a:pt x="7655" y="2930"/>
                                      </a:lnTo>
                                      <a:lnTo>
                                        <a:pt x="7663" y="2983"/>
                                      </a:lnTo>
                                      <a:lnTo>
                                        <a:pt x="7669" y="3036"/>
                                      </a:lnTo>
                                      <a:lnTo>
                                        <a:pt x="7674" y="3090"/>
                                      </a:lnTo>
                                      <a:lnTo>
                                        <a:pt x="7678" y="3143"/>
                                      </a:lnTo>
                                      <a:lnTo>
                                        <a:pt x="7681" y="3196"/>
                                      </a:lnTo>
                                      <a:lnTo>
                                        <a:pt x="7683" y="3249"/>
                                      </a:lnTo>
                                      <a:lnTo>
                                        <a:pt x="7683" y="3304"/>
                                      </a:lnTo>
                                      <a:lnTo>
                                        <a:pt x="7683" y="3357"/>
                                      </a:lnTo>
                                      <a:lnTo>
                                        <a:pt x="7680" y="3410"/>
                                      </a:lnTo>
                                      <a:lnTo>
                                        <a:pt x="7678" y="3463"/>
                                      </a:lnTo>
                                      <a:lnTo>
                                        <a:pt x="7673" y="3518"/>
                                      </a:lnTo>
                                      <a:lnTo>
                                        <a:pt x="7668" y="3571"/>
                                      </a:lnTo>
                                      <a:lnTo>
                                        <a:pt x="7660" y="3624"/>
                                      </a:lnTo>
                                      <a:lnTo>
                                        <a:pt x="7653" y="3677"/>
                                      </a:lnTo>
                                      <a:lnTo>
                                        <a:pt x="7644" y="3732"/>
                                      </a:lnTo>
                                      <a:lnTo>
                                        <a:pt x="7634" y="3785"/>
                                      </a:lnTo>
                                      <a:lnTo>
                                        <a:pt x="7623" y="3838"/>
                                      </a:lnTo>
                                      <a:lnTo>
                                        <a:pt x="7611" y="3891"/>
                                      </a:lnTo>
                                      <a:lnTo>
                                        <a:pt x="7597" y="3944"/>
                                      </a:lnTo>
                                      <a:lnTo>
                                        <a:pt x="7582" y="3997"/>
                                      </a:lnTo>
                                      <a:lnTo>
                                        <a:pt x="7566" y="4051"/>
                                      </a:lnTo>
                                      <a:lnTo>
                                        <a:pt x="7549" y="4103"/>
                                      </a:lnTo>
                                      <a:lnTo>
                                        <a:pt x="7417" y="3937"/>
                                      </a:lnTo>
                                      <a:lnTo>
                                        <a:pt x="7433" y="3886"/>
                                      </a:lnTo>
                                      <a:lnTo>
                                        <a:pt x="7447" y="3837"/>
                                      </a:lnTo>
                                      <a:lnTo>
                                        <a:pt x="7461" y="3786"/>
                                      </a:lnTo>
                                      <a:lnTo>
                                        <a:pt x="7475" y="3735"/>
                                      </a:lnTo>
                                      <a:lnTo>
                                        <a:pt x="7486" y="3685"/>
                                      </a:lnTo>
                                      <a:lnTo>
                                        <a:pt x="7497" y="3635"/>
                                      </a:lnTo>
                                      <a:lnTo>
                                        <a:pt x="7507" y="3584"/>
                                      </a:lnTo>
                                      <a:lnTo>
                                        <a:pt x="7516" y="3534"/>
                                      </a:lnTo>
                                      <a:lnTo>
                                        <a:pt x="7524" y="3484"/>
                                      </a:lnTo>
                                      <a:lnTo>
                                        <a:pt x="7530" y="3433"/>
                                      </a:lnTo>
                                      <a:lnTo>
                                        <a:pt x="7535" y="3383"/>
                                      </a:lnTo>
                                      <a:lnTo>
                                        <a:pt x="7540" y="3333"/>
                                      </a:lnTo>
                                      <a:lnTo>
                                        <a:pt x="7544" y="3283"/>
                                      </a:lnTo>
                                      <a:lnTo>
                                        <a:pt x="7545" y="3233"/>
                                      </a:lnTo>
                                      <a:lnTo>
                                        <a:pt x="7546" y="3184"/>
                                      </a:lnTo>
                                      <a:lnTo>
                                        <a:pt x="7546" y="3134"/>
                                      </a:lnTo>
                                      <a:lnTo>
                                        <a:pt x="7546" y="3083"/>
                                      </a:lnTo>
                                      <a:lnTo>
                                        <a:pt x="7544" y="3034"/>
                                      </a:lnTo>
                                      <a:lnTo>
                                        <a:pt x="7540" y="2986"/>
                                      </a:lnTo>
                                      <a:lnTo>
                                        <a:pt x="7537" y="2936"/>
                                      </a:lnTo>
                                      <a:lnTo>
                                        <a:pt x="7530" y="2887"/>
                                      </a:lnTo>
                                      <a:lnTo>
                                        <a:pt x="7524" y="2839"/>
                                      </a:lnTo>
                                      <a:lnTo>
                                        <a:pt x="7517" y="2790"/>
                                      </a:lnTo>
                                      <a:lnTo>
                                        <a:pt x="7508" y="2741"/>
                                      </a:lnTo>
                                      <a:lnTo>
                                        <a:pt x="7498" y="2693"/>
                                      </a:lnTo>
                                      <a:lnTo>
                                        <a:pt x="7487" y="2646"/>
                                      </a:lnTo>
                                      <a:lnTo>
                                        <a:pt x="7475" y="2597"/>
                                      </a:lnTo>
                                      <a:lnTo>
                                        <a:pt x="7461" y="2550"/>
                                      </a:lnTo>
                                      <a:lnTo>
                                        <a:pt x="7447" y="2503"/>
                                      </a:lnTo>
                                      <a:lnTo>
                                        <a:pt x="7431" y="2456"/>
                                      </a:lnTo>
                                      <a:lnTo>
                                        <a:pt x="7415" y="2409"/>
                                      </a:lnTo>
                                      <a:lnTo>
                                        <a:pt x="7398" y="2364"/>
                                      </a:lnTo>
                                      <a:lnTo>
                                        <a:pt x="7513" y="2409"/>
                                      </a:lnTo>
                                      <a:close/>
                                      <a:moveTo>
                                        <a:pt x="7549" y="4103"/>
                                      </a:moveTo>
                                      <a:lnTo>
                                        <a:pt x="7525" y="4173"/>
                                      </a:lnTo>
                                      <a:lnTo>
                                        <a:pt x="7498" y="4242"/>
                                      </a:lnTo>
                                      <a:lnTo>
                                        <a:pt x="7470" y="4312"/>
                                      </a:lnTo>
                                      <a:lnTo>
                                        <a:pt x="7440" y="4381"/>
                                      </a:lnTo>
                                      <a:lnTo>
                                        <a:pt x="7408" y="4450"/>
                                      </a:lnTo>
                                      <a:lnTo>
                                        <a:pt x="7373" y="4519"/>
                                      </a:lnTo>
                                      <a:lnTo>
                                        <a:pt x="7336" y="4587"/>
                                      </a:lnTo>
                                      <a:lnTo>
                                        <a:pt x="7298" y="4655"/>
                                      </a:lnTo>
                                      <a:lnTo>
                                        <a:pt x="7169" y="4480"/>
                                      </a:lnTo>
                                      <a:lnTo>
                                        <a:pt x="7206" y="4413"/>
                                      </a:lnTo>
                                      <a:lnTo>
                                        <a:pt x="7242" y="4346"/>
                                      </a:lnTo>
                                      <a:lnTo>
                                        <a:pt x="7277" y="4278"/>
                                      </a:lnTo>
                                      <a:lnTo>
                                        <a:pt x="7308" y="4211"/>
                                      </a:lnTo>
                                      <a:lnTo>
                                        <a:pt x="7339" y="4142"/>
                                      </a:lnTo>
                                      <a:lnTo>
                                        <a:pt x="7366" y="4074"/>
                                      </a:lnTo>
                                      <a:lnTo>
                                        <a:pt x="7392" y="4006"/>
                                      </a:lnTo>
                                      <a:lnTo>
                                        <a:pt x="7417" y="3937"/>
                                      </a:lnTo>
                                      <a:lnTo>
                                        <a:pt x="7549" y="4103"/>
                                      </a:lnTo>
                                      <a:close/>
                                      <a:moveTo>
                                        <a:pt x="7298" y="4655"/>
                                      </a:moveTo>
                                      <a:lnTo>
                                        <a:pt x="7269" y="4702"/>
                                      </a:lnTo>
                                      <a:lnTo>
                                        <a:pt x="7240" y="4751"/>
                                      </a:lnTo>
                                      <a:lnTo>
                                        <a:pt x="7209" y="4798"/>
                                      </a:lnTo>
                                      <a:lnTo>
                                        <a:pt x="7178" y="4843"/>
                                      </a:lnTo>
                                      <a:lnTo>
                                        <a:pt x="7144" y="4889"/>
                                      </a:lnTo>
                                      <a:lnTo>
                                        <a:pt x="7111" y="4935"/>
                                      </a:lnTo>
                                      <a:lnTo>
                                        <a:pt x="7075" y="4980"/>
                                      </a:lnTo>
                                      <a:lnTo>
                                        <a:pt x="7039" y="5024"/>
                                      </a:lnTo>
                                      <a:lnTo>
                                        <a:pt x="6914" y="4843"/>
                                      </a:lnTo>
                                      <a:lnTo>
                                        <a:pt x="6949" y="4800"/>
                                      </a:lnTo>
                                      <a:lnTo>
                                        <a:pt x="6984" y="4756"/>
                                      </a:lnTo>
                                      <a:lnTo>
                                        <a:pt x="7017" y="4711"/>
                                      </a:lnTo>
                                      <a:lnTo>
                                        <a:pt x="7050" y="4665"/>
                                      </a:lnTo>
                                      <a:lnTo>
                                        <a:pt x="7081" y="4620"/>
                                      </a:lnTo>
                                      <a:lnTo>
                                        <a:pt x="7112" y="4574"/>
                                      </a:lnTo>
                                      <a:lnTo>
                                        <a:pt x="7141" y="4527"/>
                                      </a:lnTo>
                                      <a:lnTo>
                                        <a:pt x="7169" y="4480"/>
                                      </a:lnTo>
                                      <a:lnTo>
                                        <a:pt x="7298" y="4655"/>
                                      </a:lnTo>
                                      <a:close/>
                                      <a:moveTo>
                                        <a:pt x="7039" y="5024"/>
                                      </a:moveTo>
                                      <a:lnTo>
                                        <a:pt x="7003" y="5066"/>
                                      </a:lnTo>
                                      <a:lnTo>
                                        <a:pt x="6966" y="5108"/>
                                      </a:lnTo>
                                      <a:lnTo>
                                        <a:pt x="6928" y="5149"/>
                                      </a:lnTo>
                                      <a:lnTo>
                                        <a:pt x="6888" y="5190"/>
                                      </a:lnTo>
                                      <a:lnTo>
                                        <a:pt x="6849" y="5231"/>
                                      </a:lnTo>
                                      <a:lnTo>
                                        <a:pt x="6808" y="5269"/>
                                      </a:lnTo>
                                      <a:lnTo>
                                        <a:pt x="6766" y="5307"/>
                                      </a:lnTo>
                                      <a:lnTo>
                                        <a:pt x="6723" y="5346"/>
                                      </a:lnTo>
                                      <a:lnTo>
                                        <a:pt x="6679" y="5383"/>
                                      </a:lnTo>
                                      <a:lnTo>
                                        <a:pt x="6635" y="5419"/>
                                      </a:lnTo>
                                      <a:lnTo>
                                        <a:pt x="6589" y="5455"/>
                                      </a:lnTo>
                                      <a:lnTo>
                                        <a:pt x="6543" y="5488"/>
                                      </a:lnTo>
                                      <a:lnTo>
                                        <a:pt x="6495" y="5523"/>
                                      </a:lnTo>
                                      <a:lnTo>
                                        <a:pt x="6448" y="5555"/>
                                      </a:lnTo>
                                      <a:lnTo>
                                        <a:pt x="6399" y="5587"/>
                                      </a:lnTo>
                                      <a:lnTo>
                                        <a:pt x="6349" y="5618"/>
                                      </a:lnTo>
                                      <a:lnTo>
                                        <a:pt x="6298" y="5647"/>
                                      </a:lnTo>
                                      <a:lnTo>
                                        <a:pt x="6248" y="5676"/>
                                      </a:lnTo>
                                      <a:lnTo>
                                        <a:pt x="6196" y="5704"/>
                                      </a:lnTo>
                                      <a:lnTo>
                                        <a:pt x="6143" y="5730"/>
                                      </a:lnTo>
                                      <a:lnTo>
                                        <a:pt x="6088" y="5756"/>
                                      </a:lnTo>
                                      <a:lnTo>
                                        <a:pt x="6035" y="5781"/>
                                      </a:lnTo>
                                      <a:lnTo>
                                        <a:pt x="5979" y="5805"/>
                                      </a:lnTo>
                                      <a:lnTo>
                                        <a:pt x="5924" y="5827"/>
                                      </a:lnTo>
                                      <a:lnTo>
                                        <a:pt x="5867" y="5848"/>
                                      </a:lnTo>
                                      <a:lnTo>
                                        <a:pt x="5810" y="5868"/>
                                      </a:lnTo>
                                      <a:lnTo>
                                        <a:pt x="5752" y="5887"/>
                                      </a:lnTo>
                                      <a:lnTo>
                                        <a:pt x="5694" y="5905"/>
                                      </a:lnTo>
                                      <a:lnTo>
                                        <a:pt x="5634" y="5921"/>
                                      </a:lnTo>
                                      <a:lnTo>
                                        <a:pt x="5574" y="5936"/>
                                      </a:lnTo>
                                      <a:lnTo>
                                        <a:pt x="5514" y="5949"/>
                                      </a:lnTo>
                                      <a:lnTo>
                                        <a:pt x="5452" y="5962"/>
                                      </a:lnTo>
                                      <a:lnTo>
                                        <a:pt x="5345" y="5771"/>
                                      </a:lnTo>
                                      <a:lnTo>
                                        <a:pt x="5405" y="5759"/>
                                      </a:lnTo>
                                      <a:lnTo>
                                        <a:pt x="5465" y="5745"/>
                                      </a:lnTo>
                                      <a:lnTo>
                                        <a:pt x="5524" y="5730"/>
                                      </a:lnTo>
                                      <a:lnTo>
                                        <a:pt x="5583" y="5714"/>
                                      </a:lnTo>
                                      <a:lnTo>
                                        <a:pt x="5640" y="5697"/>
                                      </a:lnTo>
                                      <a:lnTo>
                                        <a:pt x="5699" y="5678"/>
                                      </a:lnTo>
                                      <a:lnTo>
                                        <a:pt x="5754" y="5659"/>
                                      </a:lnTo>
                                      <a:lnTo>
                                        <a:pt x="5811" y="5638"/>
                                      </a:lnTo>
                                      <a:lnTo>
                                        <a:pt x="5865" y="5615"/>
                                      </a:lnTo>
                                      <a:lnTo>
                                        <a:pt x="5920" y="5592"/>
                                      </a:lnTo>
                                      <a:lnTo>
                                        <a:pt x="5974" y="5568"/>
                                      </a:lnTo>
                                      <a:lnTo>
                                        <a:pt x="6026" y="5542"/>
                                      </a:lnTo>
                                      <a:lnTo>
                                        <a:pt x="6079" y="5516"/>
                                      </a:lnTo>
                                      <a:lnTo>
                                        <a:pt x="6130" y="5488"/>
                                      </a:lnTo>
                                      <a:lnTo>
                                        <a:pt x="6181" y="5459"/>
                                      </a:lnTo>
                                      <a:lnTo>
                                        <a:pt x="6232" y="5431"/>
                                      </a:lnTo>
                                      <a:lnTo>
                                        <a:pt x="6280" y="5400"/>
                                      </a:lnTo>
                                      <a:lnTo>
                                        <a:pt x="6328" y="5369"/>
                                      </a:lnTo>
                                      <a:lnTo>
                                        <a:pt x="6376" y="5336"/>
                                      </a:lnTo>
                                      <a:lnTo>
                                        <a:pt x="6422" y="5304"/>
                                      </a:lnTo>
                                      <a:lnTo>
                                        <a:pt x="6468" y="5269"/>
                                      </a:lnTo>
                                      <a:lnTo>
                                        <a:pt x="6514" y="5234"/>
                                      </a:lnTo>
                                      <a:lnTo>
                                        <a:pt x="6557" y="5198"/>
                                      </a:lnTo>
                                      <a:lnTo>
                                        <a:pt x="6600" y="5161"/>
                                      </a:lnTo>
                                      <a:lnTo>
                                        <a:pt x="6644" y="5124"/>
                                      </a:lnTo>
                                      <a:lnTo>
                                        <a:pt x="6684" y="5086"/>
                                      </a:lnTo>
                                      <a:lnTo>
                                        <a:pt x="6725" y="5048"/>
                                      </a:lnTo>
                                      <a:lnTo>
                                        <a:pt x="6765" y="5008"/>
                                      </a:lnTo>
                                      <a:lnTo>
                                        <a:pt x="6803" y="4968"/>
                                      </a:lnTo>
                                      <a:lnTo>
                                        <a:pt x="6841" y="4928"/>
                                      </a:lnTo>
                                      <a:lnTo>
                                        <a:pt x="6879" y="4886"/>
                                      </a:lnTo>
                                      <a:lnTo>
                                        <a:pt x="6914" y="4843"/>
                                      </a:lnTo>
                                      <a:lnTo>
                                        <a:pt x="7039" y="5024"/>
                                      </a:lnTo>
                                      <a:close/>
                                      <a:moveTo>
                                        <a:pt x="5452" y="5962"/>
                                      </a:moveTo>
                                      <a:lnTo>
                                        <a:pt x="5391" y="5973"/>
                                      </a:lnTo>
                                      <a:lnTo>
                                        <a:pt x="5327" y="5983"/>
                                      </a:lnTo>
                                      <a:lnTo>
                                        <a:pt x="5264" y="5991"/>
                                      </a:lnTo>
                                      <a:lnTo>
                                        <a:pt x="5201" y="5998"/>
                                      </a:lnTo>
                                      <a:lnTo>
                                        <a:pt x="5136" y="6004"/>
                                      </a:lnTo>
                                      <a:lnTo>
                                        <a:pt x="5071" y="6007"/>
                                      </a:lnTo>
                                      <a:lnTo>
                                        <a:pt x="5006" y="6010"/>
                                      </a:lnTo>
                                      <a:lnTo>
                                        <a:pt x="4940" y="6010"/>
                                      </a:lnTo>
                                      <a:lnTo>
                                        <a:pt x="4873" y="6010"/>
                                      </a:lnTo>
                                      <a:lnTo>
                                        <a:pt x="4805" y="6007"/>
                                      </a:lnTo>
                                      <a:lnTo>
                                        <a:pt x="4739" y="6004"/>
                                      </a:lnTo>
                                      <a:lnTo>
                                        <a:pt x="4671" y="5998"/>
                                      </a:lnTo>
                                      <a:lnTo>
                                        <a:pt x="4601" y="5990"/>
                                      </a:lnTo>
                                      <a:lnTo>
                                        <a:pt x="4532" y="5981"/>
                                      </a:lnTo>
                                      <a:lnTo>
                                        <a:pt x="4463" y="5972"/>
                                      </a:lnTo>
                                      <a:lnTo>
                                        <a:pt x="4392" y="5959"/>
                                      </a:lnTo>
                                      <a:lnTo>
                                        <a:pt x="4322" y="5946"/>
                                      </a:lnTo>
                                      <a:lnTo>
                                        <a:pt x="4251" y="5929"/>
                                      </a:lnTo>
                                      <a:lnTo>
                                        <a:pt x="4180" y="5912"/>
                                      </a:lnTo>
                                      <a:lnTo>
                                        <a:pt x="4108" y="5892"/>
                                      </a:lnTo>
                                      <a:lnTo>
                                        <a:pt x="4036" y="5871"/>
                                      </a:lnTo>
                                      <a:lnTo>
                                        <a:pt x="3963" y="5848"/>
                                      </a:lnTo>
                                      <a:lnTo>
                                        <a:pt x="3890" y="5823"/>
                                      </a:lnTo>
                                      <a:lnTo>
                                        <a:pt x="3817" y="5796"/>
                                      </a:lnTo>
                                      <a:lnTo>
                                        <a:pt x="3743" y="5767"/>
                                      </a:lnTo>
                                      <a:lnTo>
                                        <a:pt x="3670" y="5737"/>
                                      </a:lnTo>
                                      <a:lnTo>
                                        <a:pt x="3595" y="5703"/>
                                      </a:lnTo>
                                      <a:lnTo>
                                        <a:pt x="3520" y="5668"/>
                                      </a:lnTo>
                                      <a:lnTo>
                                        <a:pt x="3445" y="5631"/>
                                      </a:lnTo>
                                      <a:lnTo>
                                        <a:pt x="3371" y="5593"/>
                                      </a:lnTo>
                                      <a:lnTo>
                                        <a:pt x="3295" y="5552"/>
                                      </a:lnTo>
                                      <a:lnTo>
                                        <a:pt x="3218" y="5509"/>
                                      </a:lnTo>
                                      <a:lnTo>
                                        <a:pt x="3163" y="5332"/>
                                      </a:lnTo>
                                      <a:lnTo>
                                        <a:pt x="3236" y="5374"/>
                                      </a:lnTo>
                                      <a:lnTo>
                                        <a:pt x="3310" y="5414"/>
                                      </a:lnTo>
                                      <a:lnTo>
                                        <a:pt x="3383" y="5452"/>
                                      </a:lnTo>
                                      <a:lnTo>
                                        <a:pt x="3456" y="5488"/>
                                      </a:lnTo>
                                      <a:lnTo>
                                        <a:pt x="3529" y="5521"/>
                                      </a:lnTo>
                                      <a:lnTo>
                                        <a:pt x="3601" y="5553"/>
                                      </a:lnTo>
                                      <a:lnTo>
                                        <a:pt x="3674" y="5583"/>
                                      </a:lnTo>
                                      <a:lnTo>
                                        <a:pt x="3745" y="5612"/>
                                      </a:lnTo>
                                      <a:lnTo>
                                        <a:pt x="3817" y="5638"/>
                                      </a:lnTo>
                                      <a:lnTo>
                                        <a:pt x="3888" y="5661"/>
                                      </a:lnTo>
                                      <a:lnTo>
                                        <a:pt x="3958" y="5685"/>
                                      </a:lnTo>
                                      <a:lnTo>
                                        <a:pt x="4029" y="5704"/>
                                      </a:lnTo>
                                      <a:lnTo>
                                        <a:pt x="4099" y="5724"/>
                                      </a:lnTo>
                                      <a:lnTo>
                                        <a:pt x="4168" y="5740"/>
                                      </a:lnTo>
                                      <a:lnTo>
                                        <a:pt x="4238" y="5756"/>
                                      </a:lnTo>
                                      <a:lnTo>
                                        <a:pt x="4307" y="5770"/>
                                      </a:lnTo>
                                      <a:lnTo>
                                        <a:pt x="4375" y="5781"/>
                                      </a:lnTo>
                                      <a:lnTo>
                                        <a:pt x="4444" y="5792"/>
                                      </a:lnTo>
                                      <a:lnTo>
                                        <a:pt x="4511" y="5800"/>
                                      </a:lnTo>
                                      <a:lnTo>
                                        <a:pt x="4578" y="5807"/>
                                      </a:lnTo>
                                      <a:lnTo>
                                        <a:pt x="4645" y="5812"/>
                                      </a:lnTo>
                                      <a:lnTo>
                                        <a:pt x="4711" y="5816"/>
                                      </a:lnTo>
                                      <a:lnTo>
                                        <a:pt x="4777" y="5818"/>
                                      </a:lnTo>
                                      <a:lnTo>
                                        <a:pt x="4843" y="5818"/>
                                      </a:lnTo>
                                      <a:lnTo>
                                        <a:pt x="4907" y="5818"/>
                                      </a:lnTo>
                                      <a:lnTo>
                                        <a:pt x="4971" y="5816"/>
                                      </a:lnTo>
                                      <a:lnTo>
                                        <a:pt x="5036" y="5812"/>
                                      </a:lnTo>
                                      <a:lnTo>
                                        <a:pt x="5099" y="5806"/>
                                      </a:lnTo>
                                      <a:lnTo>
                                        <a:pt x="5160" y="5800"/>
                                      </a:lnTo>
                                      <a:lnTo>
                                        <a:pt x="5222" y="5791"/>
                                      </a:lnTo>
                                      <a:lnTo>
                                        <a:pt x="5284" y="5782"/>
                                      </a:lnTo>
                                      <a:lnTo>
                                        <a:pt x="5345" y="5771"/>
                                      </a:lnTo>
                                      <a:lnTo>
                                        <a:pt x="5452" y="5962"/>
                                      </a:lnTo>
                                      <a:close/>
                                      <a:moveTo>
                                        <a:pt x="3218" y="5509"/>
                                      </a:moveTo>
                                      <a:lnTo>
                                        <a:pt x="3131" y="5456"/>
                                      </a:lnTo>
                                      <a:lnTo>
                                        <a:pt x="3042" y="5400"/>
                                      </a:lnTo>
                                      <a:lnTo>
                                        <a:pt x="2953" y="5342"/>
                                      </a:lnTo>
                                      <a:lnTo>
                                        <a:pt x="2864" y="5280"/>
                                      </a:lnTo>
                                      <a:lnTo>
                                        <a:pt x="2773" y="5216"/>
                                      </a:lnTo>
                                      <a:lnTo>
                                        <a:pt x="2683" y="5148"/>
                                      </a:lnTo>
                                      <a:lnTo>
                                        <a:pt x="2593" y="5077"/>
                                      </a:lnTo>
                                      <a:lnTo>
                                        <a:pt x="2502" y="5003"/>
                                      </a:lnTo>
                                      <a:lnTo>
                                        <a:pt x="2478" y="4848"/>
                                      </a:lnTo>
                                      <a:lnTo>
                                        <a:pt x="2564" y="4919"/>
                                      </a:lnTo>
                                      <a:lnTo>
                                        <a:pt x="2650" y="4986"/>
                                      </a:lnTo>
                                      <a:lnTo>
                                        <a:pt x="2736" y="5051"/>
                                      </a:lnTo>
                                      <a:lnTo>
                                        <a:pt x="2821" y="5113"/>
                                      </a:lnTo>
                                      <a:lnTo>
                                        <a:pt x="2907" y="5171"/>
                                      </a:lnTo>
                                      <a:lnTo>
                                        <a:pt x="2992" y="5228"/>
                                      </a:lnTo>
                                      <a:lnTo>
                                        <a:pt x="3077" y="5281"/>
                                      </a:lnTo>
                                      <a:lnTo>
                                        <a:pt x="3163" y="5332"/>
                                      </a:lnTo>
                                      <a:lnTo>
                                        <a:pt x="3218" y="5509"/>
                                      </a:lnTo>
                                      <a:close/>
                                      <a:moveTo>
                                        <a:pt x="2490" y="4925"/>
                                      </a:moveTo>
                                      <a:lnTo>
                                        <a:pt x="2502" y="5003"/>
                                      </a:lnTo>
                                      <a:lnTo>
                                        <a:pt x="2489" y="4991"/>
                                      </a:lnTo>
                                      <a:lnTo>
                                        <a:pt x="2475" y="4975"/>
                                      </a:lnTo>
                                      <a:lnTo>
                                        <a:pt x="2463" y="4959"/>
                                      </a:lnTo>
                                      <a:lnTo>
                                        <a:pt x="2452" y="4941"/>
                                      </a:lnTo>
                                      <a:lnTo>
                                        <a:pt x="2442" y="4923"/>
                                      </a:lnTo>
                                      <a:lnTo>
                                        <a:pt x="2433" y="4904"/>
                                      </a:lnTo>
                                      <a:lnTo>
                                        <a:pt x="2427" y="4887"/>
                                      </a:lnTo>
                                      <a:lnTo>
                                        <a:pt x="2423" y="4869"/>
                                      </a:lnTo>
                                      <a:lnTo>
                                        <a:pt x="2422" y="4862"/>
                                      </a:lnTo>
                                      <a:lnTo>
                                        <a:pt x="2422" y="4855"/>
                                      </a:lnTo>
                                      <a:lnTo>
                                        <a:pt x="2422" y="4848"/>
                                      </a:lnTo>
                                      <a:lnTo>
                                        <a:pt x="2423" y="4843"/>
                                      </a:lnTo>
                                      <a:lnTo>
                                        <a:pt x="2424" y="4840"/>
                                      </a:lnTo>
                                      <a:lnTo>
                                        <a:pt x="2427" y="4836"/>
                                      </a:lnTo>
                                      <a:lnTo>
                                        <a:pt x="2429" y="4834"/>
                                      </a:lnTo>
                                      <a:lnTo>
                                        <a:pt x="2433" y="4831"/>
                                      </a:lnTo>
                                      <a:lnTo>
                                        <a:pt x="2437" y="4830"/>
                                      </a:lnTo>
                                      <a:lnTo>
                                        <a:pt x="2442" y="4830"/>
                                      </a:lnTo>
                                      <a:lnTo>
                                        <a:pt x="2447" y="4831"/>
                                      </a:lnTo>
                                      <a:lnTo>
                                        <a:pt x="2452" y="4832"/>
                                      </a:lnTo>
                                      <a:lnTo>
                                        <a:pt x="2464" y="4839"/>
                                      </a:lnTo>
                                      <a:lnTo>
                                        <a:pt x="2478" y="4848"/>
                                      </a:lnTo>
                                      <a:lnTo>
                                        <a:pt x="2490" y="4925"/>
                                      </a:lnTo>
                                      <a:close/>
                                      <a:moveTo>
                                        <a:pt x="2511" y="5009"/>
                                      </a:moveTo>
                                      <a:lnTo>
                                        <a:pt x="2511" y="5009"/>
                                      </a:lnTo>
                                      <a:lnTo>
                                        <a:pt x="2469" y="4841"/>
                                      </a:lnTo>
                                      <a:lnTo>
                                        <a:pt x="2511" y="5009"/>
                                      </a:lnTo>
                                      <a:close/>
                                      <a:moveTo>
                                        <a:pt x="2490" y="4925"/>
                                      </a:moveTo>
                                      <a:lnTo>
                                        <a:pt x="2511" y="5009"/>
                                      </a:lnTo>
                                      <a:lnTo>
                                        <a:pt x="2497" y="4998"/>
                                      </a:lnTo>
                                      <a:lnTo>
                                        <a:pt x="2484" y="4985"/>
                                      </a:lnTo>
                                      <a:lnTo>
                                        <a:pt x="2470" y="4970"/>
                                      </a:lnTo>
                                      <a:lnTo>
                                        <a:pt x="2459" y="4952"/>
                                      </a:lnTo>
                                      <a:lnTo>
                                        <a:pt x="2448" y="4934"/>
                                      </a:lnTo>
                                      <a:lnTo>
                                        <a:pt x="2438" y="4915"/>
                                      </a:lnTo>
                                      <a:lnTo>
                                        <a:pt x="2431" y="4898"/>
                                      </a:lnTo>
                                      <a:lnTo>
                                        <a:pt x="2424" y="4879"/>
                                      </a:lnTo>
                                      <a:lnTo>
                                        <a:pt x="2422" y="4863"/>
                                      </a:lnTo>
                                      <a:lnTo>
                                        <a:pt x="2422" y="4851"/>
                                      </a:lnTo>
                                      <a:lnTo>
                                        <a:pt x="2422" y="4845"/>
                                      </a:lnTo>
                                      <a:lnTo>
                                        <a:pt x="2424" y="4841"/>
                                      </a:lnTo>
                                      <a:lnTo>
                                        <a:pt x="2426" y="4836"/>
                                      </a:lnTo>
                                      <a:lnTo>
                                        <a:pt x="2428" y="4834"/>
                                      </a:lnTo>
                                      <a:lnTo>
                                        <a:pt x="2432" y="4831"/>
                                      </a:lnTo>
                                      <a:lnTo>
                                        <a:pt x="2436" y="4830"/>
                                      </a:lnTo>
                                      <a:lnTo>
                                        <a:pt x="2440" y="4830"/>
                                      </a:lnTo>
                                      <a:lnTo>
                                        <a:pt x="2444" y="4830"/>
                                      </a:lnTo>
                                      <a:lnTo>
                                        <a:pt x="2450" y="4831"/>
                                      </a:lnTo>
                                      <a:lnTo>
                                        <a:pt x="2455" y="4834"/>
                                      </a:lnTo>
                                      <a:lnTo>
                                        <a:pt x="2462" y="4837"/>
                                      </a:lnTo>
                                      <a:lnTo>
                                        <a:pt x="2469" y="4841"/>
                                      </a:lnTo>
                                      <a:lnTo>
                                        <a:pt x="2490" y="4925"/>
                                      </a:lnTo>
                                      <a:close/>
                                      <a:moveTo>
                                        <a:pt x="2510" y="5008"/>
                                      </a:moveTo>
                                      <a:lnTo>
                                        <a:pt x="2410" y="4936"/>
                                      </a:lnTo>
                                      <a:lnTo>
                                        <a:pt x="2312" y="4863"/>
                                      </a:lnTo>
                                      <a:lnTo>
                                        <a:pt x="2217" y="4789"/>
                                      </a:lnTo>
                                      <a:lnTo>
                                        <a:pt x="2123" y="4716"/>
                                      </a:lnTo>
                                      <a:lnTo>
                                        <a:pt x="2031" y="4642"/>
                                      </a:lnTo>
                                      <a:lnTo>
                                        <a:pt x="1941" y="4568"/>
                                      </a:lnTo>
                                      <a:lnTo>
                                        <a:pt x="1853" y="4493"/>
                                      </a:lnTo>
                                      <a:lnTo>
                                        <a:pt x="1768" y="4419"/>
                                      </a:lnTo>
                                      <a:lnTo>
                                        <a:pt x="1749" y="4270"/>
                                      </a:lnTo>
                                      <a:lnTo>
                                        <a:pt x="1832" y="4343"/>
                                      </a:lnTo>
                                      <a:lnTo>
                                        <a:pt x="1919" y="4414"/>
                                      </a:lnTo>
                                      <a:lnTo>
                                        <a:pt x="2005" y="4487"/>
                                      </a:lnTo>
                                      <a:lnTo>
                                        <a:pt x="2095" y="4559"/>
                                      </a:lnTo>
                                      <a:lnTo>
                                        <a:pt x="2186" y="4631"/>
                                      </a:lnTo>
                                      <a:lnTo>
                                        <a:pt x="2278" y="4701"/>
                                      </a:lnTo>
                                      <a:lnTo>
                                        <a:pt x="2374" y="4772"/>
                                      </a:lnTo>
                                      <a:lnTo>
                                        <a:pt x="2470" y="4842"/>
                                      </a:lnTo>
                                      <a:lnTo>
                                        <a:pt x="2510" y="5008"/>
                                      </a:lnTo>
                                      <a:close/>
                                      <a:moveTo>
                                        <a:pt x="1768" y="4419"/>
                                      </a:moveTo>
                                      <a:lnTo>
                                        <a:pt x="1682" y="4344"/>
                                      </a:lnTo>
                                      <a:lnTo>
                                        <a:pt x="1599" y="4267"/>
                                      </a:lnTo>
                                      <a:lnTo>
                                        <a:pt x="1519" y="4192"/>
                                      </a:lnTo>
                                      <a:lnTo>
                                        <a:pt x="1440" y="4115"/>
                                      </a:lnTo>
                                      <a:lnTo>
                                        <a:pt x="1362" y="4038"/>
                                      </a:lnTo>
                                      <a:lnTo>
                                        <a:pt x="1288" y="3962"/>
                                      </a:lnTo>
                                      <a:lnTo>
                                        <a:pt x="1215" y="3885"/>
                                      </a:lnTo>
                                      <a:lnTo>
                                        <a:pt x="1143" y="3808"/>
                                      </a:lnTo>
                                      <a:lnTo>
                                        <a:pt x="1154" y="3689"/>
                                      </a:lnTo>
                                      <a:lnTo>
                                        <a:pt x="1222" y="3761"/>
                                      </a:lnTo>
                                      <a:lnTo>
                                        <a:pt x="1291" y="3834"/>
                                      </a:lnTo>
                                      <a:lnTo>
                                        <a:pt x="1362" y="3907"/>
                                      </a:lnTo>
                                      <a:lnTo>
                                        <a:pt x="1436" y="3980"/>
                                      </a:lnTo>
                                      <a:lnTo>
                                        <a:pt x="1512" y="4052"/>
                                      </a:lnTo>
                                      <a:lnTo>
                                        <a:pt x="1588" y="4125"/>
                                      </a:lnTo>
                                      <a:lnTo>
                                        <a:pt x="1667" y="4197"/>
                                      </a:lnTo>
                                      <a:lnTo>
                                        <a:pt x="1749" y="4270"/>
                                      </a:lnTo>
                                      <a:lnTo>
                                        <a:pt x="1768" y="4419"/>
                                      </a:lnTo>
                                      <a:close/>
                                      <a:moveTo>
                                        <a:pt x="1143" y="3808"/>
                                      </a:moveTo>
                                      <a:lnTo>
                                        <a:pt x="1051" y="3707"/>
                                      </a:lnTo>
                                      <a:lnTo>
                                        <a:pt x="965" y="3605"/>
                                      </a:lnTo>
                                      <a:lnTo>
                                        <a:pt x="881" y="3504"/>
                                      </a:lnTo>
                                      <a:lnTo>
                                        <a:pt x="800" y="3403"/>
                                      </a:lnTo>
                                      <a:lnTo>
                                        <a:pt x="724" y="3301"/>
                                      </a:lnTo>
                                      <a:lnTo>
                                        <a:pt x="651" y="3201"/>
                                      </a:lnTo>
                                      <a:lnTo>
                                        <a:pt x="581" y="3101"/>
                                      </a:lnTo>
                                      <a:lnTo>
                                        <a:pt x="517" y="3001"/>
                                      </a:lnTo>
                                      <a:lnTo>
                                        <a:pt x="455" y="2902"/>
                                      </a:lnTo>
                                      <a:lnTo>
                                        <a:pt x="397" y="2803"/>
                                      </a:lnTo>
                                      <a:lnTo>
                                        <a:pt x="343" y="2705"/>
                                      </a:lnTo>
                                      <a:lnTo>
                                        <a:pt x="292" y="2607"/>
                                      </a:lnTo>
                                      <a:lnTo>
                                        <a:pt x="246" y="2511"/>
                                      </a:lnTo>
                                      <a:lnTo>
                                        <a:pt x="203" y="2416"/>
                                      </a:lnTo>
                                      <a:lnTo>
                                        <a:pt x="165" y="2320"/>
                                      </a:lnTo>
                                      <a:lnTo>
                                        <a:pt x="130" y="2226"/>
                                      </a:lnTo>
                                      <a:lnTo>
                                        <a:pt x="100" y="2134"/>
                                      </a:lnTo>
                                      <a:lnTo>
                                        <a:pt x="73" y="2042"/>
                                      </a:lnTo>
                                      <a:lnTo>
                                        <a:pt x="51" y="1952"/>
                                      </a:lnTo>
                                      <a:lnTo>
                                        <a:pt x="32" y="1861"/>
                                      </a:lnTo>
                                      <a:lnTo>
                                        <a:pt x="17" y="1774"/>
                                      </a:lnTo>
                                      <a:lnTo>
                                        <a:pt x="7" y="1687"/>
                                      </a:lnTo>
                                      <a:lnTo>
                                        <a:pt x="1" y="1602"/>
                                      </a:lnTo>
                                      <a:lnTo>
                                        <a:pt x="0" y="1518"/>
                                      </a:lnTo>
                                      <a:lnTo>
                                        <a:pt x="3" y="1435"/>
                                      </a:lnTo>
                                      <a:lnTo>
                                        <a:pt x="9" y="1354"/>
                                      </a:lnTo>
                                      <a:lnTo>
                                        <a:pt x="20" y="1275"/>
                                      </a:lnTo>
                                      <a:lnTo>
                                        <a:pt x="35" y="1197"/>
                                      </a:lnTo>
                                      <a:lnTo>
                                        <a:pt x="54" y="1122"/>
                                      </a:lnTo>
                                      <a:lnTo>
                                        <a:pt x="79" y="1048"/>
                                      </a:lnTo>
                                      <a:lnTo>
                                        <a:pt x="106" y="976"/>
                                      </a:lnTo>
                                      <a:lnTo>
                                        <a:pt x="140" y="905"/>
                                      </a:lnTo>
                                      <a:lnTo>
                                        <a:pt x="271" y="1078"/>
                                      </a:lnTo>
                                      <a:lnTo>
                                        <a:pt x="240" y="1142"/>
                                      </a:lnTo>
                                      <a:lnTo>
                                        <a:pt x="214" y="1207"/>
                                      </a:lnTo>
                                      <a:lnTo>
                                        <a:pt x="193" y="1275"/>
                                      </a:lnTo>
                                      <a:lnTo>
                                        <a:pt x="174" y="1343"/>
                                      </a:lnTo>
                                      <a:lnTo>
                                        <a:pt x="161" y="1414"/>
                                      </a:lnTo>
                                      <a:lnTo>
                                        <a:pt x="150" y="1485"/>
                                      </a:lnTo>
                                      <a:lnTo>
                                        <a:pt x="144" y="1558"/>
                                      </a:lnTo>
                                      <a:lnTo>
                                        <a:pt x="141" y="1633"/>
                                      </a:lnTo>
                                      <a:lnTo>
                                        <a:pt x="142" y="1709"/>
                                      </a:lnTo>
                                      <a:lnTo>
                                        <a:pt x="147" y="1786"/>
                                      </a:lnTo>
                                      <a:lnTo>
                                        <a:pt x="156" y="1865"/>
                                      </a:lnTo>
                                      <a:lnTo>
                                        <a:pt x="168" y="1944"/>
                                      </a:lnTo>
                                      <a:lnTo>
                                        <a:pt x="184" y="2025"/>
                                      </a:lnTo>
                                      <a:lnTo>
                                        <a:pt x="204" y="2106"/>
                                      </a:lnTo>
                                      <a:lnTo>
                                        <a:pt x="228" y="2189"/>
                                      </a:lnTo>
                                      <a:lnTo>
                                        <a:pt x="254" y="2272"/>
                                      </a:lnTo>
                                      <a:lnTo>
                                        <a:pt x="285" y="2357"/>
                                      </a:lnTo>
                                      <a:lnTo>
                                        <a:pt x="319" y="2443"/>
                                      </a:lnTo>
                                      <a:lnTo>
                                        <a:pt x="356" y="2528"/>
                                      </a:lnTo>
                                      <a:lnTo>
                                        <a:pt x="397" y="2615"/>
                                      </a:lnTo>
                                      <a:lnTo>
                                        <a:pt x="442" y="2702"/>
                                      </a:lnTo>
                                      <a:lnTo>
                                        <a:pt x="490" y="2790"/>
                                      </a:lnTo>
                                      <a:lnTo>
                                        <a:pt x="542" y="2878"/>
                                      </a:lnTo>
                                      <a:lnTo>
                                        <a:pt x="596" y="2967"/>
                                      </a:lnTo>
                                      <a:lnTo>
                                        <a:pt x="654" y="3056"/>
                                      </a:lnTo>
                                      <a:lnTo>
                                        <a:pt x="716" y="3147"/>
                                      </a:lnTo>
                                      <a:lnTo>
                                        <a:pt x="782" y="3237"/>
                                      </a:lnTo>
                                      <a:lnTo>
                                        <a:pt x="850" y="3327"/>
                                      </a:lnTo>
                                      <a:lnTo>
                                        <a:pt x="922" y="3417"/>
                                      </a:lnTo>
                                      <a:lnTo>
                                        <a:pt x="996" y="3508"/>
                                      </a:lnTo>
                                      <a:lnTo>
                                        <a:pt x="1074" y="3598"/>
                                      </a:lnTo>
                                      <a:lnTo>
                                        <a:pt x="1154" y="3689"/>
                                      </a:lnTo>
                                      <a:lnTo>
                                        <a:pt x="1143" y="3808"/>
                                      </a:lnTo>
                                      <a:close/>
                                      <a:moveTo>
                                        <a:pt x="205" y="992"/>
                                      </a:moveTo>
                                      <a:lnTo>
                                        <a:pt x="140" y="905"/>
                                      </a:lnTo>
                                      <a:lnTo>
                                        <a:pt x="142" y="902"/>
                                      </a:lnTo>
                                      <a:lnTo>
                                        <a:pt x="146" y="899"/>
                                      </a:lnTo>
                                      <a:lnTo>
                                        <a:pt x="148" y="897"/>
                                      </a:lnTo>
                                      <a:lnTo>
                                        <a:pt x="153" y="895"/>
                                      </a:lnTo>
                                      <a:lnTo>
                                        <a:pt x="158" y="895"/>
                                      </a:lnTo>
                                      <a:lnTo>
                                        <a:pt x="163" y="897"/>
                                      </a:lnTo>
                                      <a:lnTo>
                                        <a:pt x="168" y="899"/>
                                      </a:lnTo>
                                      <a:lnTo>
                                        <a:pt x="174" y="902"/>
                                      </a:lnTo>
                                      <a:lnTo>
                                        <a:pt x="187" y="909"/>
                                      </a:lnTo>
                                      <a:lnTo>
                                        <a:pt x="199" y="920"/>
                                      </a:lnTo>
                                      <a:lnTo>
                                        <a:pt x="213" y="934"/>
                                      </a:lnTo>
                                      <a:lnTo>
                                        <a:pt x="226" y="951"/>
                                      </a:lnTo>
                                      <a:lnTo>
                                        <a:pt x="239" y="968"/>
                                      </a:lnTo>
                                      <a:lnTo>
                                        <a:pt x="250" y="987"/>
                                      </a:lnTo>
                                      <a:lnTo>
                                        <a:pt x="260" y="1005"/>
                                      </a:lnTo>
                                      <a:lnTo>
                                        <a:pt x="266" y="1024"/>
                                      </a:lnTo>
                                      <a:lnTo>
                                        <a:pt x="271" y="1040"/>
                                      </a:lnTo>
                                      <a:lnTo>
                                        <a:pt x="273" y="1055"/>
                                      </a:lnTo>
                                      <a:lnTo>
                                        <a:pt x="273" y="1062"/>
                                      </a:lnTo>
                                      <a:lnTo>
                                        <a:pt x="273" y="1069"/>
                                      </a:lnTo>
                                      <a:lnTo>
                                        <a:pt x="272" y="1074"/>
                                      </a:lnTo>
                                      <a:lnTo>
                                        <a:pt x="271" y="1078"/>
                                      </a:lnTo>
                                      <a:lnTo>
                                        <a:pt x="205" y="9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5" y="3895"/>
                                  <a:ext cx="107" cy="61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0 h 61"/>
                                    <a:gd name="T2" fmla="*/ 107 w 107"/>
                                    <a:gd name="T3" fmla="*/ 35 h 61"/>
                                    <a:gd name="T4" fmla="*/ 87 w 107"/>
                                    <a:gd name="T5" fmla="*/ 61 h 61"/>
                                    <a:gd name="T6" fmla="*/ 6 w 107"/>
                                    <a:gd name="T7" fmla="*/ 32 h 61"/>
                                    <a:gd name="T8" fmla="*/ 0 w 107"/>
                                    <a:gd name="T9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7" h="61">
                                      <a:moveTo>
                                        <a:pt x="0" y="0"/>
                                      </a:moveTo>
                                      <a:lnTo>
                                        <a:pt x="107" y="35"/>
                                      </a:lnTo>
                                      <a:lnTo>
                                        <a:pt x="87" y="61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6" y="3918"/>
                                  <a:ext cx="54" cy="123"/>
                                </a:xfrm>
                                <a:custGeom>
                                  <a:avLst/>
                                  <a:gdLst>
                                    <a:gd name="T0" fmla="*/ 30 w 54"/>
                                    <a:gd name="T1" fmla="*/ 30 h 123"/>
                                    <a:gd name="T2" fmla="*/ 54 w 54"/>
                                    <a:gd name="T3" fmla="*/ 0 h 123"/>
                                    <a:gd name="T4" fmla="*/ 18 w 54"/>
                                    <a:gd name="T5" fmla="*/ 123 h 123"/>
                                    <a:gd name="T6" fmla="*/ 0 w 54"/>
                                    <a:gd name="T7" fmla="*/ 66 h 123"/>
                                    <a:gd name="T8" fmla="*/ 30 w 54"/>
                                    <a:gd name="T9" fmla="*/ 30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" h="123">
                                      <a:moveTo>
                                        <a:pt x="30" y="3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18" y="123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3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5" name="Freeform 456"/>
                          <wps:cNvSpPr>
                            <a:spLocks/>
                          </wps:cNvSpPr>
                          <wps:spPr bwMode="auto">
                            <a:xfrm>
                              <a:off x="6595" y="4359"/>
                              <a:ext cx="389" cy="897"/>
                            </a:xfrm>
                            <a:custGeom>
                              <a:avLst/>
                              <a:gdLst>
                                <a:gd name="T0" fmla="*/ 257 w 389"/>
                                <a:gd name="T1" fmla="*/ 52 h 897"/>
                                <a:gd name="T2" fmla="*/ 37 w 389"/>
                                <a:gd name="T3" fmla="*/ 286 h 897"/>
                                <a:gd name="T4" fmla="*/ 134 w 389"/>
                                <a:gd name="T5" fmla="*/ 791 h 897"/>
                                <a:gd name="T6" fmla="*/ 166 w 389"/>
                                <a:gd name="T7" fmla="*/ 839 h 897"/>
                                <a:gd name="T8" fmla="*/ 119 w 389"/>
                                <a:gd name="T9" fmla="*/ 337 h 897"/>
                                <a:gd name="T10" fmla="*/ 389 w 389"/>
                                <a:gd name="T11" fmla="*/ 26 h 897"/>
                                <a:gd name="T12" fmla="*/ 257 w 389"/>
                                <a:gd name="T13" fmla="*/ 52 h 8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897">
                                  <a:moveTo>
                                    <a:pt x="257" y="52"/>
                                  </a:moveTo>
                                  <a:cubicBezTo>
                                    <a:pt x="195" y="87"/>
                                    <a:pt x="118" y="115"/>
                                    <a:pt x="37" y="286"/>
                                  </a:cubicBezTo>
                                  <a:cubicBezTo>
                                    <a:pt x="0" y="409"/>
                                    <a:pt x="29" y="662"/>
                                    <a:pt x="134" y="791"/>
                                  </a:cubicBezTo>
                                  <a:cubicBezTo>
                                    <a:pt x="186" y="879"/>
                                    <a:pt x="156" y="897"/>
                                    <a:pt x="166" y="839"/>
                                  </a:cubicBezTo>
                                  <a:cubicBezTo>
                                    <a:pt x="44" y="488"/>
                                    <a:pt x="107" y="431"/>
                                    <a:pt x="119" y="337"/>
                                  </a:cubicBezTo>
                                  <a:cubicBezTo>
                                    <a:pt x="116" y="324"/>
                                    <a:pt x="211" y="115"/>
                                    <a:pt x="389" y="26"/>
                                  </a:cubicBezTo>
                                  <a:cubicBezTo>
                                    <a:pt x="355" y="0"/>
                                    <a:pt x="285" y="50"/>
                                    <a:pt x="257" y="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457"/>
                        <wpg:cNvGrpSpPr>
                          <a:grpSpLocks/>
                        </wpg:cNvGrpSpPr>
                        <wpg:grpSpPr bwMode="auto">
                          <a:xfrm rot="-1711078">
                            <a:off x="1886" y="3653"/>
                            <a:ext cx="2793" cy="732"/>
                            <a:chOff x="7635" y="4393"/>
                            <a:chExt cx="1478" cy="403"/>
                          </a:xfrm>
                        </wpg:grpSpPr>
                        <wps:wsp>
                          <wps:cNvPr id="77" name="Freeform 458"/>
                          <wps:cNvSpPr>
                            <a:spLocks/>
                          </wps:cNvSpPr>
                          <wps:spPr bwMode="auto">
                            <a:xfrm>
                              <a:off x="7635" y="4471"/>
                              <a:ext cx="323" cy="325"/>
                            </a:xfrm>
                            <a:custGeom>
                              <a:avLst/>
                              <a:gdLst>
                                <a:gd name="T0" fmla="*/ 769 w 1615"/>
                                <a:gd name="T1" fmla="*/ 493 h 1624"/>
                                <a:gd name="T2" fmla="*/ 761 w 1615"/>
                                <a:gd name="T3" fmla="*/ 472 h 1624"/>
                                <a:gd name="T4" fmla="*/ 767 w 1615"/>
                                <a:gd name="T5" fmla="*/ 411 h 1624"/>
                                <a:gd name="T6" fmla="*/ 790 w 1615"/>
                                <a:gd name="T7" fmla="*/ 279 h 1624"/>
                                <a:gd name="T8" fmla="*/ 787 w 1615"/>
                                <a:gd name="T9" fmla="*/ 230 h 1624"/>
                                <a:gd name="T10" fmla="*/ 747 w 1615"/>
                                <a:gd name="T11" fmla="*/ 136 h 1624"/>
                                <a:gd name="T12" fmla="*/ 707 w 1615"/>
                                <a:gd name="T13" fmla="*/ 73 h 1624"/>
                                <a:gd name="T14" fmla="*/ 652 w 1615"/>
                                <a:gd name="T15" fmla="*/ 25 h 1624"/>
                                <a:gd name="T16" fmla="*/ 576 w 1615"/>
                                <a:gd name="T17" fmla="*/ 2 h 1624"/>
                                <a:gd name="T18" fmla="*/ 487 w 1615"/>
                                <a:gd name="T19" fmla="*/ 5 h 1624"/>
                                <a:gd name="T20" fmla="*/ 392 w 1615"/>
                                <a:gd name="T21" fmla="*/ 32 h 1624"/>
                                <a:gd name="T22" fmla="*/ 302 w 1615"/>
                                <a:gd name="T23" fmla="*/ 75 h 1624"/>
                                <a:gd name="T24" fmla="*/ 223 w 1615"/>
                                <a:gd name="T25" fmla="*/ 126 h 1624"/>
                                <a:gd name="T26" fmla="*/ 158 w 1615"/>
                                <a:gd name="T27" fmla="*/ 195 h 1624"/>
                                <a:gd name="T28" fmla="*/ 95 w 1615"/>
                                <a:gd name="T29" fmla="*/ 292 h 1624"/>
                                <a:gd name="T30" fmla="*/ 26 w 1615"/>
                                <a:gd name="T31" fmla="*/ 441 h 1624"/>
                                <a:gd name="T32" fmla="*/ 5 w 1615"/>
                                <a:gd name="T33" fmla="*/ 519 h 1624"/>
                                <a:gd name="T34" fmla="*/ 0 w 1615"/>
                                <a:gd name="T35" fmla="*/ 578 h 1624"/>
                                <a:gd name="T36" fmla="*/ 6 w 1615"/>
                                <a:gd name="T37" fmla="*/ 639 h 1624"/>
                                <a:gd name="T38" fmla="*/ 22 w 1615"/>
                                <a:gd name="T39" fmla="*/ 725 h 1624"/>
                                <a:gd name="T40" fmla="*/ 52 w 1615"/>
                                <a:gd name="T41" fmla="*/ 797 h 1624"/>
                                <a:gd name="T42" fmla="*/ 91 w 1615"/>
                                <a:gd name="T43" fmla="*/ 848 h 1624"/>
                                <a:gd name="T44" fmla="*/ 140 w 1615"/>
                                <a:gd name="T45" fmla="*/ 881 h 1624"/>
                                <a:gd name="T46" fmla="*/ 190 w 1615"/>
                                <a:gd name="T47" fmla="*/ 901 h 1624"/>
                                <a:gd name="T48" fmla="*/ 299 w 1615"/>
                                <a:gd name="T49" fmla="*/ 918 h 1624"/>
                                <a:gd name="T50" fmla="*/ 352 w 1615"/>
                                <a:gd name="T51" fmla="*/ 939 h 1624"/>
                                <a:gd name="T52" fmla="*/ 372 w 1615"/>
                                <a:gd name="T53" fmla="*/ 1011 h 1624"/>
                                <a:gd name="T54" fmla="*/ 387 w 1615"/>
                                <a:gd name="T55" fmla="*/ 1104 h 1624"/>
                                <a:gd name="T56" fmla="*/ 417 w 1615"/>
                                <a:gd name="T57" fmla="*/ 1163 h 1624"/>
                                <a:gd name="T58" fmla="*/ 456 w 1615"/>
                                <a:gd name="T59" fmla="*/ 1195 h 1624"/>
                                <a:gd name="T60" fmla="*/ 553 w 1615"/>
                                <a:gd name="T61" fmla="*/ 1231 h 1624"/>
                                <a:gd name="T62" fmla="*/ 667 w 1615"/>
                                <a:gd name="T63" fmla="*/ 1246 h 1624"/>
                                <a:gd name="T64" fmla="*/ 775 w 1615"/>
                                <a:gd name="T65" fmla="*/ 1238 h 1624"/>
                                <a:gd name="T66" fmla="*/ 834 w 1615"/>
                                <a:gd name="T67" fmla="*/ 1231 h 1624"/>
                                <a:gd name="T68" fmla="*/ 826 w 1615"/>
                                <a:gd name="T69" fmla="*/ 1306 h 1624"/>
                                <a:gd name="T70" fmla="*/ 852 w 1615"/>
                                <a:gd name="T71" fmla="*/ 1403 h 1624"/>
                                <a:gd name="T72" fmla="*/ 907 w 1615"/>
                                <a:gd name="T73" fmla="*/ 1502 h 1624"/>
                                <a:gd name="T74" fmla="*/ 988 w 1615"/>
                                <a:gd name="T75" fmla="*/ 1581 h 1624"/>
                                <a:gd name="T76" fmla="*/ 1098 w 1615"/>
                                <a:gd name="T77" fmla="*/ 1622 h 1624"/>
                                <a:gd name="T78" fmla="*/ 1232 w 1615"/>
                                <a:gd name="T79" fmla="*/ 1603 h 1624"/>
                                <a:gd name="T80" fmla="*/ 1390 w 1615"/>
                                <a:gd name="T81" fmla="*/ 1506 h 1624"/>
                                <a:gd name="T82" fmla="*/ 1548 w 1615"/>
                                <a:gd name="T83" fmla="*/ 1335 h 1624"/>
                                <a:gd name="T84" fmla="*/ 1608 w 1615"/>
                                <a:gd name="T85" fmla="*/ 1216 h 1624"/>
                                <a:gd name="T86" fmla="*/ 1610 w 1615"/>
                                <a:gd name="T87" fmla="*/ 1117 h 1624"/>
                                <a:gd name="T88" fmla="*/ 1572 w 1615"/>
                                <a:gd name="T89" fmla="*/ 1037 h 1624"/>
                                <a:gd name="T90" fmla="*/ 1504 w 1615"/>
                                <a:gd name="T91" fmla="*/ 975 h 1624"/>
                                <a:gd name="T92" fmla="*/ 1422 w 1615"/>
                                <a:gd name="T93" fmla="*/ 930 h 1624"/>
                                <a:gd name="T94" fmla="*/ 1339 w 1615"/>
                                <a:gd name="T95" fmla="*/ 903 h 1624"/>
                                <a:gd name="T96" fmla="*/ 1270 w 1615"/>
                                <a:gd name="T97" fmla="*/ 892 h 1624"/>
                                <a:gd name="T98" fmla="*/ 1237 w 1615"/>
                                <a:gd name="T99" fmla="*/ 850 h 1624"/>
                                <a:gd name="T100" fmla="*/ 1222 w 1615"/>
                                <a:gd name="T101" fmla="*/ 707 h 1624"/>
                                <a:gd name="T102" fmla="*/ 1176 w 1615"/>
                                <a:gd name="T103" fmla="*/ 608 h 1624"/>
                                <a:gd name="T104" fmla="*/ 1108 w 1615"/>
                                <a:gd name="T105" fmla="*/ 546 h 1624"/>
                                <a:gd name="T106" fmla="*/ 1028 w 1615"/>
                                <a:gd name="T107" fmla="*/ 512 h 1624"/>
                                <a:gd name="T108" fmla="*/ 925 w 1615"/>
                                <a:gd name="T109" fmla="*/ 499 h 1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15" h="1624">
                                  <a:moveTo>
                                    <a:pt x="783" y="500"/>
                                  </a:moveTo>
                                  <a:lnTo>
                                    <a:pt x="778" y="499"/>
                                  </a:lnTo>
                                  <a:lnTo>
                                    <a:pt x="773" y="496"/>
                                  </a:lnTo>
                                  <a:lnTo>
                                    <a:pt x="769" y="493"/>
                                  </a:lnTo>
                                  <a:lnTo>
                                    <a:pt x="766" y="489"/>
                                  </a:lnTo>
                                  <a:lnTo>
                                    <a:pt x="764" y="484"/>
                                  </a:lnTo>
                                  <a:lnTo>
                                    <a:pt x="762" y="478"/>
                                  </a:lnTo>
                                  <a:lnTo>
                                    <a:pt x="761" y="472"/>
                                  </a:lnTo>
                                  <a:lnTo>
                                    <a:pt x="761" y="464"/>
                                  </a:lnTo>
                                  <a:lnTo>
                                    <a:pt x="762" y="448"/>
                                  </a:lnTo>
                                  <a:lnTo>
                                    <a:pt x="763" y="430"/>
                                  </a:lnTo>
                                  <a:lnTo>
                                    <a:pt x="767" y="411"/>
                                  </a:lnTo>
                                  <a:lnTo>
                                    <a:pt x="772" y="390"/>
                                  </a:lnTo>
                                  <a:lnTo>
                                    <a:pt x="780" y="345"/>
                                  </a:lnTo>
                                  <a:lnTo>
                                    <a:pt x="788" y="301"/>
                                  </a:lnTo>
                                  <a:lnTo>
                                    <a:pt x="790" y="279"/>
                                  </a:lnTo>
                                  <a:lnTo>
                                    <a:pt x="790" y="259"/>
                                  </a:lnTo>
                                  <a:lnTo>
                                    <a:pt x="789" y="249"/>
                                  </a:lnTo>
                                  <a:lnTo>
                                    <a:pt x="788" y="239"/>
                                  </a:lnTo>
                                  <a:lnTo>
                                    <a:pt x="787" y="230"/>
                                  </a:lnTo>
                                  <a:lnTo>
                                    <a:pt x="783" y="222"/>
                                  </a:lnTo>
                                  <a:lnTo>
                                    <a:pt x="770" y="187"/>
                                  </a:lnTo>
                                  <a:lnTo>
                                    <a:pt x="756" y="154"/>
                                  </a:lnTo>
                                  <a:lnTo>
                                    <a:pt x="747" y="136"/>
                                  </a:lnTo>
                                  <a:lnTo>
                                    <a:pt x="738" y="120"/>
                                  </a:lnTo>
                                  <a:lnTo>
                                    <a:pt x="728" y="103"/>
                                  </a:lnTo>
                                  <a:lnTo>
                                    <a:pt x="719" y="88"/>
                                  </a:lnTo>
                                  <a:lnTo>
                                    <a:pt x="707" y="73"/>
                                  </a:lnTo>
                                  <a:lnTo>
                                    <a:pt x="695" y="60"/>
                                  </a:lnTo>
                                  <a:lnTo>
                                    <a:pt x="681" y="46"/>
                                  </a:lnTo>
                                  <a:lnTo>
                                    <a:pt x="668" y="35"/>
                                  </a:lnTo>
                                  <a:lnTo>
                                    <a:pt x="652" y="25"/>
                                  </a:lnTo>
                                  <a:lnTo>
                                    <a:pt x="634" y="16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597" y="4"/>
                                  </a:lnTo>
                                  <a:lnTo>
                                    <a:pt x="576" y="2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11" y="3"/>
                                  </a:lnTo>
                                  <a:lnTo>
                                    <a:pt x="487" y="5"/>
                                  </a:lnTo>
                                  <a:lnTo>
                                    <a:pt x="464" y="10"/>
                                  </a:lnTo>
                                  <a:lnTo>
                                    <a:pt x="440" y="16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392" y="32"/>
                                  </a:lnTo>
                                  <a:lnTo>
                                    <a:pt x="368" y="41"/>
                                  </a:lnTo>
                                  <a:lnTo>
                                    <a:pt x="346" y="52"/>
                                  </a:lnTo>
                                  <a:lnTo>
                                    <a:pt x="323" y="63"/>
                                  </a:lnTo>
                                  <a:lnTo>
                                    <a:pt x="302" y="75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60" y="99"/>
                                  </a:lnTo>
                                  <a:lnTo>
                                    <a:pt x="241" y="113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189" y="159"/>
                                  </a:lnTo>
                                  <a:lnTo>
                                    <a:pt x="174" y="176"/>
                                  </a:lnTo>
                                  <a:lnTo>
                                    <a:pt x="158" y="195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31" y="233"/>
                                  </a:lnTo>
                                  <a:lnTo>
                                    <a:pt x="119" y="251"/>
                                  </a:lnTo>
                                  <a:lnTo>
                                    <a:pt x="95" y="292"/>
                                  </a:lnTo>
                                  <a:lnTo>
                                    <a:pt x="74" y="332"/>
                                  </a:lnTo>
                                  <a:lnTo>
                                    <a:pt x="56" y="371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6" y="473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7" y="504"/>
                                  </a:lnTo>
                                  <a:lnTo>
                                    <a:pt x="5" y="519"/>
                                  </a:lnTo>
                                  <a:lnTo>
                                    <a:pt x="2" y="533"/>
                                  </a:lnTo>
                                  <a:lnTo>
                                    <a:pt x="1" y="54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" y="60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6" y="639"/>
                                  </a:lnTo>
                                  <a:lnTo>
                                    <a:pt x="9" y="655"/>
                                  </a:lnTo>
                                  <a:lnTo>
                                    <a:pt x="12" y="681"/>
                                  </a:lnTo>
                                  <a:lnTo>
                                    <a:pt x="17" y="703"/>
                                  </a:lnTo>
                                  <a:lnTo>
                                    <a:pt x="22" y="725"/>
                                  </a:lnTo>
                                  <a:lnTo>
                                    <a:pt x="28" y="745"/>
                                  </a:lnTo>
                                  <a:lnTo>
                                    <a:pt x="36" y="763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52" y="797"/>
                                  </a:lnTo>
                                  <a:lnTo>
                                    <a:pt x="60" y="812"/>
                                  </a:lnTo>
                                  <a:lnTo>
                                    <a:pt x="70" y="824"/>
                                  </a:lnTo>
                                  <a:lnTo>
                                    <a:pt x="82" y="836"/>
                                  </a:lnTo>
                                  <a:lnTo>
                                    <a:pt x="91" y="848"/>
                                  </a:lnTo>
                                  <a:lnTo>
                                    <a:pt x="104" y="857"/>
                                  </a:lnTo>
                                  <a:lnTo>
                                    <a:pt x="115" y="866"/>
                                  </a:lnTo>
                                  <a:lnTo>
                                    <a:pt x="127" y="874"/>
                                  </a:lnTo>
                                  <a:lnTo>
                                    <a:pt x="140" y="881"/>
                                  </a:lnTo>
                                  <a:lnTo>
                                    <a:pt x="152" y="887"/>
                                  </a:lnTo>
                                  <a:lnTo>
                                    <a:pt x="164" y="892"/>
                                  </a:lnTo>
                                  <a:lnTo>
                                    <a:pt x="177" y="897"/>
                                  </a:lnTo>
                                  <a:lnTo>
                                    <a:pt x="190" y="901"/>
                                  </a:lnTo>
                                  <a:lnTo>
                                    <a:pt x="203" y="904"/>
                                  </a:lnTo>
                                  <a:lnTo>
                                    <a:pt x="229" y="911"/>
                                  </a:lnTo>
                                  <a:lnTo>
                                    <a:pt x="253" y="914"/>
                                  </a:lnTo>
                                  <a:lnTo>
                                    <a:pt x="299" y="918"/>
                                  </a:lnTo>
                                  <a:lnTo>
                                    <a:pt x="339" y="922"/>
                                  </a:lnTo>
                                  <a:lnTo>
                                    <a:pt x="344" y="927"/>
                                  </a:lnTo>
                                  <a:lnTo>
                                    <a:pt x="349" y="933"/>
                                  </a:lnTo>
                                  <a:lnTo>
                                    <a:pt x="352" y="939"/>
                                  </a:lnTo>
                                  <a:lnTo>
                                    <a:pt x="356" y="945"/>
                                  </a:lnTo>
                                  <a:lnTo>
                                    <a:pt x="362" y="960"/>
                                  </a:lnTo>
                                  <a:lnTo>
                                    <a:pt x="366" y="976"/>
                                  </a:lnTo>
                                  <a:lnTo>
                                    <a:pt x="372" y="1011"/>
                                  </a:lnTo>
                                  <a:lnTo>
                                    <a:pt x="377" y="1048"/>
                                  </a:lnTo>
                                  <a:lnTo>
                                    <a:pt x="380" y="1067"/>
                                  </a:lnTo>
                                  <a:lnTo>
                                    <a:pt x="382" y="1085"/>
                                  </a:lnTo>
                                  <a:lnTo>
                                    <a:pt x="387" y="1104"/>
                                  </a:lnTo>
                                  <a:lnTo>
                                    <a:pt x="393" y="1122"/>
                                  </a:lnTo>
                                  <a:lnTo>
                                    <a:pt x="401" y="1138"/>
                                  </a:lnTo>
                                  <a:lnTo>
                                    <a:pt x="411" y="1156"/>
                                  </a:lnTo>
                                  <a:lnTo>
                                    <a:pt x="417" y="1163"/>
                                  </a:lnTo>
                                  <a:lnTo>
                                    <a:pt x="423" y="1170"/>
                                  </a:lnTo>
                                  <a:lnTo>
                                    <a:pt x="430" y="1177"/>
                                  </a:lnTo>
                                  <a:lnTo>
                                    <a:pt x="438" y="1183"/>
                                  </a:lnTo>
                                  <a:lnTo>
                                    <a:pt x="456" y="1195"/>
                                  </a:lnTo>
                                  <a:lnTo>
                                    <a:pt x="477" y="1206"/>
                                  </a:lnTo>
                                  <a:lnTo>
                                    <a:pt x="501" y="1216"/>
                                  </a:lnTo>
                                  <a:lnTo>
                                    <a:pt x="526" y="1224"/>
                                  </a:lnTo>
                                  <a:lnTo>
                                    <a:pt x="553" y="1231"/>
                                  </a:lnTo>
                                  <a:lnTo>
                                    <a:pt x="580" y="1237"/>
                                  </a:lnTo>
                                  <a:lnTo>
                                    <a:pt x="608" y="1241"/>
                                  </a:lnTo>
                                  <a:lnTo>
                                    <a:pt x="638" y="1245"/>
                                  </a:lnTo>
                                  <a:lnTo>
                                    <a:pt x="667" y="1246"/>
                                  </a:lnTo>
                                  <a:lnTo>
                                    <a:pt x="695" y="1246"/>
                                  </a:lnTo>
                                  <a:lnTo>
                                    <a:pt x="723" y="1245"/>
                                  </a:lnTo>
                                  <a:lnTo>
                                    <a:pt x="749" y="1242"/>
                                  </a:lnTo>
                                  <a:lnTo>
                                    <a:pt x="775" y="1238"/>
                                  </a:lnTo>
                                  <a:lnTo>
                                    <a:pt x="799" y="1233"/>
                                  </a:lnTo>
                                  <a:lnTo>
                                    <a:pt x="821" y="1226"/>
                                  </a:lnTo>
                                  <a:lnTo>
                                    <a:pt x="840" y="1219"/>
                                  </a:lnTo>
                                  <a:lnTo>
                                    <a:pt x="834" y="1231"/>
                                  </a:lnTo>
                                  <a:lnTo>
                                    <a:pt x="829" y="1247"/>
                                  </a:lnTo>
                                  <a:lnTo>
                                    <a:pt x="826" y="1264"/>
                                  </a:lnTo>
                                  <a:lnTo>
                                    <a:pt x="825" y="1285"/>
                                  </a:lnTo>
                                  <a:lnTo>
                                    <a:pt x="826" y="1306"/>
                                  </a:lnTo>
                                  <a:lnTo>
                                    <a:pt x="830" y="1330"/>
                                  </a:lnTo>
                                  <a:lnTo>
                                    <a:pt x="835" y="1353"/>
                                  </a:lnTo>
                                  <a:lnTo>
                                    <a:pt x="842" y="1378"/>
                                  </a:lnTo>
                                  <a:lnTo>
                                    <a:pt x="852" y="1403"/>
                                  </a:lnTo>
                                  <a:lnTo>
                                    <a:pt x="862" y="1429"/>
                                  </a:lnTo>
                                  <a:lnTo>
                                    <a:pt x="876" y="1454"/>
                                  </a:lnTo>
                                  <a:lnTo>
                                    <a:pt x="889" y="1478"/>
                                  </a:lnTo>
                                  <a:lnTo>
                                    <a:pt x="907" y="1502"/>
                                  </a:lnTo>
                                  <a:lnTo>
                                    <a:pt x="924" y="1524"/>
                                  </a:lnTo>
                                  <a:lnTo>
                                    <a:pt x="944" y="1545"/>
                                  </a:lnTo>
                                  <a:lnTo>
                                    <a:pt x="966" y="1565"/>
                                  </a:lnTo>
                                  <a:lnTo>
                                    <a:pt x="988" y="1581"/>
                                  </a:lnTo>
                                  <a:lnTo>
                                    <a:pt x="1014" y="1596"/>
                                  </a:lnTo>
                                  <a:lnTo>
                                    <a:pt x="1040" y="1608"/>
                                  </a:lnTo>
                                  <a:lnTo>
                                    <a:pt x="1069" y="1617"/>
                                  </a:lnTo>
                                  <a:lnTo>
                                    <a:pt x="1098" y="1622"/>
                                  </a:lnTo>
                                  <a:lnTo>
                                    <a:pt x="1129" y="1624"/>
                                  </a:lnTo>
                                  <a:lnTo>
                                    <a:pt x="1163" y="1622"/>
                                  </a:lnTo>
                                  <a:lnTo>
                                    <a:pt x="1196" y="1614"/>
                                  </a:lnTo>
                                  <a:lnTo>
                                    <a:pt x="1232" y="1603"/>
                                  </a:lnTo>
                                  <a:lnTo>
                                    <a:pt x="1270" y="1587"/>
                                  </a:lnTo>
                                  <a:lnTo>
                                    <a:pt x="1309" y="1566"/>
                                  </a:lnTo>
                                  <a:lnTo>
                                    <a:pt x="1349" y="1539"/>
                                  </a:lnTo>
                                  <a:lnTo>
                                    <a:pt x="1390" y="1506"/>
                                  </a:lnTo>
                                  <a:lnTo>
                                    <a:pt x="1433" y="1466"/>
                                  </a:lnTo>
                                  <a:lnTo>
                                    <a:pt x="1478" y="1420"/>
                                  </a:lnTo>
                                  <a:lnTo>
                                    <a:pt x="1524" y="1367"/>
                                  </a:lnTo>
                                  <a:lnTo>
                                    <a:pt x="1548" y="1335"/>
                                  </a:lnTo>
                                  <a:lnTo>
                                    <a:pt x="1570" y="1303"/>
                                  </a:lnTo>
                                  <a:lnTo>
                                    <a:pt x="1586" y="1273"/>
                                  </a:lnTo>
                                  <a:lnTo>
                                    <a:pt x="1599" y="1243"/>
                                  </a:lnTo>
                                  <a:lnTo>
                                    <a:pt x="1608" y="1216"/>
                                  </a:lnTo>
                                  <a:lnTo>
                                    <a:pt x="1613" y="1190"/>
                                  </a:lnTo>
                                  <a:lnTo>
                                    <a:pt x="1615" y="1164"/>
                                  </a:lnTo>
                                  <a:lnTo>
                                    <a:pt x="1614" y="1141"/>
                                  </a:lnTo>
                                  <a:lnTo>
                                    <a:pt x="1610" y="1117"/>
                                  </a:lnTo>
                                  <a:lnTo>
                                    <a:pt x="1604" y="1095"/>
                                  </a:lnTo>
                                  <a:lnTo>
                                    <a:pt x="1596" y="1075"/>
                                  </a:lnTo>
                                  <a:lnTo>
                                    <a:pt x="1584" y="1055"/>
                                  </a:lnTo>
                                  <a:lnTo>
                                    <a:pt x="1572" y="1037"/>
                                  </a:lnTo>
                                  <a:lnTo>
                                    <a:pt x="1557" y="1020"/>
                                  </a:lnTo>
                                  <a:lnTo>
                                    <a:pt x="1541" y="1003"/>
                                  </a:lnTo>
                                  <a:lnTo>
                                    <a:pt x="1524" y="989"/>
                                  </a:lnTo>
                                  <a:lnTo>
                                    <a:pt x="1504" y="975"/>
                                  </a:lnTo>
                                  <a:lnTo>
                                    <a:pt x="1484" y="963"/>
                                  </a:lnTo>
                                  <a:lnTo>
                                    <a:pt x="1464" y="950"/>
                                  </a:lnTo>
                                  <a:lnTo>
                                    <a:pt x="1443" y="940"/>
                                  </a:lnTo>
                                  <a:lnTo>
                                    <a:pt x="1422" y="930"/>
                                  </a:lnTo>
                                  <a:lnTo>
                                    <a:pt x="1401" y="922"/>
                                  </a:lnTo>
                                  <a:lnTo>
                                    <a:pt x="1380" y="916"/>
                                  </a:lnTo>
                                  <a:lnTo>
                                    <a:pt x="1359" y="908"/>
                                  </a:lnTo>
                                  <a:lnTo>
                                    <a:pt x="1339" y="903"/>
                                  </a:lnTo>
                                  <a:lnTo>
                                    <a:pt x="1320" y="900"/>
                                  </a:lnTo>
                                  <a:lnTo>
                                    <a:pt x="1302" y="896"/>
                                  </a:lnTo>
                                  <a:lnTo>
                                    <a:pt x="1285" y="893"/>
                                  </a:lnTo>
                                  <a:lnTo>
                                    <a:pt x="1270" y="892"/>
                                  </a:lnTo>
                                  <a:lnTo>
                                    <a:pt x="1255" y="892"/>
                                  </a:lnTo>
                                  <a:lnTo>
                                    <a:pt x="1244" y="893"/>
                                  </a:lnTo>
                                  <a:lnTo>
                                    <a:pt x="1234" y="895"/>
                                  </a:lnTo>
                                  <a:lnTo>
                                    <a:pt x="1237" y="850"/>
                                  </a:lnTo>
                                  <a:lnTo>
                                    <a:pt x="1237" y="810"/>
                                  </a:lnTo>
                                  <a:lnTo>
                                    <a:pt x="1234" y="772"/>
                                  </a:lnTo>
                                  <a:lnTo>
                                    <a:pt x="1229" y="738"/>
                                  </a:lnTo>
                                  <a:lnTo>
                                    <a:pt x="1222" y="707"/>
                                  </a:lnTo>
                                  <a:lnTo>
                                    <a:pt x="1213" y="678"/>
                                  </a:lnTo>
                                  <a:lnTo>
                                    <a:pt x="1202" y="652"/>
                                  </a:lnTo>
                                  <a:lnTo>
                                    <a:pt x="1190" y="629"/>
                                  </a:lnTo>
                                  <a:lnTo>
                                    <a:pt x="1176" y="608"/>
                                  </a:lnTo>
                                  <a:lnTo>
                                    <a:pt x="1161" y="589"/>
                                  </a:lnTo>
                                  <a:lnTo>
                                    <a:pt x="1144" y="573"/>
                                  </a:lnTo>
                                  <a:lnTo>
                                    <a:pt x="1127" y="558"/>
                                  </a:lnTo>
                                  <a:lnTo>
                                    <a:pt x="1108" y="546"/>
                                  </a:lnTo>
                                  <a:lnTo>
                                    <a:pt x="1088" y="535"/>
                                  </a:lnTo>
                                  <a:lnTo>
                                    <a:pt x="1069" y="526"/>
                                  </a:lnTo>
                                  <a:lnTo>
                                    <a:pt x="1049" y="519"/>
                                  </a:lnTo>
                                  <a:lnTo>
                                    <a:pt x="1028" y="512"/>
                                  </a:lnTo>
                                  <a:lnTo>
                                    <a:pt x="1007" y="507"/>
                                  </a:lnTo>
                                  <a:lnTo>
                                    <a:pt x="986" y="504"/>
                                  </a:lnTo>
                                  <a:lnTo>
                                    <a:pt x="966" y="501"/>
                                  </a:lnTo>
                                  <a:lnTo>
                                    <a:pt x="925" y="499"/>
                                  </a:lnTo>
                                  <a:lnTo>
                                    <a:pt x="887" y="498"/>
                                  </a:lnTo>
                                  <a:lnTo>
                                    <a:pt x="822" y="500"/>
                                  </a:lnTo>
                                  <a:lnTo>
                                    <a:pt x="783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459"/>
                          <wps:cNvSpPr>
                            <a:spLocks/>
                          </wps:cNvSpPr>
                          <wps:spPr bwMode="auto">
                            <a:xfrm>
                              <a:off x="7662" y="4502"/>
                              <a:ext cx="116" cy="128"/>
                            </a:xfrm>
                            <a:custGeom>
                              <a:avLst/>
                              <a:gdLst>
                                <a:gd name="T0" fmla="*/ 159 w 578"/>
                                <a:gd name="T1" fmla="*/ 637 h 639"/>
                                <a:gd name="T2" fmla="*/ 210 w 578"/>
                                <a:gd name="T3" fmla="*/ 629 h 639"/>
                                <a:gd name="T4" fmla="*/ 253 w 578"/>
                                <a:gd name="T5" fmla="*/ 614 h 639"/>
                                <a:gd name="T6" fmla="*/ 281 w 578"/>
                                <a:gd name="T7" fmla="*/ 602 h 639"/>
                                <a:gd name="T8" fmla="*/ 308 w 578"/>
                                <a:gd name="T9" fmla="*/ 585 h 639"/>
                                <a:gd name="T10" fmla="*/ 335 w 578"/>
                                <a:gd name="T11" fmla="*/ 567 h 639"/>
                                <a:gd name="T12" fmla="*/ 364 w 578"/>
                                <a:gd name="T13" fmla="*/ 545 h 639"/>
                                <a:gd name="T14" fmla="*/ 392 w 578"/>
                                <a:gd name="T15" fmla="*/ 517 h 639"/>
                                <a:gd name="T16" fmla="*/ 436 w 578"/>
                                <a:gd name="T17" fmla="*/ 469 h 639"/>
                                <a:gd name="T18" fmla="*/ 490 w 578"/>
                                <a:gd name="T19" fmla="*/ 399 h 639"/>
                                <a:gd name="T20" fmla="*/ 536 w 578"/>
                                <a:gd name="T21" fmla="*/ 332 h 639"/>
                                <a:gd name="T22" fmla="*/ 558 w 578"/>
                                <a:gd name="T23" fmla="*/ 290 h 639"/>
                                <a:gd name="T24" fmla="*/ 568 w 578"/>
                                <a:gd name="T25" fmla="*/ 266 h 639"/>
                                <a:gd name="T26" fmla="*/ 577 w 578"/>
                                <a:gd name="T27" fmla="*/ 234 h 639"/>
                                <a:gd name="T28" fmla="*/ 578 w 578"/>
                                <a:gd name="T29" fmla="*/ 197 h 639"/>
                                <a:gd name="T30" fmla="*/ 574 w 578"/>
                                <a:gd name="T31" fmla="*/ 162 h 639"/>
                                <a:gd name="T32" fmla="*/ 568 w 578"/>
                                <a:gd name="T33" fmla="*/ 128 h 639"/>
                                <a:gd name="T34" fmla="*/ 562 w 578"/>
                                <a:gd name="T35" fmla="*/ 97 h 639"/>
                                <a:gd name="T36" fmla="*/ 549 w 578"/>
                                <a:gd name="T37" fmla="*/ 70 h 639"/>
                                <a:gd name="T38" fmla="*/ 535 w 578"/>
                                <a:gd name="T39" fmla="*/ 52 h 639"/>
                                <a:gd name="T40" fmla="*/ 522 w 578"/>
                                <a:gd name="T41" fmla="*/ 42 h 639"/>
                                <a:gd name="T42" fmla="*/ 497 w 578"/>
                                <a:gd name="T43" fmla="*/ 28 h 639"/>
                                <a:gd name="T44" fmla="*/ 462 w 578"/>
                                <a:gd name="T45" fmla="*/ 10 h 639"/>
                                <a:gd name="T46" fmla="*/ 431 w 578"/>
                                <a:gd name="T47" fmla="*/ 2 h 639"/>
                                <a:gd name="T48" fmla="*/ 407 w 578"/>
                                <a:gd name="T49" fmla="*/ 0 h 639"/>
                                <a:gd name="T50" fmla="*/ 381 w 578"/>
                                <a:gd name="T51" fmla="*/ 2 h 639"/>
                                <a:gd name="T52" fmla="*/ 353 w 578"/>
                                <a:gd name="T53" fmla="*/ 7 h 639"/>
                                <a:gd name="T54" fmla="*/ 304 w 578"/>
                                <a:gd name="T55" fmla="*/ 24 h 639"/>
                                <a:gd name="T56" fmla="*/ 243 w 578"/>
                                <a:gd name="T57" fmla="*/ 52 h 639"/>
                                <a:gd name="T58" fmla="*/ 184 w 578"/>
                                <a:gd name="T59" fmla="*/ 87 h 639"/>
                                <a:gd name="T60" fmla="*/ 131 w 578"/>
                                <a:gd name="T61" fmla="*/ 128 h 639"/>
                                <a:gd name="T62" fmla="*/ 95 w 578"/>
                                <a:gd name="T63" fmla="*/ 161 h 639"/>
                                <a:gd name="T64" fmla="*/ 74 w 578"/>
                                <a:gd name="T65" fmla="*/ 187 h 639"/>
                                <a:gd name="T66" fmla="*/ 56 w 578"/>
                                <a:gd name="T67" fmla="*/ 213 h 639"/>
                                <a:gd name="T68" fmla="*/ 40 w 578"/>
                                <a:gd name="T69" fmla="*/ 242 h 639"/>
                                <a:gd name="T70" fmla="*/ 26 w 578"/>
                                <a:gd name="T71" fmla="*/ 270 h 639"/>
                                <a:gd name="T72" fmla="*/ 15 w 578"/>
                                <a:gd name="T73" fmla="*/ 301 h 639"/>
                                <a:gd name="T74" fmla="*/ 8 w 578"/>
                                <a:gd name="T75" fmla="*/ 334 h 639"/>
                                <a:gd name="T76" fmla="*/ 3 w 578"/>
                                <a:gd name="T77" fmla="*/ 368 h 639"/>
                                <a:gd name="T78" fmla="*/ 0 w 578"/>
                                <a:gd name="T79" fmla="*/ 430 h 639"/>
                                <a:gd name="T80" fmla="*/ 3 w 578"/>
                                <a:gd name="T81" fmla="*/ 491 h 639"/>
                                <a:gd name="T82" fmla="*/ 9 w 578"/>
                                <a:gd name="T83" fmla="*/ 521 h 639"/>
                                <a:gd name="T84" fmla="*/ 16 w 578"/>
                                <a:gd name="T85" fmla="*/ 541 h 639"/>
                                <a:gd name="T86" fmla="*/ 31 w 578"/>
                                <a:gd name="T87" fmla="*/ 568 h 639"/>
                                <a:gd name="T88" fmla="*/ 52 w 578"/>
                                <a:gd name="T89" fmla="*/ 599 h 639"/>
                                <a:gd name="T90" fmla="*/ 71 w 578"/>
                                <a:gd name="T91" fmla="*/ 618 h 639"/>
                                <a:gd name="T92" fmla="*/ 86 w 578"/>
                                <a:gd name="T93" fmla="*/ 628 h 639"/>
                                <a:gd name="T94" fmla="*/ 103 w 578"/>
                                <a:gd name="T95" fmla="*/ 634 h 639"/>
                                <a:gd name="T96" fmla="*/ 124 w 578"/>
                                <a:gd name="T97" fmla="*/ 637 h 6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78" h="639">
                                  <a:moveTo>
                                    <a:pt x="135" y="639"/>
                                  </a:moveTo>
                                  <a:lnTo>
                                    <a:pt x="159" y="637"/>
                                  </a:lnTo>
                                  <a:lnTo>
                                    <a:pt x="184" y="635"/>
                                  </a:lnTo>
                                  <a:lnTo>
                                    <a:pt x="210" y="629"/>
                                  </a:lnTo>
                                  <a:lnTo>
                                    <a:pt x="239" y="620"/>
                                  </a:lnTo>
                                  <a:lnTo>
                                    <a:pt x="253" y="614"/>
                                  </a:lnTo>
                                  <a:lnTo>
                                    <a:pt x="266" y="608"/>
                                  </a:lnTo>
                                  <a:lnTo>
                                    <a:pt x="281" y="602"/>
                                  </a:lnTo>
                                  <a:lnTo>
                                    <a:pt x="295" y="594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22" y="577"/>
                                  </a:lnTo>
                                  <a:lnTo>
                                    <a:pt x="335" y="567"/>
                                  </a:lnTo>
                                  <a:lnTo>
                                    <a:pt x="349" y="556"/>
                                  </a:lnTo>
                                  <a:lnTo>
                                    <a:pt x="364" y="545"/>
                                  </a:lnTo>
                                  <a:lnTo>
                                    <a:pt x="377" y="532"/>
                                  </a:lnTo>
                                  <a:lnTo>
                                    <a:pt x="392" y="517"/>
                                  </a:lnTo>
                                  <a:lnTo>
                                    <a:pt x="406" y="503"/>
                                  </a:lnTo>
                                  <a:lnTo>
                                    <a:pt x="436" y="469"/>
                                  </a:lnTo>
                                  <a:lnTo>
                                    <a:pt x="464" y="435"/>
                                  </a:lnTo>
                                  <a:lnTo>
                                    <a:pt x="490" y="399"/>
                                  </a:lnTo>
                                  <a:lnTo>
                                    <a:pt x="515" y="364"/>
                                  </a:lnTo>
                                  <a:lnTo>
                                    <a:pt x="536" y="332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558" y="290"/>
                                  </a:lnTo>
                                  <a:lnTo>
                                    <a:pt x="564" y="277"/>
                                  </a:lnTo>
                                  <a:lnTo>
                                    <a:pt x="568" y="266"/>
                                  </a:lnTo>
                                  <a:lnTo>
                                    <a:pt x="572" y="255"/>
                                  </a:lnTo>
                                  <a:lnTo>
                                    <a:pt x="577" y="234"/>
                                  </a:lnTo>
                                  <a:lnTo>
                                    <a:pt x="578" y="214"/>
                                  </a:lnTo>
                                  <a:lnTo>
                                    <a:pt x="578" y="197"/>
                                  </a:lnTo>
                                  <a:lnTo>
                                    <a:pt x="577" y="179"/>
                                  </a:lnTo>
                                  <a:lnTo>
                                    <a:pt x="574" y="162"/>
                                  </a:lnTo>
                                  <a:lnTo>
                                    <a:pt x="570" y="145"/>
                                  </a:lnTo>
                                  <a:lnTo>
                                    <a:pt x="568" y="128"/>
                                  </a:lnTo>
                                  <a:lnTo>
                                    <a:pt x="565" y="112"/>
                                  </a:lnTo>
                                  <a:lnTo>
                                    <a:pt x="562" y="97"/>
                                  </a:lnTo>
                                  <a:lnTo>
                                    <a:pt x="557" y="83"/>
                                  </a:lnTo>
                                  <a:lnTo>
                                    <a:pt x="549" y="70"/>
                                  </a:lnTo>
                                  <a:lnTo>
                                    <a:pt x="541" y="57"/>
                                  </a:lnTo>
                                  <a:lnTo>
                                    <a:pt x="535" y="52"/>
                                  </a:lnTo>
                                  <a:lnTo>
                                    <a:pt x="528" y="47"/>
                                  </a:lnTo>
                                  <a:lnTo>
                                    <a:pt x="522" y="42"/>
                                  </a:lnTo>
                                  <a:lnTo>
                                    <a:pt x="514" y="38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480" y="19"/>
                                  </a:lnTo>
                                  <a:lnTo>
                                    <a:pt x="462" y="1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31" y="2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68" y="4"/>
                                  </a:lnTo>
                                  <a:lnTo>
                                    <a:pt x="353" y="7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274" y="38"/>
                                  </a:lnTo>
                                  <a:lnTo>
                                    <a:pt x="243" y="52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57" y="107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74" y="187"/>
                                  </a:lnTo>
                                  <a:lnTo>
                                    <a:pt x="66" y="200"/>
                                  </a:lnTo>
                                  <a:lnTo>
                                    <a:pt x="56" y="213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70"/>
                                  </a:lnTo>
                                  <a:lnTo>
                                    <a:pt x="20" y="286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11" y="317"/>
                                  </a:lnTo>
                                  <a:lnTo>
                                    <a:pt x="8" y="334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3" y="491"/>
                                  </a:lnTo>
                                  <a:lnTo>
                                    <a:pt x="6" y="511"/>
                                  </a:lnTo>
                                  <a:lnTo>
                                    <a:pt x="9" y="521"/>
                                  </a:lnTo>
                                  <a:lnTo>
                                    <a:pt x="13" y="531"/>
                                  </a:lnTo>
                                  <a:lnTo>
                                    <a:pt x="16" y="541"/>
                                  </a:lnTo>
                                  <a:lnTo>
                                    <a:pt x="21" y="550"/>
                                  </a:lnTo>
                                  <a:lnTo>
                                    <a:pt x="31" y="568"/>
                                  </a:lnTo>
                                  <a:lnTo>
                                    <a:pt x="41" y="584"/>
                                  </a:lnTo>
                                  <a:lnTo>
                                    <a:pt x="52" y="599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71" y="618"/>
                                  </a:lnTo>
                                  <a:lnTo>
                                    <a:pt x="78" y="624"/>
                                  </a:lnTo>
                                  <a:lnTo>
                                    <a:pt x="86" y="628"/>
                                  </a:lnTo>
                                  <a:lnTo>
                                    <a:pt x="94" y="631"/>
                                  </a:lnTo>
                                  <a:lnTo>
                                    <a:pt x="103" y="634"/>
                                  </a:lnTo>
                                  <a:lnTo>
                                    <a:pt x="113" y="636"/>
                                  </a:lnTo>
                                  <a:lnTo>
                                    <a:pt x="124" y="637"/>
                                  </a:lnTo>
                                  <a:lnTo>
                                    <a:pt x="135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460"/>
                          <wps:cNvSpPr>
                            <a:spLocks/>
                          </wps:cNvSpPr>
                          <wps:spPr bwMode="auto">
                            <a:xfrm>
                              <a:off x="7733" y="4594"/>
                              <a:ext cx="133" cy="108"/>
                            </a:xfrm>
                            <a:custGeom>
                              <a:avLst/>
                              <a:gdLst>
                                <a:gd name="T0" fmla="*/ 89 w 664"/>
                                <a:gd name="T1" fmla="*/ 524 h 538"/>
                                <a:gd name="T2" fmla="*/ 114 w 664"/>
                                <a:gd name="T3" fmla="*/ 531 h 538"/>
                                <a:gd name="T4" fmla="*/ 154 w 664"/>
                                <a:gd name="T5" fmla="*/ 537 h 538"/>
                                <a:gd name="T6" fmla="*/ 198 w 664"/>
                                <a:gd name="T7" fmla="*/ 538 h 538"/>
                                <a:gd name="T8" fmla="*/ 228 w 664"/>
                                <a:gd name="T9" fmla="*/ 536 h 538"/>
                                <a:gd name="T10" fmla="*/ 260 w 664"/>
                                <a:gd name="T11" fmla="*/ 529 h 538"/>
                                <a:gd name="T12" fmla="*/ 292 w 664"/>
                                <a:gd name="T13" fmla="*/ 522 h 538"/>
                                <a:gd name="T14" fmla="*/ 325 w 664"/>
                                <a:gd name="T15" fmla="*/ 510 h 538"/>
                                <a:gd name="T16" fmla="*/ 361 w 664"/>
                                <a:gd name="T17" fmla="*/ 494 h 538"/>
                                <a:gd name="T18" fmla="*/ 418 w 664"/>
                                <a:gd name="T19" fmla="*/ 464 h 538"/>
                                <a:gd name="T20" fmla="*/ 494 w 664"/>
                                <a:gd name="T21" fmla="*/ 416 h 538"/>
                                <a:gd name="T22" fmla="*/ 559 w 664"/>
                                <a:gd name="T23" fmla="*/ 369 h 538"/>
                                <a:gd name="T24" fmla="*/ 595 w 664"/>
                                <a:gd name="T25" fmla="*/ 336 h 538"/>
                                <a:gd name="T26" fmla="*/ 614 w 664"/>
                                <a:gd name="T27" fmla="*/ 318 h 538"/>
                                <a:gd name="T28" fmla="*/ 631 w 664"/>
                                <a:gd name="T29" fmla="*/ 291 h 538"/>
                                <a:gd name="T30" fmla="*/ 646 w 664"/>
                                <a:gd name="T31" fmla="*/ 255 h 538"/>
                                <a:gd name="T32" fmla="*/ 653 w 664"/>
                                <a:gd name="T33" fmla="*/ 221 h 538"/>
                                <a:gd name="T34" fmla="*/ 659 w 664"/>
                                <a:gd name="T35" fmla="*/ 188 h 538"/>
                                <a:gd name="T36" fmla="*/ 664 w 664"/>
                                <a:gd name="T37" fmla="*/ 156 h 538"/>
                                <a:gd name="T38" fmla="*/ 662 w 664"/>
                                <a:gd name="T39" fmla="*/ 126 h 538"/>
                                <a:gd name="T40" fmla="*/ 655 w 664"/>
                                <a:gd name="T41" fmla="*/ 105 h 538"/>
                                <a:gd name="T42" fmla="*/ 646 w 664"/>
                                <a:gd name="T43" fmla="*/ 90 h 538"/>
                                <a:gd name="T44" fmla="*/ 627 w 664"/>
                                <a:gd name="T45" fmla="*/ 69 h 538"/>
                                <a:gd name="T46" fmla="*/ 599 w 664"/>
                                <a:gd name="T47" fmla="*/ 41 h 538"/>
                                <a:gd name="T48" fmla="*/ 573 w 664"/>
                                <a:gd name="T49" fmla="*/ 22 h 538"/>
                                <a:gd name="T50" fmla="*/ 552 w 664"/>
                                <a:gd name="T51" fmla="*/ 12 h 538"/>
                                <a:gd name="T52" fmla="*/ 527 w 664"/>
                                <a:gd name="T53" fmla="*/ 5 h 538"/>
                                <a:gd name="T54" fmla="*/ 497 w 664"/>
                                <a:gd name="T55" fmla="*/ 0 h 538"/>
                                <a:gd name="T56" fmla="*/ 448 w 664"/>
                                <a:gd name="T57" fmla="*/ 0 h 538"/>
                                <a:gd name="T58" fmla="*/ 380 w 664"/>
                                <a:gd name="T59" fmla="*/ 6 h 538"/>
                                <a:gd name="T60" fmla="*/ 313 w 664"/>
                                <a:gd name="T61" fmla="*/ 19 h 538"/>
                                <a:gd name="T62" fmla="*/ 249 w 664"/>
                                <a:gd name="T63" fmla="*/ 38 h 538"/>
                                <a:gd name="T64" fmla="*/ 204 w 664"/>
                                <a:gd name="T65" fmla="*/ 59 h 538"/>
                                <a:gd name="T66" fmla="*/ 176 w 664"/>
                                <a:gd name="T67" fmla="*/ 76 h 538"/>
                                <a:gd name="T68" fmla="*/ 150 w 664"/>
                                <a:gd name="T69" fmla="*/ 94 h 538"/>
                                <a:gd name="T70" fmla="*/ 125 w 664"/>
                                <a:gd name="T71" fmla="*/ 115 h 538"/>
                                <a:gd name="T72" fmla="*/ 102 w 664"/>
                                <a:gd name="T73" fmla="*/ 137 h 538"/>
                                <a:gd name="T74" fmla="*/ 81 w 664"/>
                                <a:gd name="T75" fmla="*/ 163 h 538"/>
                                <a:gd name="T76" fmla="*/ 62 w 664"/>
                                <a:gd name="T77" fmla="*/ 191 h 538"/>
                                <a:gd name="T78" fmla="*/ 47 w 664"/>
                                <a:gd name="T79" fmla="*/ 221 h 538"/>
                                <a:gd name="T80" fmla="*/ 24 w 664"/>
                                <a:gd name="T81" fmla="*/ 278 h 538"/>
                                <a:gd name="T82" fmla="*/ 5 w 664"/>
                                <a:gd name="T83" fmla="*/ 338 h 538"/>
                                <a:gd name="T84" fmla="*/ 0 w 664"/>
                                <a:gd name="T85" fmla="*/ 367 h 538"/>
                                <a:gd name="T86" fmla="*/ 0 w 664"/>
                                <a:gd name="T87" fmla="*/ 388 h 538"/>
                                <a:gd name="T88" fmla="*/ 5 w 664"/>
                                <a:gd name="T89" fmla="*/ 419 h 538"/>
                                <a:gd name="T90" fmla="*/ 14 w 664"/>
                                <a:gd name="T91" fmla="*/ 455 h 538"/>
                                <a:gd name="T92" fmla="*/ 26 w 664"/>
                                <a:gd name="T93" fmla="*/ 480 h 538"/>
                                <a:gd name="T94" fmla="*/ 36 w 664"/>
                                <a:gd name="T95" fmla="*/ 494 h 538"/>
                                <a:gd name="T96" fmla="*/ 51 w 664"/>
                                <a:gd name="T97" fmla="*/ 506 h 538"/>
                                <a:gd name="T98" fmla="*/ 68 w 664"/>
                                <a:gd name="T99" fmla="*/ 516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64" h="538">
                                  <a:moveTo>
                                    <a:pt x="78" y="521"/>
                                  </a:moveTo>
                                  <a:lnTo>
                                    <a:pt x="89" y="524"/>
                                  </a:lnTo>
                                  <a:lnTo>
                                    <a:pt x="102" y="528"/>
                                  </a:lnTo>
                                  <a:lnTo>
                                    <a:pt x="114" y="531"/>
                                  </a:lnTo>
                                  <a:lnTo>
                                    <a:pt x="126" y="533"/>
                                  </a:lnTo>
                                  <a:lnTo>
                                    <a:pt x="154" y="537"/>
                                  </a:lnTo>
                                  <a:lnTo>
                                    <a:pt x="183" y="538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13" y="537"/>
                                  </a:lnTo>
                                  <a:lnTo>
                                    <a:pt x="228" y="536"/>
                                  </a:lnTo>
                                  <a:lnTo>
                                    <a:pt x="244" y="533"/>
                                  </a:lnTo>
                                  <a:lnTo>
                                    <a:pt x="260" y="529"/>
                                  </a:lnTo>
                                  <a:lnTo>
                                    <a:pt x="276" y="526"/>
                                  </a:lnTo>
                                  <a:lnTo>
                                    <a:pt x="292" y="522"/>
                                  </a:lnTo>
                                  <a:lnTo>
                                    <a:pt x="308" y="516"/>
                                  </a:lnTo>
                                  <a:lnTo>
                                    <a:pt x="325" y="510"/>
                                  </a:lnTo>
                                  <a:lnTo>
                                    <a:pt x="343" y="502"/>
                                  </a:lnTo>
                                  <a:lnTo>
                                    <a:pt x="361" y="494"/>
                                  </a:lnTo>
                                  <a:lnTo>
                                    <a:pt x="380" y="485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57" y="440"/>
                                  </a:lnTo>
                                  <a:lnTo>
                                    <a:pt x="494" y="416"/>
                                  </a:lnTo>
                                  <a:lnTo>
                                    <a:pt x="528" y="392"/>
                                  </a:lnTo>
                                  <a:lnTo>
                                    <a:pt x="559" y="369"/>
                                  </a:lnTo>
                                  <a:lnTo>
                                    <a:pt x="585" y="346"/>
                                  </a:lnTo>
                                  <a:lnTo>
                                    <a:pt x="595" y="336"/>
                                  </a:lnTo>
                                  <a:lnTo>
                                    <a:pt x="605" y="327"/>
                                  </a:lnTo>
                                  <a:lnTo>
                                    <a:pt x="614" y="318"/>
                                  </a:lnTo>
                                  <a:lnTo>
                                    <a:pt x="620" y="308"/>
                                  </a:lnTo>
                                  <a:lnTo>
                                    <a:pt x="631" y="291"/>
                                  </a:lnTo>
                                  <a:lnTo>
                                    <a:pt x="640" y="272"/>
                                  </a:lnTo>
                                  <a:lnTo>
                                    <a:pt x="646" y="255"/>
                                  </a:lnTo>
                                  <a:lnTo>
                                    <a:pt x="650" y="239"/>
                                  </a:lnTo>
                                  <a:lnTo>
                                    <a:pt x="653" y="221"/>
                                  </a:lnTo>
                                  <a:lnTo>
                                    <a:pt x="657" y="204"/>
                                  </a:lnTo>
                                  <a:lnTo>
                                    <a:pt x="659" y="188"/>
                                  </a:lnTo>
                                  <a:lnTo>
                                    <a:pt x="663" y="172"/>
                                  </a:lnTo>
                                  <a:lnTo>
                                    <a:pt x="664" y="156"/>
                                  </a:lnTo>
                                  <a:lnTo>
                                    <a:pt x="664" y="141"/>
                                  </a:lnTo>
                                  <a:lnTo>
                                    <a:pt x="662" y="126"/>
                                  </a:lnTo>
                                  <a:lnTo>
                                    <a:pt x="657" y="113"/>
                                  </a:lnTo>
                                  <a:lnTo>
                                    <a:pt x="655" y="105"/>
                                  </a:lnTo>
                                  <a:lnTo>
                                    <a:pt x="651" y="98"/>
                                  </a:lnTo>
                                  <a:lnTo>
                                    <a:pt x="646" y="90"/>
                                  </a:lnTo>
                                  <a:lnTo>
                                    <a:pt x="640" y="84"/>
                                  </a:lnTo>
                                  <a:lnTo>
                                    <a:pt x="627" y="69"/>
                                  </a:lnTo>
                                  <a:lnTo>
                                    <a:pt x="614" y="54"/>
                                  </a:lnTo>
                                  <a:lnTo>
                                    <a:pt x="599" y="41"/>
                                  </a:lnTo>
                                  <a:lnTo>
                                    <a:pt x="582" y="29"/>
                                  </a:lnTo>
                                  <a:lnTo>
                                    <a:pt x="573" y="22"/>
                                  </a:lnTo>
                                  <a:lnTo>
                                    <a:pt x="563" y="17"/>
                                  </a:lnTo>
                                  <a:lnTo>
                                    <a:pt x="552" y="12"/>
                                  </a:lnTo>
                                  <a:lnTo>
                                    <a:pt x="539" y="9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13" y="3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13" y="3"/>
                                  </a:lnTo>
                                  <a:lnTo>
                                    <a:pt x="380" y="6"/>
                                  </a:lnTo>
                                  <a:lnTo>
                                    <a:pt x="345" y="11"/>
                                  </a:lnTo>
                                  <a:lnTo>
                                    <a:pt x="313" y="19"/>
                                  </a:lnTo>
                                  <a:lnTo>
                                    <a:pt x="281" y="27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25" y="115"/>
                                  </a:lnTo>
                                  <a:lnTo>
                                    <a:pt x="113" y="126"/>
                                  </a:lnTo>
                                  <a:lnTo>
                                    <a:pt x="102" y="137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72" y="177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10" y="318"/>
                                  </a:lnTo>
                                  <a:lnTo>
                                    <a:pt x="5" y="338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5" y="419"/>
                                  </a:lnTo>
                                  <a:lnTo>
                                    <a:pt x="9" y="438"/>
                                  </a:lnTo>
                                  <a:lnTo>
                                    <a:pt x="14" y="455"/>
                                  </a:lnTo>
                                  <a:lnTo>
                                    <a:pt x="21" y="473"/>
                                  </a:lnTo>
                                  <a:lnTo>
                                    <a:pt x="26" y="480"/>
                                  </a:lnTo>
                                  <a:lnTo>
                                    <a:pt x="31" y="487"/>
                                  </a:lnTo>
                                  <a:lnTo>
                                    <a:pt x="36" y="494"/>
                                  </a:lnTo>
                                  <a:lnTo>
                                    <a:pt x="43" y="500"/>
                                  </a:lnTo>
                                  <a:lnTo>
                                    <a:pt x="51" y="506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68" y="516"/>
                                  </a:lnTo>
                                  <a:lnTo>
                                    <a:pt x="78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461"/>
                          <wps:cNvSpPr>
                            <a:spLocks/>
                          </wps:cNvSpPr>
                          <wps:spPr bwMode="auto">
                            <a:xfrm>
                              <a:off x="7819" y="4675"/>
                              <a:ext cx="122" cy="99"/>
                            </a:xfrm>
                            <a:custGeom>
                              <a:avLst/>
                              <a:gdLst>
                                <a:gd name="T0" fmla="*/ 514 w 607"/>
                                <a:gd name="T1" fmla="*/ 9 h 492"/>
                                <a:gd name="T2" fmla="*/ 466 w 607"/>
                                <a:gd name="T3" fmla="*/ 1 h 492"/>
                                <a:gd name="T4" fmla="*/ 412 w 607"/>
                                <a:gd name="T5" fmla="*/ 1 h 492"/>
                                <a:gd name="T6" fmla="*/ 355 w 607"/>
                                <a:gd name="T7" fmla="*/ 11 h 492"/>
                                <a:gd name="T8" fmla="*/ 309 w 607"/>
                                <a:gd name="T9" fmla="*/ 25 h 492"/>
                                <a:gd name="T10" fmla="*/ 275 w 607"/>
                                <a:gd name="T11" fmla="*/ 40 h 492"/>
                                <a:gd name="T12" fmla="*/ 224 w 607"/>
                                <a:gd name="T13" fmla="*/ 68 h 492"/>
                                <a:gd name="T14" fmla="*/ 154 w 607"/>
                                <a:gd name="T15" fmla="*/ 111 h 492"/>
                                <a:gd name="T16" fmla="*/ 95 w 607"/>
                                <a:gd name="T17" fmla="*/ 155 h 492"/>
                                <a:gd name="T18" fmla="*/ 61 w 607"/>
                                <a:gd name="T19" fmla="*/ 184 h 492"/>
                                <a:gd name="T20" fmla="*/ 45 w 607"/>
                                <a:gd name="T21" fmla="*/ 202 h 492"/>
                                <a:gd name="T22" fmla="*/ 29 w 607"/>
                                <a:gd name="T23" fmla="*/ 226 h 492"/>
                                <a:gd name="T24" fmla="*/ 16 w 607"/>
                                <a:gd name="T25" fmla="*/ 258 h 492"/>
                                <a:gd name="T26" fmla="*/ 10 w 607"/>
                                <a:gd name="T27" fmla="*/ 289 h 492"/>
                                <a:gd name="T28" fmla="*/ 3 w 607"/>
                                <a:gd name="T29" fmla="*/ 320 h 492"/>
                                <a:gd name="T30" fmla="*/ 0 w 607"/>
                                <a:gd name="T31" fmla="*/ 349 h 492"/>
                                <a:gd name="T32" fmla="*/ 1 w 607"/>
                                <a:gd name="T33" fmla="*/ 376 h 492"/>
                                <a:gd name="T34" fmla="*/ 8 w 607"/>
                                <a:gd name="T35" fmla="*/ 396 h 492"/>
                                <a:gd name="T36" fmla="*/ 17 w 607"/>
                                <a:gd name="T37" fmla="*/ 408 h 492"/>
                                <a:gd name="T38" fmla="*/ 33 w 607"/>
                                <a:gd name="T39" fmla="*/ 428 h 492"/>
                                <a:gd name="T40" fmla="*/ 59 w 607"/>
                                <a:gd name="T41" fmla="*/ 454 h 492"/>
                                <a:gd name="T42" fmla="*/ 82 w 607"/>
                                <a:gd name="T43" fmla="*/ 471 h 492"/>
                                <a:gd name="T44" fmla="*/ 102 w 607"/>
                                <a:gd name="T45" fmla="*/ 480 h 492"/>
                                <a:gd name="T46" fmla="*/ 125 w 607"/>
                                <a:gd name="T47" fmla="*/ 487 h 492"/>
                                <a:gd name="T48" fmla="*/ 152 w 607"/>
                                <a:gd name="T49" fmla="*/ 491 h 492"/>
                                <a:gd name="T50" fmla="*/ 198 w 607"/>
                                <a:gd name="T51" fmla="*/ 492 h 492"/>
                                <a:gd name="T52" fmla="*/ 259 w 607"/>
                                <a:gd name="T53" fmla="*/ 486 h 492"/>
                                <a:gd name="T54" fmla="*/ 321 w 607"/>
                                <a:gd name="T55" fmla="*/ 475 h 492"/>
                                <a:gd name="T56" fmla="*/ 379 w 607"/>
                                <a:gd name="T57" fmla="*/ 456 h 492"/>
                                <a:gd name="T58" fmla="*/ 433 w 607"/>
                                <a:gd name="T59" fmla="*/ 430 h 492"/>
                                <a:gd name="T60" fmla="*/ 470 w 607"/>
                                <a:gd name="T61" fmla="*/ 406 h 492"/>
                                <a:gd name="T62" fmla="*/ 493 w 607"/>
                                <a:gd name="T63" fmla="*/ 387 h 492"/>
                                <a:gd name="T64" fmla="*/ 514 w 607"/>
                                <a:gd name="T65" fmla="*/ 366 h 492"/>
                                <a:gd name="T66" fmla="*/ 533 w 607"/>
                                <a:gd name="T67" fmla="*/ 343 h 492"/>
                                <a:gd name="T68" fmla="*/ 549 w 607"/>
                                <a:gd name="T69" fmla="*/ 317 h 492"/>
                                <a:gd name="T70" fmla="*/ 564 w 607"/>
                                <a:gd name="T71" fmla="*/ 289 h 492"/>
                                <a:gd name="T72" fmla="*/ 586 w 607"/>
                                <a:gd name="T73" fmla="*/ 237 h 492"/>
                                <a:gd name="T74" fmla="*/ 602 w 607"/>
                                <a:gd name="T75" fmla="*/ 183 h 492"/>
                                <a:gd name="T76" fmla="*/ 607 w 607"/>
                                <a:gd name="T77" fmla="*/ 146 h 492"/>
                                <a:gd name="T78" fmla="*/ 602 w 607"/>
                                <a:gd name="T79" fmla="*/ 109 h 492"/>
                                <a:gd name="T80" fmla="*/ 593 w 607"/>
                                <a:gd name="T81" fmla="*/ 75 h 492"/>
                                <a:gd name="T82" fmla="*/ 583 w 607"/>
                                <a:gd name="T83" fmla="*/ 53 h 492"/>
                                <a:gd name="T84" fmla="*/ 574 w 607"/>
                                <a:gd name="T85" fmla="*/ 41 h 492"/>
                                <a:gd name="T86" fmla="*/ 560 w 607"/>
                                <a:gd name="T87" fmla="*/ 30 h 492"/>
                                <a:gd name="T88" fmla="*/ 544 w 607"/>
                                <a:gd name="T89" fmla="*/ 2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07" h="492">
                                  <a:moveTo>
                                    <a:pt x="535" y="16"/>
                                  </a:moveTo>
                                  <a:lnTo>
                                    <a:pt x="514" y="9"/>
                                  </a:lnTo>
                                  <a:lnTo>
                                    <a:pt x="491" y="4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12" y="1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25" y="20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293" y="32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59" y="48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189" y="89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23" y="134"/>
                                  </a:lnTo>
                                  <a:lnTo>
                                    <a:pt x="95" y="155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61" y="184"/>
                                  </a:lnTo>
                                  <a:lnTo>
                                    <a:pt x="53" y="193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2" y="242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2" y="273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6" y="304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" y="376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12" y="402"/>
                                  </a:lnTo>
                                  <a:lnTo>
                                    <a:pt x="17" y="408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33" y="428"/>
                                  </a:lnTo>
                                  <a:lnTo>
                                    <a:pt x="45" y="442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74" y="466"/>
                                  </a:lnTo>
                                  <a:lnTo>
                                    <a:pt x="82" y="471"/>
                                  </a:lnTo>
                                  <a:lnTo>
                                    <a:pt x="92" y="476"/>
                                  </a:lnTo>
                                  <a:lnTo>
                                    <a:pt x="102" y="480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38" y="490"/>
                                  </a:lnTo>
                                  <a:lnTo>
                                    <a:pt x="152" y="491"/>
                                  </a:lnTo>
                                  <a:lnTo>
                                    <a:pt x="167" y="492"/>
                                  </a:lnTo>
                                  <a:lnTo>
                                    <a:pt x="198" y="492"/>
                                  </a:lnTo>
                                  <a:lnTo>
                                    <a:pt x="228" y="490"/>
                                  </a:lnTo>
                                  <a:lnTo>
                                    <a:pt x="259" y="486"/>
                                  </a:lnTo>
                                  <a:lnTo>
                                    <a:pt x="290" y="481"/>
                                  </a:lnTo>
                                  <a:lnTo>
                                    <a:pt x="321" y="475"/>
                                  </a:lnTo>
                                  <a:lnTo>
                                    <a:pt x="350" y="466"/>
                                  </a:lnTo>
                                  <a:lnTo>
                                    <a:pt x="379" y="456"/>
                                  </a:lnTo>
                                  <a:lnTo>
                                    <a:pt x="407" y="444"/>
                                  </a:lnTo>
                                  <a:lnTo>
                                    <a:pt x="433" y="430"/>
                                  </a:lnTo>
                                  <a:lnTo>
                                    <a:pt x="459" y="414"/>
                                  </a:lnTo>
                                  <a:lnTo>
                                    <a:pt x="470" y="406"/>
                                  </a:lnTo>
                                  <a:lnTo>
                                    <a:pt x="482" y="397"/>
                                  </a:lnTo>
                                  <a:lnTo>
                                    <a:pt x="493" y="387"/>
                                  </a:lnTo>
                                  <a:lnTo>
                                    <a:pt x="503" y="377"/>
                                  </a:lnTo>
                                  <a:lnTo>
                                    <a:pt x="514" y="366"/>
                                  </a:lnTo>
                                  <a:lnTo>
                                    <a:pt x="523" y="355"/>
                                  </a:lnTo>
                                  <a:lnTo>
                                    <a:pt x="533" y="343"/>
                                  </a:lnTo>
                                  <a:lnTo>
                                    <a:pt x="541" y="330"/>
                                  </a:lnTo>
                                  <a:lnTo>
                                    <a:pt x="549" y="317"/>
                                  </a:lnTo>
                                  <a:lnTo>
                                    <a:pt x="557" y="303"/>
                                  </a:lnTo>
                                  <a:lnTo>
                                    <a:pt x="564" y="289"/>
                                  </a:lnTo>
                                  <a:lnTo>
                                    <a:pt x="570" y="275"/>
                                  </a:lnTo>
                                  <a:lnTo>
                                    <a:pt x="586" y="237"/>
                                  </a:lnTo>
                                  <a:lnTo>
                                    <a:pt x="598" y="202"/>
                                  </a:lnTo>
                                  <a:lnTo>
                                    <a:pt x="602" y="183"/>
                                  </a:lnTo>
                                  <a:lnTo>
                                    <a:pt x="606" y="164"/>
                                  </a:lnTo>
                                  <a:lnTo>
                                    <a:pt x="607" y="146"/>
                                  </a:lnTo>
                                  <a:lnTo>
                                    <a:pt x="606" y="127"/>
                                  </a:lnTo>
                                  <a:lnTo>
                                    <a:pt x="602" y="109"/>
                                  </a:lnTo>
                                  <a:lnTo>
                                    <a:pt x="598" y="92"/>
                                  </a:lnTo>
                                  <a:lnTo>
                                    <a:pt x="593" y="75"/>
                                  </a:lnTo>
                                  <a:lnTo>
                                    <a:pt x="587" y="59"/>
                                  </a:lnTo>
                                  <a:lnTo>
                                    <a:pt x="583" y="53"/>
                                  </a:lnTo>
                                  <a:lnTo>
                                    <a:pt x="578" y="47"/>
                                  </a:lnTo>
                                  <a:lnTo>
                                    <a:pt x="574" y="41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560" y="30"/>
                                  </a:lnTo>
                                  <a:lnTo>
                                    <a:pt x="553" y="25"/>
                                  </a:lnTo>
                                  <a:lnTo>
                                    <a:pt x="544" y="20"/>
                                  </a:lnTo>
                                  <a:lnTo>
                                    <a:pt x="53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462"/>
                          <wps:cNvSpPr>
                            <a:spLocks/>
                          </wps:cNvSpPr>
                          <wps:spPr bwMode="auto">
                            <a:xfrm>
                              <a:off x="8837" y="4393"/>
                              <a:ext cx="276" cy="352"/>
                            </a:xfrm>
                            <a:custGeom>
                              <a:avLst/>
                              <a:gdLst>
                                <a:gd name="T0" fmla="*/ 499 w 1378"/>
                                <a:gd name="T1" fmla="*/ 61 h 1763"/>
                                <a:gd name="T2" fmla="*/ 427 w 1378"/>
                                <a:gd name="T3" fmla="*/ 105 h 1763"/>
                                <a:gd name="T4" fmla="*/ 361 w 1378"/>
                                <a:gd name="T5" fmla="*/ 172 h 1763"/>
                                <a:gd name="T6" fmla="*/ 302 w 1378"/>
                                <a:gd name="T7" fmla="*/ 269 h 1763"/>
                                <a:gd name="T8" fmla="*/ 270 w 1378"/>
                                <a:gd name="T9" fmla="*/ 366 h 1763"/>
                                <a:gd name="T10" fmla="*/ 265 w 1378"/>
                                <a:gd name="T11" fmla="*/ 465 h 1763"/>
                                <a:gd name="T12" fmla="*/ 290 w 1378"/>
                                <a:gd name="T13" fmla="*/ 547 h 1763"/>
                                <a:gd name="T14" fmla="*/ 316 w 1378"/>
                                <a:gd name="T15" fmla="*/ 589 h 1763"/>
                                <a:gd name="T16" fmla="*/ 323 w 1378"/>
                                <a:gd name="T17" fmla="*/ 626 h 1763"/>
                                <a:gd name="T18" fmla="*/ 253 w 1378"/>
                                <a:gd name="T19" fmla="*/ 672 h 1763"/>
                                <a:gd name="T20" fmla="*/ 193 w 1378"/>
                                <a:gd name="T21" fmla="*/ 736 h 1763"/>
                                <a:gd name="T22" fmla="*/ 145 w 1378"/>
                                <a:gd name="T23" fmla="*/ 812 h 1763"/>
                                <a:gd name="T24" fmla="*/ 113 w 1378"/>
                                <a:gd name="T25" fmla="*/ 893 h 1763"/>
                                <a:gd name="T26" fmla="*/ 98 w 1378"/>
                                <a:gd name="T27" fmla="*/ 977 h 1763"/>
                                <a:gd name="T28" fmla="*/ 103 w 1378"/>
                                <a:gd name="T29" fmla="*/ 1057 h 1763"/>
                                <a:gd name="T30" fmla="*/ 131 w 1378"/>
                                <a:gd name="T31" fmla="*/ 1127 h 1763"/>
                                <a:gd name="T32" fmla="*/ 149 w 1378"/>
                                <a:gd name="T33" fmla="*/ 1181 h 1763"/>
                                <a:gd name="T34" fmla="*/ 82 w 1378"/>
                                <a:gd name="T35" fmla="*/ 1247 h 1763"/>
                                <a:gd name="T36" fmla="*/ 32 w 1378"/>
                                <a:gd name="T37" fmla="*/ 1337 h 1763"/>
                                <a:gd name="T38" fmla="*/ 5 w 1378"/>
                                <a:gd name="T39" fmla="*/ 1441 h 1763"/>
                                <a:gd name="T40" fmla="*/ 3 w 1378"/>
                                <a:gd name="T41" fmla="*/ 1548 h 1763"/>
                                <a:gd name="T42" fmla="*/ 29 w 1378"/>
                                <a:gd name="T43" fmla="*/ 1644 h 1763"/>
                                <a:gd name="T44" fmla="*/ 87 w 1378"/>
                                <a:gd name="T45" fmla="*/ 1718 h 1763"/>
                                <a:gd name="T46" fmla="*/ 180 w 1378"/>
                                <a:gd name="T47" fmla="*/ 1759 h 1763"/>
                                <a:gd name="T48" fmla="*/ 296 w 1378"/>
                                <a:gd name="T49" fmla="*/ 1757 h 1763"/>
                                <a:gd name="T50" fmla="*/ 384 w 1378"/>
                                <a:gd name="T51" fmla="*/ 1736 h 1763"/>
                                <a:gd name="T52" fmla="*/ 470 w 1378"/>
                                <a:gd name="T53" fmla="*/ 1701 h 1763"/>
                                <a:gd name="T54" fmla="*/ 551 w 1378"/>
                                <a:gd name="T55" fmla="*/ 1653 h 1763"/>
                                <a:gd name="T56" fmla="*/ 617 w 1378"/>
                                <a:gd name="T57" fmla="*/ 1592 h 1763"/>
                                <a:gd name="T58" fmla="*/ 663 w 1378"/>
                                <a:gd name="T59" fmla="*/ 1522 h 1763"/>
                                <a:gd name="T60" fmla="*/ 683 w 1378"/>
                                <a:gd name="T61" fmla="*/ 1441 h 1763"/>
                                <a:gd name="T62" fmla="*/ 667 w 1378"/>
                                <a:gd name="T63" fmla="*/ 1352 h 1763"/>
                                <a:gd name="T64" fmla="*/ 663 w 1378"/>
                                <a:gd name="T65" fmla="*/ 1274 h 1763"/>
                                <a:gd name="T66" fmla="*/ 781 w 1378"/>
                                <a:gd name="T67" fmla="*/ 1237 h 1763"/>
                                <a:gd name="T68" fmla="*/ 862 w 1378"/>
                                <a:gd name="T69" fmla="*/ 1185 h 1763"/>
                                <a:gd name="T70" fmla="*/ 900 w 1378"/>
                                <a:gd name="T71" fmla="*/ 1146 h 1763"/>
                                <a:gd name="T72" fmla="*/ 929 w 1378"/>
                                <a:gd name="T73" fmla="*/ 1096 h 1763"/>
                                <a:gd name="T74" fmla="*/ 958 w 1378"/>
                                <a:gd name="T75" fmla="*/ 1018 h 1763"/>
                                <a:gd name="T76" fmla="*/ 977 w 1378"/>
                                <a:gd name="T77" fmla="*/ 892 h 1763"/>
                                <a:gd name="T78" fmla="*/ 974 w 1378"/>
                                <a:gd name="T79" fmla="*/ 840 h 1763"/>
                                <a:gd name="T80" fmla="*/ 954 w 1378"/>
                                <a:gd name="T81" fmla="*/ 779 h 1763"/>
                                <a:gd name="T82" fmla="*/ 1001 w 1378"/>
                                <a:gd name="T83" fmla="*/ 730 h 1763"/>
                                <a:gd name="T84" fmla="*/ 1085 w 1378"/>
                                <a:gd name="T85" fmla="*/ 690 h 1763"/>
                                <a:gd name="T86" fmla="*/ 1169 w 1378"/>
                                <a:gd name="T87" fmla="*/ 640 h 1763"/>
                                <a:gd name="T88" fmla="*/ 1246 w 1378"/>
                                <a:gd name="T89" fmla="*/ 579 h 1763"/>
                                <a:gd name="T90" fmla="*/ 1310 w 1378"/>
                                <a:gd name="T91" fmla="*/ 510 h 1763"/>
                                <a:gd name="T92" fmla="*/ 1356 w 1378"/>
                                <a:gd name="T93" fmla="*/ 436 h 1763"/>
                                <a:gd name="T94" fmla="*/ 1377 w 1378"/>
                                <a:gd name="T95" fmla="*/ 356 h 1763"/>
                                <a:gd name="T96" fmla="*/ 1368 w 1378"/>
                                <a:gd name="T97" fmla="*/ 277 h 1763"/>
                                <a:gd name="T98" fmla="*/ 1329 w 1378"/>
                                <a:gd name="T99" fmla="*/ 211 h 1763"/>
                                <a:gd name="T100" fmla="*/ 1257 w 1378"/>
                                <a:gd name="T101" fmla="*/ 152 h 1763"/>
                                <a:gd name="T102" fmla="*/ 1160 w 1378"/>
                                <a:gd name="T103" fmla="*/ 100 h 1763"/>
                                <a:gd name="T104" fmla="*/ 1049 w 1378"/>
                                <a:gd name="T105" fmla="*/ 57 h 1763"/>
                                <a:gd name="T106" fmla="*/ 929 w 1378"/>
                                <a:gd name="T107" fmla="*/ 25 h 1763"/>
                                <a:gd name="T108" fmla="*/ 812 w 1378"/>
                                <a:gd name="T109" fmla="*/ 5 h 1763"/>
                                <a:gd name="T110" fmla="*/ 705 w 1378"/>
                                <a:gd name="T111" fmla="*/ 0 h 1763"/>
                                <a:gd name="T112" fmla="*/ 619 w 1378"/>
                                <a:gd name="T113" fmla="*/ 11 h 1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378" h="1763">
                                  <a:moveTo>
                                    <a:pt x="601" y="18"/>
                                  </a:moveTo>
                                  <a:lnTo>
                                    <a:pt x="558" y="34"/>
                                  </a:lnTo>
                                  <a:lnTo>
                                    <a:pt x="517" y="51"/>
                                  </a:lnTo>
                                  <a:lnTo>
                                    <a:pt x="499" y="61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462" y="81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27" y="105"/>
                                  </a:lnTo>
                                  <a:lnTo>
                                    <a:pt x="411" y="119"/>
                                  </a:lnTo>
                                  <a:lnTo>
                                    <a:pt x="395" y="135"/>
                                  </a:lnTo>
                                  <a:lnTo>
                                    <a:pt x="378" y="15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45" y="19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3" y="246"/>
                                  </a:lnTo>
                                  <a:lnTo>
                                    <a:pt x="302" y="269"/>
                                  </a:lnTo>
                                  <a:lnTo>
                                    <a:pt x="291" y="292"/>
                                  </a:lnTo>
                                  <a:lnTo>
                                    <a:pt x="282" y="317"/>
                                  </a:lnTo>
                                  <a:lnTo>
                                    <a:pt x="275" y="342"/>
                                  </a:lnTo>
                                  <a:lnTo>
                                    <a:pt x="270" y="366"/>
                                  </a:lnTo>
                                  <a:lnTo>
                                    <a:pt x="266" y="391"/>
                                  </a:lnTo>
                                  <a:lnTo>
                                    <a:pt x="264" y="416"/>
                                  </a:lnTo>
                                  <a:lnTo>
                                    <a:pt x="264" y="441"/>
                                  </a:lnTo>
                                  <a:lnTo>
                                    <a:pt x="265" y="465"/>
                                  </a:lnTo>
                                  <a:lnTo>
                                    <a:pt x="270" y="490"/>
                                  </a:lnTo>
                                  <a:lnTo>
                                    <a:pt x="276" y="514"/>
                                  </a:lnTo>
                                  <a:lnTo>
                                    <a:pt x="284" y="536"/>
                                  </a:lnTo>
                                  <a:lnTo>
                                    <a:pt x="290" y="547"/>
                                  </a:lnTo>
                                  <a:lnTo>
                                    <a:pt x="295" y="558"/>
                                  </a:lnTo>
                                  <a:lnTo>
                                    <a:pt x="301" y="569"/>
                                  </a:lnTo>
                                  <a:lnTo>
                                    <a:pt x="308" y="579"/>
                                  </a:lnTo>
                                  <a:lnTo>
                                    <a:pt x="316" y="589"/>
                                  </a:lnTo>
                                  <a:lnTo>
                                    <a:pt x="323" y="599"/>
                                  </a:lnTo>
                                  <a:lnTo>
                                    <a:pt x="332" y="609"/>
                                  </a:lnTo>
                                  <a:lnTo>
                                    <a:pt x="342" y="617"/>
                                  </a:lnTo>
                                  <a:lnTo>
                                    <a:pt x="323" y="626"/>
                                  </a:lnTo>
                                  <a:lnTo>
                                    <a:pt x="305" y="636"/>
                                  </a:lnTo>
                                  <a:lnTo>
                                    <a:pt x="286" y="647"/>
                                  </a:lnTo>
                                  <a:lnTo>
                                    <a:pt x="270" y="659"/>
                                  </a:lnTo>
                                  <a:lnTo>
                                    <a:pt x="253" y="672"/>
                                  </a:lnTo>
                                  <a:lnTo>
                                    <a:pt x="237" y="687"/>
                                  </a:lnTo>
                                  <a:lnTo>
                                    <a:pt x="222" y="703"/>
                                  </a:lnTo>
                                  <a:lnTo>
                                    <a:pt x="207" y="719"/>
                                  </a:lnTo>
                                  <a:lnTo>
                                    <a:pt x="193" y="736"/>
                                  </a:lnTo>
                                  <a:lnTo>
                                    <a:pt x="180" y="753"/>
                                  </a:lnTo>
                                  <a:lnTo>
                                    <a:pt x="167" y="772"/>
                                  </a:lnTo>
                                  <a:lnTo>
                                    <a:pt x="156" y="792"/>
                                  </a:lnTo>
                                  <a:lnTo>
                                    <a:pt x="145" y="812"/>
                                  </a:lnTo>
                                  <a:lnTo>
                                    <a:pt x="136" y="831"/>
                                  </a:lnTo>
                                  <a:lnTo>
                                    <a:pt x="128" y="851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3" y="893"/>
                                  </a:lnTo>
                                  <a:lnTo>
                                    <a:pt x="108" y="914"/>
                                  </a:lnTo>
                                  <a:lnTo>
                                    <a:pt x="103" y="935"/>
                                  </a:lnTo>
                                  <a:lnTo>
                                    <a:pt x="100" y="956"/>
                                  </a:lnTo>
                                  <a:lnTo>
                                    <a:pt x="98" y="977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98" y="1017"/>
                                  </a:lnTo>
                                  <a:lnTo>
                                    <a:pt x="100" y="1037"/>
                                  </a:lnTo>
                                  <a:lnTo>
                                    <a:pt x="103" y="1057"/>
                                  </a:lnTo>
                                  <a:lnTo>
                                    <a:pt x="108" y="1075"/>
                                  </a:lnTo>
                                  <a:lnTo>
                                    <a:pt x="114" y="1092"/>
                                  </a:lnTo>
                                  <a:lnTo>
                                    <a:pt x="121" y="1110"/>
                                  </a:lnTo>
                                  <a:lnTo>
                                    <a:pt x="131" y="1127"/>
                                  </a:lnTo>
                                  <a:lnTo>
                                    <a:pt x="141" y="1142"/>
                                  </a:lnTo>
                                  <a:lnTo>
                                    <a:pt x="154" y="1157"/>
                                  </a:lnTo>
                                  <a:lnTo>
                                    <a:pt x="168" y="1170"/>
                                  </a:lnTo>
                                  <a:lnTo>
                                    <a:pt x="149" y="1181"/>
                                  </a:lnTo>
                                  <a:lnTo>
                                    <a:pt x="130" y="1194"/>
                                  </a:lnTo>
                                  <a:lnTo>
                                    <a:pt x="113" y="1210"/>
                                  </a:lnTo>
                                  <a:lnTo>
                                    <a:pt x="97" y="1227"/>
                                  </a:lnTo>
                                  <a:lnTo>
                                    <a:pt x="82" y="1247"/>
                                  </a:lnTo>
                                  <a:lnTo>
                                    <a:pt x="68" y="1267"/>
                                  </a:lnTo>
                                  <a:lnTo>
                                    <a:pt x="55" y="1289"/>
                                  </a:lnTo>
                                  <a:lnTo>
                                    <a:pt x="44" y="1313"/>
                                  </a:lnTo>
                                  <a:lnTo>
                                    <a:pt x="32" y="1337"/>
                                  </a:lnTo>
                                  <a:lnTo>
                                    <a:pt x="24" y="1362"/>
                                  </a:lnTo>
                                  <a:lnTo>
                                    <a:pt x="16" y="1388"/>
                                  </a:lnTo>
                                  <a:lnTo>
                                    <a:pt x="10" y="1415"/>
                                  </a:lnTo>
                                  <a:lnTo>
                                    <a:pt x="5" y="1441"/>
                                  </a:lnTo>
                                  <a:lnTo>
                                    <a:pt x="2" y="1468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0" y="1522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6" y="1574"/>
                                  </a:lnTo>
                                  <a:lnTo>
                                    <a:pt x="11" y="1598"/>
                                  </a:lnTo>
                                  <a:lnTo>
                                    <a:pt x="19" y="1622"/>
                                  </a:lnTo>
                                  <a:lnTo>
                                    <a:pt x="29" y="1644"/>
                                  </a:lnTo>
                                  <a:lnTo>
                                    <a:pt x="40" y="1665"/>
                                  </a:lnTo>
                                  <a:lnTo>
                                    <a:pt x="53" y="1685"/>
                                  </a:lnTo>
                                  <a:lnTo>
                                    <a:pt x="68" y="1702"/>
                                  </a:lnTo>
                                  <a:lnTo>
                                    <a:pt x="87" y="1718"/>
                                  </a:lnTo>
                                  <a:lnTo>
                                    <a:pt x="107" y="1732"/>
                                  </a:lnTo>
                                  <a:lnTo>
                                    <a:pt x="129" y="1743"/>
                                  </a:lnTo>
                                  <a:lnTo>
                                    <a:pt x="154" y="1753"/>
                                  </a:lnTo>
                                  <a:lnTo>
                                    <a:pt x="180" y="1759"/>
                                  </a:lnTo>
                                  <a:lnTo>
                                    <a:pt x="209" y="1763"/>
                                  </a:lnTo>
                                  <a:lnTo>
                                    <a:pt x="241" y="1763"/>
                                  </a:lnTo>
                                  <a:lnTo>
                                    <a:pt x="276" y="1760"/>
                                  </a:lnTo>
                                  <a:lnTo>
                                    <a:pt x="296" y="1757"/>
                                  </a:lnTo>
                                  <a:lnTo>
                                    <a:pt x="318" y="1753"/>
                                  </a:lnTo>
                                  <a:lnTo>
                                    <a:pt x="339" y="1748"/>
                                  </a:lnTo>
                                  <a:lnTo>
                                    <a:pt x="361" y="1743"/>
                                  </a:lnTo>
                                  <a:lnTo>
                                    <a:pt x="384" y="1736"/>
                                  </a:lnTo>
                                  <a:lnTo>
                                    <a:pt x="405" y="1728"/>
                                  </a:lnTo>
                                  <a:lnTo>
                                    <a:pt x="427" y="1719"/>
                                  </a:lnTo>
                                  <a:lnTo>
                                    <a:pt x="449" y="1711"/>
                                  </a:lnTo>
                                  <a:lnTo>
                                    <a:pt x="470" y="1701"/>
                                  </a:lnTo>
                                  <a:lnTo>
                                    <a:pt x="491" y="1690"/>
                                  </a:lnTo>
                                  <a:lnTo>
                                    <a:pt x="512" y="1677"/>
                                  </a:lnTo>
                                  <a:lnTo>
                                    <a:pt x="532" y="1665"/>
                                  </a:lnTo>
                                  <a:lnTo>
                                    <a:pt x="551" y="1653"/>
                                  </a:lnTo>
                                  <a:lnTo>
                                    <a:pt x="569" y="1638"/>
                                  </a:lnTo>
                                  <a:lnTo>
                                    <a:pt x="587" y="1623"/>
                                  </a:lnTo>
                                  <a:lnTo>
                                    <a:pt x="603" y="1608"/>
                                  </a:lnTo>
                                  <a:lnTo>
                                    <a:pt x="617" y="1592"/>
                                  </a:lnTo>
                                  <a:lnTo>
                                    <a:pt x="631" y="1576"/>
                                  </a:lnTo>
                                  <a:lnTo>
                                    <a:pt x="643" y="1559"/>
                                  </a:lnTo>
                                  <a:lnTo>
                                    <a:pt x="655" y="1540"/>
                                  </a:lnTo>
                                  <a:lnTo>
                                    <a:pt x="663" y="1522"/>
                                  </a:lnTo>
                                  <a:lnTo>
                                    <a:pt x="672" y="1502"/>
                                  </a:lnTo>
                                  <a:lnTo>
                                    <a:pt x="677" y="1482"/>
                                  </a:lnTo>
                                  <a:lnTo>
                                    <a:pt x="681" y="1462"/>
                                  </a:lnTo>
                                  <a:lnTo>
                                    <a:pt x="683" y="1441"/>
                                  </a:lnTo>
                                  <a:lnTo>
                                    <a:pt x="682" y="1420"/>
                                  </a:lnTo>
                                  <a:lnTo>
                                    <a:pt x="679" y="1398"/>
                                  </a:lnTo>
                                  <a:lnTo>
                                    <a:pt x="674" y="1376"/>
                                  </a:lnTo>
                                  <a:lnTo>
                                    <a:pt x="667" y="1352"/>
                                  </a:lnTo>
                                  <a:lnTo>
                                    <a:pt x="657" y="1329"/>
                                  </a:lnTo>
                                  <a:lnTo>
                                    <a:pt x="645" y="1305"/>
                                  </a:lnTo>
                                  <a:lnTo>
                                    <a:pt x="629" y="1280"/>
                                  </a:lnTo>
                                  <a:lnTo>
                                    <a:pt x="663" y="1274"/>
                                  </a:lnTo>
                                  <a:lnTo>
                                    <a:pt x="695" y="1267"/>
                                  </a:lnTo>
                                  <a:lnTo>
                                    <a:pt x="725" y="1258"/>
                                  </a:lnTo>
                                  <a:lnTo>
                                    <a:pt x="755" y="1248"/>
                                  </a:lnTo>
                                  <a:lnTo>
                                    <a:pt x="781" y="1237"/>
                                  </a:lnTo>
                                  <a:lnTo>
                                    <a:pt x="807" y="1225"/>
                                  </a:lnTo>
                                  <a:lnTo>
                                    <a:pt x="830" y="1210"/>
                                  </a:lnTo>
                                  <a:lnTo>
                                    <a:pt x="853" y="1194"/>
                                  </a:lnTo>
                                  <a:lnTo>
                                    <a:pt x="862" y="1185"/>
                                  </a:lnTo>
                                  <a:lnTo>
                                    <a:pt x="872" y="1177"/>
                                  </a:lnTo>
                                  <a:lnTo>
                                    <a:pt x="882" y="1167"/>
                                  </a:lnTo>
                                  <a:lnTo>
                                    <a:pt x="891" y="1157"/>
                                  </a:lnTo>
                                  <a:lnTo>
                                    <a:pt x="900" y="1146"/>
                                  </a:lnTo>
                                  <a:lnTo>
                                    <a:pt x="908" y="1134"/>
                                  </a:lnTo>
                                  <a:lnTo>
                                    <a:pt x="916" y="1122"/>
                                  </a:lnTo>
                                  <a:lnTo>
                                    <a:pt x="923" y="1110"/>
                                  </a:lnTo>
                                  <a:lnTo>
                                    <a:pt x="929" y="1096"/>
                                  </a:lnTo>
                                  <a:lnTo>
                                    <a:pt x="937" y="1083"/>
                                  </a:lnTo>
                                  <a:lnTo>
                                    <a:pt x="942" y="1068"/>
                                  </a:lnTo>
                                  <a:lnTo>
                                    <a:pt x="948" y="1052"/>
                                  </a:lnTo>
                                  <a:lnTo>
                                    <a:pt x="958" y="1018"/>
                                  </a:lnTo>
                                  <a:lnTo>
                                    <a:pt x="965" y="982"/>
                                  </a:lnTo>
                                  <a:lnTo>
                                    <a:pt x="972" y="941"/>
                                  </a:lnTo>
                                  <a:lnTo>
                                    <a:pt x="976" y="907"/>
                                  </a:lnTo>
                                  <a:lnTo>
                                    <a:pt x="977" y="892"/>
                                  </a:lnTo>
                                  <a:lnTo>
                                    <a:pt x="977" y="878"/>
                                  </a:lnTo>
                                  <a:lnTo>
                                    <a:pt x="976" y="865"/>
                                  </a:lnTo>
                                  <a:lnTo>
                                    <a:pt x="976" y="852"/>
                                  </a:lnTo>
                                  <a:lnTo>
                                    <a:pt x="974" y="840"/>
                                  </a:lnTo>
                                  <a:lnTo>
                                    <a:pt x="971" y="829"/>
                                  </a:lnTo>
                                  <a:lnTo>
                                    <a:pt x="968" y="817"/>
                                  </a:lnTo>
                                  <a:lnTo>
                                    <a:pt x="964" y="804"/>
                                  </a:lnTo>
                                  <a:lnTo>
                                    <a:pt x="954" y="779"/>
                                  </a:lnTo>
                                  <a:lnTo>
                                    <a:pt x="942" y="750"/>
                                  </a:lnTo>
                                  <a:lnTo>
                                    <a:pt x="960" y="744"/>
                                  </a:lnTo>
                                  <a:lnTo>
                                    <a:pt x="981" y="737"/>
                                  </a:lnTo>
                                  <a:lnTo>
                                    <a:pt x="1001" y="730"/>
                                  </a:lnTo>
                                  <a:lnTo>
                                    <a:pt x="1022" y="721"/>
                                  </a:lnTo>
                                  <a:lnTo>
                                    <a:pt x="1043" y="711"/>
                                  </a:lnTo>
                                  <a:lnTo>
                                    <a:pt x="1064" y="702"/>
                                  </a:lnTo>
                                  <a:lnTo>
                                    <a:pt x="1085" y="690"/>
                                  </a:lnTo>
                                  <a:lnTo>
                                    <a:pt x="1106" y="679"/>
                                  </a:lnTo>
                                  <a:lnTo>
                                    <a:pt x="1127" y="667"/>
                                  </a:lnTo>
                                  <a:lnTo>
                                    <a:pt x="1148" y="653"/>
                                  </a:lnTo>
                                  <a:lnTo>
                                    <a:pt x="1169" y="640"/>
                                  </a:lnTo>
                                  <a:lnTo>
                                    <a:pt x="1189" y="625"/>
                                  </a:lnTo>
                                  <a:lnTo>
                                    <a:pt x="1209" y="610"/>
                                  </a:lnTo>
                                  <a:lnTo>
                                    <a:pt x="1227" y="595"/>
                                  </a:lnTo>
                                  <a:lnTo>
                                    <a:pt x="1246" y="579"/>
                                  </a:lnTo>
                                  <a:lnTo>
                                    <a:pt x="1263" y="562"/>
                                  </a:lnTo>
                                  <a:lnTo>
                                    <a:pt x="1280" y="546"/>
                                  </a:lnTo>
                                  <a:lnTo>
                                    <a:pt x="1295" y="527"/>
                                  </a:lnTo>
                                  <a:lnTo>
                                    <a:pt x="1310" y="510"/>
                                  </a:lnTo>
                                  <a:lnTo>
                                    <a:pt x="1324" y="491"/>
                                  </a:lnTo>
                                  <a:lnTo>
                                    <a:pt x="1336" y="473"/>
                                  </a:lnTo>
                                  <a:lnTo>
                                    <a:pt x="1347" y="454"/>
                                  </a:lnTo>
                                  <a:lnTo>
                                    <a:pt x="1356" y="436"/>
                                  </a:lnTo>
                                  <a:lnTo>
                                    <a:pt x="1365" y="416"/>
                                  </a:lnTo>
                                  <a:lnTo>
                                    <a:pt x="1371" y="396"/>
                                  </a:lnTo>
                                  <a:lnTo>
                                    <a:pt x="1374" y="376"/>
                                  </a:lnTo>
                                  <a:lnTo>
                                    <a:pt x="1377" y="356"/>
                                  </a:lnTo>
                                  <a:lnTo>
                                    <a:pt x="1378" y="337"/>
                                  </a:lnTo>
                                  <a:lnTo>
                                    <a:pt x="1377" y="317"/>
                                  </a:lnTo>
                                  <a:lnTo>
                                    <a:pt x="1373" y="297"/>
                                  </a:lnTo>
                                  <a:lnTo>
                                    <a:pt x="1368" y="277"/>
                                  </a:lnTo>
                                  <a:lnTo>
                                    <a:pt x="1361" y="256"/>
                                  </a:lnTo>
                                  <a:lnTo>
                                    <a:pt x="1352" y="241"/>
                                  </a:lnTo>
                                  <a:lnTo>
                                    <a:pt x="1341" y="225"/>
                                  </a:lnTo>
                                  <a:lnTo>
                                    <a:pt x="1329" y="211"/>
                                  </a:lnTo>
                                  <a:lnTo>
                                    <a:pt x="1314" y="196"/>
                                  </a:lnTo>
                                  <a:lnTo>
                                    <a:pt x="1297" y="181"/>
                                  </a:lnTo>
                                  <a:lnTo>
                                    <a:pt x="1278" y="166"/>
                                  </a:lnTo>
                                  <a:lnTo>
                                    <a:pt x="1257" y="152"/>
                                  </a:lnTo>
                                  <a:lnTo>
                                    <a:pt x="1235" y="139"/>
                                  </a:lnTo>
                                  <a:lnTo>
                                    <a:pt x="1211" y="126"/>
                                  </a:lnTo>
                                  <a:lnTo>
                                    <a:pt x="1186" y="113"/>
                                  </a:lnTo>
                                  <a:lnTo>
                                    <a:pt x="1160" y="100"/>
                                  </a:lnTo>
                                  <a:lnTo>
                                    <a:pt x="1135" y="89"/>
                                  </a:lnTo>
                                  <a:lnTo>
                                    <a:pt x="1106" y="78"/>
                                  </a:lnTo>
                                  <a:lnTo>
                                    <a:pt x="1078" y="67"/>
                                  </a:lnTo>
                                  <a:lnTo>
                                    <a:pt x="1049" y="57"/>
                                  </a:lnTo>
                                  <a:lnTo>
                                    <a:pt x="1019" y="48"/>
                                  </a:lnTo>
                                  <a:lnTo>
                                    <a:pt x="990" y="40"/>
                                  </a:lnTo>
                                  <a:lnTo>
                                    <a:pt x="959" y="32"/>
                                  </a:lnTo>
                                  <a:lnTo>
                                    <a:pt x="929" y="25"/>
                                  </a:lnTo>
                                  <a:lnTo>
                                    <a:pt x="900" y="19"/>
                                  </a:lnTo>
                                  <a:lnTo>
                                    <a:pt x="870" y="14"/>
                                  </a:lnTo>
                                  <a:lnTo>
                                    <a:pt x="840" y="9"/>
                                  </a:lnTo>
                                  <a:lnTo>
                                    <a:pt x="812" y="5"/>
                                  </a:lnTo>
                                  <a:lnTo>
                                    <a:pt x="784" y="3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682" y="1"/>
                                  </a:lnTo>
                                  <a:lnTo>
                                    <a:pt x="660" y="4"/>
                                  </a:lnTo>
                                  <a:lnTo>
                                    <a:pt x="639" y="6"/>
                                  </a:lnTo>
                                  <a:lnTo>
                                    <a:pt x="619" y="11"/>
                                  </a:lnTo>
                                  <a:lnTo>
                                    <a:pt x="60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463"/>
                          <wps:cNvSpPr>
                            <a:spLocks/>
                          </wps:cNvSpPr>
                          <wps:spPr bwMode="auto">
                            <a:xfrm>
                              <a:off x="8918" y="4420"/>
                              <a:ext cx="161" cy="104"/>
                            </a:xfrm>
                            <a:custGeom>
                              <a:avLst/>
                              <a:gdLst>
                                <a:gd name="T0" fmla="*/ 198 w 802"/>
                                <a:gd name="T1" fmla="*/ 3 h 521"/>
                                <a:gd name="T2" fmla="*/ 169 w 802"/>
                                <a:gd name="T3" fmla="*/ 11 h 521"/>
                                <a:gd name="T4" fmla="*/ 143 w 802"/>
                                <a:gd name="T5" fmla="*/ 22 h 521"/>
                                <a:gd name="T6" fmla="*/ 119 w 802"/>
                                <a:gd name="T7" fmla="*/ 38 h 521"/>
                                <a:gd name="T8" fmla="*/ 96 w 802"/>
                                <a:gd name="T9" fmla="*/ 58 h 521"/>
                                <a:gd name="T10" fmla="*/ 75 w 802"/>
                                <a:gd name="T11" fmla="*/ 79 h 521"/>
                                <a:gd name="T12" fmla="*/ 57 w 802"/>
                                <a:gd name="T13" fmla="*/ 103 h 521"/>
                                <a:gd name="T14" fmla="*/ 41 w 802"/>
                                <a:gd name="T15" fmla="*/ 131 h 521"/>
                                <a:gd name="T16" fmla="*/ 27 w 802"/>
                                <a:gd name="T17" fmla="*/ 158 h 521"/>
                                <a:gd name="T18" fmla="*/ 16 w 802"/>
                                <a:gd name="T19" fmla="*/ 186 h 521"/>
                                <a:gd name="T20" fmla="*/ 9 w 802"/>
                                <a:gd name="T21" fmla="*/ 216 h 521"/>
                                <a:gd name="T22" fmla="*/ 2 w 802"/>
                                <a:gd name="T23" fmla="*/ 244 h 521"/>
                                <a:gd name="T24" fmla="*/ 0 w 802"/>
                                <a:gd name="T25" fmla="*/ 273 h 521"/>
                                <a:gd name="T26" fmla="*/ 1 w 802"/>
                                <a:gd name="T27" fmla="*/ 300 h 521"/>
                                <a:gd name="T28" fmla="*/ 6 w 802"/>
                                <a:gd name="T29" fmla="*/ 325 h 521"/>
                                <a:gd name="T30" fmla="*/ 14 w 802"/>
                                <a:gd name="T31" fmla="*/ 348 h 521"/>
                                <a:gd name="T32" fmla="*/ 26 w 802"/>
                                <a:gd name="T33" fmla="*/ 371 h 521"/>
                                <a:gd name="T34" fmla="*/ 42 w 802"/>
                                <a:gd name="T35" fmla="*/ 393 h 521"/>
                                <a:gd name="T36" fmla="*/ 62 w 802"/>
                                <a:gd name="T37" fmla="*/ 414 h 521"/>
                                <a:gd name="T38" fmla="*/ 83 w 802"/>
                                <a:gd name="T39" fmla="*/ 432 h 521"/>
                                <a:gd name="T40" fmla="*/ 119 w 802"/>
                                <a:gd name="T41" fmla="*/ 457 h 521"/>
                                <a:gd name="T42" fmla="*/ 172 w 802"/>
                                <a:gd name="T43" fmla="*/ 484 h 521"/>
                                <a:gd name="T44" fmla="*/ 230 w 802"/>
                                <a:gd name="T45" fmla="*/ 503 h 521"/>
                                <a:gd name="T46" fmla="*/ 289 w 802"/>
                                <a:gd name="T47" fmla="*/ 515 h 521"/>
                                <a:gd name="T48" fmla="*/ 348 w 802"/>
                                <a:gd name="T49" fmla="*/ 521 h 521"/>
                                <a:gd name="T50" fmla="*/ 404 w 802"/>
                                <a:gd name="T51" fmla="*/ 520 h 521"/>
                                <a:gd name="T52" fmla="*/ 447 w 802"/>
                                <a:gd name="T53" fmla="*/ 515 h 521"/>
                                <a:gd name="T54" fmla="*/ 482 w 802"/>
                                <a:gd name="T55" fmla="*/ 508 h 521"/>
                                <a:gd name="T56" fmla="*/ 543 w 802"/>
                                <a:gd name="T57" fmla="*/ 489 h 521"/>
                                <a:gd name="T58" fmla="*/ 606 w 802"/>
                                <a:gd name="T59" fmla="*/ 466 h 521"/>
                                <a:gd name="T60" fmla="*/ 646 w 802"/>
                                <a:gd name="T61" fmla="*/ 447 h 521"/>
                                <a:gd name="T62" fmla="*/ 683 w 802"/>
                                <a:gd name="T63" fmla="*/ 427 h 521"/>
                                <a:gd name="T64" fmla="*/ 712 w 802"/>
                                <a:gd name="T65" fmla="*/ 406 h 521"/>
                                <a:gd name="T66" fmla="*/ 738 w 802"/>
                                <a:gd name="T67" fmla="*/ 385 h 521"/>
                                <a:gd name="T68" fmla="*/ 759 w 802"/>
                                <a:gd name="T69" fmla="*/ 364 h 521"/>
                                <a:gd name="T70" fmla="*/ 774 w 802"/>
                                <a:gd name="T71" fmla="*/ 343 h 521"/>
                                <a:gd name="T72" fmla="*/ 785 w 802"/>
                                <a:gd name="T73" fmla="*/ 324 h 521"/>
                                <a:gd name="T74" fmla="*/ 794 w 802"/>
                                <a:gd name="T75" fmla="*/ 304 h 521"/>
                                <a:gd name="T76" fmla="*/ 799 w 802"/>
                                <a:gd name="T77" fmla="*/ 282 h 521"/>
                                <a:gd name="T78" fmla="*/ 802 w 802"/>
                                <a:gd name="T79" fmla="*/ 243 h 521"/>
                                <a:gd name="T80" fmla="*/ 802 w 802"/>
                                <a:gd name="T81" fmla="*/ 200 h 521"/>
                                <a:gd name="T82" fmla="*/ 799 w 802"/>
                                <a:gd name="T83" fmla="*/ 178 h 521"/>
                                <a:gd name="T84" fmla="*/ 793 w 802"/>
                                <a:gd name="T85" fmla="*/ 158 h 521"/>
                                <a:gd name="T86" fmla="*/ 784 w 802"/>
                                <a:gd name="T87" fmla="*/ 139 h 521"/>
                                <a:gd name="T88" fmla="*/ 773 w 802"/>
                                <a:gd name="T89" fmla="*/ 123 h 521"/>
                                <a:gd name="T90" fmla="*/ 759 w 802"/>
                                <a:gd name="T91" fmla="*/ 108 h 521"/>
                                <a:gd name="T92" fmla="*/ 737 w 802"/>
                                <a:gd name="T93" fmla="*/ 90 h 521"/>
                                <a:gd name="T94" fmla="*/ 701 w 802"/>
                                <a:gd name="T95" fmla="*/ 70 h 521"/>
                                <a:gd name="T96" fmla="*/ 662 w 802"/>
                                <a:gd name="T97" fmla="*/ 55 h 521"/>
                                <a:gd name="T98" fmla="*/ 600 w 802"/>
                                <a:gd name="T99" fmla="*/ 38 h 521"/>
                                <a:gd name="T100" fmla="*/ 536 w 802"/>
                                <a:gd name="T101" fmla="*/ 24 h 521"/>
                                <a:gd name="T102" fmla="*/ 439 w 802"/>
                                <a:gd name="T103" fmla="*/ 14 h 521"/>
                                <a:gd name="T104" fmla="*/ 320 w 802"/>
                                <a:gd name="T105" fmla="*/ 4 h 521"/>
                                <a:gd name="T106" fmla="*/ 230 w 802"/>
                                <a:gd name="T107" fmla="*/ 0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02" h="521">
                                  <a:moveTo>
                                    <a:pt x="213" y="1"/>
                                  </a:moveTo>
                                  <a:lnTo>
                                    <a:pt x="198" y="3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201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4" y="312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9" y="337"/>
                                  </a:lnTo>
                                  <a:lnTo>
                                    <a:pt x="14" y="348"/>
                                  </a:lnTo>
                                  <a:lnTo>
                                    <a:pt x="19" y="358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33" y="382"/>
                                  </a:lnTo>
                                  <a:lnTo>
                                    <a:pt x="42" y="393"/>
                                  </a:lnTo>
                                  <a:lnTo>
                                    <a:pt x="52" y="404"/>
                                  </a:lnTo>
                                  <a:lnTo>
                                    <a:pt x="62" y="414"/>
                                  </a:lnTo>
                                  <a:lnTo>
                                    <a:pt x="72" y="424"/>
                                  </a:lnTo>
                                  <a:lnTo>
                                    <a:pt x="83" y="432"/>
                                  </a:lnTo>
                                  <a:lnTo>
                                    <a:pt x="94" y="441"/>
                                  </a:lnTo>
                                  <a:lnTo>
                                    <a:pt x="119" y="457"/>
                                  </a:lnTo>
                                  <a:lnTo>
                                    <a:pt x="145" y="472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200" y="494"/>
                                  </a:lnTo>
                                  <a:lnTo>
                                    <a:pt x="230" y="503"/>
                                  </a:lnTo>
                                  <a:lnTo>
                                    <a:pt x="260" y="510"/>
                                  </a:lnTo>
                                  <a:lnTo>
                                    <a:pt x="289" y="515"/>
                                  </a:lnTo>
                                  <a:lnTo>
                                    <a:pt x="319" y="519"/>
                                  </a:lnTo>
                                  <a:lnTo>
                                    <a:pt x="348" y="521"/>
                                  </a:lnTo>
                                  <a:lnTo>
                                    <a:pt x="377" y="521"/>
                                  </a:lnTo>
                                  <a:lnTo>
                                    <a:pt x="404" y="520"/>
                                  </a:lnTo>
                                  <a:lnTo>
                                    <a:pt x="432" y="518"/>
                                  </a:lnTo>
                                  <a:lnTo>
                                    <a:pt x="447" y="515"/>
                                  </a:lnTo>
                                  <a:lnTo>
                                    <a:pt x="464" y="512"/>
                                  </a:lnTo>
                                  <a:lnTo>
                                    <a:pt x="482" y="508"/>
                                  </a:lnTo>
                                  <a:lnTo>
                                    <a:pt x="502" y="503"/>
                                  </a:lnTo>
                                  <a:lnTo>
                                    <a:pt x="543" y="489"/>
                                  </a:lnTo>
                                  <a:lnTo>
                                    <a:pt x="585" y="474"/>
                                  </a:lnTo>
                                  <a:lnTo>
                                    <a:pt x="606" y="466"/>
                                  </a:lnTo>
                                  <a:lnTo>
                                    <a:pt x="626" y="456"/>
                                  </a:lnTo>
                                  <a:lnTo>
                                    <a:pt x="646" y="447"/>
                                  </a:lnTo>
                                  <a:lnTo>
                                    <a:pt x="664" y="437"/>
                                  </a:lnTo>
                                  <a:lnTo>
                                    <a:pt x="683" y="427"/>
                                  </a:lnTo>
                                  <a:lnTo>
                                    <a:pt x="699" y="418"/>
                                  </a:lnTo>
                                  <a:lnTo>
                                    <a:pt x="712" y="406"/>
                                  </a:lnTo>
                                  <a:lnTo>
                                    <a:pt x="726" y="397"/>
                                  </a:lnTo>
                                  <a:lnTo>
                                    <a:pt x="738" y="385"/>
                                  </a:lnTo>
                                  <a:lnTo>
                                    <a:pt x="750" y="374"/>
                                  </a:lnTo>
                                  <a:lnTo>
                                    <a:pt x="759" y="364"/>
                                  </a:lnTo>
                                  <a:lnTo>
                                    <a:pt x="767" y="353"/>
                                  </a:lnTo>
                                  <a:lnTo>
                                    <a:pt x="774" y="343"/>
                                  </a:lnTo>
                                  <a:lnTo>
                                    <a:pt x="780" y="333"/>
                                  </a:lnTo>
                                  <a:lnTo>
                                    <a:pt x="785" y="324"/>
                                  </a:lnTo>
                                  <a:lnTo>
                                    <a:pt x="790" y="314"/>
                                  </a:lnTo>
                                  <a:lnTo>
                                    <a:pt x="794" y="304"/>
                                  </a:lnTo>
                                  <a:lnTo>
                                    <a:pt x="797" y="293"/>
                                  </a:lnTo>
                                  <a:lnTo>
                                    <a:pt x="799" y="282"/>
                                  </a:lnTo>
                                  <a:lnTo>
                                    <a:pt x="800" y="269"/>
                                  </a:lnTo>
                                  <a:lnTo>
                                    <a:pt x="802" y="243"/>
                                  </a:lnTo>
                                  <a:lnTo>
                                    <a:pt x="802" y="212"/>
                                  </a:lnTo>
                                  <a:lnTo>
                                    <a:pt x="802" y="200"/>
                                  </a:lnTo>
                                  <a:lnTo>
                                    <a:pt x="800" y="189"/>
                                  </a:lnTo>
                                  <a:lnTo>
                                    <a:pt x="799" y="178"/>
                                  </a:lnTo>
                                  <a:lnTo>
                                    <a:pt x="795" y="168"/>
                                  </a:lnTo>
                                  <a:lnTo>
                                    <a:pt x="793" y="158"/>
                                  </a:lnTo>
                                  <a:lnTo>
                                    <a:pt x="788" y="148"/>
                                  </a:lnTo>
                                  <a:lnTo>
                                    <a:pt x="784" y="139"/>
                                  </a:lnTo>
                                  <a:lnTo>
                                    <a:pt x="778" y="131"/>
                                  </a:lnTo>
                                  <a:lnTo>
                                    <a:pt x="773" y="123"/>
                                  </a:lnTo>
                                  <a:lnTo>
                                    <a:pt x="767" y="116"/>
                                  </a:lnTo>
                                  <a:lnTo>
                                    <a:pt x="759" y="108"/>
                                  </a:lnTo>
                                  <a:lnTo>
                                    <a:pt x="752" y="102"/>
                                  </a:lnTo>
                                  <a:lnTo>
                                    <a:pt x="737" y="90"/>
                                  </a:lnTo>
                                  <a:lnTo>
                                    <a:pt x="720" y="80"/>
                                  </a:lnTo>
                                  <a:lnTo>
                                    <a:pt x="701" y="70"/>
                                  </a:lnTo>
                                  <a:lnTo>
                                    <a:pt x="682" y="63"/>
                                  </a:lnTo>
                                  <a:lnTo>
                                    <a:pt x="662" y="55"/>
                                  </a:lnTo>
                                  <a:lnTo>
                                    <a:pt x="641" y="49"/>
                                  </a:lnTo>
                                  <a:lnTo>
                                    <a:pt x="600" y="38"/>
                                  </a:lnTo>
                                  <a:lnTo>
                                    <a:pt x="559" y="28"/>
                                  </a:lnTo>
                                  <a:lnTo>
                                    <a:pt x="536" y="24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464"/>
                          <wps:cNvSpPr>
                            <a:spLocks/>
                          </wps:cNvSpPr>
                          <wps:spPr bwMode="auto">
                            <a:xfrm>
                              <a:off x="8879" y="4536"/>
                              <a:ext cx="129" cy="95"/>
                            </a:xfrm>
                            <a:custGeom>
                              <a:avLst/>
                              <a:gdLst>
                                <a:gd name="T0" fmla="*/ 130 w 642"/>
                                <a:gd name="T1" fmla="*/ 49 h 477"/>
                                <a:gd name="T2" fmla="*/ 93 w 642"/>
                                <a:gd name="T3" fmla="*/ 86 h 477"/>
                                <a:gd name="T4" fmla="*/ 60 w 642"/>
                                <a:gd name="T5" fmla="*/ 124 h 477"/>
                                <a:gd name="T6" fmla="*/ 34 w 642"/>
                                <a:gd name="T7" fmla="*/ 165 h 477"/>
                                <a:gd name="T8" fmla="*/ 15 w 642"/>
                                <a:gd name="T9" fmla="*/ 206 h 477"/>
                                <a:gd name="T10" fmla="*/ 2 w 642"/>
                                <a:gd name="T11" fmla="*/ 247 h 477"/>
                                <a:gd name="T12" fmla="*/ 0 w 642"/>
                                <a:gd name="T13" fmla="*/ 289 h 477"/>
                                <a:gd name="T14" fmla="*/ 2 w 642"/>
                                <a:gd name="T15" fmla="*/ 320 h 477"/>
                                <a:gd name="T16" fmla="*/ 8 w 642"/>
                                <a:gd name="T17" fmla="*/ 339 h 477"/>
                                <a:gd name="T18" fmla="*/ 17 w 642"/>
                                <a:gd name="T19" fmla="*/ 362 h 477"/>
                                <a:gd name="T20" fmla="*/ 31 w 642"/>
                                <a:gd name="T21" fmla="*/ 384 h 477"/>
                                <a:gd name="T22" fmla="*/ 49 w 642"/>
                                <a:gd name="T23" fmla="*/ 404 h 477"/>
                                <a:gd name="T24" fmla="*/ 70 w 642"/>
                                <a:gd name="T25" fmla="*/ 421 h 477"/>
                                <a:gd name="T26" fmla="*/ 95 w 642"/>
                                <a:gd name="T27" fmla="*/ 436 h 477"/>
                                <a:gd name="T28" fmla="*/ 122 w 642"/>
                                <a:gd name="T29" fmla="*/ 449 h 477"/>
                                <a:gd name="T30" fmla="*/ 152 w 642"/>
                                <a:gd name="T31" fmla="*/ 459 h 477"/>
                                <a:gd name="T32" fmla="*/ 184 w 642"/>
                                <a:gd name="T33" fmla="*/ 468 h 477"/>
                                <a:gd name="T34" fmla="*/ 216 w 642"/>
                                <a:gd name="T35" fmla="*/ 473 h 477"/>
                                <a:gd name="T36" fmla="*/ 251 w 642"/>
                                <a:gd name="T37" fmla="*/ 477 h 477"/>
                                <a:gd name="T38" fmla="*/ 286 w 642"/>
                                <a:gd name="T39" fmla="*/ 477 h 477"/>
                                <a:gd name="T40" fmla="*/ 320 w 642"/>
                                <a:gd name="T41" fmla="*/ 475 h 477"/>
                                <a:gd name="T42" fmla="*/ 355 w 642"/>
                                <a:gd name="T43" fmla="*/ 472 h 477"/>
                                <a:gd name="T44" fmla="*/ 388 w 642"/>
                                <a:gd name="T45" fmla="*/ 464 h 477"/>
                                <a:gd name="T46" fmla="*/ 420 w 642"/>
                                <a:gd name="T47" fmla="*/ 456 h 477"/>
                                <a:gd name="T48" fmla="*/ 451 w 642"/>
                                <a:gd name="T49" fmla="*/ 443 h 477"/>
                                <a:gd name="T50" fmla="*/ 492 w 642"/>
                                <a:gd name="T51" fmla="*/ 422 h 477"/>
                                <a:gd name="T52" fmla="*/ 539 w 642"/>
                                <a:gd name="T53" fmla="*/ 389 h 477"/>
                                <a:gd name="T54" fmla="*/ 577 w 642"/>
                                <a:gd name="T55" fmla="*/ 352 h 477"/>
                                <a:gd name="T56" fmla="*/ 608 w 642"/>
                                <a:gd name="T57" fmla="*/ 310 h 477"/>
                                <a:gd name="T58" fmla="*/ 626 w 642"/>
                                <a:gd name="T59" fmla="*/ 275 h 477"/>
                                <a:gd name="T60" fmla="*/ 633 w 642"/>
                                <a:gd name="T61" fmla="*/ 253 h 477"/>
                                <a:gd name="T62" fmla="*/ 639 w 642"/>
                                <a:gd name="T63" fmla="*/ 229 h 477"/>
                                <a:gd name="T64" fmla="*/ 642 w 642"/>
                                <a:gd name="T65" fmla="*/ 204 h 477"/>
                                <a:gd name="T66" fmla="*/ 642 w 642"/>
                                <a:gd name="T67" fmla="*/ 181 h 477"/>
                                <a:gd name="T68" fmla="*/ 639 w 642"/>
                                <a:gd name="T69" fmla="*/ 156 h 477"/>
                                <a:gd name="T70" fmla="*/ 633 w 642"/>
                                <a:gd name="T71" fmla="*/ 133 h 477"/>
                                <a:gd name="T72" fmla="*/ 624 w 642"/>
                                <a:gd name="T73" fmla="*/ 108 h 477"/>
                                <a:gd name="T74" fmla="*/ 610 w 642"/>
                                <a:gd name="T75" fmla="*/ 88 h 477"/>
                                <a:gd name="T76" fmla="*/ 589 w 642"/>
                                <a:gd name="T77" fmla="*/ 73 h 477"/>
                                <a:gd name="T78" fmla="*/ 550 w 642"/>
                                <a:gd name="T79" fmla="*/ 54 h 477"/>
                                <a:gd name="T80" fmla="*/ 486 w 642"/>
                                <a:gd name="T81" fmla="*/ 30 h 477"/>
                                <a:gd name="T82" fmla="*/ 414 w 642"/>
                                <a:gd name="T83" fmla="*/ 14 h 477"/>
                                <a:gd name="T84" fmla="*/ 341 w 642"/>
                                <a:gd name="T85" fmla="*/ 3 h 477"/>
                                <a:gd name="T86" fmla="*/ 271 w 642"/>
                                <a:gd name="T87" fmla="*/ 0 h 477"/>
                                <a:gd name="T88" fmla="*/ 224 w 642"/>
                                <a:gd name="T89" fmla="*/ 3 h 477"/>
                                <a:gd name="T90" fmla="*/ 198 w 642"/>
                                <a:gd name="T91" fmla="*/ 8 h 477"/>
                                <a:gd name="T92" fmla="*/ 174 w 642"/>
                                <a:gd name="T93" fmla="*/ 15 h 477"/>
                                <a:gd name="T94" fmla="*/ 157 w 642"/>
                                <a:gd name="T95" fmla="*/ 25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42" h="477">
                                  <a:moveTo>
                                    <a:pt x="151" y="30"/>
                                  </a:moveTo>
                                  <a:lnTo>
                                    <a:pt x="130" y="4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23" y="185"/>
                                  </a:lnTo>
                                  <a:lnTo>
                                    <a:pt x="15" y="206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2" y="320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8" y="339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17" y="362"/>
                                  </a:lnTo>
                                  <a:lnTo>
                                    <a:pt x="23" y="373"/>
                                  </a:lnTo>
                                  <a:lnTo>
                                    <a:pt x="31" y="384"/>
                                  </a:lnTo>
                                  <a:lnTo>
                                    <a:pt x="39" y="394"/>
                                  </a:lnTo>
                                  <a:lnTo>
                                    <a:pt x="49" y="404"/>
                                  </a:lnTo>
                                  <a:lnTo>
                                    <a:pt x="59" y="412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83" y="428"/>
                                  </a:lnTo>
                                  <a:lnTo>
                                    <a:pt x="95" y="436"/>
                                  </a:lnTo>
                                  <a:lnTo>
                                    <a:pt x="109" y="443"/>
                                  </a:lnTo>
                                  <a:lnTo>
                                    <a:pt x="122" y="449"/>
                                  </a:lnTo>
                                  <a:lnTo>
                                    <a:pt x="137" y="454"/>
                                  </a:lnTo>
                                  <a:lnTo>
                                    <a:pt x="152" y="459"/>
                                  </a:lnTo>
                                  <a:lnTo>
                                    <a:pt x="168" y="464"/>
                                  </a:lnTo>
                                  <a:lnTo>
                                    <a:pt x="184" y="468"/>
                                  </a:lnTo>
                                  <a:lnTo>
                                    <a:pt x="200" y="470"/>
                                  </a:lnTo>
                                  <a:lnTo>
                                    <a:pt x="216" y="473"/>
                                  </a:lnTo>
                                  <a:lnTo>
                                    <a:pt x="234" y="475"/>
                                  </a:lnTo>
                                  <a:lnTo>
                                    <a:pt x="251" y="477"/>
                                  </a:lnTo>
                                  <a:lnTo>
                                    <a:pt x="268" y="477"/>
                                  </a:lnTo>
                                  <a:lnTo>
                                    <a:pt x="286" y="477"/>
                                  </a:lnTo>
                                  <a:lnTo>
                                    <a:pt x="303" y="477"/>
                                  </a:lnTo>
                                  <a:lnTo>
                                    <a:pt x="320" y="475"/>
                                  </a:lnTo>
                                  <a:lnTo>
                                    <a:pt x="337" y="474"/>
                                  </a:lnTo>
                                  <a:lnTo>
                                    <a:pt x="355" y="472"/>
                                  </a:lnTo>
                                  <a:lnTo>
                                    <a:pt x="371" y="468"/>
                                  </a:lnTo>
                                  <a:lnTo>
                                    <a:pt x="388" y="464"/>
                                  </a:lnTo>
                                  <a:lnTo>
                                    <a:pt x="404" y="461"/>
                                  </a:lnTo>
                                  <a:lnTo>
                                    <a:pt x="420" y="456"/>
                                  </a:lnTo>
                                  <a:lnTo>
                                    <a:pt x="436" y="449"/>
                                  </a:lnTo>
                                  <a:lnTo>
                                    <a:pt x="451" y="443"/>
                                  </a:lnTo>
                                  <a:lnTo>
                                    <a:pt x="466" y="437"/>
                                  </a:lnTo>
                                  <a:lnTo>
                                    <a:pt x="492" y="422"/>
                                  </a:lnTo>
                                  <a:lnTo>
                                    <a:pt x="516" y="406"/>
                                  </a:lnTo>
                                  <a:lnTo>
                                    <a:pt x="539" y="389"/>
                                  </a:lnTo>
                                  <a:lnTo>
                                    <a:pt x="559" y="370"/>
                                  </a:lnTo>
                                  <a:lnTo>
                                    <a:pt x="577" y="352"/>
                                  </a:lnTo>
                                  <a:lnTo>
                                    <a:pt x="595" y="331"/>
                                  </a:lnTo>
                                  <a:lnTo>
                                    <a:pt x="608" y="310"/>
                                  </a:lnTo>
                                  <a:lnTo>
                                    <a:pt x="621" y="287"/>
                                  </a:lnTo>
                                  <a:lnTo>
                                    <a:pt x="626" y="275"/>
                                  </a:lnTo>
                                  <a:lnTo>
                                    <a:pt x="629" y="264"/>
                                  </a:lnTo>
                                  <a:lnTo>
                                    <a:pt x="633" y="253"/>
                                  </a:lnTo>
                                  <a:lnTo>
                                    <a:pt x="637" y="240"/>
                                  </a:lnTo>
                                  <a:lnTo>
                                    <a:pt x="639" y="229"/>
                                  </a:lnTo>
                                  <a:lnTo>
                                    <a:pt x="641" y="217"/>
                                  </a:lnTo>
                                  <a:lnTo>
                                    <a:pt x="642" y="204"/>
                                  </a:lnTo>
                                  <a:lnTo>
                                    <a:pt x="642" y="192"/>
                                  </a:lnTo>
                                  <a:lnTo>
                                    <a:pt x="642" y="181"/>
                                  </a:lnTo>
                                  <a:lnTo>
                                    <a:pt x="641" y="169"/>
                                  </a:lnTo>
                                  <a:lnTo>
                                    <a:pt x="639" y="156"/>
                                  </a:lnTo>
                                  <a:lnTo>
                                    <a:pt x="637" y="144"/>
                                  </a:lnTo>
                                  <a:lnTo>
                                    <a:pt x="633" y="133"/>
                                  </a:lnTo>
                                  <a:lnTo>
                                    <a:pt x="629" y="120"/>
                                  </a:lnTo>
                                  <a:lnTo>
                                    <a:pt x="624" y="108"/>
                                  </a:lnTo>
                                  <a:lnTo>
                                    <a:pt x="618" y="97"/>
                                  </a:lnTo>
                                  <a:lnTo>
                                    <a:pt x="610" y="88"/>
                                  </a:lnTo>
                                  <a:lnTo>
                                    <a:pt x="600" y="81"/>
                                  </a:lnTo>
                                  <a:lnTo>
                                    <a:pt x="589" y="73"/>
                                  </a:lnTo>
                                  <a:lnTo>
                                    <a:pt x="577" y="66"/>
                                  </a:lnTo>
                                  <a:lnTo>
                                    <a:pt x="550" y="54"/>
                                  </a:lnTo>
                                  <a:lnTo>
                                    <a:pt x="519" y="41"/>
                                  </a:lnTo>
                                  <a:lnTo>
                                    <a:pt x="486" y="30"/>
                                  </a:lnTo>
                                  <a:lnTo>
                                    <a:pt x="451" y="21"/>
                                  </a:lnTo>
                                  <a:lnTo>
                                    <a:pt x="414" y="14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10" y="5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465"/>
                          <wps:cNvSpPr>
                            <a:spLocks/>
                          </wps:cNvSpPr>
                          <wps:spPr bwMode="auto">
                            <a:xfrm>
                              <a:off x="8855" y="4649"/>
                              <a:ext cx="100" cy="78"/>
                            </a:xfrm>
                            <a:custGeom>
                              <a:avLst/>
                              <a:gdLst>
                                <a:gd name="T0" fmla="*/ 39 w 501"/>
                                <a:gd name="T1" fmla="*/ 345 h 394"/>
                                <a:gd name="T2" fmla="*/ 51 w 501"/>
                                <a:gd name="T3" fmla="*/ 358 h 394"/>
                                <a:gd name="T4" fmla="*/ 65 w 501"/>
                                <a:gd name="T5" fmla="*/ 368 h 394"/>
                                <a:gd name="T6" fmla="*/ 81 w 501"/>
                                <a:gd name="T7" fmla="*/ 376 h 394"/>
                                <a:gd name="T8" fmla="*/ 107 w 501"/>
                                <a:gd name="T9" fmla="*/ 386 h 394"/>
                                <a:gd name="T10" fmla="*/ 146 w 501"/>
                                <a:gd name="T11" fmla="*/ 392 h 394"/>
                                <a:gd name="T12" fmla="*/ 188 w 501"/>
                                <a:gd name="T13" fmla="*/ 394 h 394"/>
                                <a:gd name="T14" fmla="*/ 229 w 501"/>
                                <a:gd name="T15" fmla="*/ 389 h 394"/>
                                <a:gd name="T16" fmla="*/ 268 w 501"/>
                                <a:gd name="T17" fmla="*/ 381 h 394"/>
                                <a:gd name="T18" fmla="*/ 301 w 501"/>
                                <a:gd name="T19" fmla="*/ 371 h 394"/>
                                <a:gd name="T20" fmla="*/ 344 w 501"/>
                                <a:gd name="T21" fmla="*/ 347 h 394"/>
                                <a:gd name="T22" fmla="*/ 395 w 501"/>
                                <a:gd name="T23" fmla="*/ 310 h 394"/>
                                <a:gd name="T24" fmla="*/ 436 w 501"/>
                                <a:gd name="T25" fmla="*/ 274 h 394"/>
                                <a:gd name="T26" fmla="*/ 465 w 501"/>
                                <a:gd name="T27" fmla="*/ 238 h 394"/>
                                <a:gd name="T28" fmla="*/ 486 w 501"/>
                                <a:gd name="T29" fmla="*/ 203 h 394"/>
                                <a:gd name="T30" fmla="*/ 499 w 501"/>
                                <a:gd name="T31" fmla="*/ 170 h 394"/>
                                <a:gd name="T32" fmla="*/ 501 w 501"/>
                                <a:gd name="T33" fmla="*/ 139 h 394"/>
                                <a:gd name="T34" fmla="*/ 496 w 501"/>
                                <a:gd name="T35" fmla="*/ 110 h 394"/>
                                <a:gd name="T36" fmla="*/ 484 w 501"/>
                                <a:gd name="T37" fmla="*/ 83 h 394"/>
                                <a:gd name="T38" fmla="*/ 464 w 501"/>
                                <a:gd name="T39" fmla="*/ 60 h 394"/>
                                <a:gd name="T40" fmla="*/ 437 w 501"/>
                                <a:gd name="T41" fmla="*/ 40 h 394"/>
                                <a:gd name="T42" fmla="*/ 402 w 501"/>
                                <a:gd name="T43" fmla="*/ 24 h 394"/>
                                <a:gd name="T44" fmla="*/ 363 w 501"/>
                                <a:gd name="T45" fmla="*/ 12 h 394"/>
                                <a:gd name="T46" fmla="*/ 317 w 501"/>
                                <a:gd name="T47" fmla="*/ 3 h 394"/>
                                <a:gd name="T48" fmla="*/ 265 w 501"/>
                                <a:gd name="T49" fmla="*/ 0 h 394"/>
                                <a:gd name="T50" fmla="*/ 209 w 501"/>
                                <a:gd name="T51" fmla="*/ 2 h 394"/>
                                <a:gd name="T52" fmla="*/ 176 w 501"/>
                                <a:gd name="T53" fmla="*/ 4 h 394"/>
                                <a:gd name="T54" fmla="*/ 155 w 501"/>
                                <a:gd name="T55" fmla="*/ 5 h 394"/>
                                <a:gd name="T56" fmla="*/ 119 w 501"/>
                                <a:gd name="T57" fmla="*/ 15 h 394"/>
                                <a:gd name="T58" fmla="*/ 89 w 501"/>
                                <a:gd name="T59" fmla="*/ 29 h 394"/>
                                <a:gd name="T60" fmla="*/ 68 w 501"/>
                                <a:gd name="T61" fmla="*/ 41 h 394"/>
                                <a:gd name="T62" fmla="*/ 49 w 501"/>
                                <a:gd name="T63" fmla="*/ 59 h 394"/>
                                <a:gd name="T64" fmla="*/ 31 w 501"/>
                                <a:gd name="T65" fmla="*/ 80 h 394"/>
                                <a:gd name="T66" fmla="*/ 16 w 501"/>
                                <a:gd name="T67" fmla="*/ 104 h 394"/>
                                <a:gd name="T68" fmla="*/ 7 w 501"/>
                                <a:gd name="T69" fmla="*/ 134 h 394"/>
                                <a:gd name="T70" fmla="*/ 0 w 501"/>
                                <a:gd name="T71" fmla="*/ 169 h 394"/>
                                <a:gd name="T72" fmla="*/ 0 w 501"/>
                                <a:gd name="T73" fmla="*/ 209 h 394"/>
                                <a:gd name="T74" fmla="*/ 8 w 501"/>
                                <a:gd name="T75" fmla="*/ 256 h 394"/>
                                <a:gd name="T76" fmla="*/ 23 w 501"/>
                                <a:gd name="T77" fmla="*/ 30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01" h="394">
                                  <a:moveTo>
                                    <a:pt x="34" y="338"/>
                                  </a:moveTo>
                                  <a:lnTo>
                                    <a:pt x="39" y="345"/>
                                  </a:lnTo>
                                  <a:lnTo>
                                    <a:pt x="45" y="352"/>
                                  </a:lnTo>
                                  <a:lnTo>
                                    <a:pt x="51" y="358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65" y="368"/>
                                  </a:lnTo>
                                  <a:lnTo>
                                    <a:pt x="72" y="373"/>
                                  </a:lnTo>
                                  <a:lnTo>
                                    <a:pt x="81" y="376"/>
                                  </a:lnTo>
                                  <a:lnTo>
                                    <a:pt x="89" y="380"/>
                                  </a:lnTo>
                                  <a:lnTo>
                                    <a:pt x="107" y="386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6" y="392"/>
                                  </a:lnTo>
                                  <a:lnTo>
                                    <a:pt x="167" y="394"/>
                                  </a:lnTo>
                                  <a:lnTo>
                                    <a:pt x="188" y="394"/>
                                  </a:lnTo>
                                  <a:lnTo>
                                    <a:pt x="208" y="391"/>
                                  </a:lnTo>
                                  <a:lnTo>
                                    <a:pt x="229" y="389"/>
                                  </a:lnTo>
                                  <a:lnTo>
                                    <a:pt x="249" y="386"/>
                                  </a:lnTo>
                                  <a:lnTo>
                                    <a:pt x="268" y="381"/>
                                  </a:lnTo>
                                  <a:lnTo>
                                    <a:pt x="285" y="376"/>
                                  </a:lnTo>
                                  <a:lnTo>
                                    <a:pt x="301" y="371"/>
                                  </a:lnTo>
                                  <a:lnTo>
                                    <a:pt x="315" y="365"/>
                                  </a:lnTo>
                                  <a:lnTo>
                                    <a:pt x="344" y="347"/>
                                  </a:lnTo>
                                  <a:lnTo>
                                    <a:pt x="370" y="328"/>
                                  </a:lnTo>
                                  <a:lnTo>
                                    <a:pt x="395" y="310"/>
                                  </a:lnTo>
                                  <a:lnTo>
                                    <a:pt x="416" y="291"/>
                                  </a:lnTo>
                                  <a:lnTo>
                                    <a:pt x="436" y="274"/>
                                  </a:lnTo>
                                  <a:lnTo>
                                    <a:pt x="452" y="255"/>
                                  </a:lnTo>
                                  <a:lnTo>
                                    <a:pt x="465" y="238"/>
                                  </a:lnTo>
                                  <a:lnTo>
                                    <a:pt x="478" y="221"/>
                                  </a:lnTo>
                                  <a:lnTo>
                                    <a:pt x="486" y="203"/>
                                  </a:lnTo>
                                  <a:lnTo>
                                    <a:pt x="494" y="186"/>
                                  </a:lnTo>
                                  <a:lnTo>
                                    <a:pt x="499" y="170"/>
                                  </a:lnTo>
                                  <a:lnTo>
                                    <a:pt x="501" y="154"/>
                                  </a:lnTo>
                                  <a:lnTo>
                                    <a:pt x="501" y="139"/>
                                  </a:lnTo>
                                  <a:lnTo>
                                    <a:pt x="500" y="124"/>
                                  </a:lnTo>
                                  <a:lnTo>
                                    <a:pt x="496" y="110"/>
                                  </a:lnTo>
                                  <a:lnTo>
                                    <a:pt x="491" y="97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475" y="72"/>
                                  </a:lnTo>
                                  <a:lnTo>
                                    <a:pt x="464" y="60"/>
                                  </a:lnTo>
                                  <a:lnTo>
                                    <a:pt x="451" y="5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21" y="31"/>
                                  </a:lnTo>
                                  <a:lnTo>
                                    <a:pt x="402" y="24"/>
                                  </a:lnTo>
                                  <a:lnTo>
                                    <a:pt x="384" y="16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17" y="3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8" y="256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3" y="308"/>
                                  </a:lnTo>
                                  <a:lnTo>
                                    <a:pt x="34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EDAE5" id="Group 424" o:spid="_x0000_s1026" style="position:absolute;margin-left:508.1pt;margin-top:275.25pt;width:167.3pt;height:161pt;z-index:251768832" coordorigin="1173,1620" coordsize="3629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">
                <v:group id="Group 425" o:spid="_x0000_s1027" style="position:absolute;left:2575;top:4181;width:1117;height:931;rotation:-407021fd" coordorigin="9422,9791" coordsize="2108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jR3SMQAAADbAAAA&#10;DwAAAAAAAAAAAAAAAACqAgAAZHJzL2Rvd25yZXYueG1sUEsFBgAAAAAEAAQA+gAAAJsDAAAAAA==&#10;">
                  <v:shape id="Freeform 426" o:spid="_x0000_s1028" style="position:absolute;left:9473;top:9847;width:1979;height:1319;visibility:visible;mso-wrap-style:square;v-text-anchor:top" coordsize="6414,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3dMUA&#10;AADbAAAADwAAAGRycy9kb3ducmV2LnhtbESPQWsCMRCF7wX/Qxiht5pVrJWtUYooFGwPbqvn6Wbc&#10;jd1M4ibq9t83BaHHx5v3vXmzRWcbcaE2GMcKhoMMBHHptOFKwefH+mEKIkRkjY1jUvBDARbz3t0M&#10;c+2uvKVLESuRIBxyVFDH6HMpQ1mTxTBwnjh5B9dajEm2ldQtXhPcNnKUZRNp0XBqqNHTsqbyuzjb&#10;9IY/Gr/izen9sN6fqq+deZq+FUrd97uXZxCRuvh/fEu/agXjR/jbkgA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3d0xQAAANsAAAAPAAAAAAAAAAAAAAAAAJgCAABkcnMv&#10;ZG93bnJldi54bWxQSwUGAAAAAAQABAD1AAAAigMAAAAA&#10;" path="m1064,1659r-5,47l1057,1754r-1,51l1054,1858r2,55l1057,1968r1,57l1062,2083r7,119l1079,2321r12,118l1106,2556r15,112l1136,2775r16,100l1168,2964r15,79l1197,3109r11,52l1218,3195r-41,5l1132,3206r-48,8l1035,3222r-51,10l929,3243r-54,13l819,3269r-55,15l707,3300r-57,19l593,3337r-56,21l483,3381r-55,23l377,3429r-50,27l279,3485r-45,29l192,3545r-38,34l118,3613r-31,36l60,3687r-22,40l20,3769,8,3812,,3857r,47l5,3953r13,51l36,4057r24,32l97,4119r53,27l216,4170r78,21l383,4208r100,14l592,4234r117,9l834,4249r131,4l1101,4254r140,-3l1385,4248r146,-8l1678,4232r146,-11l1970,4207r144,-15l2255,4174r138,-20l2526,4133r126,-24l2771,4083r113,-27l2986,4028r92,-31l3160,3965r70,-34l3286,3897r42,-38l3355,3822r28,44l3428,3906r59,38l3560,3979r86,33l3743,4041r108,27l3967,4093r125,21l4223,4134r136,16l4500,4162r145,12l4791,4181r146,5l5084,4188r145,l5370,4186r138,-6l5641,4171r126,-12l5884,4145r111,-17l6094,4108r89,-22l6258,4060r63,-29l6368,4000r32,-33l6414,3930r-4,-38l6387,3848r-37,-55l6311,3741r-37,-50l6237,3645r-38,-43l6162,3561r-39,-37l6086,3488r-37,-32l6011,3427r-37,-28l5936,3375r-37,-24l5862,3331r-37,-18l5789,3297r-37,-15l5716,3269r-36,-11l5645,3250r-36,-8l5573,3236r-35,-5l5504,3229r-35,-3l5434,3226r-33,l5367,3227r-33,3l5302,3232r-32,4l5238,3241r115,-346l5432,2568r42,-305l5484,1976r-23,-268l5411,1462r-78,-227l5230,1027,5105,838,4961,668,4797,519,4618,387,4426,276,4221,183,4008,109,3787,55,3562,18,3333,,3104,2,2876,20,2652,58r-217,56l2224,188r-199,92l1839,391,1667,519,1511,665,1375,829r-115,181l1168,1209r-67,216l1064,1659xe" stroked="f">
                    <v:path arrowok="t" o:connecttype="custom" o:connectlocs="326,544;326,593;328,646;337,756;351,860;365,944;376,991;334,997;287,1006;236,1018;183,1035;132,1055;86,1081;48,1110;19,1143;2,1182;2,1226;19,1268;67,1293;149,1309;257,1317;383,1318;518,1312;652,1300;779,1281;890,1258;975,1229;1027,1197;1058,1211;1125,1244;1224,1269;1345,1287;1478,1296;1613,1299;1740,1293;1850,1280;1931,1259;1975,1230;1971,1193;1936,1144;1901,1104;1866,1072;1832,1046;1797,1027;1764,1014;1731,1005;1698,1001;1666,1000;1636,1002;1652,898;1692,613;1645,383;1531,207;1366,86;1168,17;958,1;751,35;567,121;424,257;340,442" o:connectangles="0,0,0,0,0,0,0,0,0,0,0,0,0,0,0,0,0,0,0,0,0,0,0,0,0,0,0,0,0,0,0,0,0,0,0,0,0,0,0,0,0,0,0,0,0,0,0,0,0,0,0,0,0,0,0,0,0,0,0,0"/>
                  </v:shape>
                  <v:shape id="Freeform 427" o:spid="_x0000_s1029" style="position:absolute;left:9868;top:10814;width:1191;height:203;visibility:visible;mso-wrap-style:square;v-text-anchor:top" coordsize="3853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6OMMA&#10;AADbAAAADwAAAGRycy9kb3ducmV2LnhtbESPQWsCMRSE74X+h/AKvRRNWqouq1GqtMWr2x48PjfP&#10;zeLmZd2kuv57UxA8DjPzDTNb9K4RJ+pC7VnD61CBIC69qbnS8PvzNchAhIhssPFMGi4UYDF/fJhh&#10;bvyZN3QqYiUShEOOGmyMbS5lKC05DEPfEidv7zuHMcmukqbDc4K7Rr4pNZYOa04LFltaWSoPxZ/T&#10;sNp/b9UnHUeTTVMsdzWpzL4orZ+f+o8piEh9vIdv7bXR8D6G/y/p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K6OMMAAADbAAAADwAAAAAAAAAAAAAAAACYAgAAZHJzL2Rv&#10;d25yZXYueG1sUEsFBgAAAAAEAAQA9QAAAIgDAAAAAA==&#10;" path="m,l74,34r90,37l267,112r115,43l507,199r135,46l711,267r72,24l856,313r74,23l1005,357r76,21l1157,397r78,20l1312,436r78,17l1467,469r77,15l1620,499r77,12l1771,521r74,9l1917,537r70,5l2057,546r66,1l2177,547r53,-2l2283,542r54,-4l2392,535r54,-7l2502,522r56,-7l2613,506r56,-10l2724,486r57,-11l2837,463r57,-12l2950,437r55,-15l3061,406r56,-16l3172,374r55,-19l3282,337r54,-19l3390,297r52,-20l3495,255r52,-22l3598,211r49,-24l3697,162r48,-24l3793,113r47,-26l3848,98r3,11l3853,122r-3,12l3845,146r-7,14l3828,173r-13,14l3801,201r-16,15l3766,230r-20,15l3724,259r-24,15l3676,289r-25,14l3597,332r-56,28l3484,387r-57,25l3371,436r-52,21l3270,474r-42,15l3181,504r-50,16l3076,535r-60,16l2953,566r-66,14l2816,594r-74,14l2665,619r-79,10l2503,637r-84,5l2376,645r-44,1l2289,647r-44,l2199,646r-45,-1l2109,642r-46,-2l1971,632r-91,-10l1787,611r-93,-12l1601,587r-92,-15l1417,556r-91,-18l1235,521r-89,-20l1058,481,973,462,889,439,807,418,728,395,651,373,577,349,508,326,441,301,378,277,319,253,263,229,212,204,168,180,126,156,91,133,60,109,37,87,18,63,6,42,,21,,xe" fillcolor="#622423 [1605]" stroked="f">
                    <v:path arrowok="t" o:connecttype="custom" o:connectlocs="51,22;157,62;242,91;311,112;382,131;453,147;525,160;593,168;656,172;706,170;756,166;808,159;860,149;912,137;963,122;1014,106;1064,87;1112,66;1158,43;1189,31;1190,42;1183,54;1170,68;1151,81;1129,95;1077,121;1026,143;983,158;932,173;870,186;799,197;734,202;694,203;652,201;581,195;495,184;410,169;327,151;249,131;178,110;117,87;66,64;28,42;6,20;0,0" o:connectangles="0,0,0,0,0,0,0,0,0,0,0,0,0,0,0,0,0,0,0,0,0,0,0,0,0,0,0,0,0,0,0,0,0,0,0,0,0,0,0,0,0,0,0,0,0"/>
                  </v:shape>
                  <v:shape id="Freeform 428" o:spid="_x0000_s1030" style="position:absolute;left:9422;top:9791;width:2108;height:1411;visibility:visible;mso-wrap-style:square;v-text-anchor:top" coordsize="6829,4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9hcEA&#10;AADbAAAADwAAAGRycy9kb3ducmV2LnhtbESPQYvCMBSE7wv+h/AEb2uqiC7VKCoIXhTsevH2aJ5t&#10;sXmpTarVX28EweMwM98ws0VrSnGj2hWWFQz6EQji1OqCMwXH/83vHwjnkTWWlknBgxws5p2fGcba&#10;3vlAt8RnIkDYxagg976KpXRpTgZd31bEwTvb2qAPss6krvEe4KaUwygaS4MFh4UcK1rnlF6Sxig4&#10;P8encmQO+1V6XDVXl3iiZqdUr9supyA8tf4b/rS3WsFoAu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rPYXBAAAA2wAAAA8AAAAAAAAAAAAAAAAAmAIAAGRycy9kb3du&#10;cmV2LnhtbFBLBQYAAAAABAAEAPUAAACGAwAAAAA=&#10;" path="m1199,3256r-44,6l1108,3269r-50,10l1007,3290r-53,14l900,3320r-56,17l788,3357r-55,21l676,3400r-57,25l563,3452r-54,29l456,3511r-54,30l353,3575r-48,36l258,3647r-44,38l175,3725r-37,42l104,3809r-28,44l51,3899r-21,48l15,3995,5,4046,,4097r2,53l9,4204r14,56l44,4317r23,36l108,4385r55,30l232,4442r81,23l406,4485r104,19l624,4519r122,12l876,4540r136,7l1155,4551r145,1l1450,4551r151,-4l1754,4541r153,-9l2060,4521r150,-14l2357,4491r143,-17l2638,4453r132,-22l2895,4406r116,-27l3118,4350r96,-31l3299,4287r73,-36l3432,4216r44,-39l3505,4136r32,47l3585,4227r66,39l3730,4303r94,35l3930,4369r118,27l4174,4421r135,21l4452,4460r149,17l4753,4489r157,9l5068,4504r160,3l5386,4507r157,-2l5696,4499r150,-9l5990,4479r136,-15l6254,4447r119,-20l6481,4404r96,-26l6659,4349r68,-32l6779,4282r34,-37l6829,4206r-4,-42l6800,4118r-39,-67l6722,3987r-40,-61l6644,3869r-40,-54l6565,3763r-40,-48l6486,3668r-40,-44l6406,3585r-39,-39l6327,3511r-38,-33l6249,3447r-39,-27l6171,3394r-39,-23l6094,3350r-39,-19l6017,3315r-39,-15l5941,3288r-38,-11l5866,3268r-37,-6l5793,3256r-37,-3l5720,3251r-35,l5649,3253r-34,3l5581,3261r108,-353l5760,2578r33,-312l5792,1976r-34,-270l5696,1455r-90,-230l5490,1015,5351,825,5192,655,5015,504,4821,374,4613,263,4394,171,4165,99,3929,47,3689,14,3445,,3202,6,2960,32,2723,76r-230,64l2270,222,2060,323,1862,444,1680,583,1516,741,1372,918r-121,195l1153,1327r-69,233l1043,1811r-5,50l1036,1911r-3,52l1033,2016r,54l1035,2124r1,56l1038,2235r4,56l1047,2345r5,56l1057,2457r12,109l1083,2672r15,101l1114,2870r16,89l1146,3039r16,72l1176,3172r12,48l1199,3256xm1359,3378r-41,5l1273,3389r-48,8l1176,3405r-51,10l1070,3426r-54,13l960,3452r-55,15l848,3483r-57,19l734,3520r-56,21l624,3564r-55,23l518,3612r-50,27l420,3668r-45,29l333,3728r-38,34l259,3796r-31,36l201,3870r-22,40l161,3952r-12,43l141,4040r,47l146,4136r13,51l177,4240r24,32l238,4302r53,27l357,4353r78,21l524,4391r100,14l733,4417r117,9l975,4432r131,4l1242,4437r140,-3l1526,4431r146,-8l1819,4415r146,-11l2111,4390r144,-15l2396,4357r138,-20l2667,4316r126,-24l2912,4266r113,-27l3127,4211r92,-31l3301,4148r70,-34l3427,4080r42,-38l3496,4005r28,44l3569,4089r59,38l3701,4162r86,33l3884,4224r108,27l4108,4276r125,21l4364,4317r136,16l4641,4345r145,12l4932,4364r146,5l5225,4371r145,l5511,4369r138,-6l5782,4354r126,-12l6025,4328r111,-17l6235,4291r89,-22l6399,4243r63,-29l6509,4183r32,-33l6555,4113r-4,-38l6528,4031r-37,-55l6452,3924r-37,-50l6378,3828r-38,-43l6303,3744r-39,-37l6227,3671r-37,-32l6152,3610r-37,-28l6077,3558r-37,-24l6003,3514r-37,-18l5930,3480r-37,-15l5857,3452r-36,-11l5786,3433r-36,-8l5714,3419r-35,-5l5645,3412r-35,-3l5575,3409r-33,l5508,3410r-33,3l5443,3415r-32,4l5379,3424r115,-346l5573,2751r42,-305l5625,2159r-23,-268l5552,1645r-78,-227l5371,1210,5246,1021,5102,851,4938,702,4759,570,4567,459,4362,366,4149,292,3928,238,3703,201,3474,183r-229,2l3017,203r-224,38l2576,297r-211,74l2166,463,1980,574,1808,702,1652,848r-136,164l1401,1193r-92,199l1242,1608r-37,234l1200,1889r-2,48l1197,1988r-2,53l1197,2096r1,55l1199,2208r4,58l1210,2385r10,119l1232,2622r15,117l1262,2851r15,107l1293,3058r16,89l1324,3226r14,66l1349,3344r10,34xe" fillcolor="#622423 [1605]" stroked="f">
                    <v:path arrowok="t" o:connecttype="custom" o:connectlocs="294,1024;191,1062;94,1119;23,1194;1,1286;50,1369;230,1404;494,1409;772,1387;992,1339;1092,1297;1250,1363;1516,1394;1805,1392;2030,1357;2107,1291;2039,1183;1965,1099;1893,1045;1822,1016;1755,1008;1788,702;1652,256;1286,31;841,24;468,230;320,577;320,676;330,795;359,964;393,1051;296,1070;193,1105;103,1156;50,1225;55,1314;162,1361;383,1375;652,1361;899,1322;1058,1265;1142,1290;1347,1338;1613,1355;1860,1342;2009,1297;1992,1216;1922,1138;1853,1089;1786,1064;1721,1057;1660,1061;1714,510;1469,177;1072,57;669,144;404,431;369,633;377,776;404,975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429" o:spid="_x0000_s1031" style="position:absolute;left:2841;top:1620;width:1961;height:1450;rotation:1303420fd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QNsWDCAAAA2wAAAA8A&#10;AAAAAAAAAAAAAAAAqgIAAGRycy9kb3ducmV2LnhtbFBLBQYAAAAABAAEAPoAAACZAwAAAAA=&#10;">
                  <v:shape id="Freeform 430" o:spid="_x0000_s1032" style="position:absolute;left:7108;top:9678;width:4398;height:3246;visibility:visible;mso-wrap-style:square;v-text-anchor:top" coordsize="4398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ISMQA&#10;AADbAAAADwAAAGRycy9kb3ducmV2LnhtbESP0WoCMRRE3wX/IVyhL1Kzlq7o1igiFqovovYDLpvr&#10;7tbNTdykuv69EQQfh5k5w0znranFhRpfWVYwHCQgiHOrKy4U/B6+38cgfEDWWFsmBTfyMJ91O1PM&#10;tL3yji77UIgIYZ+hgjIEl0np85IM+oF1xNE72sZgiLIppG7wGuGmlh9JMpIGK44LJTpalpSf9v9G&#10;wer856p0M0rH63ybnhy33F/tlHrrtYsvEIHa8Ao/2z9awecEHl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SEjEAAAA2wAAAA8AAAAAAAAAAAAAAAAAmAIAAGRycy9k&#10;b3ducmV2LnhtbFBLBQYAAAAABAAEAPUAAACJAwAAAAA=&#10;" path="m2239,1860c1893,1501,1548,1143,1548,1143l517,845,141,1127,,1503r266,203l751,1831r797,63l1910,1925v,,177,82,266,173c2102,2115,1681,2027,1637,2237v14,173,29,346,29,346l2220,3183r465,63c2897,3188,3332,2973,3491,2836v139,-128,179,-310,149,-412c3606,2090,3155,1934,3028,1885v-5,-284,42,-389,128,-562c3245,1124,3335,1027,3542,846l4398,235,4227,,3782,9,3322,342,2984,987r-69,276c2915,1263,2920,1505,2925,1748,2807,1566,2778,1424,2432,1409v-49,19,380,69,150,471c2514,1640,2278,1562,2144,1596v71,34,306,73,286,392c2376,1939,2386,1895,2239,1860xe" stroked="f">
                    <v:path arrowok="t" o:connecttype="custom" o:connectlocs="2239,1860;1548,1143;517,845;141,1127;0,1503;266,1706;751,1831;1548,1894;1910,1925;2176,2098;1637,2237;1666,2583;2220,3183;2685,3246;3491,2836;3640,2424;3028,1885;3156,1323;3542,846;4398,235;4227,0;3782,9;3322,342;2984,987;2915,1263;2925,1748;2432,1409;2582,1880;2144,1596;2430,1988;2239,1860" o:connectangles="0,0,0,0,0,0,0,0,0,0,0,0,0,0,0,0,0,0,0,0,0,0,0,0,0,0,0,0,0,0,0"/>
                  </v:shape>
                  <v:shape id="Freeform 431" o:spid="_x0000_s1033" style="position:absolute;left:9780;top:11556;width:1045;height:1365;visibility:visible;mso-wrap-style:square;v-text-anchor:top" coordsize="104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6QsIA&#10;AADbAAAADwAAAGRycy9kb3ducmV2LnhtbERPS2vCQBC+C/6HZYTe6sbSikRXEU3BHoqvHuptyE6T&#10;0OxsyI4x7a/vHgoeP773YtW7WnXUhsqzgck4AUWce1txYeDj/Po4AxUE2WLtmQz8UIDVcjhYYGr9&#10;jY/UnaRQMYRDigZKkSbVOuQlOQxj3xBH7su3DiXCttC2xVsMd7V+SpKpdlhxbCixoU1J+ffp6gw4&#10;fcm7aybZp2wP9f757TfbvZ+NeRj16zkooV7u4n/3zhp4ievjl/gD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LpCwgAAANsAAAAPAAAAAAAAAAAAAAAAAJgCAABkcnMvZG93&#10;bnJldi54bWxQSwUGAAAAAAQABAD1AAAAhwMAAAAA&#10;" path="m352,8c382,,923,220,973,492v72,195,-11,335,-239,556c483,1194,711,1076,244,1309,128,1348,94,1365,,1365,817,1020,912,692,839,470,778,270,453,104,352,8xe" fillcolor="silver" stroked="f">
                    <v:path arrowok="t" o:connecttype="custom" o:connectlocs="352,8;973,492;734,1048;244,1309;0,1365;839,470;352,8" o:connectangles="0,0,0,0,0,0,0"/>
                  </v:shape>
                  <v:group id="Group 432" o:spid="_x0000_s1034" style="position:absolute;left:6989;top:9560;width:4640;height:3377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 id="Freeform 433" o:spid="_x0000_s1035" style="position:absolute;left:6989;top:9560;width:4640;height:3377;visibility:visible;mso-wrap-style:square;v-text-anchor:top" coordsize="19610,1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uX8IA&#10;AADbAAAADwAAAGRycy9kb3ducmV2LnhtbESPQYvCMBSE78L+h/AEb5oqupSuUUQQxZtuDx4fzdum&#10;2ryUJKv1328WBI/DzHzDLNe9bcWdfGgcK5hOMhDEldMN1wrK7904BxEissbWMSl4UoD16mOwxEK7&#10;B5/ofo61SBAOBSowMXaFlKEyZDFMXEecvB/nLcYkfS21x0eC21bOsuxTWmw4LRjsaGuoup1/rYLr&#10;ZX469qXT5e6wmG73x8qbPCg1GvabLxCR+vgOv9oHrWAxg/8v6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e5fwgAAANsAAAAPAAAAAAAAAAAAAAAAAJgCAABkcnMvZG93&#10;bnJldi54bWxQSwUGAAAAAAQABAD1AAAAhwMAAAAA&#10;" path="m9946,8316l9814,8108,9680,7905,9548,7704,9413,7509,9278,7317,9142,7129,9003,6946,8864,6767,8723,6593,8578,6422,8431,6256,8281,6094,8129,5936,7973,5782,7814,5634,7650,5489,7483,5349,7311,5215,7136,5084,6955,4957,6768,4835,6578,4719,6381,4606,6178,4499,5971,4396r-216,-99l5534,4204r-228,-89l5071,4031r-242,-79l4579,3878r-258,-70l4160,3771r-168,-32l3818,3712r-178,-21l3460,3676r-185,-9l3089,3665r-188,4l2713,3678r-188,18l2338,3719r-186,30l1969,3787r-179,45l1614,3885r-171,59l1278,4012r-159,76l969,4171r-144,91l690,4362,565,4471,451,4588,348,4714r-92,135l177,4992r-66,152l61,5306,25,5478,4,5660,,5850r14,202l58,6328r73,253l228,6815r122,213l494,7222r165,177l845,7559r204,142l1270,7829r238,113l1759,8042r265,88l2299,8205r286,66l2881,8327r303,45l3492,8411r314,32l4123,8468r319,19l4761,8504r318,12l5395,8526r313,7l6016,8541r301,8l6611,8558r285,11l7169,8583r262,17l7680,8623r235,29l7962,8659r51,9l8063,8679r54,13l8171,8706r56,16l8284,8740r58,18l8400,8778r59,20l8520,8820r59,24l8640,8867r60,24l8761,8917r61,24l8942,8995r116,53l9172,9102r107,55l9381,9209r94,50l9560,9309r76,44l9632,9356r-3,2l9195,9299r-388,-25l8463,9283r-299,39l7905,9390r-218,96l7509,9606r-139,142l7264,9910r-68,180l7160,10287r-2,210l7186,10719r59,231l7331,11189r113,243l7582,11680r164,247l7931,12173r207,243l8365,12652r245,229l8874,13100r278,208l9445,13499r307,177l10071,13833r329,136l10738,14083r345,89l11435,14233r356,32l11821,14267r31,3l11884,14270r32,-1l11951,14267r35,-3l12022,14260r35,-5l12095,14249r38,-6l12171,14234r39,-7l12286,14207r79,-21l12442,14163r77,-24l12594,14114r73,-26l12736,14063r66,-24l12863,14015r55,-21l13325,13826r378,-173l14050,13476r320,-180l14661,13115r264,-186l15161,12742r209,-189l15553,12361r156,-191l15839,11978r105,-193l16024,11591r56,-192l16111,11206r7,-190l16103,10825r-39,-188l16003,10452r-84,-185l15814,10087r-126,-178l15541,9735r-167,-170l15186,9399r-208,-162l14751,9080r-244,-151l14242,8783r-282,-140l13660,8511r-316,-127l13366,7875r72,-481l13553,6940r156,-427l13900,6110r226,-378l14380,5375r280,-335l14960,4726r318,-296l15610,4152r341,-261l16298,3646r350,-231l16994,3197r341,-205l17668,2797r318,-186l18287,2434r280,-169l18822,2101r225,-158l19241,1790r156,-152l19514,1487r72,-150l19610,1186r-28,-152l19497,877,19354,717,19146,550,18872,378,18428,216,18000,101,17590,30,17198,r-374,11l16467,59r-340,84l15803,262r-306,150l15207,591r-273,207l14677,1030r-240,256l14213,1563r-207,297l13814,2173r-176,329l13479,2844r-145,352l13205,3557r-114,368l12993,4298r-83,375l12840,5049r-53,375l12749,5794r-25,364l12714,6516r5,347l12738,7199r33,321l12818,7826r-36,-109l12744,7613r-42,-99l12656,7421r-49,-89l12555,7247r-56,-79l12441,7092r-62,-70l12316,6956r-67,-62l12180,6836r-72,-53l12035,6734r-77,-45l11881,6648r-81,-37l11719,6578r-85,-29l11549,6523r-87,-21l11373,6484r-89,-14l11193,6459r-92,-7l11007,6447r-94,l10819,6449r-96,6l10626,6464r-96,11l10433,6490r86,11l10603,6515r80,16l10762,6550r75,23l10910,6597r69,29l11044,6656r63,34l11167,6726r57,40l11276,6809r49,46l11370,6903r42,51l11449,7008r33,58l11512,7127r25,63l11558,7257r16,69l11586,7399r8,75l11597,7554r-2,81l11589,7719r-13,89l11560,7899r-22,94l11511,8090r-32,101l11441,8294r-48,-105l11344,8090r-51,-92l11241,7911r-53,-82l11133,7753r-54,-71l11022,7617r-58,-61l10905,7500r-61,-50l10782,7404r-63,-42l10655,7325r-66,-34l10522,7263r-68,-26l10386,7216r-70,-17l10244,7185r-73,-11l10097,7166r-76,-4l9945,7160r-78,2l9788,7166r-81,7l9626,7181r-83,13l9459,7206r-86,16l9287,7239r107,15l9498,7274r99,22l9691,7322r89,30l9864,7384r80,35l10019,7457r72,40l10158,7540r61,45l10278,7632r54,48l10383,7730r47,54l10473,7837r38,55l10547,7948r32,57l10609,8063r25,60l10657,8182r19,59l10693,8301r14,60l10717,8422r8,59l10730,8541r4,59l10734,8658r-1,58l10728,8772r-24,-33l10681,8706r-24,-31l10632,8646r-23,-29l10584,8591r-24,-26l10535,8542r-24,-22l10487,8499r-25,-20l10436,8460r-25,-17l10386,8426r-24,-15l10337,8397r-25,-12l10287,8374r-26,-11l10237,8354r-25,-9l10187,8338r-25,-6l10138,8327r-24,-5l10089,8319r-24,-2l10041,8314r-24,l9993,8314r-23,l9946,8316xm9737,9260r-16,-28l9700,9202r-26,-31l9644,9139r-33,-32l9572,9074r-42,-35l9485,9004r-51,-34l9381,8935r-56,-36l9264,8865r-61,-35l9137,8795r-69,-33l8997,8729r-74,-33l8848,8666r-78,-30l8691,8606r-82,-27l8525,8553r-84,-25l8354,8506r-88,-21l8178,8466r-89,-16l7999,8435r-90,-11l7817,8416r-91,-6l7634,8406r-495,-11l6661,8377r-462,-23l5754,8325r-425,-33l4920,8252r-389,-44l4161,8158r-350,-55l3481,8043r-311,-65l2882,7909r-267,-76l2370,7754r-223,-85l1947,7580r-176,-94l1618,7388,1489,7285,1385,7178r-78,-112l1254,6950r-27,-120l1226,6705r27,-129l1306,6444r82,-136l1498,6167r140,-145l1806,5875r197,-152l2231,5567r135,-83l2505,5409r140,-69l2787,5279r143,-54l3076,5178r149,-41l3374,5102r151,-27l3677,5055r154,-15l3985,5032r156,-2l4298,5034r157,11l4614,5060r158,22l4930,5110r160,33l5249,5181r160,44l5567,5274r160,53l5885,5387r159,64l6201,5519r155,74l6512,5671r156,82l6822,5841r152,90l7125,6026r50,33l7233,6100r65,47l7368,6199r76,57l7525,6319r87,67l7702,6456r192,154l8097,6774r210,172l8521,7123r213,178l8944,7479r203,172l9337,7815r176,152l9669,8104r134,119l9910,8320r-27,4l9857,8329r-26,5l9806,8340r-26,8l9756,8356r-25,9l9707,8374r-23,10l9660,8395r-23,10l9615,8417r-44,23l9529,8466r-38,28l9452,8522r-34,29l9386,8580r-30,29l9329,8638r-25,29l9283,8694r45,-14l9371,8669r41,-7l9452,8657r40,-1l9529,8656r36,3l9600,8666r32,7l9663,8684r29,12l9720,8710r24,17l9767,8746r21,20l9806,8787r16,23l9836,8835r11,26l9857,8887r6,28l9866,8944r1,30l9864,9004r-5,31l9852,9068r-11,30l9826,9132r-17,32l9788,9196r-24,32l9737,9260xm12915,7201r-19,-314l12903,6564r31,-328l12989,5904r75,-336l13161,5231r115,-337l13409,4560r149,-330l13722,3904r178,-318l14091,3275r202,-299l14504,2689r220,-275l14952,2156r232,-243l15423,1690r241,-203l15907,1305r245,-158l16395,1013r241,-106l16875,829r234,-49l17337,764r221,18l17771,834r203,89l18165,1049r180,167l18512,1424r7,76l18504,1578r-33,79l18418,1739r-72,84l18258,1910r-104,89l18037,2090r-133,96l17761,2285r-156,102l17440,2492r-356,225l16701,2961r-199,129l16300,3225r-205,139l15889,3510r-205,152l15480,3819r-202,166l15080,4156r-194,178l14698,4520r-182,192l14343,4913r-164,209l14025,5338r-143,225l13752,5797r-27,56l13699,5909r-25,56l13651,6024r-23,58l13607,6141r-21,59l13568,6261r-20,59l13531,6381r-18,62l13496,6503r-31,124l13435,6750r-28,122l13381,6993r-27,122l13328,7232r-26,116l13275,7462r-14,56l13246,7572r-15,53l13216,7677r-6,47l13204,7774r-5,52l13197,7878r-3,54l13194,7988r1,55l13199,8098r4,55l13209,8207r9,53l13228,8311r6,24l13240,8360r7,24l13255,8406r8,22l13272,8450r9,20l13291,8490r120,47l13568,8602r90,39l13756,8684r102,48l13965,8784r112,56l14192,8901r117,64l14427,9034r120,73l14666,9184r119,81l14901,9351r114,90l15124,9535r106,98l15330,9734r94,105l15512,9949r79,114l15662,10181r62,122l15774,10429r41,129l15842,10692r15,137l15858,10971r-13,145l15816,11264r-16,102l15776,11468r-36,104l15694,11676r-54,104l15578,11885r-72,104l15427,12094r-88,104l15245,12302r-101,103l15036,12507r-114,100l14803,12708r-126,97l14547,12902r-135,95l14274,13090r-142,89l13985,13267r-150,85l13683,13434r-155,79l13371,13590r-158,71l13053,13731r-161,64l12732,13855r-163,57l12409,13964r-161,47l12088,14053r-165,24l11747,14082r-183,-14l11373,14037r-195,-47l10976,13928r-204,-76l10566,13761r-209,-102l10148,13545r-208,-125l9732,13285r-204,-142l9328,12992r-196,-158l8943,12671r-183,-169l8585,12330r-164,-175l8265,11978r-143,-179l7989,11620r-119,-178l7767,11265r-88,-173l7607,10922r-54,-166l7517,10595r-15,-153l7507,10296r27,-139l7584,10027r9,-37l7608,9952r19,-37l7649,9879r26,-37l7705,9806r33,-35l7775,9738r41,-33l7859,9672r49,-29l7960,9613r54,-27l8072,9560r62,-25l8199,9512r69,-20l8339,9473r76,-17l8493,9442r81,-12l8658,9421r88,-7l8838,9410r93,l9028,9411r99,5l9230,9425r105,11l9444,9451r111,20l9669,9493r22,-15l9716,9461r26,-19l9768,9421r27,-22l9822,9374r28,-26l9876,9321r27,-28l9927,9262r24,-31l9974,9199r20,-34l10013,9131r16,-35l10042,9060r12,-36l10060,8988r4,-35l10064,8915r-4,-35l10050,8842r-14,-35l10018,8771r-24,-36l9965,8700r-36,-34l9888,8632r-48,-32l9784,8569r-62,-31l9653,8510r115,-5l9874,8500r51,-1l9972,8497r46,l10061,8497r42,3l10143,8501r38,4l10218,8510r36,6l10287,8523r34,9l10352,8543r31,12l10412,8570r29,16l10469,8605r27,21l10524,8648r26,26l10576,8703r26,31l10628,8767r24,36l10678,8842r26,44l10730,8931r26,49l10783,9033r26,-63l10830,8906r15,-66l10856,8774r5,-68l10863,8640r-4,-68l10851,8502r-11,-68l10824,8366r-18,-67l10782,8233r-26,-67l10728,8100r-32,-63l10662,7974r-37,-60l10587,7854r-41,-57l10503,7742r-45,-54l10412,7639r-45,-47l10318,7547r-48,-42l10221,7468r-50,-34l10122,7403r-50,-26l10023,7354r-50,-18l9925,7322r89,18l10097,7357r79,18l10252,7394r69,21l10388,7436r63,22l10510,7482r56,25l10619,7531r49,28l10715,7587r45,28l10803,7646r41,33l10882,7712r37,35l10955,7782r35,38l11025,7859r32,41l11090,7942r32,45l11154,8032r66,97l11289,8233r72,112l11440,8465r57,-79l11548,8307r46,-77l11634,8153r36,-75l11701,8004r26,-73l11748,7859r18,-72l11778,7718r7,-68l11788,7583r,-65l11782,7452r-9,-62l11759,7328r-17,-59l11721,7210r-25,-57l11667,7098r-33,-53l11599,6993r-40,-50l11517,6894r-46,-45l11422,6804r-52,-42l11315,6721r-58,-38l11197,6646r-65,-35l11067,6579r112,11l11289,6609r105,23l11497,6661r98,34l11690,6734r90,43l11868,6825r83,52l12031,6933r77,58l12181,7053r69,63l12316,7183r63,68l12438,7321r56,71l12547,7463r50,73l12642,7609r44,73l12725,7755r37,72l12796,7897r31,70l12854,8035r25,67l12900,8165r18,60l12934,8283r13,55l12957,8390r,-3l12954,8375r-2,-25l12947,8314r-4,-47l12938,8210r-5,-65l12928,8069r-5,-82l12918,7895r-3,-100l12912,7688r-2,-112l12910,7456r1,-125l12915,7201xe" fillcolor="#622423 [1605]" stroked="f">
                      <v:path arrowok="t" o:connecttype="custom" o:connectlocs="1810,1299;984,892;265,967;54,1613;1051,2008;1933,2060;2242,2191;1700,2537;2622,3354;2944,3352;3717,2880;3490,2149;3774,921;4613,208;3363,370;3022,1780;2811,1573;2489,1538;2724,1687;2672,1893;2424,1700;2314,1740;2522,1936;2499,2027;2399,1971;2244,2131;1956,2008;824,1903;328,1493;943,1191;1578,1361;2116,1770;2280,1989;2255,2048;2335,2124;3141,1158;3993,196;4236,517;3394,1163;3186,1568;3122,1890;3232,2045;3670,2354;3669,2837;3164,3216;2451,3232;1800,2585;1871,2282;2184,2230;2365,2169;2315,2028;2457,2025;2563,2108;2495,1845;2426,1750;2616,1870;2787,1826;2690,1600;2882,1669;3057,1946;3055,1764" o:connectangles="0,0,0,0,0,0,0,0,0,0,0,0,0,0,0,0,0,0,0,0,0,0,0,0,0,0,0,0,0,0,0,0,0,0,0,0,0,0,0,0,0,0,0,0,0,0,0,0,0,0,0,0,0,0,0,0,0,0,0,0,0"/>
                      <o:lock v:ext="edit" verticies="t"/>
                    </v:shape>
                    <v:group id="Group 434" o:spid="_x0000_s1036" style="position:absolute;left:9540;top:11776;width:724;height:777" coordorigin="9540,11776" coordsize="724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<v:shape id="Freeform 435" o:spid="_x0000_s1037" style="position:absolute;left:9669;top:11976;width:122;height:91;visibility:visible;mso-wrap-style:square;v-text-anchor:top" coordsize="51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ItMMA&#10;AADbAAAADwAAAGRycy9kb3ducmV2LnhtbESPQYvCMBSE78L+h/AW9qaporJWo4jgsh6te/D4bJ5N&#10;sXmpTdS6v94IgsdhZr5hZovWVuJKjS8dK+j3EhDEudMlFwr+duvuNwgfkDVWjknBnTws5h+dGaba&#10;3XhL1ywUIkLYp6jAhFCnUvrckEXfczVx9I6usRiibAqpG7xFuK3kIEnG0mLJccFgTStD+Sm7WAX/&#10;m8zs9ucq347vdTk8+ORnMjop9fXZLqcgArXhHX61f7WC0RC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ItMMAAADbAAAADwAAAAAAAAAAAAAAAACYAgAAZHJzL2Rv&#10;d25yZXYueG1sUEsFBgAAAAAEAAQA9QAAAIgDAAAAAA==&#10;" path="m74,51l53,70,34,90,21,110,11,129,3,148,,167r,17l2,202r5,17l13,235r10,16l34,266r14,15l62,294r16,13l95,319r17,11l131,341r18,9l168,359r20,7l206,372r19,5l242,382r16,3l274,387r15,l301,386r13,-1l323,381r7,-5l335,370r4,-8l344,355r6,-8l357,341r15,-15l389,312r40,-31l466,249r16,-18l497,213r5,-10l507,194r4,-10l514,174r1,-11l515,153r-1,-11l512,131r-4,-11l502,108,494,95,485,83,473,72,462,61,450,51,438,42,424,33,410,26,397,21,382,15,368,11,353,7,337,5,323,2,293,,262,,232,2,204,6r-27,5l151,18r-24,8l107,33,89,42,74,51xe" fillcolor="#622423 [1605]" stroked="f">
                        <v:path arrowok="t" o:connecttype="custom" o:connectlocs="13,16;5,26;1,35;0,43;2,51;5,59;11,66;18,72;27,78;35,82;45,86;53,89;61,91;68,91;74,91;78,88;80,85;83,82;88,77;102,66;114,54;119,48;121,43;122,38;122,33;120,28;117,22;112,17;107,12;100,8;94,5;87,3;80,1;69,0;55,0;42,3;30,6;21,10" o:connectangles="0,0,0,0,0,0,0,0,0,0,0,0,0,0,0,0,0,0,0,0,0,0,0,0,0,0,0,0,0,0,0,0,0,0,0,0,0,0"/>
                      </v:shape>
                      <v:shape id="Freeform 436" o:spid="_x0000_s1038" style="position:absolute;left:9540;top:11790;width:47;height:127;visibility:visible;mso-wrap-style:square;v-text-anchor:top" coordsize="1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W6sMA&#10;AADbAAAADwAAAGRycy9kb3ducmV2LnhtbESPT4vCMBTE78J+h/AW9qapgqLVKCKIu6wI/jl4fDTP&#10;ttq8lCRbu9/eCILHYWZ+w8wWralEQ86XlhX0ewkI4szqknMFp+O6OwbhA7LGyjIp+CcPi/lHZ4ap&#10;tnfeU3MIuYgQ9ikqKEKoUyl9VpBB37M1cfQu1hkMUbpcaof3CDeVHCTJSBosOS4UWNOqoOx2+DMK&#10;rjypduW4f96Y1uf6p3ETs/1V6uuzXU5BBGrDO/xqf2sFw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bW6sMAAADbAAAADwAAAAAAAAAAAAAAAACYAgAAZHJzL2Rv&#10;d25yZXYueG1sUEsFBgAAAAAEAAQA9QAAAIgDAAAAAA==&#10;" path="m52,r4,1l61,1r5,2l71,6r8,6l89,21,99,32r10,14l118,62r10,17l136,97r9,21l154,141r7,22l168,188r8,26l182,241r5,27l192,295r4,26l198,347r1,25l199,396r,22l198,438r-2,19l193,475r-4,15l184,503r-6,11l172,523r-7,7l161,533r-4,1l154,535r-5,l144,535r-4,-1l135,533r-5,-3l120,523r-9,-9l102,503,92,490,82,475,73,457,63,438,55,418,47,396,39,372,31,347,25,321,19,295,14,268,9,241,5,214,3,188,1,163,,141,1,118,3,97,4,79,8,62,11,46,16,32,21,21r8,-9l35,6,39,3,43,1r4,l52,xe" fillcolor="#622423 [1605]" stroked="f" strokecolor="#1f1a17" strokeweight="0">
                        <v:path arrowok="t" o:connecttype="custom" o:connectlocs="13,0;16,1;19,3;23,8;28,15;32,23;36,33;40,45;43,57;45,70;47,82;47,94;47,104;46,113;43,119;41,124;38,127;36,127;34,127;32,127;28,124;24,119;19,113;15,104;11,94;7,82;4,70;2,57;1,45;0,33;1,23;2,15;4,8;7,3;9,1;11,0" o:connectangles="0,0,0,0,0,0,0,0,0,0,0,0,0,0,0,0,0,0,0,0,0,0,0,0,0,0,0,0,0,0,0,0,0,0,0,0"/>
                      </v:shape>
                      <v:shape id="Freeform 437" o:spid="_x0000_s1039" style="position:absolute;left:9775;top:11776;width:43;height:139;visibility:visible;mso-wrap-style:square;v-text-anchor:top" coordsize="181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IKcMA&#10;AADbAAAADwAAAGRycy9kb3ducmV2LnhtbESP3YrCMBSE7xd8h3CEvVtThYpUo4g/iwvuhT8PcGiO&#10;bbE5qUnU6tNvhAUvh5n5hpnMWlOLGzlfWVbQ7yUgiHOrKy4UHA/rrxEIH5A11pZJwYM8zKadjwlm&#10;2t55R7d9KESEsM9QQRlCk0np85IM+p5tiKN3ss5giNIVUju8R7ip5SBJhtJgxXGhxIYWJeXn/dUo&#10;+N3++DpdjZZP8mTp6S7n9Pui1Ge3nY9BBGrDO/zf3mgF6RBeX+I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IIKcMAAADbAAAADwAAAAAAAAAAAAAAAACYAgAAZHJzL2Rv&#10;d25yZXYueG1sUEsFBgAAAAAEAAQA9QAAAIgDAAAAAA==&#10;" path="m127,2l131,r4,l140,2r3,1l150,8r6,7l162,25r5,14l172,54r2,17l178,89r1,21l181,134r,25l181,185r-2,27l177,240r-4,30l169,300r-5,29l158,358r-6,27l146,412r-8,25l131,462r-7,21l115,504r-9,18l98,540r-9,13l80,566r-8,10l63,582r-9,3l51,587r-5,l42,585r-4,-1l31,579r-6,-7l20,562,15,550,10,535,6,517,4,498,1,477,,454,,430,1,404,2,376,5,347,7,317r5,-30l17,258r5,-29l28,202r7,-26l42,150r7,-23l58,104,65,83,74,65,83,49,91,34r9,-13l110,13r9,-8l127,2xe" fillcolor="#622423 [1605]" stroked="f" strokecolor="#1f1a17" strokeweight="0">
                        <v:path arrowok="t" o:connecttype="custom" o:connectlocs="31,0;33,0;36,2;38,6;41,13;42,21;43,32;43,44;42,57;40,71;38,85;35,98;31,109;27,119;23,128;19,134;15,138;12,139;10,139;7,137;5,133;2,127;1,118;0,108;0,96;1,82;3,68;5,54;8,42;12,30;15,20;20,12;24,5;28,1" o:connectangles="0,0,0,0,0,0,0,0,0,0,0,0,0,0,0,0,0,0,0,0,0,0,0,0,0,0,0,0,0,0,0,0,0,0"/>
                      </v:shape>
                      <v:group id="Group 438" o:spid="_x0000_s1040" style="position:absolute;left:9802;top:12119;width:462;height:434" coordorigin="8834,3389" coordsize="39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Freeform 439" o:spid="_x0000_s1041" style="position:absolute;left:8834;top:3389;width:390;height:366;visibility:visible;mso-wrap-style:square;v-text-anchor:top" coordsize="1951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j4r8A&#10;AADbAAAADwAAAGRycy9kb3ducmV2LnhtbERPTWuDQBC9F/IflgnkUuKaQkowriEIST2VxJSeB3eq&#10;UndW3I2af989BHp8vO/0MJtOjDS41rKCTRSDIK6sbrlW8HU7rXcgnEfW2FkmBQ9ycMgWLykm2k58&#10;pbH0tQgh7BJU0HjfJ1K6qiGDLrI9ceB+7GDQBzjUUg84hXDTybc4fpcGWw4NDfaUN1T9lnejgD4u&#10;ZU6fPj5rzMeuwLN9zb+VWi3n4x6Ep9n/i5/uQivYhrHhS/gBM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duPivwAAANsAAAAPAAAAAAAAAAAAAAAAAJgCAABkcnMvZG93bnJl&#10;di54bWxQSwUGAAAAAAQABAD1AAAAhAMAAAAA&#10;" path="m1948,r3,55l1951,114r-3,67l1942,252r-9,76l1923,407r-14,83l1892,577r-18,86l1853,752r-24,91l1803,932r-29,89l1743,1109r-34,86l1674,1278r-39,79l1596,1434r-44,71l1508,1571r-47,60l1413,1684r-52,47l1307,1769r-54,30l1195,1820r-58,11l1075,1831r-63,-11l947,1798r-66,-36l813,1714r-55,4l706,1721r-48,l613,1718r-19,-1l574,1715r-17,-3l539,1709r-15,-5l511,1699r-13,-5l489,1686r-23,-17l443,1646r-24,-28l393,1586r-26,-37l340,1508r-27,-43l286,1418r-28,-51l232,1314r-27,-56l179,1201r-24,-59l131,1082r-22,-62l88,957,69,893,52,830,36,767,23,704,14,642,6,581,1,521,,463,1,407,7,353r9,-52l30,253,47,207,69,165,95,127,126,93r47,11l221,114r51,9l324,130r54,8l433,144r57,5l548,153r59,3l667,159r60,1l789,161r62,-1l913,159r63,-1l1038,155r63,-4l1163,146r63,-5l1288,135r60,-7l1409,120r60,-8l1528,103r58,-11l1643,82r54,-12l1751,57r52,-12l1853,30r48,-13l1948,xe" fillcolor="#622423 [1605]" stroked="f" strokecolor="#1f1a17" strokeweight="0">
                          <v:path arrowok="t" o:connecttype="custom" o:connectlocs="390,11;389,36;386,66;382,98;375,133;366,169;355,204;342,239;327,271;310,301;292,326;272,346;250,360;227,366;202,364;176,352;152,343;132,344;119,343;111,342;105,341;100,339;93,334;84,323;73,310;63,293;52,273;41,251;31,228;22,204;14,179;7,153;3,128;0,104;0,81;3,60;9,41;19,25;35,21;54,25;76,28;98,30;121,31;145,32;170,32;195,32;220,30;245,28;269,26;294,22;317,18;339,14;360,9;380,3" o:connectangles="0,0,0,0,0,0,0,0,0,0,0,0,0,0,0,0,0,0,0,0,0,0,0,0,0,0,0,0,0,0,0,0,0,0,0,0,0,0,0,0,0,0,0,0,0,0,0,0,0,0,0,0,0,0"/>
                        </v:shape>
                        <v:shape id="Freeform 440" o:spid="_x0000_s1042" style="position:absolute;left:8846;top:3421;width:233;height:301;visibility:visible;mso-wrap-style:square;v-text-anchor:top" coordsize="1161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dSRcUA&#10;AADbAAAADwAAAGRycy9kb3ducmV2LnhtbESPS2vCQBSF94X+h+EWuqsTpYpNHUUUwYWFagKlu9vM&#10;NQnN3AmZ0Tx+facguDycx8dZrDpTiSs1rrSsYDyKQBBnVpecK0iT3cschPPIGivLpKAnB6vl48MC&#10;Y21bPtL15HMRRtjFqKDwvo6ldFlBBt3I1sTBO9vGoA+yyaVusA3jppKTKJpJgyUHQoE1bQrKfk8X&#10;EyC87eXXd5qcXz/78WT4yIaf6qDU81O3fgfhqfP38K291wqmb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91JFxQAAANsAAAAPAAAAAAAAAAAAAAAAAJgCAABkcnMv&#10;ZG93bnJldi54bWxQSwUGAAAAAAQABAD1AAAAigMAAAAA&#10;" path="m115,r62,12l238,25r62,9l359,44r61,8l479,59r59,6l598,69r59,4l716,75r60,1l834,76r59,l953,74r58,-2l1070,68r15,62l1099,195r12,66l1122,329r10,69l1139,466r8,68l1153,601r4,65l1159,730r2,60l1161,847r-3,53l1154,948r-5,43l1142,1028r-17,14l1107,1056r-16,11l1076,1076r-14,9l1049,1091r-13,3l1023,1098r-11,1l1001,1101r-11,l980,1098r-10,-2l961,1092r-8,-4l944,1083r-17,-12l911,1057r-16,-15l878,1026r-16,-16l844,995r-9,-7l825,982r-10,-6l804,970r3,51l810,1073r4,54l818,1179r5,53l827,1284r2,52l831,1388r-7,14l815,1416r-9,12l796,1440r-12,9l772,1459r-13,8l745,1474r-14,6l716,1487r-14,4l687,1495r-15,3l656,1500r-16,1l624,1503r-15,l593,1503r-16,-2l562,1500r-30,-5l504,1488r-26,-9l454,1469r-10,-6l434,1458r-8,-6l418,1446r-21,-30l375,1384r-22,-36l329,1310r-23,-41l282,1226r-23,-45l235,1133r-23,-48l188,1034,166,982,144,929,123,875,103,821,84,767,67,712,52,658,37,603,26,549,16,496,8,444,3,393,,344,,295,3,250,8,206,18,164,30,126,45,89,65,57,88,26,115,xe" stroked="f">
                          <v:path arrowok="t" o:connecttype="custom" o:connectlocs="36,2;60,7;84,10;108,13;132,15;156,15;179,15;203,14;218,26;223,52;227,80;230,107;232,133;233,158;232,180;231,198;226,209;219,214;213,217;208,219;203,220;199,220;195,219;191,218;186,214;180,209;173,202;168,198;164,195;162,204;163,226;165,247;166,268;165,281;162,286;157,290;152,294;147,296;141,299;135,300;128,301;122,301;116,301;107,299;96,296;89,293;85,291;80,284;71,270;61,254;52,237;43,217;33,197;25,175;17,154;10,132;5,110;2,89;0,69;1,50;4,33;9,18;18,5" o:connectangles="0,0,0,0,0,0,0,0,0,0,0,0,0,0,0,0,0,0,0,0,0,0,0,0,0,0,0,0,0,0,0,0,0,0,0,0,0,0,0,0,0,0,0,0,0,0,0,0,0,0,0,0,0,0,0,0,0,0,0,0,0,0,0"/>
                        </v:shape>
                        <v:shape id="Freeform 441" o:spid="_x0000_s1043" style="position:absolute;left:8939;top:3441;width:62;height:164;visibility:visible;mso-wrap-style:square;v-text-anchor:top" coordsize="309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35b8A&#10;AADbAAAADwAAAGRycy9kb3ducmV2LnhtbERPy4rCMBTdC/5DuII7TZ2FSDVKVYRBUPCxcHltrmmx&#10;uSlNtPXvzWJglofzXqw6W4k3Nb50rGAyTkAQ506XbBRcL7vRDIQPyBorx6TgQx5Wy35vgal2LZ/o&#10;fQ5GxBD2KSooQqhTKX1ekEU/djVx5B6usRgibIzUDbYx3FbyJ0mm0mLJsaHAmjYF5c/zyypYb43J&#10;J/f9/Xp7HYM+tdk+O7RKDQddNgcRqAv/4j/3r1Ywjevjl/gD5P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arflvwAAANsAAAAPAAAAAAAAAAAAAAAAAJgCAABkcnMvZG93bnJl&#10;di54bWxQSwUGAAAAAAQABAD1AAAAhAMAAAAA&#10;" path="m,l10,32r28,84l78,236r48,140l152,449r25,70l203,589r23,62l250,706r19,47l279,772r9,16l295,800r6,10l309,819r-1,-3l299,804,283,782,262,751,237,712,209,665,178,611,162,581,146,550,131,518,115,484,100,449,85,413,71,375,59,336,47,297,36,257,26,215,17,173,10,131,5,88,1,45,,xe" fillcolor="#622423 [1605]" stroked="f">
                          <v:path arrowok="t" o:connecttype="custom" o:connectlocs="0,0;2,6;8,23;16,47;25,75;30,90;36,104;41,118;45,130;50,141;54,151;56,155;58,158;59,160;60,162;62,164;62,163;60,161;57,157;53,150;48,143;42,133;36,122;33,116;29,110;26,104;23,97;20,90;17,83;14,75;12,67;9,59;7,51;5,43;3,35;2,26;1,18;0,9;0,0" o:connectangles="0,0,0,0,0,0,0,0,0,0,0,0,0,0,0,0,0,0,0,0,0,0,0,0,0,0,0,0,0,0,0,0,0,0,0,0,0,0,0"/>
                        </v:shape>
                      </v:group>
                    </v:group>
                  </v:group>
                </v:group>
                <v:group id="Group 442" o:spid="_x0000_s1044" style="position:absolute;left:1173;top:2534;width:3110;height:2415" coordorigin="6595,4080" coordsize="3110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443" o:spid="_x0000_s1045" style="position:absolute;left:6683;top:4080;width:3022;height:2415;rotation:1047217fd" coordorigin="10324,8313" coordsize="4144,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pP3TFAAAA2wAA&#10;AA8AAAAAAAAAAAAAAAAAqgIAAGRycy9kb3ducmV2LnhtbFBLBQYAAAAABAAEAPoAAACcAwAAAAA=&#10;">
                    <v:shape id="Freeform 444" o:spid="_x0000_s1046" style="position:absolute;left:10364;top:8363;width:4066;height:3079;rotation:-1461932fd;visibility:visible;mso-wrap-style:square;v-text-anchor:top" coordsize="7543,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U0sUA&#10;AADbAAAADwAAAGRycy9kb3ducmV2LnhtbESPQWvCQBSE7wX/w/IEb3XTStXGrFIDhR6kGhuCx0f2&#10;NQlm34bsqum/7xYKHoeZ+YZJNoNpxZV611hW8DSNQBCXVjdcKci/3h+XIJxH1thaJgU/5GCzHj0k&#10;GGt744yuR1+JAGEXo4La+y6W0pU1GXRT2xEH79v2Bn2QfSV1j7cAN618jqK5NNhwWKixo7Sm8ny8&#10;GAV8OBdpkS0Kbxfb/PO0372mLzulJuPhbQXC0+Dv4f/2h1Ywn8H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BTSxQAAANsAAAAPAAAAAAAAAAAAAAAAAJgCAABkcnMv&#10;ZG93bnJldi54bWxQSwUGAAAAAAQABAD1AAAAigMAAAAA&#10;" path="m134,896l200,794r75,-95l361,610r96,-83l561,451,675,380,797,316,927,258r139,-52l1210,160r151,-41l1520,84,1683,56,1851,34,2026,16,2204,5,2387,r185,l2762,7r193,11l3149,34r196,22l3543,84r199,33l3943,156r199,44l4342,248r199,54l4739,362r197,64l5130,496r192,75l5520,641r188,76l5886,798r169,87l6215,976r150,97l6506,1174r132,105l6761,1389r113,113l6978,1618r97,120l7160,1862r78,126l7307,2117r60,131l7417,2380r44,135l7494,2652r25,139l7535,2929r8,141l7542,3210r-8,142l7516,3493r-26,143l7456,3777r-42,141l7363,4057r-58,140l7238,4336r-75,136l7090,4589r-80,114l6925,4814r-92,108l6735,5025r-106,99l6519,5218r-115,87l6282,5388r-126,77l6023,5535r-136,63l5746,5655r-146,49l5449,5744r-153,33l5138,5800r-162,14l4810,5819r-170,-5l4469,5798r-176,-28l4116,5733r-181,-49l3752,5623r-185,-73l3380,5464r-189,-99l2999,5252,2807,5126,2613,4985,2419,4829,2246,4702,2078,4573,1916,4443,1760,4312,1610,4180,1467,4047,1329,3914,1198,3781,1073,3648,954,3514,843,3381,738,3247,639,3115,548,2982,462,2851,384,2721,314,2592,249,2464,193,2338,143,2213,100,2089,65,1968,37,1849,17,1732,5,1618,,1506,2,1397,13,1290,30,1187,58,1086,91,989r43,-93xe" fillcolor="#fbd4b4 [1305]" stroked="f">
                      <v:fill color2="#ffc [669]" rotate="t" angle="135" focus="100%" type="gradient"/>
                      <v:path arrowok="t" o:connecttype="custom" o:connectlocs="148,370;302,239;500,137;734,63;998,18;1287,0;1593,10;1910,44;2233,106;2555,192;2869,302;3173,422;3431,568;3644,735;3814,920;3939,1120;4022,1331;4062,1550;4061,1774;4019,1999;3938,2221;3822,2428;3683,2604;3514,2761;3318,2892;3097,2992;2855,3057;2593,3079;2314,3053;2022,2975;1720,2839;1409,2638;1120,2420;868,2212;646,2001;454,1789;295,1578;169,1372;77,1171;20,978;0,797;16,628;72,474" o:connectangles="0,0,0,0,0,0,0,0,0,0,0,0,0,0,0,0,0,0,0,0,0,0,0,0,0,0,0,0,0,0,0,0,0,0,0,0,0,0,0,0,0,0,0"/>
                    </v:shape>
                    <v:shape id="AutoShape 445" o:spid="_x0000_s1047" style="position:absolute;left:10915;top:9615;width:295;height:224;rotation:51137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CMcQA&#10;AADbAAAADwAAAGRycy9kb3ducmV2LnhtbESPQWsCMRSE74X+h/AKvRTNWkRka5Rli9h6U3uot8fm&#10;dbN087Ik0d321xtB8DjMzDfMYjXYVpzJh8axgsk4A0FcOd1wreDrsB7NQYSIrLF1TAr+KMBq+fiw&#10;wFy7nnd03sdaJAiHHBWYGLtcylAZshjGriNO3o/zFmOSvpbaY5/gtpWvWTaTFhtOCwY7Kg1Vv/uT&#10;VVC+Z/g5vHxXW/e/KbwJvSmPhVLPT0PxBiLSEO/hW/tDK5hN4fol/QC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eQjHEAAAA2wAAAA8AAAAAAAAAAAAAAAAAmAIAAGRycy9k&#10;b3ducmV2LnhtbFBLBQYAAAAABAAEAPUAAACJAwAAAAA=&#10;" path="m,3839r3831,l5017,,6169,3839r3831,l6915,6161r1187,3839l5017,7634,1898,10000,3085,6161,,3839xe" fillcolor="#e5dfec [663]" stroked="f">
                      <v:stroke joinstyle="miter"/>
                      <v:path o:connecttype="custom" o:connectlocs="0,86;113,86;148,0;182,86;295,86;204,138;239,224;148,171;56,224;91,138;0,86" o:connectangles="0,0,0,0,0,0,0,0,0,0,0"/>
                    </v:shape>
                    <v:shape id="AutoShape 446" o:spid="_x0000_s1048" style="position:absolute;left:13039;top:8651;width:246;height:264;rotation:-3080043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EVMMA&#10;AADbAAAADwAAAGRycy9kb3ducmV2LnhtbESPQYvCMBSE74L/ITzBi2iqi0WqUcRl2b2oWAWvj+bZ&#10;VpuX0mS1++83guBxmJlvmMWqNZW4U+NKywrGowgEcWZ1ybmC0/FrOAPhPLLGyjIp+CMHq2W3s8BE&#10;2wcf6J76XAQIuwQVFN7XiZQuK8igG9maOHgX2xj0QTa51A0+AtxUchJFsTRYclgosKZNQdkt/TUK&#10;tp/5NS6zs/0+Xj72u1M6uMVjUqrfa9dzEJ5a/w6/2j9aQTyF5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/EVMMAAADbAAAADwAAAAAAAAAAAAAAAACYAgAAZHJzL2Rv&#10;d25yZXYueG1sUEsFBgAAAAAEAAQA9QAAAIgDAAAAAA==&#10;" path="m,3826r3821,l5000,,6179,3826r3821,l6911,6174r1178,3826l5000,7652,1911,10000,3089,6174,,3826xe" fillcolor="#fd98ff [831]" stroked="f">
                      <v:stroke joinstyle="miter"/>
                      <v:path o:connecttype="custom" o:connectlocs="0,101;94,101;123,0;152,101;246,101;170,163;199,264;123,202;47,264;76,163;0,101" o:connectangles="0,0,0,0,0,0,0,0,0,0,0"/>
                    </v:shape>
                    <v:shape id="AutoShape 447" o:spid="_x0000_s1049" style="position:absolute;left:10349;top:9678;width:185;height:161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qNMMA&#10;AADbAAAADwAAAGRycy9kb3ducmV2LnhtbESPT4vCMBTE78J+h/AWvGmqhypdoyyyilf/s7dn82y7&#10;27yUJtrqpzeC4HGYmd8wk1lrSnGl2hWWFQz6EQji1OqCMwW77aI3BuE8ssbSMim4kYPZ9KMzwUTb&#10;htd03fhMBAi7BBXk3leJlC7NyaDr24o4eGdbG/RB1pnUNTYBbko5jKJYGiw4LORY0Tyn9H9zMQqa&#10;jAeHv/vRX9rf0368+FmO5tulUt3P9vsLhKfWv8Ov9koriG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gqNMMAAADbAAAADwAAAAAAAAAAAAAAAACYAgAAZHJzL2Rv&#10;d25yZXYueG1sUEsFBgAAAAAEAAQA9QAAAIgDAAAAAA==&#10;" path="m,3789r3838,l5027,,6162,3789r3838,l6919,6211r1189,3789l5027,7640,1892,10000,3081,6211,,3789xe" fillcolor="#fabf8f [1945]" stroked="f">
                      <v:stroke joinstyle="miter"/>
                      <v:path o:connecttype="custom" o:connectlocs="0,61;71,61;93,0;114,61;185,61;128,100;150,161;93,123;35,161;57,100;0,61" o:connectangles="0,0,0,0,0,0,0,0,0,0,0"/>
                    </v:shape>
                    <v:shape id="AutoShape 448" o:spid="_x0000_s1050" style="position:absolute;left:13718;top:9460;width:363;height:315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XpMMA&#10;AADbAAAADwAAAGRycy9kb3ducmV2LnhtbESPQWvCQBSE74L/YXlCb7qxSJTUVUIgUHoz1vtr9plE&#10;s29DdmuS/nq3UOhxmJlvmP1xNK14UO8aywrWqwgEcWl1w5WCz3O+3IFwHllja5kUTOTgeJjP9pho&#10;O/CJHoWvRICwS1BB7X2XSOnKmgy6le2Ig3e1vUEfZF9J3eMQ4KaVr1EUS4MNh4UaO8pqKu/Ft1Gw&#10;ve+ut8uQx5ufr+xjc6YpvchMqZfFmL6B8DT6//Bf+10riLfw+yX8AH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EXpMMAAADbAAAADwAAAAAAAAAAAAAAAACYAgAAZHJzL2Rv&#10;d25yZXYueG1sUEsFBgAAAAAEAAQA9QAAAIgDAAAAAA==&#10;" path="m,3810r3829,l5014,,6171,3810r3829,l6915,6190r1184,3810l5014,7651,1901,10000,3085,6190,,3810xe" fillcolor="#fed6ff [351]" stroked="f">
                      <v:stroke joinstyle="miter"/>
                      <v:path o:connecttype="custom" o:connectlocs="0,120;139,120;182,0;224,120;363,120;251,195;294,315;182,241;69,315;112,195;0,120" o:connectangles="0,0,0,0,0,0,0,0,0,0,0"/>
                    </v:shape>
                    <v:shape id="AutoShape 449" o:spid="_x0000_s1051" style="position:absolute;left:11436;top:8746;width:550;height:479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pnLwA&#10;AADbAAAADwAAAGRycy9kb3ducmV2LnhtbERPSwrCMBDdC94hjODOpoqIVKOIorj1i8uhGdtqM6lN&#10;1Hp7sxBcPt5/Om9MKV5Uu8Kygn4UgyBOrS44U3A8rHtjEM4jaywtk4IPOZjP2q0pJtq+eUevvc9E&#10;CGGXoILc+yqR0qU5GXSRrYgDd7W1QR9gnUld4zuEm1IO4ngkDRYcGnKsaJlTet8/jYLL4xhvVmyG&#10;2WLA2+vufHLPW1+pbqdZTEB4avxf/HNvtYJRGBu+hB8gZ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CJGmcvAAAANsAAAAPAAAAAAAAAAAAAAAAAJgCAABkcnMvZG93bnJldi54&#10;bWxQSwUGAAAAAAQABAD1AAAAgQMAAAAA&#10;" path="m,3820r3818,l5000,,6182,3820r3818,l6909,6180r1182,3820l5000,7641,1909,10000,3091,6180,,3820xe" fillcolor="#daeef3 [664]" stroked="f">
                      <v:stroke joinstyle="miter"/>
                      <v:path o:connecttype="custom" o:connectlocs="0,183;210,183;275,0;340,183;550,183;380,296;445,479;275,366;105,479;170,296;0,183" o:connectangles="0,0,0,0,0,0,0,0,0,0,0"/>
                    </v:shape>
                    <v:shape id="AutoShape 450" o:spid="_x0000_s1052" style="position:absolute;left:11426;top:10100;width:361;height:314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rJsMA&#10;AADbAAAADwAAAGRycy9kb3ducmV2LnhtbESPzWqDQBSF94W8w3AD3ZQ4JlBJjJMQC4WCq5pssrs4&#10;Nypx7hhnqvbtO4VCl4fz83Gy42w6MdLgWssK1lEMgriyuuVaweX8vtqCcB5ZY2eZFHyTg+Nh8ZRh&#10;qu3EnzSWvhZhhF2KChrv+1RKVzVk0EW2Jw7ezQ4GfZBDLfWAUxg3ndzEcSINthwIDfb01lB1L79M&#10;4Bb362uy3uWPvIy5MJuXqZCk1PNyPu1BeJr9f/iv/aEVJDv4/RJ+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orJsMAAADbAAAADwAAAAAAAAAAAAAAAACYAgAAZHJzL2Rv&#10;d25yZXYueG1sUEsFBgAAAAAEAAQA9QAAAIgDAAAAAA==&#10;" path="m,3822r3823,l5014,,6177,3822r3823,l6898,6178r1191,3822l5014,7643,1911,10000,3102,6178,,3822xe" fillcolor="#fd98ff [831]" stroked="f">
                      <v:stroke joinstyle="miter"/>
                      <v:path o:connecttype="custom" o:connectlocs="0,120;138,120;181,0;223,120;361,120;249,194;292,314;181,240;69,314;112,194;0,120" o:connectangles="0,0,0,0,0,0,0,0,0,0,0"/>
                    </v:shape>
                    <v:shape id="AutoShape 451" o:spid="_x0000_s1053" style="position:absolute;left:12551;top:10573;width:521;height:454;rotation:188118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lFMEA&#10;AADbAAAADwAAAGRycy9kb3ducmV2LnhtbERPz2vCMBS+C/sfwht403QenFajuIk4vIi1jB0fzbOt&#10;a15KErX+9+YgePz4fs+XnWnElZyvLSv4GCYgiAuray4V5MfNYALCB2SNjWVScCcPy8Vbb46ptjc+&#10;0DULpYgh7FNUUIXQplL6oiKDfmhb4sidrDMYInSl1A5vMdw0cpQkY2mw5thQYUvfFRX/2cUoOO1z&#10;o/P111+zC8Uxc9Pf82o7Uqr/3q1mIAJ14SV+un+0gs+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zZRTBAAAA2wAAAA8AAAAAAAAAAAAAAAAAmAIAAGRycy9kb3du&#10;cmV2LnhtbFBLBQYAAAAABAAEAPUAAACGAwAAAAA=&#10;" path="m,3811r3820,l5010,,6180,3811r3820,l6910,6189r1171,3811l5010,7643,1919,10000,3090,6189,,3811xe" fillcolor="#e5b8b7 [1301]" stroked="f">
                      <v:stroke joinstyle="miter"/>
                      <v:path o:connecttype="custom" o:connectlocs="0,173;199,173;261,0;322,173;521,173;360,281;421,454;261,347;100,454;161,281;0,173" o:connectangles="0,0,0,0,0,0,0,0,0,0,0"/>
                    </v:shape>
                    <v:group id="Group 452" o:spid="_x0000_s1054" style="position:absolute;left:10324;top:8313;width:4144;height:3180;rotation:-1461932fd" coordorigin="7480,3796" coordsize="1537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qmcubCAAAA2wAAAA8A&#10;AAAAAAAAAAAAAAAAqgIAAGRycy9kb3ducmV2LnhtbFBLBQYAAAAABAAEAPoAAACZAwAAAAA=&#10;">
                      <v:shape id="Freeform 453" o:spid="_x0000_s1055" style="position:absolute;left:7480;top:3796;width:1537;height:1202;visibility:visible;mso-wrap-style:square;v-text-anchor:top" coordsize="7683,6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PoMQA&#10;AADbAAAADwAAAGRycy9kb3ducmV2LnhtbESPX2vCMBTF3wd+h3AFX8ZM24c5q1FEkY3BkOnGXi/N&#10;tSk2N6GJ2n37ZSD4eDh/fpz5sretuFAXGscK8nEGgrhyuuFawddh+/QCIkRkja1jUvBLAZaLwcMc&#10;S+2u/EmXfaxFGuFQogIToy+lDJUhi2HsPHHyjq6zGJPsaqk7vKZx28oiy56lxYYTwaCntaHqtD/b&#10;xN15X2zsx+51dX7M6X36/XMyuVKjYb+agYjUx3v41n7TCiYF/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sz6DEAAAA2wAAAA8AAAAAAAAAAAAAAAAAmAIAAGRycy9k&#10;b3ducmV2LnhtbFBLBQYAAAAABAAEAPUAAACJAwAAAAA=&#10;" path="m141,904r1,-4l272,1076r-2,2l141,904xm142,900r18,-28l178,842r20,-28l218,787r21,-28l260,732r22,-26l306,680r24,-26l355,629r26,-24l407,581r27,-23l463,535r28,-22l521,491,640,675r-29,22l584,719r-27,22l529,764r-26,24l479,811r-24,24l432,860r-24,25l386,911r-21,26l345,963r-20,28l307,1019r-18,29l272,1076,142,900xm521,491r29,-21l581,449r31,-21l644,408r34,-20l711,370r34,-19l779,334r36,-17l851,299r36,-17l924,267r38,-16l1001,236r38,-15l1079,208r112,189l1152,411r-39,14l1075,440r-37,15l1001,471r-36,16l930,505r-36,17l861,539r-33,19l794,576r-32,19l730,615r-30,19l669,655r-29,20l521,491xm1079,208r104,-35l1290,142r110,-27l1514,90,1632,68,1752,49,1874,33,1999,21,2126,11,2256,5,2389,1,2522,r136,2l2795,7r139,8l3074,26r141,13l3357,56r144,18l3644,96r143,25l3932,150r144,29l4220,213r145,36l4509,287r143,41l4796,372r141,46l5078,467r139,52l5356,574r74,185l5293,705,5154,654,5014,606,4873,559,4732,516,4590,475,4448,437,4305,402,4162,368,4019,339,3875,312,3733,287,3591,265,3450,246,3309,230,3169,216,3030,206r-137,-8l2757,193r-135,-1l2490,192r-131,5l2230,203r-126,10l1979,225r-121,16l1739,260r-116,21l1510,305r-110,28l1294,364r-103,33l1079,208xm5393,667r-37,-93l5368,580r14,10l5395,602r13,15l5420,633r13,19l5442,670r9,20l5457,707r4,16l5461,731r1,6l5461,743r-1,5l5459,753r-3,4l5454,759r-4,2l5446,762r-5,l5436,761r-6,-2l5393,667xm5353,573r60,19l5470,613r57,21l5583,655r55,21l5692,699r55,23l5800,746r52,23l5903,793r50,24l6004,842r48,26l6101,894r48,26l6196,947r55,177l6207,1098r-47,-26l6113,1048r-47,-25l6018,998r-50,-23l5917,951r-50,-22l5816,905r-53,-22l5710,862r-54,-21l5602,820r-56,-21l5489,779r-56,-18l5353,573xm6196,947r60,36l6316,1020r58,37l6431,1097r55,38l6542,1175r53,41l6646,1257r51,42l6746,1341r48,43l6841,1427r46,45l6932,1516r42,46l7016,1608r41,47l7095,1702r38,47l7170,1797r35,50l7240,1895r33,49l7304,1995r31,49l7363,2096r29,51l7419,2199r25,52l7469,2303r22,53l7513,2409r-115,-45l7379,2319r-18,-43l7340,2232r-21,-43l7297,2147r-24,-43l7248,2062r-26,-42l7195,1978r-28,-41l7137,1896r-30,-41l7075,1814r-32,-39l7008,1734r-34,-38l6937,1656r-37,-38l6861,1579r-39,-37l6781,1504r-42,-37l6695,1431r-44,-36l6605,1359r-47,-34l6510,1290r-50,-35l6410,1222r-51,-33l6306,1156r-55,-32l6196,947xm7513,2409r20,51l7551,2512r18,52l7585,2616r15,52l7613,2720r13,52l7637,2825r10,53l7655,2930r8,53l7669,3036r5,54l7678,3143r3,53l7683,3249r,55l7683,3357r-3,53l7678,3463r-5,55l7668,3571r-8,53l7653,3677r-9,55l7634,3785r-11,53l7611,3891r-14,53l7582,3997r-16,54l7549,4103,7417,3937r16,-51l7447,3837r14,-51l7475,3735r11,-50l7497,3635r10,-51l7516,3534r8,-50l7530,3433r5,-50l7540,3333r4,-50l7545,3233r1,-49l7546,3134r,-51l7544,3034r-4,-48l7537,2936r-7,-49l7524,2839r-7,-49l7508,2741r-10,-48l7487,2646r-12,-49l7461,2550r-14,-47l7431,2456r-16,-47l7398,2364r115,45xm7549,4103r-24,70l7498,4242r-28,70l7440,4381r-32,69l7373,4519r-37,68l7298,4655,7169,4480r37,-67l7242,4346r35,-68l7308,4211r31,-69l7366,4074r26,-68l7417,3937r132,166xm7298,4655r-29,47l7240,4751r-31,47l7178,4843r-34,46l7111,4935r-36,45l7039,5024,6914,4843r35,-43l6984,4756r33,-45l7050,4665r31,-45l7112,4574r29,-47l7169,4480r129,175xm7039,5024r-36,42l6966,5108r-38,41l6888,5190r-39,41l6808,5269r-42,38l6723,5346r-44,37l6635,5419r-46,36l6543,5488r-48,35l6448,5555r-49,32l6349,5618r-51,29l6248,5676r-52,28l6143,5730r-55,26l6035,5781r-56,24l5924,5827r-57,21l5810,5868r-58,19l5694,5905r-60,16l5574,5936r-60,13l5452,5962,5345,5771r60,-12l5465,5745r59,-15l5583,5714r57,-17l5699,5678r55,-19l5811,5638r54,-23l5920,5592r54,-24l6026,5542r53,-26l6130,5488r51,-29l6232,5431r48,-31l6328,5369r48,-33l6422,5304r46,-35l6514,5234r43,-36l6600,5161r44,-37l6684,5086r41,-38l6765,5008r38,-40l6841,4928r38,-42l6914,4843r125,181xm5452,5962r-61,11l5327,5983r-63,8l5201,5998r-65,6l5071,6007r-65,3l4940,6010r-67,l4805,6007r-66,-3l4671,5998r-70,-8l4532,5981r-69,-9l4392,5959r-70,-13l4251,5929r-71,-17l4108,5892r-72,-21l3963,5848r-73,-25l3817,5796r-74,-29l3670,5737r-75,-34l3520,5668r-75,-37l3371,5593r-76,-41l3218,5509r-55,-177l3236,5374r74,40l3383,5452r73,36l3529,5521r72,32l3674,5583r71,29l3817,5638r71,23l3958,5685r71,19l4099,5724r69,16l4238,5756r69,14l4375,5781r69,11l4511,5800r67,7l4645,5812r66,4l4777,5818r66,l4907,5818r64,-2l5036,5812r63,-6l5160,5800r62,-9l5284,5782r61,-11l5452,5962xm3218,5509r-87,-53l3042,5400r-89,-58l2864,5280r-91,-64l2683,5148r-90,-71l2502,5003r-24,-155l2564,4919r86,67l2736,5051r85,62l2907,5171r85,57l3077,5281r86,51l3218,5509xm2490,4925r12,78l2489,4991r-14,-16l2463,4959r-11,-18l2442,4923r-9,-19l2427,4887r-4,-18l2422,4862r,-7l2422,4848r1,-5l2424,4840r3,-4l2429,4834r4,-3l2437,4830r5,l2447,4831r5,1l2464,4839r14,9l2490,4925xm2511,5009r,l2469,4841r42,168xm2490,4925r21,84l2497,4998r-13,-13l2470,4970r-11,-18l2448,4934r-10,-19l2431,4898r-7,-19l2422,4863r,-12l2422,4845r2,-4l2426,4836r2,-2l2432,4831r4,-1l2440,4830r4,l2450,4831r5,3l2462,4837r7,4l2490,4925xm2510,5008r-100,-72l2312,4863r-95,-74l2123,4716r-92,-74l1941,4568r-88,-75l1768,4419r-19,-149l1832,4343r87,71l2005,4487r90,72l2186,4631r92,70l2374,4772r96,70l2510,5008xm1768,4419r-86,-75l1599,4267r-80,-75l1440,4115r-78,-77l1288,3962r-73,-77l1143,3808r11,-119l1222,3761r69,73l1362,3907r74,73l1512,4052r76,73l1667,4197r82,73l1768,4419xm1143,3808r-92,-101l965,3605,881,3504,800,3403,724,3301,651,3201,581,3101,517,3001r-62,-99l397,2803r-54,-98l292,2607r-46,-96l203,2416r-38,-96l130,2226r-30,-92l73,2042,51,1952,32,1861,17,1774,7,1687,1,1602,,1518r3,-83l9,1354r11,-79l35,1197r19,-75l79,1048r27,-72l140,905r131,173l240,1142r-26,65l193,1275r-19,68l161,1414r-11,71l144,1558r-3,75l142,1709r5,77l156,1865r12,79l184,2025r20,81l228,2189r26,83l285,2357r34,86l356,2528r41,87l442,2702r48,88l542,2878r54,89l654,3056r62,91l782,3237r68,90l922,3417r74,91l1074,3598r80,91l1143,3808xm205,992l140,905r2,-3l146,899r2,-2l153,895r5,l163,897r5,2l174,902r13,7l199,920r14,14l226,951r13,17l250,987r10,18l266,1024r5,16l273,1055r,7l273,1069r-1,5l271,1078,205,992xe" fillcolor="#622423 [1605]" stroked="f">
                        <v:path arrowok="t" o:connecttype="custom" o:connectlocs="52,146;122,139;65,198;149,70;223,85;140,127;400,4;729,19;1071,115;775,62;446,41;1071,115;1093,147;1071,115;1201,168;1184,190;1252,197;1378,294;1467,409;1464,438;1395,339;1292,251;1523,544;1537,671;1517,799;1505,697;1506,577;1503,482;1449,869;1436,969;1429,905;1336,1077;1218,1151;1069,1154;1206,1108;1320,1032;1066,1197;907,1196;734,1147;706,1104;875,1156;1032,1160;519,1015;498,985;485,970;498,985;490,987;488,966;406,928;494,968;244,752;176,701;33,464;4,255;30,297;64,489;199,702;34,180;55,212" o:connectangles="0,0,0,0,0,0,0,0,0,0,0,0,0,0,0,0,0,0,0,0,0,0,0,0,0,0,0,0,0,0,0,0,0,0,0,0,0,0,0,0,0,0,0,0,0,0,0,0,0,0,0,0,0,0,0,0,0,0,0"/>
                        <o:lock v:ext="edit" verticies="t"/>
                      </v:shape>
                      <v:shape id="Freeform 454" o:spid="_x0000_s1056" style="position:absolute;left:8505;top:3895;width:107;height:61;visibility:visible;mso-wrap-style:square;v-text-anchor:top" coordsize="10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f2MYA&#10;AADbAAAADwAAAGRycy9kb3ducmV2LnhtbESPQWvCQBSE74L/YXlCL6XZWCGtqauIUpAi2thCro/s&#10;axLMvg3Zrab+elcoeBxm5htmtuhNI07UudqygnEUgyAurK65VPD99f70CsJ5ZI2NZVLwRw4W8+Fg&#10;hqm2Z87odPClCBB2KSqovG9TKV1RkUEX2ZY4eD+2M+iD7EqpOzwHuGnkcxwn0mDNYaHCllYVFcfD&#10;r1GQfGbTY6K3+1W+LHfx48elmOZrpR5G/fINhKfe38P/7Y1W8DKB25fw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qf2MYAAADbAAAADwAAAAAAAAAAAAAAAACYAgAAZHJz&#10;L2Rvd25yZXYueG1sUEsFBgAAAAAEAAQA9QAAAIsDAAAAAA==&#10;" path="m,l107,35,87,61,6,32,,xe" fillcolor="#622423 [1605]" stroked="f">
                        <v:path arrowok="t" o:connecttype="custom" o:connectlocs="0,0;107,35;87,61;6,32;0,0" o:connectangles="0,0,0,0,0"/>
                      </v:shape>
                      <v:shape id="Freeform 455" o:spid="_x0000_s1057" style="position:absolute;left:7506;top:3918;width:54;height:123;visibility:visible;mso-wrap-style:square;v-text-anchor:top" coordsize="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KfcEA&#10;AADbAAAADwAAAGRycy9kb3ducmV2LnhtbESPQYvCMBSE7wv+h/AEb2takV2pRhFB6NV2Wa/P5tlU&#10;m5fSRK3/3ggLexxm5htmtRlsK+7U+8axgnSagCCunG64VvBT7j8XIHxA1tg6JgVP8rBZjz5WmGn3&#10;4APdi1CLCGGfoQITQpdJ6StDFv3UdcTRO7veYoiyr6Xu8RHhtpWzJPmSFhuOCwY72hmqrsXNKiiP&#10;ekh/D8dTaVKfX/Jb0dXzp1KT8bBdggg0hP/wXzvXCr7n8P4Sf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Uin3BAAAA2wAAAA8AAAAAAAAAAAAAAAAAmAIAAGRycy9kb3du&#10;cmV2LnhtbFBLBQYAAAAABAAEAPUAAACGAwAAAAA=&#10;" path="m30,30l54,,18,123,,66,30,30xe" fillcolor="#622423 [1605]" stroked="f">
                        <v:path arrowok="t" o:connecttype="custom" o:connectlocs="30,30;54,0;18,123;0,66;30,30" o:connectangles="0,0,0,0,0"/>
                      </v:shape>
                    </v:group>
                  </v:group>
                  <v:shape id="Freeform 456" o:spid="_x0000_s1058" style="position:absolute;left:6595;top:4359;width:389;height:897;visibility:visible;mso-wrap-style:square;v-text-anchor:top" coordsize="38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NG8UA&#10;AADbAAAADwAAAGRycy9kb3ducmV2LnhtbESPS2vDMBCE74H8B7GBXkoip7RxcKyE0FII9FDyghwX&#10;a/0g1spIauz211eFQo7DzHzD5JvBtOJGzjeWFcxnCQjiwuqGKwWn4/t0CcIHZI2tZVLwTR426/Eo&#10;x0zbnvd0O4RKRAj7DBXUIXSZlL6oyaCf2Y44eqV1BkOUrpLaYR/hppVPSbKQBhuOCzV29FpTcT18&#10;GQX4+XM8v6Uy9S49Pe8+yupxuPRKPUyG7QpEoCHcw//tnVaQvsD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g0bxQAAANsAAAAPAAAAAAAAAAAAAAAAAJgCAABkcnMv&#10;ZG93bnJldi54bWxQSwUGAAAAAAQABAD1AAAAigMAAAAA&#10;" path="m257,52c195,87,118,115,37,286,,409,29,662,134,791v52,88,22,106,32,48c44,488,107,431,119,337,116,324,211,115,389,26,355,,285,50,257,52xe" fillcolor="#622423 [1605]" stroked="f">
                    <v:path arrowok="t" o:connecttype="custom" o:connectlocs="257,52;37,286;134,791;166,839;119,337;389,26;257,52" o:connectangles="0,0,0,0,0,0,0"/>
                  </v:shape>
                </v:group>
                <v:group id="Group 457" o:spid="_x0000_s1059" style="position:absolute;left:1886;top:3653;width:2793;height:732;rotation:-1868953fd" coordorigin="7635,4393" coordsize="14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QeylcQAAADbAAAA&#10;DwAAAAAAAAAAAAAAAACqAgAAZHJzL2Rvd25yZXYueG1sUEsFBgAAAAAEAAQA+gAAAJsDAAAAAA==&#10;">
                  <v:shape id="Freeform 458" o:spid="_x0000_s1060" style="position:absolute;left:7635;top:4471;width:323;height:325;visibility:visible;mso-wrap-style:square;v-text-anchor:top" coordsize="1615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3TfMYA&#10;AADbAAAADwAAAGRycy9kb3ducmV2LnhtbESPQWvCQBSE70L/w/IKXkrdVKW2qasUUdGbsaW0t0f2&#10;mQ1m34bsGuO/d4WCx2FmvmGm885WoqXGl44VvAwSEMS50yUXCr6/Vs9vIHxA1lg5JgUX8jCfPfSm&#10;mGp35ozafShEhLBPUYEJoU6l9Lkhi37gauLoHVxjMUTZFFI3eI5wW8lhkrxKiyXHBYM1LQzlx/3J&#10;KliO2no9zDdb8/c0znb6Z/x+PPwq1X/sPj9ABOrCPfzf3mgFkwn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3TfMYAAADbAAAADwAAAAAAAAAAAAAAAACYAgAAZHJz&#10;L2Rvd25yZXYueG1sUEsFBgAAAAAEAAQA9QAAAIsDAAAAAA==&#10;" path="m783,500r-5,-1l773,496r-4,-3l766,489r-2,-5l762,478r-1,-6l761,464r1,-16l763,430r4,-19l772,390r8,-45l788,301r2,-22l790,259r-1,-10l788,239r-1,-9l783,222,770,187,756,154r-9,-18l738,120,728,103,719,88,707,73,695,60,681,46,668,35,652,25,634,16,617,9,597,4,576,2,555,,533,,511,3,487,5r-23,5l440,16r-25,8l392,32r-24,9l346,52,323,63,302,75,281,87,260,99r-19,14l223,126r-18,17l189,159r-15,17l158,195r-13,18l131,233r-12,18l95,292,74,332,56,371,39,407,26,441,16,473r-5,16l7,504,5,519,2,533,1,548,,563r,15l,593r1,15l4,624r2,15l9,655r3,26l17,703r5,22l28,745r8,18l43,781r9,16l60,812r10,12l82,836r9,12l104,857r11,9l127,874r13,7l152,887r12,5l177,897r13,4l203,904r26,7l253,914r46,4l339,922r5,5l349,933r3,6l356,945r6,15l366,976r6,35l377,1048r3,19l382,1085r5,19l393,1122r8,16l411,1156r6,7l423,1170r7,7l438,1183r18,12l477,1206r24,10l526,1224r27,7l580,1237r28,4l638,1245r29,1l695,1246r28,-1l749,1242r26,-4l799,1233r22,-7l840,1219r-6,12l829,1247r-3,17l825,1285r1,21l830,1330r5,23l842,1378r10,25l862,1429r14,25l889,1478r18,24l924,1524r20,21l966,1565r22,16l1014,1596r26,12l1069,1617r29,5l1129,1624r34,-2l1196,1614r36,-11l1270,1587r39,-21l1349,1539r41,-33l1433,1466r45,-46l1524,1367r24,-32l1570,1303r16,-30l1599,1243r9,-27l1613,1190r2,-26l1614,1141r-4,-24l1604,1095r-8,-20l1584,1055r-12,-18l1557,1020r-16,-17l1524,989r-20,-14l1484,963r-20,-13l1443,940r-21,-10l1401,922r-21,-6l1359,908r-20,-5l1320,900r-18,-4l1285,893r-15,-1l1255,892r-11,1l1234,895r3,-45l1237,810r-3,-38l1229,738r-7,-31l1213,678r-11,-26l1190,629r-14,-21l1161,589r-17,-16l1127,558r-19,-12l1088,535r-19,-9l1049,519r-21,-7l1007,507r-21,-3l966,501r-41,-2l887,498r-65,2l783,500xe" fillcolor="#622423 [1605]" stroked="f">
                    <v:path arrowok="t" o:connecttype="custom" o:connectlocs="154,99;152,94;153,82;158,56;157,46;149,27;141,15;130,5;115,0;97,1;78,6;60,15;45,25;32,39;19,58;5,88;1,104;0,116;1,128;4,145;10,159;18,170;28,176;38,180;60,184;70,188;74,202;77,221;83,233;91,239;111,246;133,249;155,248;167,246;165,261;170,281;181,301;198,316;220,325;246,321;278,301;310,267;322,243;322,224;314,208;301,195;284,186;268,181;254,179;247,170;244,141;235,122;222,109;206,102;185,100" o:connectangles="0,0,0,0,0,0,0,0,0,0,0,0,0,0,0,0,0,0,0,0,0,0,0,0,0,0,0,0,0,0,0,0,0,0,0,0,0,0,0,0,0,0,0,0,0,0,0,0,0,0,0,0,0,0,0"/>
                  </v:shape>
                  <v:shape id="Freeform 459" o:spid="_x0000_s1061" style="position:absolute;left:7662;top:4502;width:116;height:128;visibility:visible;mso-wrap-style:square;v-text-anchor:top" coordsize="578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hs8QA&#10;AADbAAAADwAAAGRycy9kb3ducmV2LnhtbERPTWvCQBC9C/6HZYRepNm0YC2pq2hBKJYqmh5yHLJj&#10;Es3Ohuw2if313UPB4+N9L1aDqUVHrassK3iKYhDEudUVFwq+0+3jKwjnkTXWlknBjRysluPRAhNt&#10;ez5Sd/KFCCHsElRQet8kUrq8JIMusg1x4M62NegDbAupW+xDuKnlcxy/SIMVh4YSG3ovKb+efoyC&#10;dH/LDtv17riZHX77rMsv08+vVKmHybB+A+Fp8Hfxv/tDK5iHseF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4IbPEAAAA2wAAAA8AAAAAAAAAAAAAAAAAmAIAAGRycy9k&#10;b3ducmV2LnhtbFBLBQYAAAAABAAEAPUAAACJAwAAAAA=&#10;" path="m135,639r24,-2l184,635r26,-6l239,620r14,-6l266,608r15,-6l295,594r13,-9l322,577r13,-10l349,556r15,-11l377,532r15,-15l406,503r30,-34l464,435r26,-36l515,364r21,-32l552,303r6,-13l564,277r4,-11l572,255r5,-21l578,214r,-17l577,179r-3,-17l570,145r-2,-17l565,112,562,97,557,83,549,70,541,57r-6,-5l528,47r-6,-5l514,38,497,28,480,19,462,10,441,4,431,2,418,,407,,395,,381,2,368,4,353,7r-16,5l304,24,274,38,243,52,213,68,184,87r-27,20l131,128r-23,22l95,161r-9,13l74,187r-8,13l56,213r-8,14l40,242r-8,13l26,270r-6,16l15,301r-4,16l8,334,5,350,3,368,1,385,,430r1,42l3,491r3,20l9,521r4,10l16,541r5,9l31,568r10,16l52,599r13,14l71,618r7,6l86,628r8,3l103,634r10,2l124,637r11,2xe" stroked="f">
                    <v:path arrowok="t" o:connecttype="custom" o:connectlocs="32,128;42,126;51,123;56,121;62,117;67,114;73,109;79,104;88,94;98,80;108,67;112,58;114,53;116,47;116,39;115,32;114,26;113,19;110,14;107,10;105,8;100,6;93,2;86,0;82,0;76,0;71,1;61,5;49,10;37,17;26,26;19,32;15,37;11,43;8,48;5,54;3,60;2,67;1,74;0,86;1,98;2,104;3,108;6,114;10,120;14,124;17,126;21,127;25,128" o:connectangles="0,0,0,0,0,0,0,0,0,0,0,0,0,0,0,0,0,0,0,0,0,0,0,0,0,0,0,0,0,0,0,0,0,0,0,0,0,0,0,0,0,0,0,0,0,0,0,0,0"/>
                  </v:shape>
                  <v:shape id="Freeform 460" o:spid="_x0000_s1062" style="position:absolute;left:7733;top:4594;width:133;height:108;visibility:visible;mso-wrap-style:square;v-text-anchor:top" coordsize="66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Ei8UA&#10;AADbAAAADwAAAGRycy9kb3ducmV2LnhtbESPT2sCMRTE70K/Q3iFXkSzFm11NYotFBS9+Ae9Pjev&#10;m6Wbl2WT6vrtjSB4HGbmN8xk1thSnKn2hWMFvW4CgjhzuuBcwX730xmC8AFZY+mYFFzJw2z60ppg&#10;qt2FN3TehlxECPsUFZgQqlRKnxmy6LuuIo7er6sthijrXOoaLxFuS/meJB/SYsFxwWBF34ayv+2/&#10;VdDul3TMrqdVPyyWy8HX2hwOq41Sb6/NfAwiUBOe4Ud7oRV8juD+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8SLxQAAANsAAAAPAAAAAAAAAAAAAAAAAJgCAABkcnMv&#10;ZG93bnJldi54bWxQSwUGAAAAAAQABAD1AAAAigMAAAAA&#10;" path="m78,521r11,3l102,528r12,3l126,533r28,4l183,538r15,l213,537r15,-1l244,533r16,-4l276,526r16,-4l308,516r17,-6l343,502r18,-8l380,485r38,-21l457,440r37,-24l528,392r31,-23l585,346r10,-10l605,327r9,-9l620,308r11,-17l640,272r6,-17l650,239r3,-18l657,204r2,-16l663,172r1,-16l664,141r-2,-15l657,113r-2,-8l651,98r-5,-8l640,84,627,69,614,54,599,41,582,29r-9,-7l563,17,552,12,539,9,527,5,513,3,497,,481,,448,,413,3,380,6r-35,5l313,19r-32,8l249,38,219,52r-15,7l189,67r-13,9l162,84,150,94r-14,10l125,115r-12,11l102,137,92,150,81,163r-9,14l62,191r-7,14l47,221r-7,17l24,278,10,318,5,338,1,358,,367r,12l,388r1,10l5,419r4,19l14,455r7,18l26,480r5,7l36,494r7,6l51,506r7,5l68,516r10,5xe" stroked="f">
                    <v:path arrowok="t" o:connecttype="custom" o:connectlocs="18,105;23,107;31,108;40,108;46,108;52,106;58,105;65,102;72,99;84,93;99,84;112,74;119,67;123,64;126,58;129,51;131,44;132,38;133,31;133,25;131,21;129,18;126,14;120,8;115,4;111,2;106,1;100,0;90,0;76,1;63,4;50,8;41,12;35,15;30,19;25,23;20,28;16,33;12,38;9,44;5,56;1,68;0,74;0,78;1,84;3,91;5,96;7,99;10,102;14,104" o:connectangles="0,0,0,0,0,0,0,0,0,0,0,0,0,0,0,0,0,0,0,0,0,0,0,0,0,0,0,0,0,0,0,0,0,0,0,0,0,0,0,0,0,0,0,0,0,0,0,0,0,0"/>
                  </v:shape>
                  <v:shape id="Freeform 461" o:spid="_x0000_s1063" style="position:absolute;left:7819;top:4675;width:122;height:99;visibility:visible;mso-wrap-style:square;v-text-anchor:top" coordsize="60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TG78A&#10;AADbAAAADwAAAGRycy9kb3ducmV2LnhtbERPTYvCMBC9L/gfwgheFk3rYZHaKKIo3kR3Fz0OzdgW&#10;m0lpRq3/3hwW9vh43/myd416UBdqzwbSSQKKuPC25tLAz/d2PAMVBNli45kMvCjAcjH4yDGz/slH&#10;epykVDGEQ4YGKpE20zoUFTkME98SR+7qO4cSYVdq2+EzhrtGT5PkSzusOTZU2NK6ouJ2ujsDTf3a&#10;XETSzxUd7D7h33S3O2+NGQ371RyUUC//4j/33hqYxfXxS/wBe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ZMbvwAAANsAAAAPAAAAAAAAAAAAAAAAAJgCAABkcnMvZG93bnJl&#10;di54bWxQSwUGAAAAAAQABAD1AAAAhAMAAAAA&#10;" path="m535,16l514,9,491,4,466,1,440,,412,1,383,5r-28,6l325,20r-16,5l293,32r-18,8l259,48,224,68,189,89r-35,22l123,134,95,155,71,174,61,184r-8,9l45,202r-6,8l29,226r-7,16l16,258r-4,15l10,289,6,304,3,320,1,335,,349r,13l1,376r5,14l8,396r4,6l17,408r5,8l33,428r12,14l59,454r15,12l82,471r10,5l102,480r11,4l125,487r13,3l152,491r15,1l198,492r30,-2l259,486r31,-5l321,475r29,-9l379,456r28,-12l433,430r26,-16l470,406r12,-9l493,387r10,-10l514,366r9,-11l533,343r8,-13l549,317r8,-14l564,289r6,-14l586,237r12,-35l602,183r4,-19l607,146r-1,-19l602,109,598,92,593,75,587,59r-4,-6l578,47r-4,-6l567,35r-7,-5l553,25r-9,-5l535,16xe" stroked="f">
                    <v:path arrowok="t" o:connecttype="custom" o:connectlocs="103,2;94,0;83,0;71,2;62,5;55,8;45,14;31,22;19,31;12,37;9,41;6,45;3,52;2,58;1,64;0,70;0,76;2,80;3,82;7,86;12,91;16,95;21,97;25,98;31,99;40,99;52,98;65,96;76,92;87,87;94,82;99,78;103,74;107,69;110,64;113,58;118,48;121,37;122,29;121,22;119,15;117,11;115,8;113,6;109,4" o:connectangles="0,0,0,0,0,0,0,0,0,0,0,0,0,0,0,0,0,0,0,0,0,0,0,0,0,0,0,0,0,0,0,0,0,0,0,0,0,0,0,0,0,0,0,0,0"/>
                  </v:shape>
                  <v:shape id="Freeform 462" o:spid="_x0000_s1064" style="position:absolute;left:8837;top:4393;width:276;height:352;visibility:visible;mso-wrap-style:square;v-text-anchor:top" coordsize="1378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6L/cMA&#10;AADbAAAADwAAAGRycy9kb3ducmV2LnhtbESPwWrDMBBE74X8g9hAbrXsHFLbiRKaQKE99GC3H7Cx&#10;NraptTKSYrt/XxUKPQ4zb4Y5nBYziImc7y0ryJIUBHFjdc+tgs+Pl8cchA/IGgfLpOCbPJyOq4cD&#10;ltrOXNFUh1bEEvYlKuhCGEspfdORQZ/YkTh6N+sMhihdK7XDOZabQW7TdCcN9hwXOhzp0lHzVd+N&#10;gvwta6pCYj891fZa3d379nYulNqsl+c9iEBL+A//0a86chn8fok/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6L/cMAAADbAAAADwAAAAAAAAAAAAAAAACYAgAAZHJzL2Rv&#10;d25yZXYueG1sUEsFBgAAAAAEAAQA9QAAAIgDAAAAAA==&#10;" path="m601,18l558,34,517,51,499,61r-19,9l462,81,444,92r-17,13l411,119r-16,16l378,152r-17,20l345,194r-16,25l313,246r-11,23l291,292r-9,25l275,342r-5,24l266,391r-2,25l264,441r1,24l270,490r6,24l284,536r6,11l295,558r6,11l308,579r8,10l323,599r9,10l342,617r-19,9l305,636r-19,11l270,659r-17,13l237,687r-15,16l207,719r-14,17l180,753r-13,19l156,792r-11,20l136,831r-8,20l120,872r-7,21l108,914r-5,21l100,956r-2,21l98,997r,20l100,1037r3,20l108,1075r6,17l121,1110r10,17l141,1142r13,15l168,1170r-19,11l130,1194r-17,16l97,1227r-15,20l68,1267r-13,22l44,1313r-12,24l24,1362r-8,26l10,1415r-5,26l2,1468,,1496r,26l3,1548r3,26l11,1598r8,24l29,1644r11,21l53,1685r15,17l87,1718r20,14l129,1743r25,10l180,1759r29,4l241,1763r35,-3l296,1757r22,-4l339,1748r22,-5l384,1736r21,-8l427,1719r22,-8l470,1701r21,-11l512,1677r20,-12l551,1653r18,-15l587,1623r16,-15l617,1592r14,-16l643,1559r12,-19l663,1522r9,-20l677,1482r4,-20l683,1441r-1,-21l679,1398r-5,-22l667,1352r-10,-23l645,1305r-16,-25l663,1274r32,-7l725,1258r30,-10l781,1237r26,-12l830,1210r23,-16l862,1185r10,-8l882,1167r9,-10l900,1146r8,-12l916,1122r7,-12l929,1096r8,-13l942,1068r6,-16l958,1018r7,-36l972,941r4,-34l977,892r,-14l976,865r,-13l974,840r-3,-11l968,817r-4,-13l954,779,942,750r18,-6l981,737r20,-7l1022,721r21,-10l1064,702r21,-12l1106,679r21,-12l1148,653r21,-13l1189,625r20,-15l1227,595r19,-16l1263,562r17,-16l1295,527r15,-17l1324,491r12,-18l1347,454r9,-18l1365,416r6,-20l1374,376r3,-20l1378,337r-1,-20l1373,297r-5,-20l1361,256r-9,-15l1341,225r-12,-14l1314,196r-17,-15l1278,166r-21,-14l1235,139r-24,-13l1186,113r-26,-13l1135,89,1106,78,1078,67,1049,57r-30,-9l990,40,959,32,929,25,900,19,870,14,840,9,812,5,784,3,757,,731,,705,,682,1,660,4,639,6r-20,5l601,18xe" fillcolor="#622423 [1605]" stroked="f">
                    <v:path arrowok="t" o:connecttype="custom" o:connectlocs="100,12;86,21;72,34;60,54;54,73;53,93;58,109;63,118;65,125;51,134;39,147;29,162;23,178;20,195;21,211;26,225;30,236;16,249;6,267;1,288;1,309;6,328;17,343;36,351;59,351;77,347;94,340;110,330;124,318;133,304;137,288;134,270;133,254;156,247;173,237;180,229;186,219;192,203;196,178;195,168;191,156;200,146;217,138;234,128;250,116;262,102;272,87;276,71;274,55;266,42;252,30;232,20;210,11;186,5;163,1;141,0;124,2" o:connectangles="0,0,0,0,0,0,0,0,0,0,0,0,0,0,0,0,0,0,0,0,0,0,0,0,0,0,0,0,0,0,0,0,0,0,0,0,0,0,0,0,0,0,0,0,0,0,0,0,0,0,0,0,0,0,0,0,0"/>
                  </v:shape>
                  <v:shape id="Freeform 463" o:spid="_x0000_s1065" style="position:absolute;left:8918;top:4420;width:161;height:104;visibility:visible;mso-wrap-style:square;v-text-anchor:top" coordsize="802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0r3sQA&#10;AADbAAAADwAAAGRycy9kb3ducmV2LnhtbESPQWsCMRSE7wX/Q3iCt5rVg+hqFBFEDxZa7aW35+a5&#10;u5i8LElc1/76piB4HGbmG2ax6qwRLflQO1YwGmYgiAunay4VfJ+271MQISJrNI5JwYMCrJa9twXm&#10;2t35i9pjLEWCcMhRQRVjk0sZiooshqFriJN3cd5iTNKXUnu8J7g1cpxlE2mx5rRQYUObiorr8WYV&#10;zHZZ0Ryu5X438u3n78ePmZ3PRqlBv1vPQUTq4iv8bO+1gukY/r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K97EAAAA2wAAAA8AAAAAAAAAAAAAAAAAmAIAAGRycy9k&#10;b3ducmV2LnhtbFBLBQYAAAAABAAEAPUAAACJAwAAAAA=&#10;" path="m213,1l198,3,184,6r-15,5l157,16r-14,6l131,29r-12,9l108,47,96,58,85,68,75,79,66,91r-9,12l48,117r-7,14l33,144r-6,14l21,173r-5,13l12,201,9,216,5,230,2,244,1,259,,273r,13l1,300r3,12l6,325r3,12l14,348r5,10l26,371r7,11l42,393r10,11l62,414r10,10l83,432r11,9l119,457r26,15l172,484r28,10l230,503r30,7l289,515r30,4l348,521r29,l404,520r28,-2l447,515r17,-3l482,508r20,-5l543,489r42,-15l606,466r20,-10l646,447r18,-10l683,427r16,-9l712,406r14,-9l738,385r12,-11l759,364r8,-11l774,343r6,-10l785,324r5,-10l794,304r3,-11l799,282r1,-13l802,243r,-31l802,200r-2,-11l799,178r-4,-10l793,158r-5,-10l784,139r-6,-8l773,123r-6,-7l759,108r-7,-6l737,90,720,80,701,70,682,63,662,55,641,49,600,38,559,28,536,24,494,21,439,14,380,9,320,4,268,1,230,,213,1xe" stroked="f">
                    <v:path arrowok="t" o:connecttype="custom" o:connectlocs="40,1;34,2;29,4;24,8;19,12;15,16;11,21;8,26;5,32;3,37;2,43;0,49;0,54;0,60;1,65;3,69;5,74;8,78;12,83;17,86;24,91;35,97;46,100;58,103;70,104;81,104;90,103;97,101;109,98;122,93;130,89;137,85;143,81;148,77;152,73;155,68;158,65;159,61;160,56;161,49;161,40;160,36;159,32;157,28;155,25;152,22;148,18;141,14;133,11;120,8;108,5;88,3;64,1;46,0" o:connectangles="0,0,0,0,0,0,0,0,0,0,0,0,0,0,0,0,0,0,0,0,0,0,0,0,0,0,0,0,0,0,0,0,0,0,0,0,0,0,0,0,0,0,0,0,0,0,0,0,0,0,0,0,0,0"/>
                  </v:shape>
                  <v:shape id="Freeform 464" o:spid="_x0000_s1066" style="position:absolute;left:8879;top:4536;width:129;height:95;visibility:visible;mso-wrap-style:square;v-text-anchor:top" coordsize="64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px8cA&#10;AADbAAAADwAAAGRycy9kb3ducmV2LnhtbESPS2vDMBCE74X8B7GB3ho5D0pwrISSR0nbS52E4NwW&#10;a2ubWCtjKbH776tCocdhZr5hklVvanGn1lWWFYxHEQji3OqKCwWn4+5pDsJ5ZI21ZVLwTQ5Wy8FD&#10;grG2Had0P/hCBAi7GBWU3jexlC4vyaAb2YY4eF+2NeiDbAupW+wC3NRyEkXP0mDFYaHEhtYl5dfD&#10;zSjI3/1uO/3YZJ+zY9p1bzeTXV7PSj0O+5cFCE+9/w//tfdawXwKv1/CD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6acfHAAAA2wAAAA8AAAAAAAAAAAAAAAAAmAIAAGRy&#10;cy9kb3ducmV2LnhtbFBLBQYAAAAABAAEAPUAAACMAwAAAAA=&#10;" path="m151,30l130,49,110,66,93,86,75,104,60,124,47,144,34,165,23,185r-8,21l7,227,2,247,,268r,21l1,310r1,10l5,329r3,10l11,349r6,13l23,373r8,11l39,394r10,10l59,412r11,9l83,428r12,8l109,443r13,6l137,454r15,5l168,464r16,4l200,470r16,3l234,475r17,2l268,477r18,l303,477r17,-2l337,474r18,-2l371,468r17,-4l404,461r16,-5l436,449r15,-6l466,437r26,-15l516,406r23,-17l559,370r18,-18l595,331r13,-21l621,287r5,-12l629,264r4,-11l637,240r2,-11l641,217r1,-13l642,192r,-11l641,169r-2,-13l637,144r-4,-11l629,120r-5,-12l618,97r-8,-9l600,81,589,73,577,66,550,54,519,41,486,30,451,21,414,14,377,8,341,3,305,,271,,239,2,224,3,210,5,198,8r-13,4l174,15r-8,4l157,25r-6,5xe" stroked="f">
                    <v:path arrowok="t" o:connecttype="custom" o:connectlocs="26,10;19,17;12,25;7,33;3,41;0,49;0,58;0,64;2,68;3,72;6,76;10,80;14,84;19,87;25,89;31,91;37,93;43,94;50,95;57,95;64,95;71,94;78,92;84,91;91,88;99,84;108,77;116,70;122,62;126,55;127,50;128,46;129,41;129,36;128,31;127,26;125,22;123,18;118,15;111,11;98,6;83,3;69,1;54,0;45,1;40,2;35,3;32,5" o:connectangles="0,0,0,0,0,0,0,0,0,0,0,0,0,0,0,0,0,0,0,0,0,0,0,0,0,0,0,0,0,0,0,0,0,0,0,0,0,0,0,0,0,0,0,0,0,0,0,0"/>
                  </v:shape>
                  <v:shape id="Freeform 465" o:spid="_x0000_s1067" style="position:absolute;left:8855;top:4649;width:100;height:78;visibility:visible;mso-wrap-style:square;v-text-anchor:top" coordsize="50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MssQA&#10;AADbAAAADwAAAGRycy9kb3ducmV2LnhtbESPQWvCQBSE70L/w/IKvemmrYhEN0EKBVEpaD14fGSf&#10;Sczu2zS7jfHfdwWhx2FmvmGW+WCN6KnztWMFr5MEBHHhdM2lguP353gOwgdkjcYxKbiRhzx7Gi0x&#10;1e7Ke+oPoRQRwj5FBVUIbSqlLyqy6CeuJY7e2XUWQ5RdKXWH1wi3Rr4lyUxarDkuVNjSR0VFc/i1&#10;Cr42vPmZ8ro3Rt7ek+2l2Z10o9TL87BagAg0hP/wo73WCuZTuH+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TLLEAAAA2wAAAA8AAAAAAAAAAAAAAAAAmAIAAGRycy9k&#10;b3ducmV2LnhtbFBLBQYAAAAABAAEAPUAAACJAwAAAAA=&#10;" path="m34,338r5,7l45,352r6,6l57,363r8,5l72,373r9,3l89,380r18,6l126,390r20,2l167,394r21,l208,391r21,-2l249,386r19,-5l285,376r16,-5l315,365r29,-18l370,328r25,-18l416,291r20,-17l452,255r13,-17l478,221r8,-18l494,186r5,-16l501,154r,-15l500,124r-4,-14l491,97,484,83,475,72,464,60,451,50,437,40,421,31,402,24,384,16,363,12,340,7,317,3,292,,265,,238,,209,2,180,4r-4,l167,4,155,5,138,9r-19,6l99,24,89,29,78,35,68,41,58,50r-9,9l40,68,31,80,24,91r-8,13l11,118,7,134,3,150,,169r,19l,209r4,23l8,256r7,25l23,308r11,30xe" stroked="f">
                    <v:path arrowok="t" o:connecttype="custom" o:connectlocs="8,68;10,71;13,73;16,74;21,76;29,78;38,78;46,77;53,75;60,73;69,69;79,61;87,54;93,47;97,40;100,34;100,28;99,22;97,16;93,12;87,8;80,5;72,2;63,1;53,0;42,0;35,1;31,1;24,3;18,6;14,8;10,12;6,16;3,21;1,27;0,33;0,41;2,51;5,61" o:connectangles="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4394835</wp:posOffset>
                </wp:positionV>
                <wp:extent cx="1350645" cy="607695"/>
                <wp:effectExtent l="635" t="3810" r="1270" b="0"/>
                <wp:wrapNone/>
                <wp:docPr id="4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EventnameinsideChar"/>
                              </w:rPr>
                              <w:id w:val="89988779"/>
                              <w:placeholder>
                                <w:docPart w:val="295127495662407E979D11CDA7C15553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71734C" w:rsidRPr="00590D46" w:rsidRDefault="00D57EBD" w:rsidP="00C83480">
                                <w:pPr>
                                  <w:pStyle w:val="Eventnameinside"/>
                                </w:pPr>
                                <w:r w:rsidRPr="0071690E">
                                  <w:t>[Event name or description]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34" type="#_x0000_t202" style="position:absolute;margin-left:129.8pt;margin-top:346.05pt;width:106.35pt;height:47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cD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" filled="f" stroked="f">
                <v:textbox>
                  <w:txbxContent>
                    <w:sdt>
                      <w:sdtPr>
                        <w:rPr>
                          <w:rStyle w:val="EventnameinsideChar"/>
                        </w:rPr>
                        <w:id w:val="89988779"/>
                        <w:placeholder>
                          <w:docPart w:val="295127495662407E979D11CDA7C15553"/>
                        </w:placeholder>
                        <w:showingPlcHdr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71734C" w:rsidRPr="00590D46" w:rsidRDefault="00D57EBD" w:rsidP="00C83480">
                          <w:pPr>
                            <w:pStyle w:val="Eventnameinside"/>
                          </w:pPr>
                          <w:r w:rsidRPr="0071690E">
                            <w:t>[Event name or description]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5416550</wp:posOffset>
                </wp:positionV>
                <wp:extent cx="3477895" cy="1010285"/>
                <wp:effectExtent l="4445" t="6350" r="3810" b="2540"/>
                <wp:wrapNone/>
                <wp:docPr id="41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77895" cy="10102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  <a:alpha val="23000"/>
                              </a:schemeClr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443DB" id="Rectangle 423" o:spid="_x0000_s1026" style="position:absolute;margin-left:420.35pt;margin-top:426.5pt;width:273.85pt;height:79.5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" fillcolor="#eaf1dd [662]" stroked="f">
                <v:fill opacity="15073f" color2="#eaf1dd [662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5005070</wp:posOffset>
                </wp:positionH>
                <wp:positionV relativeFrom="paragraph">
                  <wp:posOffset>3507105</wp:posOffset>
                </wp:positionV>
                <wp:extent cx="3666490" cy="2813685"/>
                <wp:effectExtent l="4445" t="1905" r="5715" b="3810"/>
                <wp:wrapNone/>
                <wp:docPr id="24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6490" cy="2813685"/>
                          <a:chOff x="8436" y="6763"/>
                          <a:chExt cx="5890" cy="4635"/>
                        </a:xfrm>
                      </wpg:grpSpPr>
                      <wps:wsp>
                        <wps:cNvPr id="25" name="Freeform 407"/>
                        <wps:cNvSpPr>
                          <a:spLocks noEditPoints="1"/>
                        </wps:cNvSpPr>
                        <wps:spPr bwMode="auto">
                          <a:xfrm rot="5400000">
                            <a:off x="8652" y="6610"/>
                            <a:ext cx="839" cy="1271"/>
                          </a:xfrm>
                          <a:custGeom>
                            <a:avLst/>
                            <a:gdLst>
                              <a:gd name="T0" fmla="*/ 614 w 1840"/>
                              <a:gd name="T1" fmla="*/ 2528 h 2533"/>
                              <a:gd name="T2" fmla="*/ 838 w 1840"/>
                              <a:gd name="T3" fmla="*/ 2448 h 2533"/>
                              <a:gd name="T4" fmla="*/ 1067 w 1840"/>
                              <a:gd name="T5" fmla="*/ 2290 h 2533"/>
                              <a:gd name="T6" fmla="*/ 1291 w 1840"/>
                              <a:gd name="T7" fmla="*/ 2066 h 2533"/>
                              <a:gd name="T8" fmla="*/ 1496 w 1840"/>
                              <a:gd name="T9" fmla="*/ 1792 h 2533"/>
                              <a:gd name="T10" fmla="*/ 1672 w 1840"/>
                              <a:gd name="T11" fmla="*/ 1485 h 2533"/>
                              <a:gd name="T12" fmla="*/ 1795 w 1840"/>
                              <a:gd name="T13" fmla="*/ 1166 h 2533"/>
                              <a:gd name="T14" fmla="*/ 1840 w 1840"/>
                              <a:gd name="T15" fmla="*/ 877 h 2533"/>
                              <a:gd name="T16" fmla="*/ 1818 w 1840"/>
                              <a:gd name="T17" fmla="*/ 626 h 2533"/>
                              <a:gd name="T18" fmla="*/ 1734 w 1840"/>
                              <a:gd name="T19" fmla="*/ 413 h 2533"/>
                              <a:gd name="T20" fmla="*/ 1592 w 1840"/>
                              <a:gd name="T21" fmla="*/ 240 h 2533"/>
                              <a:gd name="T22" fmla="*/ 1399 w 1840"/>
                              <a:gd name="T23" fmla="*/ 110 h 2533"/>
                              <a:gd name="T24" fmla="*/ 1160 w 1840"/>
                              <a:gd name="T25" fmla="*/ 25 h 2533"/>
                              <a:gd name="T26" fmla="*/ 928 w 1840"/>
                              <a:gd name="T27" fmla="*/ 0 h 2533"/>
                              <a:gd name="T28" fmla="*/ 701 w 1840"/>
                              <a:gd name="T29" fmla="*/ 36 h 2533"/>
                              <a:gd name="T30" fmla="*/ 487 w 1840"/>
                              <a:gd name="T31" fmla="*/ 138 h 2533"/>
                              <a:gd name="T32" fmla="*/ 300 w 1840"/>
                              <a:gd name="T33" fmla="*/ 306 h 2533"/>
                              <a:gd name="T34" fmla="*/ 153 w 1840"/>
                              <a:gd name="T35" fmla="*/ 547 h 2533"/>
                              <a:gd name="T36" fmla="*/ 55 w 1840"/>
                              <a:gd name="T37" fmla="*/ 859 h 2533"/>
                              <a:gd name="T38" fmla="*/ 10 w 1840"/>
                              <a:gd name="T39" fmla="*/ 1222 h 2533"/>
                              <a:gd name="T40" fmla="*/ 2 w 1840"/>
                              <a:gd name="T41" fmla="*/ 1558 h 2533"/>
                              <a:gd name="T42" fmla="*/ 31 w 1840"/>
                              <a:gd name="T43" fmla="*/ 1859 h 2533"/>
                              <a:gd name="T44" fmla="*/ 93 w 1840"/>
                              <a:gd name="T45" fmla="*/ 2113 h 2533"/>
                              <a:gd name="T46" fmla="*/ 191 w 1840"/>
                              <a:gd name="T47" fmla="*/ 2316 h 2533"/>
                              <a:gd name="T48" fmla="*/ 320 w 1840"/>
                              <a:gd name="T49" fmla="*/ 2458 h 2533"/>
                              <a:gd name="T50" fmla="*/ 471 w 1840"/>
                              <a:gd name="T51" fmla="*/ 2348 h 2533"/>
                              <a:gd name="T52" fmla="*/ 656 w 1840"/>
                              <a:gd name="T53" fmla="*/ 2348 h 2533"/>
                              <a:gd name="T54" fmla="*/ 854 w 1840"/>
                              <a:gd name="T55" fmla="*/ 2267 h 2533"/>
                              <a:gd name="T56" fmla="*/ 1054 w 1840"/>
                              <a:gd name="T57" fmla="*/ 2119 h 2533"/>
                              <a:gd name="T58" fmla="*/ 1246 w 1840"/>
                              <a:gd name="T59" fmla="*/ 1918 h 2533"/>
                              <a:gd name="T60" fmla="*/ 1420 w 1840"/>
                              <a:gd name="T61" fmla="*/ 1674 h 2533"/>
                              <a:gd name="T62" fmla="*/ 1568 w 1840"/>
                              <a:gd name="T63" fmla="*/ 1403 h 2533"/>
                              <a:gd name="T64" fmla="*/ 1684 w 1840"/>
                              <a:gd name="T65" fmla="*/ 1120 h 2533"/>
                              <a:gd name="T66" fmla="*/ 1735 w 1840"/>
                              <a:gd name="T67" fmla="*/ 857 h 2533"/>
                              <a:gd name="T68" fmla="*/ 1717 w 1840"/>
                              <a:gd name="T69" fmla="*/ 623 h 2533"/>
                              <a:gd name="T70" fmla="*/ 1636 w 1840"/>
                              <a:gd name="T71" fmla="*/ 422 h 2533"/>
                              <a:gd name="T72" fmla="*/ 1502 w 1840"/>
                              <a:gd name="T73" fmla="*/ 261 h 2533"/>
                              <a:gd name="T74" fmla="*/ 1322 w 1840"/>
                              <a:gd name="T75" fmla="*/ 143 h 2533"/>
                              <a:gd name="T76" fmla="*/ 1109 w 1840"/>
                              <a:gd name="T77" fmla="*/ 74 h 2533"/>
                              <a:gd name="T78" fmla="*/ 897 w 1840"/>
                              <a:gd name="T79" fmla="*/ 64 h 2533"/>
                              <a:gd name="T80" fmla="*/ 683 w 1840"/>
                              <a:gd name="T81" fmla="*/ 110 h 2533"/>
                              <a:gd name="T82" fmla="*/ 479 w 1840"/>
                              <a:gd name="T83" fmla="*/ 218 h 2533"/>
                              <a:gd name="T84" fmla="*/ 303 w 1840"/>
                              <a:gd name="T85" fmla="*/ 393 h 2533"/>
                              <a:gd name="T86" fmla="*/ 170 w 1840"/>
                              <a:gd name="T87" fmla="*/ 640 h 2533"/>
                              <a:gd name="T88" fmla="*/ 96 w 1840"/>
                              <a:gd name="T89" fmla="*/ 964 h 2533"/>
                              <a:gd name="T90" fmla="*/ 65 w 1840"/>
                              <a:gd name="T91" fmla="*/ 1288 h 2533"/>
                              <a:gd name="T92" fmla="*/ 67 w 1840"/>
                              <a:gd name="T93" fmla="*/ 1575 h 2533"/>
                              <a:gd name="T94" fmla="*/ 103 w 1840"/>
                              <a:gd name="T95" fmla="*/ 1827 h 2533"/>
                              <a:gd name="T96" fmla="*/ 169 w 1840"/>
                              <a:gd name="T97" fmla="*/ 2038 h 2533"/>
                              <a:gd name="T98" fmla="*/ 264 w 1840"/>
                              <a:gd name="T99" fmla="*/ 2200 h 2533"/>
                              <a:gd name="T100" fmla="*/ 386 w 1840"/>
                              <a:gd name="T101" fmla="*/ 231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40" h="2533">
                                <a:moveTo>
                                  <a:pt x="446" y="2521"/>
                                </a:moveTo>
                                <a:lnTo>
                                  <a:pt x="486" y="2529"/>
                                </a:lnTo>
                                <a:lnTo>
                                  <a:pt x="527" y="2533"/>
                                </a:lnTo>
                                <a:lnTo>
                                  <a:pt x="570" y="2531"/>
                                </a:lnTo>
                                <a:lnTo>
                                  <a:pt x="614" y="2528"/>
                                </a:lnTo>
                                <a:lnTo>
                                  <a:pt x="658" y="2518"/>
                                </a:lnTo>
                                <a:lnTo>
                                  <a:pt x="702" y="2507"/>
                                </a:lnTo>
                                <a:lnTo>
                                  <a:pt x="747" y="2491"/>
                                </a:lnTo>
                                <a:lnTo>
                                  <a:pt x="792" y="2472"/>
                                </a:lnTo>
                                <a:lnTo>
                                  <a:pt x="838" y="2448"/>
                                </a:lnTo>
                                <a:lnTo>
                                  <a:pt x="883" y="2424"/>
                                </a:lnTo>
                                <a:lnTo>
                                  <a:pt x="930" y="2394"/>
                                </a:lnTo>
                                <a:lnTo>
                                  <a:pt x="976" y="2362"/>
                                </a:lnTo>
                                <a:lnTo>
                                  <a:pt x="1022" y="2328"/>
                                </a:lnTo>
                                <a:lnTo>
                                  <a:pt x="1067" y="2290"/>
                                </a:lnTo>
                                <a:lnTo>
                                  <a:pt x="1113" y="2250"/>
                                </a:lnTo>
                                <a:lnTo>
                                  <a:pt x="1158" y="2207"/>
                                </a:lnTo>
                                <a:lnTo>
                                  <a:pt x="1203" y="2162"/>
                                </a:lnTo>
                                <a:lnTo>
                                  <a:pt x="1247" y="2115"/>
                                </a:lnTo>
                                <a:lnTo>
                                  <a:pt x="1291" y="2066"/>
                                </a:lnTo>
                                <a:lnTo>
                                  <a:pt x="1334" y="2014"/>
                                </a:lnTo>
                                <a:lnTo>
                                  <a:pt x="1375" y="1962"/>
                                </a:lnTo>
                                <a:lnTo>
                                  <a:pt x="1417" y="1906"/>
                                </a:lnTo>
                                <a:lnTo>
                                  <a:pt x="1457" y="1851"/>
                                </a:lnTo>
                                <a:lnTo>
                                  <a:pt x="1496" y="1792"/>
                                </a:lnTo>
                                <a:lnTo>
                                  <a:pt x="1534" y="1733"/>
                                </a:lnTo>
                                <a:lnTo>
                                  <a:pt x="1571" y="1673"/>
                                </a:lnTo>
                                <a:lnTo>
                                  <a:pt x="1606" y="1611"/>
                                </a:lnTo>
                                <a:lnTo>
                                  <a:pt x="1640" y="1549"/>
                                </a:lnTo>
                                <a:lnTo>
                                  <a:pt x="1672" y="1485"/>
                                </a:lnTo>
                                <a:lnTo>
                                  <a:pt x="1703" y="1421"/>
                                </a:lnTo>
                                <a:lnTo>
                                  <a:pt x="1731" y="1357"/>
                                </a:lnTo>
                                <a:lnTo>
                                  <a:pt x="1758" y="1292"/>
                                </a:lnTo>
                                <a:lnTo>
                                  <a:pt x="1779" y="1228"/>
                                </a:lnTo>
                                <a:lnTo>
                                  <a:pt x="1795" y="1166"/>
                                </a:lnTo>
                                <a:lnTo>
                                  <a:pt x="1809" y="1106"/>
                                </a:lnTo>
                                <a:lnTo>
                                  <a:pt x="1821" y="1046"/>
                                </a:lnTo>
                                <a:lnTo>
                                  <a:pt x="1831" y="988"/>
                                </a:lnTo>
                                <a:lnTo>
                                  <a:pt x="1837" y="933"/>
                                </a:lnTo>
                                <a:lnTo>
                                  <a:pt x="1840" y="877"/>
                                </a:lnTo>
                                <a:lnTo>
                                  <a:pt x="1840" y="824"/>
                                </a:lnTo>
                                <a:lnTo>
                                  <a:pt x="1838" y="773"/>
                                </a:lnTo>
                                <a:lnTo>
                                  <a:pt x="1834" y="722"/>
                                </a:lnTo>
                                <a:lnTo>
                                  <a:pt x="1827" y="673"/>
                                </a:lnTo>
                                <a:lnTo>
                                  <a:pt x="1818" y="626"/>
                                </a:lnTo>
                                <a:lnTo>
                                  <a:pt x="1805" y="580"/>
                                </a:lnTo>
                                <a:lnTo>
                                  <a:pt x="1791" y="536"/>
                                </a:lnTo>
                                <a:lnTo>
                                  <a:pt x="1774" y="494"/>
                                </a:lnTo>
                                <a:lnTo>
                                  <a:pt x="1755" y="452"/>
                                </a:lnTo>
                                <a:lnTo>
                                  <a:pt x="1734" y="413"/>
                                </a:lnTo>
                                <a:lnTo>
                                  <a:pt x="1709" y="375"/>
                                </a:lnTo>
                                <a:lnTo>
                                  <a:pt x="1684" y="338"/>
                                </a:lnTo>
                                <a:lnTo>
                                  <a:pt x="1655" y="304"/>
                                </a:lnTo>
                                <a:lnTo>
                                  <a:pt x="1624" y="271"/>
                                </a:lnTo>
                                <a:lnTo>
                                  <a:pt x="1592" y="240"/>
                                </a:lnTo>
                                <a:lnTo>
                                  <a:pt x="1558" y="211"/>
                                </a:lnTo>
                                <a:lnTo>
                                  <a:pt x="1521" y="183"/>
                                </a:lnTo>
                                <a:lnTo>
                                  <a:pt x="1482" y="157"/>
                                </a:lnTo>
                                <a:lnTo>
                                  <a:pt x="1442" y="132"/>
                                </a:lnTo>
                                <a:lnTo>
                                  <a:pt x="1399" y="110"/>
                                </a:lnTo>
                                <a:lnTo>
                                  <a:pt x="1355" y="90"/>
                                </a:lnTo>
                                <a:lnTo>
                                  <a:pt x="1309" y="71"/>
                                </a:lnTo>
                                <a:lnTo>
                                  <a:pt x="1260" y="53"/>
                                </a:lnTo>
                                <a:lnTo>
                                  <a:pt x="1212" y="38"/>
                                </a:lnTo>
                                <a:lnTo>
                                  <a:pt x="1160" y="25"/>
                                </a:lnTo>
                                <a:lnTo>
                                  <a:pt x="1115" y="15"/>
                                </a:lnTo>
                                <a:lnTo>
                                  <a:pt x="1068" y="8"/>
                                </a:lnTo>
                                <a:lnTo>
                                  <a:pt x="1022" y="2"/>
                                </a:lnTo>
                                <a:lnTo>
                                  <a:pt x="975" y="0"/>
                                </a:lnTo>
                                <a:lnTo>
                                  <a:pt x="928" y="0"/>
                                </a:lnTo>
                                <a:lnTo>
                                  <a:pt x="882" y="2"/>
                                </a:lnTo>
                                <a:lnTo>
                                  <a:pt x="837" y="7"/>
                                </a:lnTo>
                                <a:lnTo>
                                  <a:pt x="791" y="14"/>
                                </a:lnTo>
                                <a:lnTo>
                                  <a:pt x="746" y="25"/>
                                </a:lnTo>
                                <a:lnTo>
                                  <a:pt x="701" y="36"/>
                                </a:lnTo>
                                <a:lnTo>
                                  <a:pt x="657" y="52"/>
                                </a:lnTo>
                                <a:lnTo>
                                  <a:pt x="613" y="70"/>
                                </a:lnTo>
                                <a:lnTo>
                                  <a:pt x="570" y="90"/>
                                </a:lnTo>
                                <a:lnTo>
                                  <a:pt x="527" y="112"/>
                                </a:lnTo>
                                <a:lnTo>
                                  <a:pt x="487" y="138"/>
                                </a:lnTo>
                                <a:lnTo>
                                  <a:pt x="447" y="167"/>
                                </a:lnTo>
                                <a:lnTo>
                                  <a:pt x="408" y="197"/>
                                </a:lnTo>
                                <a:lnTo>
                                  <a:pt x="371" y="231"/>
                                </a:lnTo>
                                <a:lnTo>
                                  <a:pt x="334" y="267"/>
                                </a:lnTo>
                                <a:lnTo>
                                  <a:pt x="300" y="306"/>
                                </a:lnTo>
                                <a:lnTo>
                                  <a:pt x="267" y="349"/>
                                </a:lnTo>
                                <a:lnTo>
                                  <a:pt x="236" y="394"/>
                                </a:lnTo>
                                <a:lnTo>
                                  <a:pt x="206" y="441"/>
                                </a:lnTo>
                                <a:lnTo>
                                  <a:pt x="178" y="492"/>
                                </a:lnTo>
                                <a:lnTo>
                                  <a:pt x="153" y="547"/>
                                </a:lnTo>
                                <a:lnTo>
                                  <a:pt x="128" y="602"/>
                                </a:lnTo>
                                <a:lnTo>
                                  <a:pt x="106" y="663"/>
                                </a:lnTo>
                                <a:lnTo>
                                  <a:pt x="87" y="724"/>
                                </a:lnTo>
                                <a:lnTo>
                                  <a:pt x="70" y="791"/>
                                </a:lnTo>
                                <a:lnTo>
                                  <a:pt x="55" y="859"/>
                                </a:lnTo>
                                <a:lnTo>
                                  <a:pt x="44" y="930"/>
                                </a:lnTo>
                                <a:lnTo>
                                  <a:pt x="34" y="1005"/>
                                </a:lnTo>
                                <a:lnTo>
                                  <a:pt x="25" y="1078"/>
                                </a:lnTo>
                                <a:lnTo>
                                  <a:pt x="16" y="1151"/>
                                </a:lnTo>
                                <a:lnTo>
                                  <a:pt x="10" y="1222"/>
                                </a:lnTo>
                                <a:lnTo>
                                  <a:pt x="6" y="1292"/>
                                </a:lnTo>
                                <a:lnTo>
                                  <a:pt x="2" y="1360"/>
                                </a:lnTo>
                                <a:lnTo>
                                  <a:pt x="1" y="1428"/>
                                </a:lnTo>
                                <a:lnTo>
                                  <a:pt x="0" y="1494"/>
                                </a:lnTo>
                                <a:lnTo>
                                  <a:pt x="2" y="1558"/>
                                </a:lnTo>
                                <a:lnTo>
                                  <a:pt x="4" y="1622"/>
                                </a:lnTo>
                                <a:lnTo>
                                  <a:pt x="8" y="1684"/>
                                </a:lnTo>
                                <a:lnTo>
                                  <a:pt x="14" y="1743"/>
                                </a:lnTo>
                                <a:lnTo>
                                  <a:pt x="21" y="1802"/>
                                </a:lnTo>
                                <a:lnTo>
                                  <a:pt x="31" y="1859"/>
                                </a:lnTo>
                                <a:lnTo>
                                  <a:pt x="40" y="1913"/>
                                </a:lnTo>
                                <a:lnTo>
                                  <a:pt x="52" y="1967"/>
                                </a:lnTo>
                                <a:lnTo>
                                  <a:pt x="64" y="2017"/>
                                </a:lnTo>
                                <a:lnTo>
                                  <a:pt x="78" y="2066"/>
                                </a:lnTo>
                                <a:lnTo>
                                  <a:pt x="93" y="2113"/>
                                </a:lnTo>
                                <a:lnTo>
                                  <a:pt x="110" y="2158"/>
                                </a:lnTo>
                                <a:lnTo>
                                  <a:pt x="129" y="2201"/>
                                </a:lnTo>
                                <a:lnTo>
                                  <a:pt x="148" y="2242"/>
                                </a:lnTo>
                                <a:lnTo>
                                  <a:pt x="169" y="2280"/>
                                </a:lnTo>
                                <a:lnTo>
                                  <a:pt x="191" y="2316"/>
                                </a:lnTo>
                                <a:lnTo>
                                  <a:pt x="214" y="2349"/>
                                </a:lnTo>
                                <a:lnTo>
                                  <a:pt x="239" y="2380"/>
                                </a:lnTo>
                                <a:lnTo>
                                  <a:pt x="265" y="2408"/>
                                </a:lnTo>
                                <a:lnTo>
                                  <a:pt x="293" y="2434"/>
                                </a:lnTo>
                                <a:lnTo>
                                  <a:pt x="320" y="2458"/>
                                </a:lnTo>
                                <a:lnTo>
                                  <a:pt x="350" y="2478"/>
                                </a:lnTo>
                                <a:lnTo>
                                  <a:pt x="380" y="2495"/>
                                </a:lnTo>
                                <a:lnTo>
                                  <a:pt x="412" y="2510"/>
                                </a:lnTo>
                                <a:lnTo>
                                  <a:pt x="446" y="2521"/>
                                </a:lnTo>
                                <a:close/>
                                <a:moveTo>
                                  <a:pt x="471" y="2348"/>
                                </a:moveTo>
                                <a:lnTo>
                                  <a:pt x="506" y="2355"/>
                                </a:lnTo>
                                <a:lnTo>
                                  <a:pt x="543" y="2359"/>
                                </a:lnTo>
                                <a:lnTo>
                                  <a:pt x="580" y="2359"/>
                                </a:lnTo>
                                <a:lnTo>
                                  <a:pt x="618" y="2354"/>
                                </a:lnTo>
                                <a:lnTo>
                                  <a:pt x="656" y="2348"/>
                                </a:lnTo>
                                <a:lnTo>
                                  <a:pt x="695" y="2337"/>
                                </a:lnTo>
                                <a:lnTo>
                                  <a:pt x="734" y="2324"/>
                                </a:lnTo>
                                <a:lnTo>
                                  <a:pt x="774" y="2308"/>
                                </a:lnTo>
                                <a:lnTo>
                                  <a:pt x="813" y="2289"/>
                                </a:lnTo>
                                <a:lnTo>
                                  <a:pt x="854" y="2267"/>
                                </a:lnTo>
                                <a:lnTo>
                                  <a:pt x="894" y="2242"/>
                                </a:lnTo>
                                <a:lnTo>
                                  <a:pt x="934" y="2215"/>
                                </a:lnTo>
                                <a:lnTo>
                                  <a:pt x="975" y="2186"/>
                                </a:lnTo>
                                <a:lnTo>
                                  <a:pt x="1014" y="2154"/>
                                </a:lnTo>
                                <a:lnTo>
                                  <a:pt x="1054" y="2119"/>
                                </a:lnTo>
                                <a:lnTo>
                                  <a:pt x="1093" y="2083"/>
                                </a:lnTo>
                                <a:lnTo>
                                  <a:pt x="1132" y="2045"/>
                                </a:lnTo>
                                <a:lnTo>
                                  <a:pt x="1170" y="2004"/>
                                </a:lnTo>
                                <a:lnTo>
                                  <a:pt x="1208" y="1962"/>
                                </a:lnTo>
                                <a:lnTo>
                                  <a:pt x="1246" y="1918"/>
                                </a:lnTo>
                                <a:lnTo>
                                  <a:pt x="1283" y="1872"/>
                                </a:lnTo>
                                <a:lnTo>
                                  <a:pt x="1319" y="1824"/>
                                </a:lnTo>
                                <a:lnTo>
                                  <a:pt x="1354" y="1776"/>
                                </a:lnTo>
                                <a:lnTo>
                                  <a:pt x="1387" y="1726"/>
                                </a:lnTo>
                                <a:lnTo>
                                  <a:pt x="1420" y="1674"/>
                                </a:lnTo>
                                <a:lnTo>
                                  <a:pt x="1453" y="1622"/>
                                </a:lnTo>
                                <a:lnTo>
                                  <a:pt x="1483" y="1569"/>
                                </a:lnTo>
                                <a:lnTo>
                                  <a:pt x="1513" y="1514"/>
                                </a:lnTo>
                                <a:lnTo>
                                  <a:pt x="1541" y="1459"/>
                                </a:lnTo>
                                <a:lnTo>
                                  <a:pt x="1568" y="1403"/>
                                </a:lnTo>
                                <a:lnTo>
                                  <a:pt x="1592" y="1346"/>
                                </a:lnTo>
                                <a:lnTo>
                                  <a:pt x="1616" y="1289"/>
                                </a:lnTo>
                                <a:lnTo>
                                  <a:pt x="1642" y="1232"/>
                                </a:lnTo>
                                <a:lnTo>
                                  <a:pt x="1665" y="1176"/>
                                </a:lnTo>
                                <a:lnTo>
                                  <a:pt x="1684" y="1120"/>
                                </a:lnTo>
                                <a:lnTo>
                                  <a:pt x="1700" y="1065"/>
                                </a:lnTo>
                                <a:lnTo>
                                  <a:pt x="1713" y="1011"/>
                                </a:lnTo>
                                <a:lnTo>
                                  <a:pt x="1723" y="959"/>
                                </a:lnTo>
                                <a:lnTo>
                                  <a:pt x="1730" y="908"/>
                                </a:lnTo>
                                <a:lnTo>
                                  <a:pt x="1735" y="857"/>
                                </a:lnTo>
                                <a:lnTo>
                                  <a:pt x="1736" y="807"/>
                                </a:lnTo>
                                <a:lnTo>
                                  <a:pt x="1736" y="760"/>
                                </a:lnTo>
                                <a:lnTo>
                                  <a:pt x="1731" y="713"/>
                                </a:lnTo>
                                <a:lnTo>
                                  <a:pt x="1725" y="668"/>
                                </a:lnTo>
                                <a:lnTo>
                                  <a:pt x="1717" y="623"/>
                                </a:lnTo>
                                <a:lnTo>
                                  <a:pt x="1705" y="580"/>
                                </a:lnTo>
                                <a:lnTo>
                                  <a:pt x="1692" y="539"/>
                                </a:lnTo>
                                <a:lnTo>
                                  <a:pt x="1675" y="498"/>
                                </a:lnTo>
                                <a:lnTo>
                                  <a:pt x="1658" y="460"/>
                                </a:lnTo>
                                <a:lnTo>
                                  <a:pt x="1636" y="422"/>
                                </a:lnTo>
                                <a:lnTo>
                                  <a:pt x="1614" y="387"/>
                                </a:lnTo>
                                <a:lnTo>
                                  <a:pt x="1589" y="354"/>
                                </a:lnTo>
                                <a:lnTo>
                                  <a:pt x="1562" y="321"/>
                                </a:lnTo>
                                <a:lnTo>
                                  <a:pt x="1533" y="290"/>
                                </a:lnTo>
                                <a:lnTo>
                                  <a:pt x="1502" y="261"/>
                                </a:lnTo>
                                <a:lnTo>
                                  <a:pt x="1470" y="234"/>
                                </a:lnTo>
                                <a:lnTo>
                                  <a:pt x="1436" y="208"/>
                                </a:lnTo>
                                <a:lnTo>
                                  <a:pt x="1399" y="184"/>
                                </a:lnTo>
                                <a:lnTo>
                                  <a:pt x="1361" y="163"/>
                                </a:lnTo>
                                <a:lnTo>
                                  <a:pt x="1322" y="143"/>
                                </a:lnTo>
                                <a:lnTo>
                                  <a:pt x="1281" y="125"/>
                                </a:lnTo>
                                <a:lnTo>
                                  <a:pt x="1239" y="109"/>
                                </a:lnTo>
                                <a:lnTo>
                                  <a:pt x="1195" y="94"/>
                                </a:lnTo>
                                <a:lnTo>
                                  <a:pt x="1150" y="83"/>
                                </a:lnTo>
                                <a:lnTo>
                                  <a:pt x="1109" y="74"/>
                                </a:lnTo>
                                <a:lnTo>
                                  <a:pt x="1068" y="67"/>
                                </a:lnTo>
                                <a:lnTo>
                                  <a:pt x="1026" y="64"/>
                                </a:lnTo>
                                <a:lnTo>
                                  <a:pt x="983" y="61"/>
                                </a:lnTo>
                                <a:lnTo>
                                  <a:pt x="940" y="61"/>
                                </a:lnTo>
                                <a:lnTo>
                                  <a:pt x="897" y="64"/>
                                </a:lnTo>
                                <a:lnTo>
                                  <a:pt x="855" y="68"/>
                                </a:lnTo>
                                <a:lnTo>
                                  <a:pt x="811" y="74"/>
                                </a:lnTo>
                                <a:lnTo>
                                  <a:pt x="768" y="84"/>
                                </a:lnTo>
                                <a:lnTo>
                                  <a:pt x="726" y="96"/>
                                </a:lnTo>
                                <a:lnTo>
                                  <a:pt x="683" y="110"/>
                                </a:lnTo>
                                <a:lnTo>
                                  <a:pt x="640" y="126"/>
                                </a:lnTo>
                                <a:lnTo>
                                  <a:pt x="599" y="145"/>
                                </a:lnTo>
                                <a:lnTo>
                                  <a:pt x="558" y="167"/>
                                </a:lnTo>
                                <a:lnTo>
                                  <a:pt x="518" y="192"/>
                                </a:lnTo>
                                <a:lnTo>
                                  <a:pt x="479" y="218"/>
                                </a:lnTo>
                                <a:lnTo>
                                  <a:pt x="441" y="247"/>
                                </a:lnTo>
                                <a:lnTo>
                                  <a:pt x="404" y="280"/>
                                </a:lnTo>
                                <a:lnTo>
                                  <a:pt x="370" y="315"/>
                                </a:lnTo>
                                <a:lnTo>
                                  <a:pt x="335" y="353"/>
                                </a:lnTo>
                                <a:lnTo>
                                  <a:pt x="303" y="393"/>
                                </a:lnTo>
                                <a:lnTo>
                                  <a:pt x="272" y="437"/>
                                </a:lnTo>
                                <a:lnTo>
                                  <a:pt x="244" y="483"/>
                                </a:lnTo>
                                <a:lnTo>
                                  <a:pt x="217" y="533"/>
                                </a:lnTo>
                                <a:lnTo>
                                  <a:pt x="193" y="585"/>
                                </a:lnTo>
                                <a:lnTo>
                                  <a:pt x="170" y="640"/>
                                </a:lnTo>
                                <a:lnTo>
                                  <a:pt x="150" y="698"/>
                                </a:lnTo>
                                <a:lnTo>
                                  <a:pt x="133" y="760"/>
                                </a:lnTo>
                                <a:lnTo>
                                  <a:pt x="117" y="825"/>
                                </a:lnTo>
                                <a:lnTo>
                                  <a:pt x="105" y="893"/>
                                </a:lnTo>
                                <a:lnTo>
                                  <a:pt x="96" y="964"/>
                                </a:lnTo>
                                <a:lnTo>
                                  <a:pt x="89" y="1038"/>
                                </a:lnTo>
                                <a:lnTo>
                                  <a:pt x="80" y="1102"/>
                                </a:lnTo>
                                <a:lnTo>
                                  <a:pt x="74" y="1165"/>
                                </a:lnTo>
                                <a:lnTo>
                                  <a:pt x="68" y="1228"/>
                                </a:lnTo>
                                <a:lnTo>
                                  <a:pt x="65" y="1288"/>
                                </a:lnTo>
                                <a:lnTo>
                                  <a:pt x="63" y="1348"/>
                                </a:lnTo>
                                <a:lnTo>
                                  <a:pt x="61" y="1406"/>
                                </a:lnTo>
                                <a:lnTo>
                                  <a:pt x="63" y="1464"/>
                                </a:lnTo>
                                <a:lnTo>
                                  <a:pt x="64" y="1520"/>
                                </a:lnTo>
                                <a:lnTo>
                                  <a:pt x="67" y="1575"/>
                                </a:lnTo>
                                <a:lnTo>
                                  <a:pt x="72" y="1628"/>
                                </a:lnTo>
                                <a:lnTo>
                                  <a:pt x="78" y="1680"/>
                                </a:lnTo>
                                <a:lnTo>
                                  <a:pt x="85" y="1731"/>
                                </a:lnTo>
                                <a:lnTo>
                                  <a:pt x="93" y="1779"/>
                                </a:lnTo>
                                <a:lnTo>
                                  <a:pt x="103" y="1827"/>
                                </a:lnTo>
                                <a:lnTo>
                                  <a:pt x="114" y="1872"/>
                                </a:lnTo>
                                <a:lnTo>
                                  <a:pt x="125" y="1916"/>
                                </a:lnTo>
                                <a:lnTo>
                                  <a:pt x="138" y="1958"/>
                                </a:lnTo>
                                <a:lnTo>
                                  <a:pt x="154" y="1999"/>
                                </a:lnTo>
                                <a:lnTo>
                                  <a:pt x="169" y="2038"/>
                                </a:lnTo>
                                <a:lnTo>
                                  <a:pt x="186" y="2074"/>
                                </a:lnTo>
                                <a:lnTo>
                                  <a:pt x="204" y="2109"/>
                                </a:lnTo>
                                <a:lnTo>
                                  <a:pt x="223" y="2141"/>
                                </a:lnTo>
                                <a:lnTo>
                                  <a:pt x="243" y="2171"/>
                                </a:lnTo>
                                <a:lnTo>
                                  <a:pt x="264" y="2200"/>
                                </a:lnTo>
                                <a:lnTo>
                                  <a:pt x="287" y="2227"/>
                                </a:lnTo>
                                <a:lnTo>
                                  <a:pt x="310" y="2251"/>
                                </a:lnTo>
                                <a:lnTo>
                                  <a:pt x="334" y="2273"/>
                                </a:lnTo>
                                <a:lnTo>
                                  <a:pt x="360" y="2293"/>
                                </a:lnTo>
                                <a:lnTo>
                                  <a:pt x="386" y="2310"/>
                                </a:lnTo>
                                <a:lnTo>
                                  <a:pt x="414" y="2325"/>
                                </a:lnTo>
                                <a:lnTo>
                                  <a:pt x="442" y="2338"/>
                                </a:lnTo>
                                <a:lnTo>
                                  <a:pt x="471" y="2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  <a:alpha val="53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408"/>
                        <wpg:cNvGrpSpPr>
                          <a:grpSpLocks/>
                        </wpg:cNvGrpSpPr>
                        <wpg:grpSpPr bwMode="auto">
                          <a:xfrm>
                            <a:off x="8674" y="6763"/>
                            <a:ext cx="5652" cy="4635"/>
                            <a:chOff x="2128" y="3251"/>
                            <a:chExt cx="8625" cy="7073"/>
                          </a:xfrm>
                        </wpg:grpSpPr>
                        <wps:wsp>
                          <wps:cNvPr id="27" name="Freeform 409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2861" y="6481"/>
                              <a:ext cx="1151" cy="1671"/>
                            </a:xfrm>
                            <a:custGeom>
                              <a:avLst/>
                              <a:gdLst>
                                <a:gd name="T0" fmla="*/ 2972 w 3607"/>
                                <a:gd name="T1" fmla="*/ 208 h 5046"/>
                                <a:gd name="T2" fmla="*/ 3253 w 3607"/>
                                <a:gd name="T3" fmla="*/ 584 h 5046"/>
                                <a:gd name="T4" fmla="*/ 3454 w 3607"/>
                                <a:gd name="T5" fmla="*/ 1098 h 5046"/>
                                <a:gd name="T6" fmla="*/ 3572 w 3607"/>
                                <a:gd name="T7" fmla="*/ 1710 h 5046"/>
                                <a:gd name="T8" fmla="*/ 3607 w 3607"/>
                                <a:gd name="T9" fmla="*/ 2384 h 5046"/>
                                <a:gd name="T10" fmla="*/ 3556 w 3607"/>
                                <a:gd name="T11" fmla="*/ 3080 h 5046"/>
                                <a:gd name="T12" fmla="*/ 3406 w 3607"/>
                                <a:gd name="T13" fmla="*/ 3738 h 5046"/>
                                <a:gd name="T14" fmla="*/ 3161 w 3607"/>
                                <a:gd name="T15" fmla="*/ 4259 h 5046"/>
                                <a:gd name="T16" fmla="*/ 2847 w 3607"/>
                                <a:gd name="T17" fmla="*/ 4646 h 5046"/>
                                <a:gd name="T18" fmla="*/ 2473 w 3607"/>
                                <a:gd name="T19" fmla="*/ 4902 h 5046"/>
                                <a:gd name="T20" fmla="*/ 2052 w 3607"/>
                                <a:gd name="T21" fmla="*/ 5030 h 5046"/>
                                <a:gd name="T22" fmla="*/ 1593 w 3607"/>
                                <a:gd name="T23" fmla="*/ 5031 h 5046"/>
                                <a:gd name="T24" fmla="*/ 1106 w 3607"/>
                                <a:gd name="T25" fmla="*/ 4908 h 5046"/>
                                <a:gd name="T26" fmla="*/ 700 w 3607"/>
                                <a:gd name="T27" fmla="*/ 4695 h 5046"/>
                                <a:gd name="T28" fmla="*/ 367 w 3607"/>
                                <a:gd name="T29" fmla="*/ 4384 h 5046"/>
                                <a:gd name="T30" fmla="*/ 128 w 3607"/>
                                <a:gd name="T31" fmla="*/ 3982 h 5046"/>
                                <a:gd name="T32" fmla="*/ 10 w 3607"/>
                                <a:gd name="T33" fmla="*/ 3500 h 5046"/>
                                <a:gd name="T34" fmla="*/ 31 w 3607"/>
                                <a:gd name="T35" fmla="*/ 2946 h 5046"/>
                                <a:gd name="T36" fmla="*/ 218 w 3607"/>
                                <a:gd name="T37" fmla="*/ 2326 h 5046"/>
                                <a:gd name="T38" fmla="*/ 545 w 3607"/>
                                <a:gd name="T39" fmla="*/ 1683 h 5046"/>
                                <a:gd name="T40" fmla="*/ 902 w 3607"/>
                                <a:gd name="T41" fmla="*/ 1123 h 5046"/>
                                <a:gd name="T42" fmla="*/ 1279 w 3607"/>
                                <a:gd name="T43" fmla="*/ 662 h 5046"/>
                                <a:gd name="T44" fmla="*/ 1665 w 3607"/>
                                <a:gd name="T45" fmla="*/ 315 h 5046"/>
                                <a:gd name="T46" fmla="*/ 2048 w 3607"/>
                                <a:gd name="T47" fmla="*/ 90 h 5046"/>
                                <a:gd name="T48" fmla="*/ 2416 w 3607"/>
                                <a:gd name="T49" fmla="*/ 0 h 5046"/>
                                <a:gd name="T50" fmla="*/ 2541 w 3607"/>
                                <a:gd name="T51" fmla="*/ 346 h 5046"/>
                                <a:gd name="T52" fmla="*/ 2844 w 3607"/>
                                <a:gd name="T53" fmla="*/ 551 h 5046"/>
                                <a:gd name="T54" fmla="*/ 3079 w 3607"/>
                                <a:gd name="T55" fmla="*/ 900 h 5046"/>
                                <a:gd name="T56" fmla="*/ 3243 w 3607"/>
                                <a:gd name="T57" fmla="*/ 1362 h 5046"/>
                                <a:gd name="T58" fmla="*/ 3335 w 3607"/>
                                <a:gd name="T59" fmla="*/ 1903 h 5046"/>
                                <a:gd name="T60" fmla="*/ 3354 w 3607"/>
                                <a:gd name="T61" fmla="*/ 2493 h 5046"/>
                                <a:gd name="T62" fmla="*/ 3295 w 3607"/>
                                <a:gd name="T63" fmla="*/ 3099 h 5046"/>
                                <a:gd name="T64" fmla="*/ 3173 w 3607"/>
                                <a:gd name="T65" fmla="*/ 3691 h 5046"/>
                                <a:gd name="T66" fmla="*/ 2966 w 3607"/>
                                <a:gd name="T67" fmla="*/ 4178 h 5046"/>
                                <a:gd name="T68" fmla="*/ 2678 w 3607"/>
                                <a:gd name="T69" fmla="*/ 4541 h 5046"/>
                                <a:gd name="T70" fmla="*/ 2326 w 3607"/>
                                <a:gd name="T71" fmla="*/ 4780 h 5046"/>
                                <a:gd name="T72" fmla="*/ 1927 w 3607"/>
                                <a:gd name="T73" fmla="*/ 4899 h 5046"/>
                                <a:gd name="T74" fmla="*/ 1502 w 3607"/>
                                <a:gd name="T75" fmla="*/ 4894 h 5046"/>
                                <a:gd name="T76" fmla="*/ 1077 w 3607"/>
                                <a:gd name="T77" fmla="*/ 4772 h 5046"/>
                                <a:gd name="T78" fmla="*/ 719 w 3607"/>
                                <a:gd name="T79" fmla="*/ 4556 h 5046"/>
                                <a:gd name="T80" fmla="*/ 418 w 3607"/>
                                <a:gd name="T81" fmla="*/ 4244 h 5046"/>
                                <a:gd name="T82" fmla="*/ 204 w 3607"/>
                                <a:gd name="T83" fmla="*/ 3844 h 5046"/>
                                <a:gd name="T84" fmla="*/ 109 w 3607"/>
                                <a:gd name="T85" fmla="*/ 3363 h 5046"/>
                                <a:gd name="T86" fmla="*/ 164 w 3607"/>
                                <a:gd name="T87" fmla="*/ 2812 h 5046"/>
                                <a:gd name="T88" fmla="*/ 399 w 3607"/>
                                <a:gd name="T89" fmla="*/ 2200 h 5046"/>
                                <a:gd name="T90" fmla="*/ 707 w 3607"/>
                                <a:gd name="T91" fmla="*/ 1635 h 5046"/>
                                <a:gd name="T92" fmla="*/ 1027 w 3607"/>
                                <a:gd name="T93" fmla="*/ 1167 h 5046"/>
                                <a:gd name="T94" fmla="*/ 1363 w 3607"/>
                                <a:gd name="T95" fmla="*/ 794 h 5046"/>
                                <a:gd name="T96" fmla="*/ 1704 w 3607"/>
                                <a:gd name="T97" fmla="*/ 523 h 5046"/>
                                <a:gd name="T98" fmla="*/ 2040 w 3607"/>
                                <a:gd name="T99" fmla="*/ 361 h 5046"/>
                                <a:gd name="T100" fmla="*/ 2360 w 3607"/>
                                <a:gd name="T101" fmla="*/ 314 h 5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7" h="5046">
                                  <a:moveTo>
                                    <a:pt x="2691" y="33"/>
                                  </a:moveTo>
                                  <a:lnTo>
                                    <a:pt x="2767" y="66"/>
                                  </a:lnTo>
                                  <a:lnTo>
                                    <a:pt x="2838" y="105"/>
                                  </a:lnTo>
                                  <a:lnTo>
                                    <a:pt x="2907" y="154"/>
                                  </a:lnTo>
                                  <a:lnTo>
                                    <a:pt x="2972" y="208"/>
                                  </a:lnTo>
                                  <a:lnTo>
                                    <a:pt x="3035" y="271"/>
                                  </a:lnTo>
                                  <a:lnTo>
                                    <a:pt x="3094" y="340"/>
                                  </a:lnTo>
                                  <a:lnTo>
                                    <a:pt x="3151" y="416"/>
                                  </a:lnTo>
                                  <a:lnTo>
                                    <a:pt x="3203" y="497"/>
                                  </a:lnTo>
                                  <a:lnTo>
                                    <a:pt x="3253" y="584"/>
                                  </a:lnTo>
                                  <a:lnTo>
                                    <a:pt x="3301" y="677"/>
                                  </a:lnTo>
                                  <a:lnTo>
                                    <a:pt x="3343" y="776"/>
                                  </a:lnTo>
                                  <a:lnTo>
                                    <a:pt x="3384" y="879"/>
                                  </a:lnTo>
                                  <a:lnTo>
                                    <a:pt x="3421" y="985"/>
                                  </a:lnTo>
                                  <a:lnTo>
                                    <a:pt x="3454" y="1098"/>
                                  </a:lnTo>
                                  <a:lnTo>
                                    <a:pt x="3485" y="1214"/>
                                  </a:lnTo>
                                  <a:lnTo>
                                    <a:pt x="3512" y="1333"/>
                                  </a:lnTo>
                                  <a:lnTo>
                                    <a:pt x="3536" y="1455"/>
                                  </a:lnTo>
                                  <a:lnTo>
                                    <a:pt x="3556" y="1582"/>
                                  </a:lnTo>
                                  <a:lnTo>
                                    <a:pt x="3572" y="1710"/>
                                  </a:lnTo>
                                  <a:lnTo>
                                    <a:pt x="3587" y="1841"/>
                                  </a:lnTo>
                                  <a:lnTo>
                                    <a:pt x="3597" y="1975"/>
                                  </a:lnTo>
                                  <a:lnTo>
                                    <a:pt x="3603" y="2110"/>
                                  </a:lnTo>
                                  <a:lnTo>
                                    <a:pt x="3607" y="2246"/>
                                  </a:lnTo>
                                  <a:lnTo>
                                    <a:pt x="3607" y="2384"/>
                                  </a:lnTo>
                                  <a:lnTo>
                                    <a:pt x="3604" y="2522"/>
                                  </a:lnTo>
                                  <a:lnTo>
                                    <a:pt x="3597" y="2662"/>
                                  </a:lnTo>
                                  <a:lnTo>
                                    <a:pt x="3587" y="2802"/>
                                  </a:lnTo>
                                  <a:lnTo>
                                    <a:pt x="3574" y="2941"/>
                                  </a:lnTo>
                                  <a:lnTo>
                                    <a:pt x="3556" y="3080"/>
                                  </a:lnTo>
                                  <a:lnTo>
                                    <a:pt x="3536" y="3218"/>
                                  </a:lnTo>
                                  <a:lnTo>
                                    <a:pt x="3511" y="3356"/>
                                  </a:lnTo>
                                  <a:lnTo>
                                    <a:pt x="3483" y="3492"/>
                                  </a:lnTo>
                                  <a:lnTo>
                                    <a:pt x="3447" y="3617"/>
                                  </a:lnTo>
                                  <a:lnTo>
                                    <a:pt x="3406" y="3738"/>
                                  </a:lnTo>
                                  <a:lnTo>
                                    <a:pt x="3364" y="3853"/>
                                  </a:lnTo>
                                  <a:lnTo>
                                    <a:pt x="3317" y="3962"/>
                                  </a:lnTo>
                                  <a:lnTo>
                                    <a:pt x="3268" y="4066"/>
                                  </a:lnTo>
                                  <a:lnTo>
                                    <a:pt x="3215" y="4166"/>
                                  </a:lnTo>
                                  <a:lnTo>
                                    <a:pt x="3161" y="4259"/>
                                  </a:lnTo>
                                  <a:lnTo>
                                    <a:pt x="3103" y="4347"/>
                                  </a:lnTo>
                                  <a:lnTo>
                                    <a:pt x="3042" y="4430"/>
                                  </a:lnTo>
                                  <a:lnTo>
                                    <a:pt x="2979" y="4507"/>
                                  </a:lnTo>
                                  <a:lnTo>
                                    <a:pt x="2914" y="4579"/>
                                  </a:lnTo>
                                  <a:lnTo>
                                    <a:pt x="2847" y="4646"/>
                                  </a:lnTo>
                                  <a:lnTo>
                                    <a:pt x="2775" y="4708"/>
                                  </a:lnTo>
                                  <a:lnTo>
                                    <a:pt x="2703" y="4765"/>
                                  </a:lnTo>
                                  <a:lnTo>
                                    <a:pt x="2628" y="4816"/>
                                  </a:lnTo>
                                  <a:lnTo>
                                    <a:pt x="2552" y="4862"/>
                                  </a:lnTo>
                                  <a:lnTo>
                                    <a:pt x="2473" y="4902"/>
                                  </a:lnTo>
                                  <a:lnTo>
                                    <a:pt x="2392" y="4939"/>
                                  </a:lnTo>
                                  <a:lnTo>
                                    <a:pt x="2309" y="4969"/>
                                  </a:lnTo>
                                  <a:lnTo>
                                    <a:pt x="2225" y="4995"/>
                                  </a:lnTo>
                                  <a:lnTo>
                                    <a:pt x="2140" y="5015"/>
                                  </a:lnTo>
                                  <a:lnTo>
                                    <a:pt x="2052" y="5030"/>
                                  </a:lnTo>
                                  <a:lnTo>
                                    <a:pt x="1963" y="5041"/>
                                  </a:lnTo>
                                  <a:lnTo>
                                    <a:pt x="1872" y="5046"/>
                                  </a:lnTo>
                                  <a:lnTo>
                                    <a:pt x="1780" y="5046"/>
                                  </a:lnTo>
                                  <a:lnTo>
                                    <a:pt x="1687" y="5041"/>
                                  </a:lnTo>
                                  <a:lnTo>
                                    <a:pt x="1593" y="5031"/>
                                  </a:lnTo>
                                  <a:lnTo>
                                    <a:pt x="1497" y="5017"/>
                                  </a:lnTo>
                                  <a:lnTo>
                                    <a:pt x="1401" y="4997"/>
                                  </a:lnTo>
                                  <a:lnTo>
                                    <a:pt x="1304" y="4972"/>
                                  </a:lnTo>
                                  <a:lnTo>
                                    <a:pt x="1205" y="4942"/>
                                  </a:lnTo>
                                  <a:lnTo>
                                    <a:pt x="1106" y="4908"/>
                                  </a:lnTo>
                                  <a:lnTo>
                                    <a:pt x="1020" y="4874"/>
                                  </a:lnTo>
                                  <a:lnTo>
                                    <a:pt x="936" y="4835"/>
                                  </a:lnTo>
                                  <a:lnTo>
                                    <a:pt x="855" y="4792"/>
                                  </a:lnTo>
                                  <a:lnTo>
                                    <a:pt x="776" y="4745"/>
                                  </a:lnTo>
                                  <a:lnTo>
                                    <a:pt x="700" y="4695"/>
                                  </a:lnTo>
                                  <a:lnTo>
                                    <a:pt x="628" y="4639"/>
                                  </a:lnTo>
                                  <a:lnTo>
                                    <a:pt x="556" y="4581"/>
                                  </a:lnTo>
                                  <a:lnTo>
                                    <a:pt x="490" y="4519"/>
                                  </a:lnTo>
                                  <a:lnTo>
                                    <a:pt x="427" y="4452"/>
                                  </a:lnTo>
                                  <a:lnTo>
                                    <a:pt x="367" y="4384"/>
                                  </a:lnTo>
                                  <a:lnTo>
                                    <a:pt x="311" y="4310"/>
                                  </a:lnTo>
                                  <a:lnTo>
                                    <a:pt x="259" y="4233"/>
                                  </a:lnTo>
                                  <a:lnTo>
                                    <a:pt x="211" y="4153"/>
                                  </a:lnTo>
                                  <a:lnTo>
                                    <a:pt x="167" y="4070"/>
                                  </a:lnTo>
                                  <a:lnTo>
                                    <a:pt x="128" y="3982"/>
                                  </a:lnTo>
                                  <a:lnTo>
                                    <a:pt x="95" y="3892"/>
                                  </a:lnTo>
                                  <a:lnTo>
                                    <a:pt x="65" y="3799"/>
                                  </a:lnTo>
                                  <a:lnTo>
                                    <a:pt x="42" y="3703"/>
                                  </a:lnTo>
                                  <a:lnTo>
                                    <a:pt x="23" y="3603"/>
                                  </a:lnTo>
                                  <a:lnTo>
                                    <a:pt x="10" y="3500"/>
                                  </a:lnTo>
                                  <a:lnTo>
                                    <a:pt x="1" y="3395"/>
                                  </a:lnTo>
                                  <a:lnTo>
                                    <a:pt x="0" y="3287"/>
                                  </a:lnTo>
                                  <a:lnTo>
                                    <a:pt x="4" y="3176"/>
                                  </a:lnTo>
                                  <a:lnTo>
                                    <a:pt x="14" y="3062"/>
                                  </a:lnTo>
                                  <a:lnTo>
                                    <a:pt x="31" y="2946"/>
                                  </a:lnTo>
                                  <a:lnTo>
                                    <a:pt x="55" y="2826"/>
                                  </a:lnTo>
                                  <a:lnTo>
                                    <a:pt x="86" y="2704"/>
                                  </a:lnTo>
                                  <a:lnTo>
                                    <a:pt x="122" y="2581"/>
                                  </a:lnTo>
                                  <a:lnTo>
                                    <a:pt x="166" y="2455"/>
                                  </a:lnTo>
                                  <a:lnTo>
                                    <a:pt x="218" y="2326"/>
                                  </a:lnTo>
                                  <a:lnTo>
                                    <a:pt x="278" y="2195"/>
                                  </a:lnTo>
                                  <a:lnTo>
                                    <a:pt x="344" y="2063"/>
                                  </a:lnTo>
                                  <a:lnTo>
                                    <a:pt x="409" y="1932"/>
                                  </a:lnTo>
                                  <a:lnTo>
                                    <a:pt x="476" y="1806"/>
                                  </a:lnTo>
                                  <a:lnTo>
                                    <a:pt x="545" y="1683"/>
                                  </a:lnTo>
                                  <a:lnTo>
                                    <a:pt x="613" y="1563"/>
                                  </a:lnTo>
                                  <a:lnTo>
                                    <a:pt x="683" y="1447"/>
                                  </a:lnTo>
                                  <a:lnTo>
                                    <a:pt x="756" y="1334"/>
                                  </a:lnTo>
                                  <a:lnTo>
                                    <a:pt x="828" y="1227"/>
                                  </a:lnTo>
                                  <a:lnTo>
                                    <a:pt x="902" y="1123"/>
                                  </a:lnTo>
                                  <a:lnTo>
                                    <a:pt x="976" y="1022"/>
                                  </a:lnTo>
                                  <a:lnTo>
                                    <a:pt x="1051" y="926"/>
                                  </a:lnTo>
                                  <a:lnTo>
                                    <a:pt x="1127" y="834"/>
                                  </a:lnTo>
                                  <a:lnTo>
                                    <a:pt x="1203" y="746"/>
                                  </a:lnTo>
                                  <a:lnTo>
                                    <a:pt x="1279" y="662"/>
                                  </a:lnTo>
                                  <a:lnTo>
                                    <a:pt x="1356" y="584"/>
                                  </a:lnTo>
                                  <a:lnTo>
                                    <a:pt x="1433" y="509"/>
                                  </a:lnTo>
                                  <a:lnTo>
                                    <a:pt x="1510" y="439"/>
                                  </a:lnTo>
                                  <a:lnTo>
                                    <a:pt x="1588" y="374"/>
                                  </a:lnTo>
                                  <a:lnTo>
                                    <a:pt x="1665" y="315"/>
                                  </a:lnTo>
                                  <a:lnTo>
                                    <a:pt x="1742" y="259"/>
                                  </a:lnTo>
                                  <a:lnTo>
                                    <a:pt x="1819" y="210"/>
                                  </a:lnTo>
                                  <a:lnTo>
                                    <a:pt x="1895" y="165"/>
                                  </a:lnTo>
                                  <a:lnTo>
                                    <a:pt x="1972" y="124"/>
                                  </a:lnTo>
                                  <a:lnTo>
                                    <a:pt x="2048" y="90"/>
                                  </a:lnTo>
                                  <a:lnTo>
                                    <a:pt x="2123" y="60"/>
                                  </a:lnTo>
                                  <a:lnTo>
                                    <a:pt x="2198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344" y="7"/>
                                  </a:lnTo>
                                  <a:lnTo>
                                    <a:pt x="2416" y="0"/>
                                  </a:lnTo>
                                  <a:lnTo>
                                    <a:pt x="2486" y="0"/>
                                  </a:lnTo>
                                  <a:lnTo>
                                    <a:pt x="2556" y="5"/>
                                  </a:lnTo>
                                  <a:lnTo>
                                    <a:pt x="2625" y="17"/>
                                  </a:lnTo>
                                  <a:lnTo>
                                    <a:pt x="2691" y="33"/>
                                  </a:lnTo>
                                  <a:close/>
                                  <a:moveTo>
                                    <a:pt x="2541" y="346"/>
                                  </a:moveTo>
                                  <a:lnTo>
                                    <a:pt x="2607" y="373"/>
                                  </a:lnTo>
                                  <a:lnTo>
                                    <a:pt x="2670" y="408"/>
                                  </a:lnTo>
                                  <a:lnTo>
                                    <a:pt x="2730" y="449"/>
                                  </a:lnTo>
                                  <a:lnTo>
                                    <a:pt x="2788" y="497"/>
                                  </a:lnTo>
                                  <a:lnTo>
                                    <a:pt x="2844" y="551"/>
                                  </a:lnTo>
                                  <a:lnTo>
                                    <a:pt x="2896" y="610"/>
                                  </a:lnTo>
                                  <a:lnTo>
                                    <a:pt x="2946" y="675"/>
                                  </a:lnTo>
                                  <a:lnTo>
                                    <a:pt x="2992" y="745"/>
                                  </a:lnTo>
                                  <a:lnTo>
                                    <a:pt x="3037" y="819"/>
                                  </a:lnTo>
                                  <a:lnTo>
                                    <a:pt x="3079" y="900"/>
                                  </a:lnTo>
                                  <a:lnTo>
                                    <a:pt x="3117" y="984"/>
                                  </a:lnTo>
                                  <a:lnTo>
                                    <a:pt x="3152" y="1073"/>
                                  </a:lnTo>
                                  <a:lnTo>
                                    <a:pt x="3186" y="1165"/>
                                  </a:lnTo>
                                  <a:lnTo>
                                    <a:pt x="3217" y="1261"/>
                                  </a:lnTo>
                                  <a:lnTo>
                                    <a:pt x="3243" y="1362"/>
                                  </a:lnTo>
                                  <a:lnTo>
                                    <a:pt x="3268" y="1465"/>
                                  </a:lnTo>
                                  <a:lnTo>
                                    <a:pt x="3289" y="1570"/>
                                  </a:lnTo>
                                  <a:lnTo>
                                    <a:pt x="3308" y="1679"/>
                                  </a:lnTo>
                                  <a:lnTo>
                                    <a:pt x="3323" y="1790"/>
                                  </a:lnTo>
                                  <a:lnTo>
                                    <a:pt x="3335" y="1903"/>
                                  </a:lnTo>
                                  <a:lnTo>
                                    <a:pt x="3346" y="2019"/>
                                  </a:lnTo>
                                  <a:lnTo>
                                    <a:pt x="3352" y="2135"/>
                                  </a:lnTo>
                                  <a:lnTo>
                                    <a:pt x="3355" y="2253"/>
                                  </a:lnTo>
                                  <a:lnTo>
                                    <a:pt x="3356" y="2373"/>
                                  </a:lnTo>
                                  <a:lnTo>
                                    <a:pt x="3354" y="2493"/>
                                  </a:lnTo>
                                  <a:lnTo>
                                    <a:pt x="3348" y="2614"/>
                                  </a:lnTo>
                                  <a:lnTo>
                                    <a:pt x="3340" y="2735"/>
                                  </a:lnTo>
                                  <a:lnTo>
                                    <a:pt x="3328" y="2857"/>
                                  </a:lnTo>
                                  <a:lnTo>
                                    <a:pt x="3313" y="2978"/>
                                  </a:lnTo>
                                  <a:lnTo>
                                    <a:pt x="3295" y="3099"/>
                                  </a:lnTo>
                                  <a:lnTo>
                                    <a:pt x="3273" y="3220"/>
                                  </a:lnTo>
                                  <a:lnTo>
                                    <a:pt x="3250" y="3338"/>
                                  </a:lnTo>
                                  <a:lnTo>
                                    <a:pt x="3228" y="3461"/>
                                  </a:lnTo>
                                  <a:lnTo>
                                    <a:pt x="3202" y="3578"/>
                                  </a:lnTo>
                                  <a:lnTo>
                                    <a:pt x="3173" y="3691"/>
                                  </a:lnTo>
                                  <a:lnTo>
                                    <a:pt x="3138" y="3797"/>
                                  </a:lnTo>
                                  <a:lnTo>
                                    <a:pt x="3100" y="3900"/>
                                  </a:lnTo>
                                  <a:lnTo>
                                    <a:pt x="3060" y="3998"/>
                                  </a:lnTo>
                                  <a:lnTo>
                                    <a:pt x="3015" y="4090"/>
                                  </a:lnTo>
                                  <a:lnTo>
                                    <a:pt x="2966" y="4178"/>
                                  </a:lnTo>
                                  <a:lnTo>
                                    <a:pt x="2914" y="4259"/>
                                  </a:lnTo>
                                  <a:lnTo>
                                    <a:pt x="2860" y="4337"/>
                                  </a:lnTo>
                                  <a:lnTo>
                                    <a:pt x="2801" y="4410"/>
                                  </a:lnTo>
                                  <a:lnTo>
                                    <a:pt x="2741" y="4478"/>
                                  </a:lnTo>
                                  <a:lnTo>
                                    <a:pt x="2678" y="4541"/>
                                  </a:lnTo>
                                  <a:lnTo>
                                    <a:pt x="2612" y="4598"/>
                                  </a:lnTo>
                                  <a:lnTo>
                                    <a:pt x="2544" y="4651"/>
                                  </a:lnTo>
                                  <a:lnTo>
                                    <a:pt x="2473" y="4700"/>
                                  </a:lnTo>
                                  <a:lnTo>
                                    <a:pt x="2401" y="4742"/>
                                  </a:lnTo>
                                  <a:lnTo>
                                    <a:pt x="2326" y="4780"/>
                                  </a:lnTo>
                                  <a:lnTo>
                                    <a:pt x="2249" y="4813"/>
                                  </a:lnTo>
                                  <a:lnTo>
                                    <a:pt x="2171" y="4842"/>
                                  </a:lnTo>
                                  <a:lnTo>
                                    <a:pt x="2091" y="4866"/>
                                  </a:lnTo>
                                  <a:lnTo>
                                    <a:pt x="2010" y="4884"/>
                                  </a:lnTo>
                                  <a:lnTo>
                                    <a:pt x="1927" y="4899"/>
                                  </a:lnTo>
                                  <a:lnTo>
                                    <a:pt x="1844" y="4907"/>
                                  </a:lnTo>
                                  <a:lnTo>
                                    <a:pt x="1760" y="4911"/>
                                  </a:lnTo>
                                  <a:lnTo>
                                    <a:pt x="1675" y="4911"/>
                                  </a:lnTo>
                                  <a:lnTo>
                                    <a:pt x="1588" y="4905"/>
                                  </a:lnTo>
                                  <a:lnTo>
                                    <a:pt x="1502" y="4894"/>
                                  </a:lnTo>
                                  <a:lnTo>
                                    <a:pt x="1415" y="4879"/>
                                  </a:lnTo>
                                  <a:lnTo>
                                    <a:pt x="1327" y="4857"/>
                                  </a:lnTo>
                                  <a:lnTo>
                                    <a:pt x="1241" y="4832"/>
                                  </a:lnTo>
                                  <a:lnTo>
                                    <a:pt x="1153" y="4803"/>
                                  </a:lnTo>
                                  <a:lnTo>
                                    <a:pt x="1077" y="4772"/>
                                  </a:lnTo>
                                  <a:lnTo>
                                    <a:pt x="1002" y="4736"/>
                                  </a:lnTo>
                                  <a:lnTo>
                                    <a:pt x="929" y="4697"/>
                                  </a:lnTo>
                                  <a:lnTo>
                                    <a:pt x="858" y="4655"/>
                                  </a:lnTo>
                                  <a:lnTo>
                                    <a:pt x="788" y="4607"/>
                                  </a:lnTo>
                                  <a:lnTo>
                                    <a:pt x="719" y="4556"/>
                                  </a:lnTo>
                                  <a:lnTo>
                                    <a:pt x="654" y="4502"/>
                                  </a:lnTo>
                                  <a:lnTo>
                                    <a:pt x="590" y="4443"/>
                                  </a:lnTo>
                                  <a:lnTo>
                                    <a:pt x="529" y="4380"/>
                                  </a:lnTo>
                                  <a:lnTo>
                                    <a:pt x="472" y="4314"/>
                                  </a:lnTo>
                                  <a:lnTo>
                                    <a:pt x="418" y="4244"/>
                                  </a:lnTo>
                                  <a:lnTo>
                                    <a:pt x="367" y="4170"/>
                                  </a:lnTo>
                                  <a:lnTo>
                                    <a:pt x="320" y="4093"/>
                                  </a:lnTo>
                                  <a:lnTo>
                                    <a:pt x="278" y="4013"/>
                                  </a:lnTo>
                                  <a:lnTo>
                                    <a:pt x="239" y="3930"/>
                                  </a:lnTo>
                                  <a:lnTo>
                                    <a:pt x="204" y="3844"/>
                                  </a:lnTo>
                                  <a:lnTo>
                                    <a:pt x="175" y="3754"/>
                                  </a:lnTo>
                                  <a:lnTo>
                                    <a:pt x="151" y="3660"/>
                                  </a:lnTo>
                                  <a:lnTo>
                                    <a:pt x="131" y="3564"/>
                                  </a:lnTo>
                                  <a:lnTo>
                                    <a:pt x="118" y="3465"/>
                                  </a:lnTo>
                                  <a:lnTo>
                                    <a:pt x="109" y="3363"/>
                                  </a:lnTo>
                                  <a:lnTo>
                                    <a:pt x="107" y="3257"/>
                                  </a:lnTo>
                                  <a:lnTo>
                                    <a:pt x="112" y="3151"/>
                                  </a:lnTo>
                                  <a:lnTo>
                                    <a:pt x="122" y="3041"/>
                                  </a:lnTo>
                                  <a:lnTo>
                                    <a:pt x="140" y="2927"/>
                                  </a:lnTo>
                                  <a:lnTo>
                                    <a:pt x="164" y="2812"/>
                                  </a:lnTo>
                                  <a:lnTo>
                                    <a:pt x="196" y="2694"/>
                                  </a:lnTo>
                                  <a:lnTo>
                                    <a:pt x="235" y="2574"/>
                                  </a:lnTo>
                                  <a:lnTo>
                                    <a:pt x="281" y="2451"/>
                                  </a:lnTo>
                                  <a:lnTo>
                                    <a:pt x="336" y="2327"/>
                                  </a:lnTo>
                                  <a:lnTo>
                                    <a:pt x="399" y="2200"/>
                                  </a:lnTo>
                                  <a:lnTo>
                                    <a:pt x="471" y="2071"/>
                                  </a:lnTo>
                                  <a:lnTo>
                                    <a:pt x="528" y="1956"/>
                                  </a:lnTo>
                                  <a:lnTo>
                                    <a:pt x="586" y="1846"/>
                                  </a:lnTo>
                                  <a:lnTo>
                                    <a:pt x="647" y="1738"/>
                                  </a:lnTo>
                                  <a:lnTo>
                                    <a:pt x="707" y="1635"/>
                                  </a:lnTo>
                                  <a:lnTo>
                                    <a:pt x="770" y="1535"/>
                                  </a:lnTo>
                                  <a:lnTo>
                                    <a:pt x="833" y="1437"/>
                                  </a:lnTo>
                                  <a:lnTo>
                                    <a:pt x="897" y="1344"/>
                                  </a:lnTo>
                                  <a:lnTo>
                                    <a:pt x="961" y="1254"/>
                                  </a:lnTo>
                                  <a:lnTo>
                                    <a:pt x="1027" y="1167"/>
                                  </a:lnTo>
                                  <a:lnTo>
                                    <a:pt x="1092" y="1086"/>
                                  </a:lnTo>
                                  <a:lnTo>
                                    <a:pt x="1160" y="1006"/>
                                  </a:lnTo>
                                  <a:lnTo>
                                    <a:pt x="1228" y="932"/>
                                  </a:lnTo>
                                  <a:lnTo>
                                    <a:pt x="1295" y="862"/>
                                  </a:lnTo>
                                  <a:lnTo>
                                    <a:pt x="1363" y="794"/>
                                  </a:lnTo>
                                  <a:lnTo>
                                    <a:pt x="1430" y="732"/>
                                  </a:lnTo>
                                  <a:lnTo>
                                    <a:pt x="1499" y="674"/>
                                  </a:lnTo>
                                  <a:lnTo>
                                    <a:pt x="1568" y="619"/>
                                  </a:lnTo>
                                  <a:lnTo>
                                    <a:pt x="1636" y="570"/>
                                  </a:lnTo>
                                  <a:lnTo>
                                    <a:pt x="1704" y="523"/>
                                  </a:lnTo>
                                  <a:lnTo>
                                    <a:pt x="1772" y="482"/>
                                  </a:lnTo>
                                  <a:lnTo>
                                    <a:pt x="1840" y="445"/>
                                  </a:lnTo>
                                  <a:lnTo>
                                    <a:pt x="1907" y="412"/>
                                  </a:lnTo>
                                  <a:lnTo>
                                    <a:pt x="1974" y="384"/>
                                  </a:lnTo>
                                  <a:lnTo>
                                    <a:pt x="2040" y="361"/>
                                  </a:lnTo>
                                  <a:lnTo>
                                    <a:pt x="2106" y="342"/>
                                  </a:lnTo>
                                  <a:lnTo>
                                    <a:pt x="2171" y="328"/>
                                  </a:lnTo>
                                  <a:lnTo>
                                    <a:pt x="2236" y="318"/>
                                  </a:lnTo>
                                  <a:lnTo>
                                    <a:pt x="2299" y="314"/>
                                  </a:lnTo>
                                  <a:lnTo>
                                    <a:pt x="2360" y="314"/>
                                  </a:lnTo>
                                  <a:lnTo>
                                    <a:pt x="2422" y="320"/>
                                  </a:lnTo>
                                  <a:lnTo>
                                    <a:pt x="2482" y="330"/>
                                  </a:lnTo>
                                  <a:lnTo>
                                    <a:pt x="2541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25000"/>
                                <a:lumOff val="75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10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4638" y="4650"/>
                              <a:ext cx="1629" cy="1584"/>
                            </a:xfrm>
                            <a:custGeom>
                              <a:avLst/>
                              <a:gdLst>
                                <a:gd name="T0" fmla="*/ 3243 w 3575"/>
                                <a:gd name="T1" fmla="*/ 3040 h 3156"/>
                                <a:gd name="T2" fmla="*/ 2899 w 3575"/>
                                <a:gd name="T3" fmla="*/ 3141 h 3156"/>
                                <a:gd name="T4" fmla="*/ 2477 w 3575"/>
                                <a:gd name="T5" fmla="*/ 3149 h 3156"/>
                                <a:gd name="T6" fmla="*/ 2006 w 3575"/>
                                <a:gd name="T7" fmla="*/ 3069 h 3156"/>
                                <a:gd name="T8" fmla="*/ 1512 w 3575"/>
                                <a:gd name="T9" fmla="*/ 2915 h 3156"/>
                                <a:gd name="T10" fmla="*/ 1026 w 3575"/>
                                <a:gd name="T11" fmla="*/ 2693 h 3156"/>
                                <a:gd name="T12" fmla="*/ 592 w 3575"/>
                                <a:gd name="T13" fmla="*/ 2411 h 3156"/>
                                <a:gd name="T14" fmla="*/ 284 w 3575"/>
                                <a:gd name="T15" fmla="*/ 2096 h 3156"/>
                                <a:gd name="T16" fmla="*/ 89 w 3575"/>
                                <a:gd name="T17" fmla="*/ 1768 h 3156"/>
                                <a:gd name="T18" fmla="*/ 4 w 3575"/>
                                <a:gd name="T19" fmla="*/ 1433 h 3156"/>
                                <a:gd name="T20" fmla="*/ 25 w 3575"/>
                                <a:gd name="T21" fmla="*/ 1096 h 3156"/>
                                <a:gd name="T22" fmla="*/ 146 w 3575"/>
                                <a:gd name="T23" fmla="*/ 768 h 3156"/>
                                <a:gd name="T24" fmla="*/ 364 w 3575"/>
                                <a:gd name="T25" fmla="*/ 454 h 3156"/>
                                <a:gd name="T26" fmla="*/ 625 w 3575"/>
                                <a:gd name="T27" fmla="*/ 219 h 3156"/>
                                <a:gd name="T28" fmla="*/ 938 w 3575"/>
                                <a:gd name="T29" fmla="*/ 64 h 3156"/>
                                <a:gd name="T30" fmla="*/ 1289 w 3575"/>
                                <a:gd name="T31" fmla="*/ 0 h 3156"/>
                                <a:gd name="T32" fmla="*/ 1668 w 3575"/>
                                <a:gd name="T33" fmla="*/ 43 h 3156"/>
                                <a:gd name="T34" fmla="*/ 2059 w 3575"/>
                                <a:gd name="T35" fmla="*/ 206 h 3156"/>
                                <a:gd name="T36" fmla="*/ 2454 w 3575"/>
                                <a:gd name="T37" fmla="*/ 503 h 3156"/>
                                <a:gd name="T38" fmla="*/ 2830 w 3575"/>
                                <a:gd name="T39" fmla="*/ 908 h 3156"/>
                                <a:gd name="T40" fmla="*/ 3137 w 3575"/>
                                <a:gd name="T41" fmla="*/ 1313 h 3156"/>
                                <a:gd name="T42" fmla="*/ 3367 w 3575"/>
                                <a:gd name="T43" fmla="*/ 1706 h 3156"/>
                                <a:gd name="T44" fmla="*/ 3514 w 3575"/>
                                <a:gd name="T45" fmla="*/ 2075 h 3156"/>
                                <a:gd name="T46" fmla="*/ 3574 w 3575"/>
                                <a:gd name="T47" fmla="*/ 2409 h 3156"/>
                                <a:gd name="T48" fmla="*/ 3540 w 3575"/>
                                <a:gd name="T49" fmla="*/ 2696 h 3156"/>
                                <a:gd name="T50" fmla="*/ 3259 w 3575"/>
                                <a:gd name="T51" fmla="*/ 2693 h 3156"/>
                                <a:gd name="T52" fmla="*/ 3032 w 3575"/>
                                <a:gd name="T53" fmla="*/ 2855 h 3156"/>
                                <a:gd name="T54" fmla="*/ 2718 w 3575"/>
                                <a:gd name="T55" fmla="*/ 2931 h 3156"/>
                                <a:gd name="T56" fmla="*/ 2344 w 3575"/>
                                <a:gd name="T57" fmla="*/ 2926 h 3156"/>
                                <a:gd name="T58" fmla="*/ 1930 w 3575"/>
                                <a:gd name="T59" fmla="*/ 2849 h 3156"/>
                                <a:gd name="T60" fmla="*/ 1501 w 3575"/>
                                <a:gd name="T61" fmla="*/ 2705 h 3156"/>
                                <a:gd name="T62" fmla="*/ 1081 w 3575"/>
                                <a:gd name="T63" fmla="*/ 2501 h 3156"/>
                                <a:gd name="T64" fmla="*/ 689 w 3575"/>
                                <a:gd name="T65" fmla="*/ 2256 h 3156"/>
                                <a:gd name="T66" fmla="*/ 394 w 3575"/>
                                <a:gd name="T67" fmla="*/ 1979 h 3156"/>
                                <a:gd name="T68" fmla="*/ 210 w 3575"/>
                                <a:gd name="T69" fmla="*/ 1676 h 3156"/>
                                <a:gd name="T70" fmla="*/ 132 w 3575"/>
                                <a:gd name="T71" fmla="*/ 1359 h 3156"/>
                                <a:gd name="T72" fmla="*/ 153 w 3575"/>
                                <a:gd name="T73" fmla="*/ 1043 h 3156"/>
                                <a:gd name="T74" fmla="*/ 269 w 3575"/>
                                <a:gd name="T75" fmla="*/ 740 h 3156"/>
                                <a:gd name="T76" fmla="*/ 470 w 3575"/>
                                <a:gd name="T77" fmla="*/ 469 h 3156"/>
                                <a:gd name="T78" fmla="*/ 720 w 3575"/>
                                <a:gd name="T79" fmla="*/ 270 h 3156"/>
                                <a:gd name="T80" fmla="*/ 1025 w 3575"/>
                                <a:gd name="T81" fmla="*/ 137 h 3156"/>
                                <a:gd name="T82" fmla="*/ 1369 w 3575"/>
                                <a:gd name="T83" fmla="*/ 91 h 3156"/>
                                <a:gd name="T84" fmla="*/ 1740 w 3575"/>
                                <a:gd name="T85" fmla="*/ 152 h 3156"/>
                                <a:gd name="T86" fmla="*/ 2121 w 3575"/>
                                <a:gd name="T87" fmla="*/ 336 h 3156"/>
                                <a:gd name="T88" fmla="*/ 2498 w 3575"/>
                                <a:gd name="T89" fmla="*/ 667 h 3156"/>
                                <a:gd name="T90" fmla="*/ 2822 w 3575"/>
                                <a:gd name="T91" fmla="*/ 1038 h 3156"/>
                                <a:gd name="T92" fmla="*/ 3072 w 3575"/>
                                <a:gd name="T93" fmla="*/ 1391 h 3156"/>
                                <a:gd name="T94" fmla="*/ 3251 w 3575"/>
                                <a:gd name="T95" fmla="*/ 1730 h 3156"/>
                                <a:gd name="T96" fmla="*/ 3354 w 3575"/>
                                <a:gd name="T97" fmla="*/ 2047 h 3156"/>
                                <a:gd name="T98" fmla="*/ 3381 w 3575"/>
                                <a:gd name="T99" fmla="*/ 2330 h 3156"/>
                                <a:gd name="T100" fmla="*/ 3330 w 3575"/>
                                <a:gd name="T101" fmla="*/ 2572 h 3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75" h="3156">
                                  <a:moveTo>
                                    <a:pt x="3443" y="2886"/>
                                  </a:moveTo>
                                  <a:lnTo>
                                    <a:pt x="3400" y="2931"/>
                                  </a:lnTo>
                                  <a:lnTo>
                                    <a:pt x="3353" y="2971"/>
                                  </a:lnTo>
                                  <a:lnTo>
                                    <a:pt x="3300" y="3008"/>
                                  </a:lnTo>
                                  <a:lnTo>
                                    <a:pt x="3243" y="3040"/>
                                  </a:lnTo>
                                  <a:lnTo>
                                    <a:pt x="3182" y="3068"/>
                                  </a:lnTo>
                                  <a:lnTo>
                                    <a:pt x="3117" y="3092"/>
                                  </a:lnTo>
                                  <a:lnTo>
                                    <a:pt x="3047" y="3112"/>
                                  </a:lnTo>
                                  <a:lnTo>
                                    <a:pt x="2975" y="3128"/>
                                  </a:lnTo>
                                  <a:lnTo>
                                    <a:pt x="2899" y="3141"/>
                                  </a:lnTo>
                                  <a:lnTo>
                                    <a:pt x="2819" y="3150"/>
                                  </a:lnTo>
                                  <a:lnTo>
                                    <a:pt x="2737" y="3155"/>
                                  </a:lnTo>
                                  <a:lnTo>
                                    <a:pt x="2653" y="3156"/>
                                  </a:lnTo>
                                  <a:lnTo>
                                    <a:pt x="2567" y="3153"/>
                                  </a:lnTo>
                                  <a:lnTo>
                                    <a:pt x="2477" y="3149"/>
                                  </a:lnTo>
                                  <a:lnTo>
                                    <a:pt x="2385" y="3139"/>
                                  </a:lnTo>
                                  <a:lnTo>
                                    <a:pt x="2293" y="3126"/>
                                  </a:lnTo>
                                  <a:lnTo>
                                    <a:pt x="2198" y="3111"/>
                                  </a:lnTo>
                                  <a:lnTo>
                                    <a:pt x="2102" y="3092"/>
                                  </a:lnTo>
                                  <a:lnTo>
                                    <a:pt x="2006" y="3069"/>
                                  </a:lnTo>
                                  <a:lnTo>
                                    <a:pt x="1907" y="3044"/>
                                  </a:lnTo>
                                  <a:lnTo>
                                    <a:pt x="1809" y="3016"/>
                                  </a:lnTo>
                                  <a:lnTo>
                                    <a:pt x="1710" y="2985"/>
                                  </a:lnTo>
                                  <a:lnTo>
                                    <a:pt x="1611" y="2952"/>
                                  </a:lnTo>
                                  <a:lnTo>
                                    <a:pt x="1512" y="2915"/>
                                  </a:lnTo>
                                  <a:lnTo>
                                    <a:pt x="1414" y="2875"/>
                                  </a:lnTo>
                                  <a:lnTo>
                                    <a:pt x="1315" y="2834"/>
                                  </a:lnTo>
                                  <a:lnTo>
                                    <a:pt x="1217" y="2789"/>
                                  </a:lnTo>
                                  <a:lnTo>
                                    <a:pt x="1121" y="2742"/>
                                  </a:lnTo>
                                  <a:lnTo>
                                    <a:pt x="1026" y="2693"/>
                                  </a:lnTo>
                                  <a:lnTo>
                                    <a:pt x="931" y="2641"/>
                                  </a:lnTo>
                                  <a:lnTo>
                                    <a:pt x="840" y="2587"/>
                                  </a:lnTo>
                                  <a:lnTo>
                                    <a:pt x="749" y="2530"/>
                                  </a:lnTo>
                                  <a:lnTo>
                                    <a:pt x="668" y="2471"/>
                                  </a:lnTo>
                                  <a:lnTo>
                                    <a:pt x="592" y="2411"/>
                                  </a:lnTo>
                                  <a:lnTo>
                                    <a:pt x="522" y="2349"/>
                                  </a:lnTo>
                                  <a:lnTo>
                                    <a:pt x="456" y="2287"/>
                                  </a:lnTo>
                                  <a:lnTo>
                                    <a:pt x="394" y="2224"/>
                                  </a:lnTo>
                                  <a:lnTo>
                                    <a:pt x="337" y="2160"/>
                                  </a:lnTo>
                                  <a:lnTo>
                                    <a:pt x="284" y="2096"/>
                                  </a:lnTo>
                                  <a:lnTo>
                                    <a:pt x="236" y="2031"/>
                                  </a:lnTo>
                                  <a:lnTo>
                                    <a:pt x="192" y="1966"/>
                                  </a:lnTo>
                                  <a:lnTo>
                                    <a:pt x="153" y="1901"/>
                                  </a:lnTo>
                                  <a:lnTo>
                                    <a:pt x="119" y="1834"/>
                                  </a:lnTo>
                                  <a:lnTo>
                                    <a:pt x="89" y="1768"/>
                                  </a:lnTo>
                                  <a:lnTo>
                                    <a:pt x="64" y="1702"/>
                                  </a:lnTo>
                                  <a:lnTo>
                                    <a:pt x="43" y="1634"/>
                                  </a:lnTo>
                                  <a:lnTo>
                                    <a:pt x="25" y="1567"/>
                                  </a:lnTo>
                                  <a:lnTo>
                                    <a:pt x="13" y="1500"/>
                                  </a:lnTo>
                                  <a:lnTo>
                                    <a:pt x="4" y="1433"/>
                                  </a:lnTo>
                                  <a:lnTo>
                                    <a:pt x="0" y="136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4" y="1230"/>
                                  </a:lnTo>
                                  <a:lnTo>
                                    <a:pt x="12" y="1164"/>
                                  </a:lnTo>
                                  <a:lnTo>
                                    <a:pt x="25" y="1096"/>
                                  </a:lnTo>
                                  <a:lnTo>
                                    <a:pt x="41" y="1030"/>
                                  </a:lnTo>
                                  <a:lnTo>
                                    <a:pt x="62" y="964"/>
                                  </a:lnTo>
                                  <a:lnTo>
                                    <a:pt x="86" y="899"/>
                                  </a:lnTo>
                                  <a:lnTo>
                                    <a:pt x="114" y="834"/>
                                  </a:lnTo>
                                  <a:lnTo>
                                    <a:pt x="146" y="768"/>
                                  </a:lnTo>
                                  <a:lnTo>
                                    <a:pt x="182" y="703"/>
                                  </a:lnTo>
                                  <a:lnTo>
                                    <a:pt x="222" y="641"/>
                                  </a:lnTo>
                                  <a:lnTo>
                                    <a:pt x="266" y="577"/>
                                  </a:lnTo>
                                  <a:lnTo>
                                    <a:pt x="313" y="515"/>
                                  </a:lnTo>
                                  <a:lnTo>
                                    <a:pt x="364" y="454"/>
                                  </a:lnTo>
                                  <a:lnTo>
                                    <a:pt x="412" y="400"/>
                                  </a:lnTo>
                                  <a:lnTo>
                                    <a:pt x="462" y="352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70" y="261"/>
                                  </a:lnTo>
                                  <a:lnTo>
                                    <a:pt x="625" y="219"/>
                                  </a:lnTo>
                                  <a:lnTo>
                                    <a:pt x="685" y="181"/>
                                  </a:lnTo>
                                  <a:lnTo>
                                    <a:pt x="745" y="147"/>
                                  </a:lnTo>
                                  <a:lnTo>
                                    <a:pt x="808" y="116"/>
                                  </a:lnTo>
                                  <a:lnTo>
                                    <a:pt x="872" y="88"/>
                                  </a:lnTo>
                                  <a:lnTo>
                                    <a:pt x="938" y="64"/>
                                  </a:lnTo>
                                  <a:lnTo>
                                    <a:pt x="1006" y="44"/>
                                  </a:lnTo>
                                  <a:lnTo>
                                    <a:pt x="1075" y="26"/>
                                  </a:lnTo>
                                  <a:lnTo>
                                    <a:pt x="1145" y="14"/>
                                  </a:lnTo>
                                  <a:lnTo>
                                    <a:pt x="1216" y="5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363" y="0"/>
                                  </a:lnTo>
                                  <a:lnTo>
                                    <a:pt x="1438" y="4"/>
                                  </a:lnTo>
                                  <a:lnTo>
                                    <a:pt x="1514" y="12"/>
                                  </a:lnTo>
                                  <a:lnTo>
                                    <a:pt x="1589" y="25"/>
                                  </a:lnTo>
                                  <a:lnTo>
                                    <a:pt x="1668" y="43"/>
                                  </a:lnTo>
                                  <a:lnTo>
                                    <a:pt x="1745" y="65"/>
                                  </a:lnTo>
                                  <a:lnTo>
                                    <a:pt x="1823" y="92"/>
                                  </a:lnTo>
                                  <a:lnTo>
                                    <a:pt x="1901" y="126"/>
                                  </a:lnTo>
                                  <a:lnTo>
                                    <a:pt x="1981" y="162"/>
                                  </a:lnTo>
                                  <a:lnTo>
                                    <a:pt x="2059" y="206"/>
                                  </a:lnTo>
                                  <a:lnTo>
                                    <a:pt x="2139" y="255"/>
                                  </a:lnTo>
                                  <a:lnTo>
                                    <a:pt x="2218" y="308"/>
                                  </a:lnTo>
                                  <a:lnTo>
                                    <a:pt x="2297" y="367"/>
                                  </a:lnTo>
                                  <a:lnTo>
                                    <a:pt x="2376" y="432"/>
                                  </a:lnTo>
                                  <a:lnTo>
                                    <a:pt x="2454" y="503"/>
                                  </a:lnTo>
                                  <a:lnTo>
                                    <a:pt x="2532" y="580"/>
                                  </a:lnTo>
                                  <a:lnTo>
                                    <a:pt x="2611" y="663"/>
                                  </a:lnTo>
                                  <a:lnTo>
                                    <a:pt x="2686" y="745"/>
                                  </a:lnTo>
                                  <a:lnTo>
                                    <a:pt x="2760" y="827"/>
                                  </a:lnTo>
                                  <a:lnTo>
                                    <a:pt x="2830" y="908"/>
                                  </a:lnTo>
                                  <a:lnTo>
                                    <a:pt x="2898" y="990"/>
                                  </a:lnTo>
                                  <a:lnTo>
                                    <a:pt x="2962" y="1070"/>
                                  </a:lnTo>
                                  <a:lnTo>
                                    <a:pt x="3023" y="1152"/>
                                  </a:lnTo>
                                  <a:lnTo>
                                    <a:pt x="3083" y="1233"/>
                                  </a:lnTo>
                                  <a:lnTo>
                                    <a:pt x="3137" y="1313"/>
                                  </a:lnTo>
                                  <a:lnTo>
                                    <a:pt x="3191" y="1394"/>
                                  </a:lnTo>
                                  <a:lnTo>
                                    <a:pt x="3239" y="1473"/>
                                  </a:lnTo>
                                  <a:lnTo>
                                    <a:pt x="3285" y="1551"/>
                                  </a:lnTo>
                                  <a:lnTo>
                                    <a:pt x="3328" y="1629"/>
                                  </a:lnTo>
                                  <a:lnTo>
                                    <a:pt x="3367" y="1706"/>
                                  </a:lnTo>
                                  <a:lnTo>
                                    <a:pt x="3404" y="1782"/>
                                  </a:lnTo>
                                  <a:lnTo>
                                    <a:pt x="3437" y="1857"/>
                                  </a:lnTo>
                                  <a:lnTo>
                                    <a:pt x="3466" y="1931"/>
                                  </a:lnTo>
                                  <a:lnTo>
                                    <a:pt x="3492" y="2004"/>
                                  </a:lnTo>
                                  <a:lnTo>
                                    <a:pt x="3514" y="2075"/>
                                  </a:lnTo>
                                  <a:lnTo>
                                    <a:pt x="3533" y="2146"/>
                                  </a:lnTo>
                                  <a:lnTo>
                                    <a:pt x="3549" y="2213"/>
                                  </a:lnTo>
                                  <a:lnTo>
                                    <a:pt x="3562" y="2281"/>
                                  </a:lnTo>
                                  <a:lnTo>
                                    <a:pt x="3569" y="2346"/>
                                  </a:lnTo>
                                  <a:lnTo>
                                    <a:pt x="3574" y="2409"/>
                                  </a:lnTo>
                                  <a:lnTo>
                                    <a:pt x="3575" y="2470"/>
                                  </a:lnTo>
                                  <a:lnTo>
                                    <a:pt x="3572" y="2530"/>
                                  </a:lnTo>
                                  <a:lnTo>
                                    <a:pt x="3565" y="2587"/>
                                  </a:lnTo>
                                  <a:lnTo>
                                    <a:pt x="3555" y="2643"/>
                                  </a:lnTo>
                                  <a:lnTo>
                                    <a:pt x="3540" y="2696"/>
                                  </a:lnTo>
                                  <a:lnTo>
                                    <a:pt x="3523" y="2747"/>
                                  </a:lnTo>
                                  <a:lnTo>
                                    <a:pt x="3500" y="2796"/>
                                  </a:lnTo>
                                  <a:lnTo>
                                    <a:pt x="3474" y="2842"/>
                                  </a:lnTo>
                                  <a:lnTo>
                                    <a:pt x="3443" y="2886"/>
                                  </a:lnTo>
                                  <a:close/>
                                  <a:moveTo>
                                    <a:pt x="3259" y="2693"/>
                                  </a:moveTo>
                                  <a:lnTo>
                                    <a:pt x="3223" y="2733"/>
                                  </a:lnTo>
                                  <a:lnTo>
                                    <a:pt x="3180" y="2768"/>
                                  </a:lnTo>
                                  <a:lnTo>
                                    <a:pt x="3135" y="2802"/>
                                  </a:lnTo>
                                  <a:lnTo>
                                    <a:pt x="3085" y="2830"/>
                                  </a:lnTo>
                                  <a:lnTo>
                                    <a:pt x="3032" y="2855"/>
                                  </a:lnTo>
                                  <a:lnTo>
                                    <a:pt x="2976" y="2877"/>
                                  </a:lnTo>
                                  <a:lnTo>
                                    <a:pt x="2915" y="2895"/>
                                  </a:lnTo>
                                  <a:lnTo>
                                    <a:pt x="2853" y="2911"/>
                                  </a:lnTo>
                                  <a:lnTo>
                                    <a:pt x="2787" y="2922"/>
                                  </a:lnTo>
                                  <a:lnTo>
                                    <a:pt x="2718" y="2931"/>
                                  </a:lnTo>
                                  <a:lnTo>
                                    <a:pt x="2647" y="2937"/>
                                  </a:lnTo>
                                  <a:lnTo>
                                    <a:pt x="2575" y="2938"/>
                                  </a:lnTo>
                                  <a:lnTo>
                                    <a:pt x="2499" y="2938"/>
                                  </a:lnTo>
                                  <a:lnTo>
                                    <a:pt x="2422" y="2933"/>
                                  </a:lnTo>
                                  <a:lnTo>
                                    <a:pt x="2344" y="2926"/>
                                  </a:lnTo>
                                  <a:lnTo>
                                    <a:pt x="2263" y="2916"/>
                                  </a:lnTo>
                                  <a:lnTo>
                                    <a:pt x="2181" y="2903"/>
                                  </a:lnTo>
                                  <a:lnTo>
                                    <a:pt x="2098" y="2888"/>
                                  </a:lnTo>
                                  <a:lnTo>
                                    <a:pt x="2014" y="2869"/>
                                  </a:lnTo>
                                  <a:lnTo>
                                    <a:pt x="1930" y="2849"/>
                                  </a:lnTo>
                                  <a:lnTo>
                                    <a:pt x="1844" y="2825"/>
                                  </a:lnTo>
                                  <a:lnTo>
                                    <a:pt x="1759" y="2798"/>
                                  </a:lnTo>
                                  <a:lnTo>
                                    <a:pt x="1672" y="2770"/>
                                  </a:lnTo>
                                  <a:lnTo>
                                    <a:pt x="1587" y="2738"/>
                                  </a:lnTo>
                                  <a:lnTo>
                                    <a:pt x="1501" y="2705"/>
                                  </a:lnTo>
                                  <a:lnTo>
                                    <a:pt x="1415" y="2668"/>
                                  </a:lnTo>
                                  <a:lnTo>
                                    <a:pt x="1331" y="2630"/>
                                  </a:lnTo>
                                  <a:lnTo>
                                    <a:pt x="1247" y="2588"/>
                                  </a:lnTo>
                                  <a:lnTo>
                                    <a:pt x="1164" y="2546"/>
                                  </a:lnTo>
                                  <a:lnTo>
                                    <a:pt x="1081" y="2501"/>
                                  </a:lnTo>
                                  <a:lnTo>
                                    <a:pt x="1000" y="2454"/>
                                  </a:lnTo>
                                  <a:lnTo>
                                    <a:pt x="921" y="2405"/>
                                  </a:lnTo>
                                  <a:lnTo>
                                    <a:pt x="839" y="2356"/>
                                  </a:lnTo>
                                  <a:lnTo>
                                    <a:pt x="762" y="2307"/>
                                  </a:lnTo>
                                  <a:lnTo>
                                    <a:pt x="689" y="2256"/>
                                  </a:lnTo>
                                  <a:lnTo>
                                    <a:pt x="621" y="2202"/>
                                  </a:lnTo>
                                  <a:lnTo>
                                    <a:pt x="558" y="2149"/>
                                  </a:lnTo>
                                  <a:lnTo>
                                    <a:pt x="498" y="2094"/>
                                  </a:lnTo>
                                  <a:lnTo>
                                    <a:pt x="444" y="2037"/>
                                  </a:lnTo>
                                  <a:lnTo>
                                    <a:pt x="394" y="1979"/>
                                  </a:lnTo>
                                  <a:lnTo>
                                    <a:pt x="349" y="1919"/>
                                  </a:lnTo>
                                  <a:lnTo>
                                    <a:pt x="307" y="1859"/>
                                  </a:lnTo>
                                  <a:lnTo>
                                    <a:pt x="271" y="1799"/>
                                  </a:lnTo>
                                  <a:lnTo>
                                    <a:pt x="239" y="1737"/>
                                  </a:lnTo>
                                  <a:lnTo>
                                    <a:pt x="210" y="1676"/>
                                  </a:lnTo>
                                  <a:lnTo>
                                    <a:pt x="186" y="1613"/>
                                  </a:lnTo>
                                  <a:lnTo>
                                    <a:pt x="166" y="1550"/>
                                  </a:lnTo>
                                  <a:lnTo>
                                    <a:pt x="151" y="1487"/>
                                  </a:lnTo>
                                  <a:lnTo>
                                    <a:pt x="139" y="1423"/>
                                  </a:lnTo>
                                  <a:lnTo>
                                    <a:pt x="132" y="1359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33"/>
                                  </a:lnTo>
                                  <a:lnTo>
                                    <a:pt x="133" y="1169"/>
                                  </a:lnTo>
                                  <a:lnTo>
                                    <a:pt x="141" y="1106"/>
                                  </a:lnTo>
                                  <a:lnTo>
                                    <a:pt x="153" y="1043"/>
                                  </a:lnTo>
                                  <a:lnTo>
                                    <a:pt x="169" y="982"/>
                                  </a:lnTo>
                                  <a:lnTo>
                                    <a:pt x="189" y="920"/>
                                  </a:lnTo>
                                  <a:lnTo>
                                    <a:pt x="213" y="860"/>
                                  </a:lnTo>
                                  <a:lnTo>
                                    <a:pt x="239" y="799"/>
                                  </a:lnTo>
                                  <a:lnTo>
                                    <a:pt x="269" y="740"/>
                                  </a:lnTo>
                                  <a:lnTo>
                                    <a:pt x="304" y="682"/>
                                  </a:lnTo>
                                  <a:lnTo>
                                    <a:pt x="342" y="625"/>
                                  </a:lnTo>
                                  <a:lnTo>
                                    <a:pt x="383" y="570"/>
                                  </a:lnTo>
                                  <a:lnTo>
                                    <a:pt x="428" y="515"/>
                                  </a:lnTo>
                                  <a:lnTo>
                                    <a:pt x="470" y="469"/>
                                  </a:lnTo>
                                  <a:lnTo>
                                    <a:pt x="515" y="425"/>
                                  </a:lnTo>
                                  <a:lnTo>
                                    <a:pt x="562" y="382"/>
                                  </a:lnTo>
                                  <a:lnTo>
                                    <a:pt x="613" y="342"/>
                                  </a:lnTo>
                                  <a:lnTo>
                                    <a:pt x="666" y="304"/>
                                  </a:lnTo>
                                  <a:lnTo>
                                    <a:pt x="720" y="270"/>
                                  </a:lnTo>
                                  <a:lnTo>
                                    <a:pt x="777" y="237"/>
                                  </a:lnTo>
                                  <a:lnTo>
                                    <a:pt x="836" y="207"/>
                                  </a:lnTo>
                                  <a:lnTo>
                                    <a:pt x="897" y="181"/>
                                  </a:lnTo>
                                  <a:lnTo>
                                    <a:pt x="960" y="157"/>
                                  </a:lnTo>
                                  <a:lnTo>
                                    <a:pt x="1025" y="137"/>
                                  </a:lnTo>
                                  <a:lnTo>
                                    <a:pt x="1091" y="121"/>
                                  </a:lnTo>
                                  <a:lnTo>
                                    <a:pt x="1159" y="108"/>
                                  </a:lnTo>
                                  <a:lnTo>
                                    <a:pt x="1228" y="98"/>
                                  </a:lnTo>
                                  <a:lnTo>
                                    <a:pt x="1298" y="92"/>
                                  </a:lnTo>
                                  <a:lnTo>
                                    <a:pt x="1369" y="91"/>
                                  </a:lnTo>
                                  <a:lnTo>
                                    <a:pt x="1442" y="94"/>
                                  </a:lnTo>
                                  <a:lnTo>
                                    <a:pt x="1515" y="102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664" y="129"/>
                                  </a:lnTo>
                                  <a:lnTo>
                                    <a:pt x="1740" y="152"/>
                                  </a:lnTo>
                                  <a:lnTo>
                                    <a:pt x="1816" y="178"/>
                                  </a:lnTo>
                                  <a:lnTo>
                                    <a:pt x="1892" y="208"/>
                                  </a:lnTo>
                                  <a:lnTo>
                                    <a:pt x="1968" y="246"/>
                                  </a:lnTo>
                                  <a:lnTo>
                                    <a:pt x="2044" y="289"/>
                                  </a:lnTo>
                                  <a:lnTo>
                                    <a:pt x="2121" y="336"/>
                                  </a:lnTo>
                                  <a:lnTo>
                                    <a:pt x="2197" y="391"/>
                                  </a:lnTo>
                                  <a:lnTo>
                                    <a:pt x="2273" y="450"/>
                                  </a:lnTo>
                                  <a:lnTo>
                                    <a:pt x="2348" y="516"/>
                                  </a:lnTo>
                                  <a:lnTo>
                                    <a:pt x="2423" y="589"/>
                                  </a:lnTo>
                                  <a:lnTo>
                                    <a:pt x="2498" y="667"/>
                                  </a:lnTo>
                                  <a:lnTo>
                                    <a:pt x="2571" y="753"/>
                                  </a:lnTo>
                                  <a:lnTo>
                                    <a:pt x="2638" y="824"/>
                                  </a:lnTo>
                                  <a:lnTo>
                                    <a:pt x="2702" y="895"/>
                                  </a:lnTo>
                                  <a:lnTo>
                                    <a:pt x="2764" y="966"/>
                                  </a:lnTo>
                                  <a:lnTo>
                                    <a:pt x="2822" y="1038"/>
                                  </a:lnTo>
                                  <a:lnTo>
                                    <a:pt x="2877" y="1110"/>
                                  </a:lnTo>
                                  <a:lnTo>
                                    <a:pt x="2931" y="1181"/>
                                  </a:lnTo>
                                  <a:lnTo>
                                    <a:pt x="2981" y="1250"/>
                                  </a:lnTo>
                                  <a:lnTo>
                                    <a:pt x="3028" y="1321"/>
                                  </a:lnTo>
                                  <a:lnTo>
                                    <a:pt x="3072" y="1391"/>
                                  </a:lnTo>
                                  <a:lnTo>
                                    <a:pt x="3113" y="1460"/>
                                  </a:lnTo>
                                  <a:lnTo>
                                    <a:pt x="3153" y="1529"/>
                                  </a:lnTo>
                                  <a:lnTo>
                                    <a:pt x="3188" y="1597"/>
                                  </a:lnTo>
                                  <a:lnTo>
                                    <a:pt x="3220" y="1664"/>
                                  </a:lnTo>
                                  <a:lnTo>
                                    <a:pt x="3251" y="1730"/>
                                  </a:lnTo>
                                  <a:lnTo>
                                    <a:pt x="3277" y="1796"/>
                                  </a:lnTo>
                                  <a:lnTo>
                                    <a:pt x="3301" y="1860"/>
                                  </a:lnTo>
                                  <a:lnTo>
                                    <a:pt x="3322" y="1924"/>
                                  </a:lnTo>
                                  <a:lnTo>
                                    <a:pt x="3340" y="1986"/>
                                  </a:lnTo>
                                  <a:lnTo>
                                    <a:pt x="3354" y="2047"/>
                                  </a:lnTo>
                                  <a:lnTo>
                                    <a:pt x="3366" y="2107"/>
                                  </a:lnTo>
                                  <a:lnTo>
                                    <a:pt x="3376" y="2165"/>
                                  </a:lnTo>
                                  <a:lnTo>
                                    <a:pt x="3380" y="2221"/>
                                  </a:lnTo>
                                  <a:lnTo>
                                    <a:pt x="3383" y="2277"/>
                                  </a:lnTo>
                                  <a:lnTo>
                                    <a:pt x="3381" y="2330"/>
                                  </a:lnTo>
                                  <a:lnTo>
                                    <a:pt x="3378" y="2382"/>
                                  </a:lnTo>
                                  <a:lnTo>
                                    <a:pt x="3371" y="2433"/>
                                  </a:lnTo>
                                  <a:lnTo>
                                    <a:pt x="3360" y="2481"/>
                                  </a:lnTo>
                                  <a:lnTo>
                                    <a:pt x="3347" y="2528"/>
                                  </a:lnTo>
                                  <a:lnTo>
                                    <a:pt x="3330" y="2572"/>
                                  </a:lnTo>
                                  <a:lnTo>
                                    <a:pt x="3310" y="2615"/>
                                  </a:lnTo>
                                  <a:lnTo>
                                    <a:pt x="3287" y="2655"/>
                                  </a:lnTo>
                                  <a:lnTo>
                                    <a:pt x="3259" y="26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11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2469" y="4359"/>
                              <a:ext cx="1822" cy="2503"/>
                            </a:xfrm>
                            <a:custGeom>
                              <a:avLst/>
                              <a:gdLst>
                                <a:gd name="T0" fmla="*/ 299 w 3997"/>
                                <a:gd name="T1" fmla="*/ 4648 h 4989"/>
                                <a:gd name="T2" fmla="*/ 97 w 3997"/>
                                <a:gd name="T3" fmla="*/ 4211 h 4989"/>
                                <a:gd name="T4" fmla="*/ 7 w 3997"/>
                                <a:gd name="T5" fmla="*/ 3652 h 4989"/>
                                <a:gd name="T6" fmla="*/ 20 w 3997"/>
                                <a:gd name="T7" fmla="*/ 3012 h 4989"/>
                                <a:gd name="T8" fmla="*/ 131 w 3997"/>
                                <a:gd name="T9" fmla="*/ 2327 h 4989"/>
                                <a:gd name="T10" fmla="*/ 333 w 3997"/>
                                <a:gd name="T11" fmla="*/ 1639 h 4989"/>
                                <a:gd name="T12" fmla="*/ 625 w 3997"/>
                                <a:gd name="T13" fmla="*/ 1010 h 4989"/>
                                <a:gd name="T14" fmla="*/ 985 w 3997"/>
                                <a:gd name="T15" fmla="*/ 540 h 4989"/>
                                <a:gd name="T16" fmla="*/ 1384 w 3997"/>
                                <a:gd name="T17" fmla="*/ 218 h 4989"/>
                                <a:gd name="T18" fmla="*/ 1815 w 3997"/>
                                <a:gd name="T19" fmla="*/ 41 h 4989"/>
                                <a:gd name="T20" fmla="*/ 2265 w 3997"/>
                                <a:gd name="T21" fmla="*/ 4 h 4989"/>
                                <a:gd name="T22" fmla="*/ 2727 w 3997"/>
                                <a:gd name="T23" fmla="*/ 101 h 4989"/>
                                <a:gd name="T24" fmla="*/ 3188 w 3997"/>
                                <a:gd name="T25" fmla="*/ 331 h 4989"/>
                                <a:gd name="T26" fmla="*/ 3550 w 3997"/>
                                <a:gd name="T27" fmla="*/ 631 h 4989"/>
                                <a:gd name="T28" fmla="*/ 3818 w 3997"/>
                                <a:gd name="T29" fmla="*/ 1016 h 4989"/>
                                <a:gd name="T30" fmla="*/ 3970 w 3997"/>
                                <a:gd name="T31" fmla="*/ 1470 h 4989"/>
                                <a:gd name="T32" fmla="*/ 3986 w 3997"/>
                                <a:gd name="T33" fmla="*/ 1980 h 4989"/>
                                <a:gd name="T34" fmla="*/ 3844 w 3997"/>
                                <a:gd name="T35" fmla="*/ 2532 h 4989"/>
                                <a:gd name="T36" fmla="*/ 3523 w 3997"/>
                                <a:gd name="T37" fmla="*/ 3115 h 4989"/>
                                <a:gd name="T38" fmla="*/ 3056 w 3997"/>
                                <a:gd name="T39" fmla="*/ 3690 h 4989"/>
                                <a:gd name="T40" fmla="*/ 2576 w 3997"/>
                                <a:gd name="T41" fmla="*/ 4177 h 4989"/>
                                <a:gd name="T42" fmla="*/ 2098 w 3997"/>
                                <a:gd name="T43" fmla="*/ 4557 h 4989"/>
                                <a:gd name="T44" fmla="*/ 1636 w 3997"/>
                                <a:gd name="T45" fmla="*/ 4823 h 4989"/>
                                <a:gd name="T46" fmla="*/ 1203 w 3997"/>
                                <a:gd name="T47" fmla="*/ 4967 h 4989"/>
                                <a:gd name="T48" fmla="*/ 814 w 3997"/>
                                <a:gd name="T49" fmla="*/ 4977 h 4989"/>
                                <a:gd name="T50" fmla="*/ 762 w 3997"/>
                                <a:gd name="T51" fmla="*/ 4604 h 4989"/>
                                <a:gd name="T52" fmla="*/ 502 w 3997"/>
                                <a:gd name="T53" fmla="*/ 4333 h 4989"/>
                                <a:gd name="T54" fmla="*/ 342 w 3997"/>
                                <a:gd name="T55" fmla="*/ 3932 h 4989"/>
                                <a:gd name="T56" fmla="*/ 275 w 3997"/>
                                <a:gd name="T57" fmla="*/ 3433 h 4989"/>
                                <a:gd name="T58" fmla="*/ 300 w 3997"/>
                                <a:gd name="T59" fmla="*/ 2868 h 4989"/>
                                <a:gd name="T60" fmla="*/ 409 w 3997"/>
                                <a:gd name="T61" fmla="*/ 2271 h 4989"/>
                                <a:gd name="T62" fmla="*/ 600 w 3997"/>
                                <a:gd name="T63" fmla="*/ 1676 h 4989"/>
                                <a:gd name="T64" fmla="*/ 851 w 3997"/>
                                <a:gd name="T65" fmla="*/ 1107 h 4989"/>
                                <a:gd name="T66" fmla="*/ 1162 w 3997"/>
                                <a:gd name="T67" fmla="*/ 663 h 4989"/>
                                <a:gd name="T68" fmla="*/ 1530 w 3997"/>
                                <a:gd name="T69" fmla="*/ 361 h 4989"/>
                                <a:gd name="T70" fmla="*/ 1936 w 3997"/>
                                <a:gd name="T71" fmla="*/ 196 h 4989"/>
                                <a:gd name="T72" fmla="*/ 2360 w 3997"/>
                                <a:gd name="T73" fmla="*/ 164 h 4989"/>
                                <a:gd name="T74" fmla="*/ 2787 w 3997"/>
                                <a:gd name="T75" fmla="*/ 260 h 4989"/>
                                <a:gd name="T76" fmla="*/ 3188 w 3997"/>
                                <a:gd name="T77" fmla="*/ 474 h 4989"/>
                                <a:gd name="T78" fmla="*/ 3501 w 3997"/>
                                <a:gd name="T79" fmla="*/ 766 h 4989"/>
                                <a:gd name="T80" fmla="*/ 3736 w 3997"/>
                                <a:gd name="T81" fmla="*/ 1145 h 4989"/>
                                <a:gd name="T82" fmla="*/ 3864 w 3997"/>
                                <a:gd name="T83" fmla="*/ 1594 h 4989"/>
                                <a:gd name="T84" fmla="*/ 3856 w 3997"/>
                                <a:gd name="T85" fmla="*/ 2097 h 4989"/>
                                <a:gd name="T86" fmla="*/ 3681 w 3997"/>
                                <a:gd name="T87" fmla="*/ 2639 h 4989"/>
                                <a:gd name="T88" fmla="*/ 3314 w 3997"/>
                                <a:gd name="T89" fmla="*/ 3203 h 4989"/>
                                <a:gd name="T90" fmla="*/ 2882 w 3997"/>
                                <a:gd name="T91" fmla="*/ 3704 h 4989"/>
                                <a:gd name="T92" fmla="*/ 2460 w 3997"/>
                                <a:gd name="T93" fmla="*/ 4104 h 4989"/>
                                <a:gd name="T94" fmla="*/ 2042 w 3997"/>
                                <a:gd name="T95" fmla="*/ 4406 h 4989"/>
                                <a:gd name="T96" fmla="*/ 1640 w 3997"/>
                                <a:gd name="T97" fmla="*/ 4605 h 4989"/>
                                <a:gd name="T98" fmla="*/ 1268 w 3997"/>
                                <a:gd name="T99" fmla="*/ 4697 h 4989"/>
                                <a:gd name="T100" fmla="*/ 936 w 3997"/>
                                <a:gd name="T101" fmla="*/ 4674 h 4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997" h="4989">
                                  <a:moveTo>
                                    <a:pt x="543" y="4884"/>
                                  </a:moveTo>
                                  <a:lnTo>
                                    <a:pt x="476" y="4836"/>
                                  </a:lnTo>
                                  <a:lnTo>
                                    <a:pt x="412" y="4781"/>
                                  </a:lnTo>
                                  <a:lnTo>
                                    <a:pt x="352" y="4718"/>
                                  </a:lnTo>
                                  <a:lnTo>
                                    <a:pt x="299" y="4648"/>
                                  </a:lnTo>
                                  <a:lnTo>
                                    <a:pt x="249" y="4572"/>
                                  </a:lnTo>
                                  <a:lnTo>
                                    <a:pt x="204" y="4490"/>
                                  </a:lnTo>
                                  <a:lnTo>
                                    <a:pt x="165" y="4403"/>
                                  </a:lnTo>
                                  <a:lnTo>
                                    <a:pt x="128" y="4309"/>
                                  </a:lnTo>
                                  <a:lnTo>
                                    <a:pt x="97" y="4211"/>
                                  </a:lnTo>
                                  <a:lnTo>
                                    <a:pt x="71" y="4108"/>
                                  </a:lnTo>
                                  <a:lnTo>
                                    <a:pt x="49" y="4000"/>
                                  </a:lnTo>
                                  <a:lnTo>
                                    <a:pt x="30" y="3888"/>
                                  </a:lnTo>
                                  <a:lnTo>
                                    <a:pt x="17" y="3772"/>
                                  </a:lnTo>
                                  <a:lnTo>
                                    <a:pt x="7" y="3652"/>
                                  </a:lnTo>
                                  <a:lnTo>
                                    <a:pt x="1" y="3529"/>
                                  </a:lnTo>
                                  <a:lnTo>
                                    <a:pt x="0" y="3403"/>
                                  </a:lnTo>
                                  <a:lnTo>
                                    <a:pt x="3" y="3276"/>
                                  </a:lnTo>
                                  <a:lnTo>
                                    <a:pt x="10" y="3144"/>
                                  </a:lnTo>
                                  <a:lnTo>
                                    <a:pt x="20" y="3012"/>
                                  </a:lnTo>
                                  <a:lnTo>
                                    <a:pt x="35" y="2877"/>
                                  </a:lnTo>
                                  <a:lnTo>
                                    <a:pt x="54" y="2740"/>
                                  </a:lnTo>
                                  <a:lnTo>
                                    <a:pt x="75" y="2603"/>
                                  </a:lnTo>
                                  <a:lnTo>
                                    <a:pt x="101" y="2466"/>
                                  </a:lnTo>
                                  <a:lnTo>
                                    <a:pt x="131" y="2327"/>
                                  </a:lnTo>
                                  <a:lnTo>
                                    <a:pt x="164" y="2189"/>
                                  </a:lnTo>
                                  <a:lnTo>
                                    <a:pt x="202" y="2050"/>
                                  </a:lnTo>
                                  <a:lnTo>
                                    <a:pt x="242" y="1913"/>
                                  </a:lnTo>
                                  <a:lnTo>
                                    <a:pt x="286" y="1775"/>
                                  </a:lnTo>
                                  <a:lnTo>
                                    <a:pt x="333" y="1639"/>
                                  </a:lnTo>
                                  <a:lnTo>
                                    <a:pt x="384" y="1504"/>
                                  </a:lnTo>
                                  <a:lnTo>
                                    <a:pt x="438" y="1371"/>
                                  </a:lnTo>
                                  <a:lnTo>
                                    <a:pt x="496" y="1240"/>
                                  </a:lnTo>
                                  <a:lnTo>
                                    <a:pt x="560" y="1122"/>
                                  </a:lnTo>
                                  <a:lnTo>
                                    <a:pt x="625" y="1010"/>
                                  </a:lnTo>
                                  <a:lnTo>
                                    <a:pt x="694" y="904"/>
                                  </a:lnTo>
                                  <a:lnTo>
                                    <a:pt x="764" y="804"/>
                                  </a:lnTo>
                                  <a:lnTo>
                                    <a:pt x="835" y="710"/>
                                  </a:lnTo>
                                  <a:lnTo>
                                    <a:pt x="909" y="622"/>
                                  </a:lnTo>
                                  <a:lnTo>
                                    <a:pt x="985" y="540"/>
                                  </a:lnTo>
                                  <a:lnTo>
                                    <a:pt x="1062" y="463"/>
                                  </a:lnTo>
                                  <a:lnTo>
                                    <a:pt x="1140" y="393"/>
                                  </a:lnTo>
                                  <a:lnTo>
                                    <a:pt x="1221" y="329"/>
                                  </a:lnTo>
                                  <a:lnTo>
                                    <a:pt x="1301" y="271"/>
                                  </a:lnTo>
                                  <a:lnTo>
                                    <a:pt x="1384" y="218"/>
                                  </a:lnTo>
                                  <a:lnTo>
                                    <a:pt x="1468" y="172"/>
                                  </a:lnTo>
                                  <a:lnTo>
                                    <a:pt x="1553" y="131"/>
                                  </a:lnTo>
                                  <a:lnTo>
                                    <a:pt x="1639" y="95"/>
                                  </a:lnTo>
                                  <a:lnTo>
                                    <a:pt x="1727" y="65"/>
                                  </a:lnTo>
                                  <a:lnTo>
                                    <a:pt x="1815" y="41"/>
                                  </a:lnTo>
                                  <a:lnTo>
                                    <a:pt x="1904" y="23"/>
                                  </a:lnTo>
                                  <a:lnTo>
                                    <a:pt x="1993" y="10"/>
                                  </a:lnTo>
                                  <a:lnTo>
                                    <a:pt x="2083" y="1"/>
                                  </a:lnTo>
                                  <a:lnTo>
                                    <a:pt x="2174" y="0"/>
                                  </a:lnTo>
                                  <a:lnTo>
                                    <a:pt x="2265" y="4"/>
                                  </a:lnTo>
                                  <a:lnTo>
                                    <a:pt x="2357" y="12"/>
                                  </a:lnTo>
                                  <a:lnTo>
                                    <a:pt x="2449" y="26"/>
                                  </a:lnTo>
                                  <a:lnTo>
                                    <a:pt x="2542" y="46"/>
                                  </a:lnTo>
                                  <a:lnTo>
                                    <a:pt x="2634" y="71"/>
                                  </a:lnTo>
                                  <a:lnTo>
                                    <a:pt x="2727" y="101"/>
                                  </a:lnTo>
                                  <a:lnTo>
                                    <a:pt x="2819" y="136"/>
                                  </a:lnTo>
                                  <a:lnTo>
                                    <a:pt x="2912" y="178"/>
                                  </a:lnTo>
                                  <a:lnTo>
                                    <a:pt x="3004" y="223"/>
                                  </a:lnTo>
                                  <a:lnTo>
                                    <a:pt x="3097" y="274"/>
                                  </a:lnTo>
                                  <a:lnTo>
                                    <a:pt x="3188" y="331"/>
                                  </a:lnTo>
                                  <a:lnTo>
                                    <a:pt x="3268" y="383"/>
                                  </a:lnTo>
                                  <a:lnTo>
                                    <a:pt x="3343" y="440"/>
                                  </a:lnTo>
                                  <a:lnTo>
                                    <a:pt x="3416" y="501"/>
                                  </a:lnTo>
                                  <a:lnTo>
                                    <a:pt x="3485" y="565"/>
                                  </a:lnTo>
                                  <a:lnTo>
                                    <a:pt x="3550" y="631"/>
                                  </a:lnTo>
                                  <a:lnTo>
                                    <a:pt x="3611" y="702"/>
                                  </a:lnTo>
                                  <a:lnTo>
                                    <a:pt x="3670" y="777"/>
                                  </a:lnTo>
                                  <a:lnTo>
                                    <a:pt x="3723" y="854"/>
                                  </a:lnTo>
                                  <a:lnTo>
                                    <a:pt x="3773" y="933"/>
                                  </a:lnTo>
                                  <a:lnTo>
                                    <a:pt x="3818" y="1016"/>
                                  </a:lnTo>
                                  <a:lnTo>
                                    <a:pt x="3858" y="1102"/>
                                  </a:lnTo>
                                  <a:lnTo>
                                    <a:pt x="3894" y="1190"/>
                                  </a:lnTo>
                                  <a:lnTo>
                                    <a:pt x="3925" y="1282"/>
                                  </a:lnTo>
                                  <a:lnTo>
                                    <a:pt x="3949" y="1375"/>
                                  </a:lnTo>
                                  <a:lnTo>
                                    <a:pt x="3970" y="1470"/>
                                  </a:lnTo>
                                  <a:lnTo>
                                    <a:pt x="3985" y="1568"/>
                                  </a:lnTo>
                                  <a:lnTo>
                                    <a:pt x="3995" y="1669"/>
                                  </a:lnTo>
                                  <a:lnTo>
                                    <a:pt x="3997" y="1771"/>
                                  </a:lnTo>
                                  <a:lnTo>
                                    <a:pt x="3995" y="1875"/>
                                  </a:lnTo>
                                  <a:lnTo>
                                    <a:pt x="3986" y="1980"/>
                                  </a:lnTo>
                                  <a:lnTo>
                                    <a:pt x="3971" y="2088"/>
                                  </a:lnTo>
                                  <a:lnTo>
                                    <a:pt x="3949" y="2197"/>
                                  </a:lnTo>
                                  <a:lnTo>
                                    <a:pt x="3921" y="2307"/>
                                  </a:lnTo>
                                  <a:lnTo>
                                    <a:pt x="3887" y="2419"/>
                                  </a:lnTo>
                                  <a:lnTo>
                                    <a:pt x="3844" y="2532"/>
                                  </a:lnTo>
                                  <a:lnTo>
                                    <a:pt x="3795" y="2647"/>
                                  </a:lnTo>
                                  <a:lnTo>
                                    <a:pt x="3738" y="2762"/>
                                  </a:lnTo>
                                  <a:lnTo>
                                    <a:pt x="3674" y="2879"/>
                                  </a:lnTo>
                                  <a:lnTo>
                                    <a:pt x="3602" y="2996"/>
                                  </a:lnTo>
                                  <a:lnTo>
                                    <a:pt x="3523" y="3115"/>
                                  </a:lnTo>
                                  <a:lnTo>
                                    <a:pt x="3435" y="3233"/>
                                  </a:lnTo>
                                  <a:lnTo>
                                    <a:pt x="3340" y="3351"/>
                                  </a:lnTo>
                                  <a:lnTo>
                                    <a:pt x="3246" y="3469"/>
                                  </a:lnTo>
                                  <a:lnTo>
                                    <a:pt x="3151" y="3581"/>
                                  </a:lnTo>
                                  <a:lnTo>
                                    <a:pt x="3056" y="3690"/>
                                  </a:lnTo>
                                  <a:lnTo>
                                    <a:pt x="2962" y="3795"/>
                                  </a:lnTo>
                                  <a:lnTo>
                                    <a:pt x="2865" y="3897"/>
                                  </a:lnTo>
                                  <a:lnTo>
                                    <a:pt x="2769" y="3994"/>
                                  </a:lnTo>
                                  <a:lnTo>
                                    <a:pt x="2673" y="4088"/>
                                  </a:lnTo>
                                  <a:lnTo>
                                    <a:pt x="2576" y="4177"/>
                                  </a:lnTo>
                                  <a:lnTo>
                                    <a:pt x="2480" y="4261"/>
                                  </a:lnTo>
                                  <a:lnTo>
                                    <a:pt x="2384" y="4341"/>
                                  </a:lnTo>
                                  <a:lnTo>
                                    <a:pt x="2288" y="4418"/>
                                  </a:lnTo>
                                  <a:lnTo>
                                    <a:pt x="2193" y="4489"/>
                                  </a:lnTo>
                                  <a:lnTo>
                                    <a:pt x="2098" y="4557"/>
                                  </a:lnTo>
                                  <a:lnTo>
                                    <a:pt x="2003" y="4620"/>
                                  </a:lnTo>
                                  <a:lnTo>
                                    <a:pt x="1910" y="4678"/>
                                  </a:lnTo>
                                  <a:lnTo>
                                    <a:pt x="1817" y="4731"/>
                                  </a:lnTo>
                                  <a:lnTo>
                                    <a:pt x="1726" y="4779"/>
                                  </a:lnTo>
                                  <a:lnTo>
                                    <a:pt x="1636" y="4823"/>
                                  </a:lnTo>
                                  <a:lnTo>
                                    <a:pt x="1546" y="4862"/>
                                  </a:lnTo>
                                  <a:lnTo>
                                    <a:pt x="1458" y="4895"/>
                                  </a:lnTo>
                                  <a:lnTo>
                                    <a:pt x="1371" y="4924"/>
                                  </a:lnTo>
                                  <a:lnTo>
                                    <a:pt x="1286" y="4948"/>
                                  </a:lnTo>
                                  <a:lnTo>
                                    <a:pt x="1203" y="4967"/>
                                  </a:lnTo>
                                  <a:lnTo>
                                    <a:pt x="1121" y="4980"/>
                                  </a:lnTo>
                                  <a:lnTo>
                                    <a:pt x="1040" y="4987"/>
                                  </a:lnTo>
                                  <a:lnTo>
                                    <a:pt x="963" y="4989"/>
                                  </a:lnTo>
                                  <a:lnTo>
                                    <a:pt x="887" y="4985"/>
                                  </a:lnTo>
                                  <a:lnTo>
                                    <a:pt x="814" y="4977"/>
                                  </a:lnTo>
                                  <a:lnTo>
                                    <a:pt x="743" y="4962"/>
                                  </a:lnTo>
                                  <a:lnTo>
                                    <a:pt x="674" y="4942"/>
                                  </a:lnTo>
                                  <a:lnTo>
                                    <a:pt x="607" y="4916"/>
                                  </a:lnTo>
                                  <a:lnTo>
                                    <a:pt x="543" y="4884"/>
                                  </a:lnTo>
                                  <a:close/>
                                  <a:moveTo>
                                    <a:pt x="762" y="4604"/>
                                  </a:moveTo>
                                  <a:lnTo>
                                    <a:pt x="702" y="4562"/>
                                  </a:lnTo>
                                  <a:lnTo>
                                    <a:pt x="645" y="4513"/>
                                  </a:lnTo>
                                  <a:lnTo>
                                    <a:pt x="594" y="4459"/>
                                  </a:lnTo>
                                  <a:lnTo>
                                    <a:pt x="546" y="4398"/>
                                  </a:lnTo>
                                  <a:lnTo>
                                    <a:pt x="502" y="4333"/>
                                  </a:lnTo>
                                  <a:lnTo>
                                    <a:pt x="463" y="4262"/>
                                  </a:lnTo>
                                  <a:lnTo>
                                    <a:pt x="426" y="4186"/>
                                  </a:lnTo>
                                  <a:lnTo>
                                    <a:pt x="394" y="4106"/>
                                  </a:lnTo>
                                  <a:lnTo>
                                    <a:pt x="365" y="4020"/>
                                  </a:lnTo>
                                  <a:lnTo>
                                    <a:pt x="342" y="3932"/>
                                  </a:lnTo>
                                  <a:lnTo>
                                    <a:pt x="322" y="3838"/>
                                  </a:lnTo>
                                  <a:lnTo>
                                    <a:pt x="304" y="3742"/>
                                  </a:lnTo>
                                  <a:lnTo>
                                    <a:pt x="291" y="3641"/>
                                  </a:lnTo>
                                  <a:lnTo>
                                    <a:pt x="281" y="3538"/>
                                  </a:lnTo>
                                  <a:lnTo>
                                    <a:pt x="275" y="3433"/>
                                  </a:lnTo>
                                  <a:lnTo>
                                    <a:pt x="274" y="3324"/>
                                  </a:lnTo>
                                  <a:lnTo>
                                    <a:pt x="275" y="3213"/>
                                  </a:lnTo>
                                  <a:lnTo>
                                    <a:pt x="280" y="3100"/>
                                  </a:lnTo>
                                  <a:lnTo>
                                    <a:pt x="288" y="2984"/>
                                  </a:lnTo>
                                  <a:lnTo>
                                    <a:pt x="300" y="2868"/>
                                  </a:lnTo>
                                  <a:lnTo>
                                    <a:pt x="316" y="2751"/>
                                  </a:lnTo>
                                  <a:lnTo>
                                    <a:pt x="333" y="2631"/>
                                  </a:lnTo>
                                  <a:lnTo>
                                    <a:pt x="356" y="2512"/>
                                  </a:lnTo>
                                  <a:lnTo>
                                    <a:pt x="381" y="2392"/>
                                  </a:lnTo>
                                  <a:lnTo>
                                    <a:pt x="409" y="2271"/>
                                  </a:lnTo>
                                  <a:lnTo>
                                    <a:pt x="441" y="2152"/>
                                  </a:lnTo>
                                  <a:lnTo>
                                    <a:pt x="476" y="2031"/>
                                  </a:lnTo>
                                  <a:lnTo>
                                    <a:pt x="514" y="1911"/>
                                  </a:lnTo>
                                  <a:lnTo>
                                    <a:pt x="555" y="1793"/>
                                  </a:lnTo>
                                  <a:lnTo>
                                    <a:pt x="600" y="1676"/>
                                  </a:lnTo>
                                  <a:lnTo>
                                    <a:pt x="647" y="1559"/>
                                  </a:lnTo>
                                  <a:lnTo>
                                    <a:pt x="698" y="1444"/>
                                  </a:lnTo>
                                  <a:lnTo>
                                    <a:pt x="745" y="1327"/>
                                  </a:lnTo>
                                  <a:lnTo>
                                    <a:pt x="796" y="1214"/>
                                  </a:lnTo>
                                  <a:lnTo>
                                    <a:pt x="851" y="1107"/>
                                  </a:lnTo>
                                  <a:lnTo>
                                    <a:pt x="907" y="1007"/>
                                  </a:lnTo>
                                  <a:lnTo>
                                    <a:pt x="968" y="913"/>
                                  </a:lnTo>
                                  <a:lnTo>
                                    <a:pt x="1030" y="824"/>
                                  </a:lnTo>
                                  <a:lnTo>
                                    <a:pt x="1095" y="740"/>
                                  </a:lnTo>
                                  <a:lnTo>
                                    <a:pt x="1162" y="663"/>
                                  </a:lnTo>
                                  <a:lnTo>
                                    <a:pt x="1232" y="591"/>
                                  </a:lnTo>
                                  <a:lnTo>
                                    <a:pt x="1304" y="526"/>
                                  </a:lnTo>
                                  <a:lnTo>
                                    <a:pt x="1377" y="466"/>
                                  </a:lnTo>
                                  <a:lnTo>
                                    <a:pt x="1453" y="410"/>
                                  </a:lnTo>
                                  <a:lnTo>
                                    <a:pt x="1530" y="361"/>
                                  </a:lnTo>
                                  <a:lnTo>
                                    <a:pt x="1608" y="316"/>
                                  </a:lnTo>
                                  <a:lnTo>
                                    <a:pt x="1689" y="279"/>
                                  </a:lnTo>
                                  <a:lnTo>
                                    <a:pt x="1770" y="245"/>
                                  </a:lnTo>
                                  <a:lnTo>
                                    <a:pt x="1853" y="218"/>
                                  </a:lnTo>
                                  <a:lnTo>
                                    <a:pt x="1936" y="196"/>
                                  </a:lnTo>
                                  <a:lnTo>
                                    <a:pt x="2020" y="179"/>
                                  </a:lnTo>
                                  <a:lnTo>
                                    <a:pt x="2104" y="167"/>
                                  </a:lnTo>
                                  <a:lnTo>
                                    <a:pt x="2189" y="161"/>
                                  </a:lnTo>
                                  <a:lnTo>
                                    <a:pt x="2275" y="160"/>
                                  </a:lnTo>
                                  <a:lnTo>
                                    <a:pt x="2360" y="164"/>
                                  </a:lnTo>
                                  <a:lnTo>
                                    <a:pt x="2447" y="173"/>
                                  </a:lnTo>
                                  <a:lnTo>
                                    <a:pt x="2532" y="187"/>
                                  </a:lnTo>
                                  <a:lnTo>
                                    <a:pt x="2618" y="206"/>
                                  </a:lnTo>
                                  <a:lnTo>
                                    <a:pt x="2703" y="231"/>
                                  </a:lnTo>
                                  <a:lnTo>
                                    <a:pt x="2787" y="260"/>
                                  </a:lnTo>
                                  <a:lnTo>
                                    <a:pt x="2871" y="294"/>
                                  </a:lnTo>
                                  <a:lnTo>
                                    <a:pt x="2954" y="333"/>
                                  </a:lnTo>
                                  <a:lnTo>
                                    <a:pt x="3037" y="378"/>
                                  </a:lnTo>
                                  <a:lnTo>
                                    <a:pt x="3118" y="427"/>
                                  </a:lnTo>
                                  <a:lnTo>
                                    <a:pt x="3188" y="474"/>
                                  </a:lnTo>
                                  <a:lnTo>
                                    <a:pt x="3256" y="525"/>
                                  </a:lnTo>
                                  <a:lnTo>
                                    <a:pt x="3321" y="579"/>
                                  </a:lnTo>
                                  <a:lnTo>
                                    <a:pt x="3384" y="639"/>
                                  </a:lnTo>
                                  <a:lnTo>
                                    <a:pt x="3443" y="701"/>
                                  </a:lnTo>
                                  <a:lnTo>
                                    <a:pt x="3501" y="766"/>
                                  </a:lnTo>
                                  <a:lnTo>
                                    <a:pt x="3556" y="836"/>
                                  </a:lnTo>
                                  <a:lnTo>
                                    <a:pt x="3606" y="909"/>
                                  </a:lnTo>
                                  <a:lnTo>
                                    <a:pt x="3653" y="984"/>
                                  </a:lnTo>
                                  <a:lnTo>
                                    <a:pt x="3697" y="1064"/>
                                  </a:lnTo>
                                  <a:lnTo>
                                    <a:pt x="3736" y="1145"/>
                                  </a:lnTo>
                                  <a:lnTo>
                                    <a:pt x="3772" y="1231"/>
                                  </a:lnTo>
                                  <a:lnTo>
                                    <a:pt x="3801" y="1317"/>
                                  </a:lnTo>
                                  <a:lnTo>
                                    <a:pt x="3827" y="1407"/>
                                  </a:lnTo>
                                  <a:lnTo>
                                    <a:pt x="3849" y="1499"/>
                                  </a:lnTo>
                                  <a:lnTo>
                                    <a:pt x="3864" y="1594"/>
                                  </a:lnTo>
                                  <a:lnTo>
                                    <a:pt x="3874" y="1691"/>
                                  </a:lnTo>
                                  <a:lnTo>
                                    <a:pt x="3878" y="1789"/>
                                  </a:lnTo>
                                  <a:lnTo>
                                    <a:pt x="3877" y="1890"/>
                                  </a:lnTo>
                                  <a:lnTo>
                                    <a:pt x="3870" y="1993"/>
                                  </a:lnTo>
                                  <a:lnTo>
                                    <a:pt x="3856" y="2097"/>
                                  </a:lnTo>
                                  <a:lnTo>
                                    <a:pt x="3834" y="2203"/>
                                  </a:lnTo>
                                  <a:lnTo>
                                    <a:pt x="3807" y="2309"/>
                                  </a:lnTo>
                                  <a:lnTo>
                                    <a:pt x="3773" y="2418"/>
                                  </a:lnTo>
                                  <a:lnTo>
                                    <a:pt x="3731" y="2528"/>
                                  </a:lnTo>
                                  <a:lnTo>
                                    <a:pt x="3681" y="2639"/>
                                  </a:lnTo>
                                  <a:lnTo>
                                    <a:pt x="3625" y="2750"/>
                                  </a:lnTo>
                                  <a:lnTo>
                                    <a:pt x="3559" y="2862"/>
                                  </a:lnTo>
                                  <a:lnTo>
                                    <a:pt x="3486" y="2975"/>
                                  </a:lnTo>
                                  <a:lnTo>
                                    <a:pt x="3404" y="3088"/>
                                  </a:lnTo>
                                  <a:lnTo>
                                    <a:pt x="3314" y="3203"/>
                                  </a:lnTo>
                                  <a:lnTo>
                                    <a:pt x="3214" y="3317"/>
                                  </a:lnTo>
                                  <a:lnTo>
                                    <a:pt x="3132" y="3419"/>
                                  </a:lnTo>
                                  <a:lnTo>
                                    <a:pt x="3049" y="3518"/>
                                  </a:lnTo>
                                  <a:lnTo>
                                    <a:pt x="2965" y="3613"/>
                                  </a:lnTo>
                                  <a:lnTo>
                                    <a:pt x="2882" y="3704"/>
                                  </a:lnTo>
                                  <a:lnTo>
                                    <a:pt x="2798" y="3792"/>
                                  </a:lnTo>
                                  <a:lnTo>
                                    <a:pt x="2714" y="3876"/>
                                  </a:lnTo>
                                  <a:lnTo>
                                    <a:pt x="2629" y="3955"/>
                                  </a:lnTo>
                                  <a:lnTo>
                                    <a:pt x="2544" y="4032"/>
                                  </a:lnTo>
                                  <a:lnTo>
                                    <a:pt x="2460" y="4104"/>
                                  </a:lnTo>
                                  <a:lnTo>
                                    <a:pt x="2376" y="4173"/>
                                  </a:lnTo>
                                  <a:lnTo>
                                    <a:pt x="2291" y="4237"/>
                                  </a:lnTo>
                                  <a:lnTo>
                                    <a:pt x="2208" y="4297"/>
                                  </a:lnTo>
                                  <a:lnTo>
                                    <a:pt x="2125" y="4354"/>
                                  </a:lnTo>
                                  <a:lnTo>
                                    <a:pt x="2042" y="4406"/>
                                  </a:lnTo>
                                  <a:lnTo>
                                    <a:pt x="1961" y="4455"/>
                                  </a:lnTo>
                                  <a:lnTo>
                                    <a:pt x="1879" y="4499"/>
                                  </a:lnTo>
                                  <a:lnTo>
                                    <a:pt x="1798" y="4539"/>
                                  </a:lnTo>
                                  <a:lnTo>
                                    <a:pt x="1719" y="4575"/>
                                  </a:lnTo>
                                  <a:lnTo>
                                    <a:pt x="1640" y="4605"/>
                                  </a:lnTo>
                                  <a:lnTo>
                                    <a:pt x="1563" y="4633"/>
                                  </a:lnTo>
                                  <a:lnTo>
                                    <a:pt x="1487" y="4655"/>
                                  </a:lnTo>
                                  <a:lnTo>
                                    <a:pt x="1413" y="4674"/>
                                  </a:lnTo>
                                  <a:lnTo>
                                    <a:pt x="1339" y="4687"/>
                                  </a:lnTo>
                                  <a:lnTo>
                                    <a:pt x="1268" y="4697"/>
                                  </a:lnTo>
                                  <a:lnTo>
                                    <a:pt x="1198" y="4701"/>
                                  </a:lnTo>
                                  <a:lnTo>
                                    <a:pt x="1129" y="4701"/>
                                  </a:lnTo>
                                  <a:lnTo>
                                    <a:pt x="1063" y="4697"/>
                                  </a:lnTo>
                                  <a:lnTo>
                                    <a:pt x="999" y="4688"/>
                                  </a:lnTo>
                                  <a:lnTo>
                                    <a:pt x="936" y="4674"/>
                                  </a:lnTo>
                                  <a:lnTo>
                                    <a:pt x="875" y="4655"/>
                                  </a:lnTo>
                                  <a:lnTo>
                                    <a:pt x="817" y="4633"/>
                                  </a:lnTo>
                                  <a:lnTo>
                                    <a:pt x="762" y="4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12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5360" y="7488"/>
                              <a:ext cx="2964" cy="2707"/>
                            </a:xfrm>
                            <a:custGeom>
                              <a:avLst/>
                              <a:gdLst>
                                <a:gd name="T0" fmla="*/ 502 w 6503"/>
                                <a:gd name="T1" fmla="*/ 311 h 5391"/>
                                <a:gd name="T2" fmla="*/ 1094 w 6503"/>
                                <a:gd name="T3" fmla="*/ 78 h 5391"/>
                                <a:gd name="T4" fmla="*/ 1837 w 6503"/>
                                <a:gd name="T5" fmla="*/ 0 h 5391"/>
                                <a:gd name="T6" fmla="*/ 2683 w 6503"/>
                                <a:gd name="T7" fmla="*/ 65 h 5391"/>
                                <a:gd name="T8" fmla="*/ 3577 w 6503"/>
                                <a:gd name="T9" fmla="*/ 260 h 5391"/>
                                <a:gd name="T10" fmla="*/ 4470 w 6503"/>
                                <a:gd name="T11" fmla="*/ 577 h 5391"/>
                                <a:gd name="T12" fmla="*/ 5279 w 6503"/>
                                <a:gd name="T13" fmla="*/ 1008 h 5391"/>
                                <a:gd name="T14" fmla="*/ 5873 w 6503"/>
                                <a:gd name="T15" fmla="*/ 1514 h 5391"/>
                                <a:gd name="T16" fmla="*/ 6268 w 6503"/>
                                <a:gd name="T17" fmla="*/ 2064 h 5391"/>
                                <a:gd name="T18" fmla="*/ 6471 w 6503"/>
                                <a:gd name="T19" fmla="*/ 2643 h 5391"/>
                                <a:gd name="T20" fmla="*/ 6488 w 6503"/>
                                <a:gd name="T21" fmla="*/ 3239 h 5391"/>
                                <a:gd name="T22" fmla="*/ 6325 w 6503"/>
                                <a:gd name="T23" fmla="*/ 3839 h 5391"/>
                                <a:gd name="T24" fmla="*/ 5988 w 6503"/>
                                <a:gd name="T25" fmla="*/ 4430 h 5391"/>
                                <a:gd name="T26" fmla="*/ 5564 w 6503"/>
                                <a:gd name="T27" fmla="*/ 4882 h 5391"/>
                                <a:gd name="T28" fmla="*/ 5037 w 6503"/>
                                <a:gd name="T29" fmla="*/ 5207 h 5391"/>
                                <a:gd name="T30" fmla="*/ 4426 w 6503"/>
                                <a:gd name="T31" fmla="*/ 5374 h 5391"/>
                                <a:gd name="T32" fmla="*/ 3753 w 6503"/>
                                <a:gd name="T33" fmla="*/ 5357 h 5391"/>
                                <a:gd name="T34" fmla="*/ 3034 w 6503"/>
                                <a:gd name="T35" fmla="*/ 5131 h 5391"/>
                                <a:gd name="T36" fmla="*/ 2290 w 6503"/>
                                <a:gd name="T37" fmla="*/ 4665 h 5391"/>
                                <a:gd name="T38" fmla="*/ 1563 w 6503"/>
                                <a:gd name="T39" fmla="*/ 4009 h 5391"/>
                                <a:gd name="T40" fmla="*/ 957 w 6503"/>
                                <a:gd name="T41" fmla="*/ 3343 h 5391"/>
                                <a:gd name="T42" fmla="*/ 490 w 6503"/>
                                <a:gd name="T43" fmla="*/ 2684 h 5391"/>
                                <a:gd name="T44" fmla="*/ 172 w 6503"/>
                                <a:gd name="T45" fmla="*/ 2057 h 5391"/>
                                <a:gd name="T46" fmla="*/ 16 w 6503"/>
                                <a:gd name="T47" fmla="*/ 1477 h 5391"/>
                                <a:gd name="T48" fmla="*/ 30 w 6503"/>
                                <a:gd name="T49" fmla="*/ 964 h 5391"/>
                                <a:gd name="T50" fmla="*/ 526 w 6503"/>
                                <a:gd name="T51" fmla="*/ 924 h 5391"/>
                                <a:gd name="T52" fmla="*/ 903 w 6503"/>
                                <a:gd name="T53" fmla="*/ 601 h 5391"/>
                                <a:gd name="T54" fmla="*/ 1445 w 6503"/>
                                <a:gd name="T55" fmla="*/ 420 h 5391"/>
                                <a:gd name="T56" fmla="*/ 2108 w 6503"/>
                                <a:gd name="T57" fmla="*/ 371 h 5391"/>
                                <a:gd name="T58" fmla="*/ 2850 w 6503"/>
                                <a:gd name="T59" fmla="*/ 443 h 5391"/>
                                <a:gd name="T60" fmla="*/ 3629 w 6503"/>
                                <a:gd name="T61" fmla="*/ 631 h 5391"/>
                                <a:gd name="T62" fmla="*/ 4403 w 6503"/>
                                <a:gd name="T63" fmla="*/ 925 h 5391"/>
                                <a:gd name="T64" fmla="*/ 5134 w 6503"/>
                                <a:gd name="T65" fmla="*/ 1297 h 5391"/>
                                <a:gd name="T66" fmla="*/ 5698 w 6503"/>
                                <a:gd name="T67" fmla="*/ 1739 h 5391"/>
                                <a:gd name="T68" fmla="*/ 6070 w 6503"/>
                                <a:gd name="T69" fmla="*/ 2245 h 5391"/>
                                <a:gd name="T70" fmla="*/ 6258 w 6503"/>
                                <a:gd name="T71" fmla="*/ 2791 h 5391"/>
                                <a:gd name="T72" fmla="*/ 6269 w 6503"/>
                                <a:gd name="T73" fmla="*/ 3352 h 5391"/>
                                <a:gd name="T74" fmla="*/ 6110 w 6503"/>
                                <a:gd name="T75" fmla="*/ 3906 h 5391"/>
                                <a:gd name="T76" fmla="*/ 5800 w 6503"/>
                                <a:gd name="T77" fmla="*/ 4418 h 5391"/>
                                <a:gd name="T78" fmla="*/ 5389 w 6503"/>
                                <a:gd name="T79" fmla="*/ 4809 h 5391"/>
                                <a:gd name="T80" fmla="*/ 4872 w 6503"/>
                                <a:gd name="T81" fmla="*/ 5089 h 5391"/>
                                <a:gd name="T82" fmla="*/ 4271 w 6503"/>
                                <a:gd name="T83" fmla="*/ 5226 h 5391"/>
                                <a:gd name="T84" fmla="*/ 3608 w 6503"/>
                                <a:gd name="T85" fmla="*/ 5177 h 5391"/>
                                <a:gd name="T86" fmla="*/ 2906 w 6503"/>
                                <a:gd name="T87" fmla="*/ 4909 h 5391"/>
                                <a:gd name="T88" fmla="*/ 2188 w 6503"/>
                                <a:gd name="T89" fmla="*/ 4384 h 5391"/>
                                <a:gd name="T90" fmla="*/ 1559 w 6503"/>
                                <a:gd name="T91" fmla="*/ 3779 h 5391"/>
                                <a:gd name="T92" fmla="*/ 1062 w 6503"/>
                                <a:gd name="T93" fmla="*/ 3195 h 5391"/>
                                <a:gd name="T94" fmla="*/ 693 w 6503"/>
                                <a:gd name="T95" fmla="*/ 2623 h 5391"/>
                                <a:gd name="T96" fmla="*/ 459 w 6503"/>
                                <a:gd name="T97" fmla="*/ 2079 h 5391"/>
                                <a:gd name="T98" fmla="*/ 367 w 6503"/>
                                <a:gd name="T99" fmla="*/ 1582 h 5391"/>
                                <a:gd name="T100" fmla="*/ 421 w 6503"/>
                                <a:gd name="T101" fmla="*/ 1147 h 5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503" h="5391">
                                  <a:moveTo>
                                    <a:pt x="172" y="616"/>
                                  </a:moveTo>
                                  <a:lnTo>
                                    <a:pt x="241" y="529"/>
                                  </a:lnTo>
                                  <a:lnTo>
                                    <a:pt x="319" y="450"/>
                                  </a:lnTo>
                                  <a:lnTo>
                                    <a:pt x="406" y="378"/>
                                  </a:lnTo>
                                  <a:lnTo>
                                    <a:pt x="502" y="311"/>
                                  </a:lnTo>
                                  <a:lnTo>
                                    <a:pt x="605" y="252"/>
                                  </a:lnTo>
                                  <a:lnTo>
                                    <a:pt x="717" y="199"/>
                                  </a:lnTo>
                                  <a:lnTo>
                                    <a:pt x="835" y="153"/>
                                  </a:lnTo>
                                  <a:lnTo>
                                    <a:pt x="961" y="112"/>
                                  </a:lnTo>
                                  <a:lnTo>
                                    <a:pt x="1094" y="78"/>
                                  </a:lnTo>
                                  <a:lnTo>
                                    <a:pt x="1231" y="51"/>
                                  </a:lnTo>
                                  <a:lnTo>
                                    <a:pt x="1376" y="30"/>
                                  </a:lnTo>
                                  <a:lnTo>
                                    <a:pt x="1524" y="14"/>
                                  </a:lnTo>
                                  <a:lnTo>
                                    <a:pt x="1678" y="4"/>
                                  </a:lnTo>
                                  <a:lnTo>
                                    <a:pt x="1837" y="0"/>
                                  </a:lnTo>
                                  <a:lnTo>
                                    <a:pt x="2000" y="2"/>
                                  </a:lnTo>
                                  <a:lnTo>
                                    <a:pt x="2166" y="9"/>
                                  </a:lnTo>
                                  <a:lnTo>
                                    <a:pt x="2336" y="22"/>
                                  </a:lnTo>
                                  <a:lnTo>
                                    <a:pt x="2507" y="41"/>
                                  </a:lnTo>
                                  <a:lnTo>
                                    <a:pt x="2683" y="65"/>
                                  </a:lnTo>
                                  <a:lnTo>
                                    <a:pt x="2859" y="94"/>
                                  </a:lnTo>
                                  <a:lnTo>
                                    <a:pt x="3038" y="128"/>
                                  </a:lnTo>
                                  <a:lnTo>
                                    <a:pt x="3217" y="167"/>
                                  </a:lnTo>
                                  <a:lnTo>
                                    <a:pt x="3397" y="212"/>
                                  </a:lnTo>
                                  <a:lnTo>
                                    <a:pt x="3577" y="260"/>
                                  </a:lnTo>
                                  <a:lnTo>
                                    <a:pt x="3757" y="315"/>
                                  </a:lnTo>
                                  <a:lnTo>
                                    <a:pt x="3938" y="373"/>
                                  </a:lnTo>
                                  <a:lnTo>
                                    <a:pt x="4117" y="437"/>
                                  </a:lnTo>
                                  <a:lnTo>
                                    <a:pt x="4295" y="504"/>
                                  </a:lnTo>
                                  <a:lnTo>
                                    <a:pt x="4470" y="577"/>
                                  </a:lnTo>
                                  <a:lnTo>
                                    <a:pt x="4645" y="654"/>
                                  </a:lnTo>
                                  <a:lnTo>
                                    <a:pt x="4817" y="734"/>
                                  </a:lnTo>
                                  <a:lnTo>
                                    <a:pt x="4985" y="819"/>
                                  </a:lnTo>
                                  <a:lnTo>
                                    <a:pt x="5137" y="913"/>
                                  </a:lnTo>
                                  <a:lnTo>
                                    <a:pt x="5279" y="1008"/>
                                  </a:lnTo>
                                  <a:lnTo>
                                    <a:pt x="5414" y="1105"/>
                                  </a:lnTo>
                                  <a:lnTo>
                                    <a:pt x="5541" y="1204"/>
                                  </a:lnTo>
                                  <a:lnTo>
                                    <a:pt x="5660" y="1306"/>
                                  </a:lnTo>
                                  <a:lnTo>
                                    <a:pt x="5771" y="1409"/>
                                  </a:lnTo>
                                  <a:lnTo>
                                    <a:pt x="5873" y="1514"/>
                                  </a:lnTo>
                                  <a:lnTo>
                                    <a:pt x="5968" y="1621"/>
                                  </a:lnTo>
                                  <a:lnTo>
                                    <a:pt x="6055" y="1730"/>
                                  </a:lnTo>
                                  <a:lnTo>
                                    <a:pt x="6134" y="1840"/>
                                  </a:lnTo>
                                  <a:lnTo>
                                    <a:pt x="6205" y="1951"/>
                                  </a:lnTo>
                                  <a:lnTo>
                                    <a:pt x="6268" y="2064"/>
                                  </a:lnTo>
                                  <a:lnTo>
                                    <a:pt x="6324" y="2178"/>
                                  </a:lnTo>
                                  <a:lnTo>
                                    <a:pt x="6373" y="2292"/>
                                  </a:lnTo>
                                  <a:lnTo>
                                    <a:pt x="6413" y="2408"/>
                                  </a:lnTo>
                                  <a:lnTo>
                                    <a:pt x="6446" y="2526"/>
                                  </a:lnTo>
                                  <a:lnTo>
                                    <a:pt x="6471" y="2643"/>
                                  </a:lnTo>
                                  <a:lnTo>
                                    <a:pt x="6489" y="2761"/>
                                  </a:lnTo>
                                  <a:lnTo>
                                    <a:pt x="6499" y="2880"/>
                                  </a:lnTo>
                                  <a:lnTo>
                                    <a:pt x="6503" y="2999"/>
                                  </a:lnTo>
                                  <a:lnTo>
                                    <a:pt x="6499" y="3119"/>
                                  </a:lnTo>
                                  <a:lnTo>
                                    <a:pt x="6488" y="3239"/>
                                  </a:lnTo>
                                  <a:lnTo>
                                    <a:pt x="6470" y="3358"/>
                                  </a:lnTo>
                                  <a:lnTo>
                                    <a:pt x="6444" y="3479"/>
                                  </a:lnTo>
                                  <a:lnTo>
                                    <a:pt x="6410" y="3599"/>
                                  </a:lnTo>
                                  <a:lnTo>
                                    <a:pt x="6371" y="3719"/>
                                  </a:lnTo>
                                  <a:lnTo>
                                    <a:pt x="6325" y="3839"/>
                                  </a:lnTo>
                                  <a:lnTo>
                                    <a:pt x="6271" y="3957"/>
                                  </a:lnTo>
                                  <a:lnTo>
                                    <a:pt x="6210" y="4077"/>
                                  </a:lnTo>
                                  <a:lnTo>
                                    <a:pt x="6144" y="4195"/>
                                  </a:lnTo>
                                  <a:lnTo>
                                    <a:pt x="6069" y="4313"/>
                                  </a:lnTo>
                                  <a:lnTo>
                                    <a:pt x="5988" y="4430"/>
                                  </a:lnTo>
                                  <a:lnTo>
                                    <a:pt x="5912" y="4529"/>
                                  </a:lnTo>
                                  <a:lnTo>
                                    <a:pt x="5832" y="4624"/>
                                  </a:lnTo>
                                  <a:lnTo>
                                    <a:pt x="5748" y="4715"/>
                                  </a:lnTo>
                                  <a:lnTo>
                                    <a:pt x="5657" y="4802"/>
                                  </a:lnTo>
                                  <a:lnTo>
                                    <a:pt x="5564" y="4882"/>
                                  </a:lnTo>
                                  <a:lnTo>
                                    <a:pt x="5466" y="4959"/>
                                  </a:lnTo>
                                  <a:lnTo>
                                    <a:pt x="5364" y="5029"/>
                                  </a:lnTo>
                                  <a:lnTo>
                                    <a:pt x="5259" y="5094"/>
                                  </a:lnTo>
                                  <a:lnTo>
                                    <a:pt x="5150" y="5153"/>
                                  </a:lnTo>
                                  <a:lnTo>
                                    <a:pt x="5037" y="5207"/>
                                  </a:lnTo>
                                  <a:lnTo>
                                    <a:pt x="4921" y="5253"/>
                                  </a:lnTo>
                                  <a:lnTo>
                                    <a:pt x="4801" y="5294"/>
                                  </a:lnTo>
                                  <a:lnTo>
                                    <a:pt x="4679" y="5327"/>
                                  </a:lnTo>
                                  <a:lnTo>
                                    <a:pt x="4554" y="5355"/>
                                  </a:lnTo>
                                  <a:lnTo>
                                    <a:pt x="4426" y="5374"/>
                                  </a:lnTo>
                                  <a:lnTo>
                                    <a:pt x="4296" y="5387"/>
                                  </a:lnTo>
                                  <a:lnTo>
                                    <a:pt x="4164" y="5391"/>
                                  </a:lnTo>
                                  <a:lnTo>
                                    <a:pt x="4029" y="5388"/>
                                  </a:lnTo>
                                  <a:lnTo>
                                    <a:pt x="3891" y="5377"/>
                                  </a:lnTo>
                                  <a:lnTo>
                                    <a:pt x="3753" y="5357"/>
                                  </a:lnTo>
                                  <a:lnTo>
                                    <a:pt x="3612" y="5330"/>
                                  </a:lnTo>
                                  <a:lnTo>
                                    <a:pt x="3469" y="5293"/>
                                  </a:lnTo>
                                  <a:lnTo>
                                    <a:pt x="3326" y="5248"/>
                                  </a:lnTo>
                                  <a:lnTo>
                                    <a:pt x="3181" y="5194"/>
                                  </a:lnTo>
                                  <a:lnTo>
                                    <a:pt x="3034" y="5131"/>
                                  </a:lnTo>
                                  <a:lnTo>
                                    <a:pt x="2887" y="5057"/>
                                  </a:lnTo>
                                  <a:lnTo>
                                    <a:pt x="2739" y="4974"/>
                                  </a:lnTo>
                                  <a:lnTo>
                                    <a:pt x="2589" y="4882"/>
                                  </a:lnTo>
                                  <a:lnTo>
                                    <a:pt x="2440" y="4779"/>
                                  </a:lnTo>
                                  <a:lnTo>
                                    <a:pt x="2290" y="4665"/>
                                  </a:lnTo>
                                  <a:lnTo>
                                    <a:pt x="2140" y="4541"/>
                                  </a:lnTo>
                                  <a:lnTo>
                                    <a:pt x="1990" y="4406"/>
                                  </a:lnTo>
                                  <a:lnTo>
                                    <a:pt x="1843" y="4275"/>
                                  </a:lnTo>
                                  <a:lnTo>
                                    <a:pt x="1701" y="4142"/>
                                  </a:lnTo>
                                  <a:lnTo>
                                    <a:pt x="1563" y="4009"/>
                                  </a:lnTo>
                                  <a:lnTo>
                                    <a:pt x="1432" y="3876"/>
                                  </a:lnTo>
                                  <a:lnTo>
                                    <a:pt x="1305" y="3743"/>
                                  </a:lnTo>
                                  <a:lnTo>
                                    <a:pt x="1184" y="3609"/>
                                  </a:lnTo>
                                  <a:lnTo>
                                    <a:pt x="1068" y="3475"/>
                                  </a:lnTo>
                                  <a:lnTo>
                                    <a:pt x="957" y="3343"/>
                                  </a:lnTo>
                                  <a:lnTo>
                                    <a:pt x="853" y="3209"/>
                                  </a:lnTo>
                                  <a:lnTo>
                                    <a:pt x="753" y="3078"/>
                                  </a:lnTo>
                                  <a:lnTo>
                                    <a:pt x="660" y="2945"/>
                                  </a:lnTo>
                                  <a:lnTo>
                                    <a:pt x="572" y="2815"/>
                                  </a:lnTo>
                                  <a:lnTo>
                                    <a:pt x="490" y="2684"/>
                                  </a:lnTo>
                                  <a:lnTo>
                                    <a:pt x="414" y="2556"/>
                                  </a:lnTo>
                                  <a:lnTo>
                                    <a:pt x="344" y="2429"/>
                                  </a:lnTo>
                                  <a:lnTo>
                                    <a:pt x="281" y="2303"/>
                                  </a:lnTo>
                                  <a:lnTo>
                                    <a:pt x="223" y="2179"/>
                                  </a:lnTo>
                                  <a:lnTo>
                                    <a:pt x="172" y="2057"/>
                                  </a:lnTo>
                                  <a:lnTo>
                                    <a:pt x="128" y="1936"/>
                                  </a:lnTo>
                                  <a:lnTo>
                                    <a:pt x="90" y="1818"/>
                                  </a:lnTo>
                                  <a:lnTo>
                                    <a:pt x="58" y="1702"/>
                                  </a:lnTo>
                                  <a:lnTo>
                                    <a:pt x="34" y="1588"/>
                                  </a:lnTo>
                                  <a:lnTo>
                                    <a:pt x="16" y="1477"/>
                                  </a:lnTo>
                                  <a:lnTo>
                                    <a:pt x="5" y="1368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4" y="1159"/>
                                  </a:lnTo>
                                  <a:lnTo>
                                    <a:pt x="13" y="1060"/>
                                  </a:lnTo>
                                  <a:lnTo>
                                    <a:pt x="30" y="964"/>
                                  </a:lnTo>
                                  <a:lnTo>
                                    <a:pt x="55" y="871"/>
                                  </a:lnTo>
                                  <a:lnTo>
                                    <a:pt x="87" y="783"/>
                                  </a:lnTo>
                                  <a:lnTo>
                                    <a:pt x="126" y="697"/>
                                  </a:lnTo>
                                  <a:lnTo>
                                    <a:pt x="172" y="616"/>
                                  </a:lnTo>
                                  <a:close/>
                                  <a:moveTo>
                                    <a:pt x="526" y="924"/>
                                  </a:moveTo>
                                  <a:lnTo>
                                    <a:pt x="586" y="848"/>
                                  </a:lnTo>
                                  <a:lnTo>
                                    <a:pt x="655" y="778"/>
                                  </a:lnTo>
                                  <a:lnTo>
                                    <a:pt x="730" y="713"/>
                                  </a:lnTo>
                                  <a:lnTo>
                                    <a:pt x="813" y="655"/>
                                  </a:lnTo>
                                  <a:lnTo>
                                    <a:pt x="903" y="601"/>
                                  </a:lnTo>
                                  <a:lnTo>
                                    <a:pt x="999" y="554"/>
                                  </a:lnTo>
                                  <a:lnTo>
                                    <a:pt x="1102" y="513"/>
                                  </a:lnTo>
                                  <a:lnTo>
                                    <a:pt x="1211" y="476"/>
                                  </a:lnTo>
                                  <a:lnTo>
                                    <a:pt x="1325" y="445"/>
                                  </a:lnTo>
                                  <a:lnTo>
                                    <a:pt x="1445" y="420"/>
                                  </a:lnTo>
                                  <a:lnTo>
                                    <a:pt x="1569" y="400"/>
                                  </a:lnTo>
                                  <a:lnTo>
                                    <a:pt x="1697" y="385"/>
                                  </a:lnTo>
                                  <a:lnTo>
                                    <a:pt x="1830" y="375"/>
                                  </a:lnTo>
                                  <a:lnTo>
                                    <a:pt x="1968" y="369"/>
                                  </a:lnTo>
                                  <a:lnTo>
                                    <a:pt x="2108" y="371"/>
                                  </a:lnTo>
                                  <a:lnTo>
                                    <a:pt x="2251" y="375"/>
                                  </a:lnTo>
                                  <a:lnTo>
                                    <a:pt x="2398" y="385"/>
                                  </a:lnTo>
                                  <a:lnTo>
                                    <a:pt x="2547" y="400"/>
                                  </a:lnTo>
                                  <a:lnTo>
                                    <a:pt x="2697" y="419"/>
                                  </a:lnTo>
                                  <a:lnTo>
                                    <a:pt x="2850" y="443"/>
                                  </a:lnTo>
                                  <a:lnTo>
                                    <a:pt x="3004" y="472"/>
                                  </a:lnTo>
                                  <a:lnTo>
                                    <a:pt x="3161" y="506"/>
                                  </a:lnTo>
                                  <a:lnTo>
                                    <a:pt x="3316" y="542"/>
                                  </a:lnTo>
                                  <a:lnTo>
                                    <a:pt x="3473" y="585"/>
                                  </a:lnTo>
                                  <a:lnTo>
                                    <a:pt x="3629" y="631"/>
                                  </a:lnTo>
                                  <a:lnTo>
                                    <a:pt x="3786" y="682"/>
                                  </a:lnTo>
                                  <a:lnTo>
                                    <a:pt x="3942" y="736"/>
                                  </a:lnTo>
                                  <a:lnTo>
                                    <a:pt x="4097" y="796"/>
                                  </a:lnTo>
                                  <a:lnTo>
                                    <a:pt x="4251" y="858"/>
                                  </a:lnTo>
                                  <a:lnTo>
                                    <a:pt x="4403" y="925"/>
                                  </a:lnTo>
                                  <a:lnTo>
                                    <a:pt x="4553" y="996"/>
                                  </a:lnTo>
                                  <a:lnTo>
                                    <a:pt x="4702" y="1070"/>
                                  </a:lnTo>
                                  <a:lnTo>
                                    <a:pt x="4853" y="1141"/>
                                  </a:lnTo>
                                  <a:lnTo>
                                    <a:pt x="4998" y="1217"/>
                                  </a:lnTo>
                                  <a:lnTo>
                                    <a:pt x="5134" y="1297"/>
                                  </a:lnTo>
                                  <a:lnTo>
                                    <a:pt x="5262" y="1379"/>
                                  </a:lnTo>
                                  <a:lnTo>
                                    <a:pt x="5382" y="1465"/>
                                  </a:lnTo>
                                  <a:lnTo>
                                    <a:pt x="5495" y="1554"/>
                                  </a:lnTo>
                                  <a:lnTo>
                                    <a:pt x="5600" y="1645"/>
                                  </a:lnTo>
                                  <a:lnTo>
                                    <a:pt x="5698" y="1739"/>
                                  </a:lnTo>
                                  <a:lnTo>
                                    <a:pt x="5787" y="1837"/>
                                  </a:lnTo>
                                  <a:lnTo>
                                    <a:pt x="5869" y="1936"/>
                                  </a:lnTo>
                                  <a:lnTo>
                                    <a:pt x="5943" y="2037"/>
                                  </a:lnTo>
                                  <a:lnTo>
                                    <a:pt x="6011" y="2141"/>
                                  </a:lnTo>
                                  <a:lnTo>
                                    <a:pt x="6070" y="2245"/>
                                  </a:lnTo>
                                  <a:lnTo>
                                    <a:pt x="6122" y="2353"/>
                                  </a:lnTo>
                                  <a:lnTo>
                                    <a:pt x="6166" y="2461"/>
                                  </a:lnTo>
                                  <a:lnTo>
                                    <a:pt x="6204" y="2570"/>
                                  </a:lnTo>
                                  <a:lnTo>
                                    <a:pt x="6235" y="2680"/>
                                  </a:lnTo>
                                  <a:lnTo>
                                    <a:pt x="6258" y="2791"/>
                                  </a:lnTo>
                                  <a:lnTo>
                                    <a:pt x="6274" y="2902"/>
                                  </a:lnTo>
                                  <a:lnTo>
                                    <a:pt x="6284" y="3015"/>
                                  </a:lnTo>
                                  <a:lnTo>
                                    <a:pt x="6286" y="3127"/>
                                  </a:lnTo>
                                  <a:lnTo>
                                    <a:pt x="6281" y="3240"/>
                                  </a:lnTo>
                                  <a:lnTo>
                                    <a:pt x="6269" y="3352"/>
                                  </a:lnTo>
                                  <a:lnTo>
                                    <a:pt x="6250" y="3465"/>
                                  </a:lnTo>
                                  <a:lnTo>
                                    <a:pt x="6225" y="3576"/>
                                  </a:lnTo>
                                  <a:lnTo>
                                    <a:pt x="6195" y="3687"/>
                                  </a:lnTo>
                                  <a:lnTo>
                                    <a:pt x="6156" y="3797"/>
                                  </a:lnTo>
                                  <a:lnTo>
                                    <a:pt x="6110" y="3906"/>
                                  </a:lnTo>
                                  <a:lnTo>
                                    <a:pt x="6059" y="4015"/>
                                  </a:lnTo>
                                  <a:lnTo>
                                    <a:pt x="6001" y="4122"/>
                                  </a:lnTo>
                                  <a:lnTo>
                                    <a:pt x="5937" y="4226"/>
                                  </a:lnTo>
                                  <a:lnTo>
                                    <a:pt x="5866" y="4329"/>
                                  </a:lnTo>
                                  <a:lnTo>
                                    <a:pt x="5800" y="4418"/>
                                  </a:lnTo>
                                  <a:lnTo>
                                    <a:pt x="5727" y="4503"/>
                                  </a:lnTo>
                                  <a:lnTo>
                                    <a:pt x="5649" y="4585"/>
                                  </a:lnTo>
                                  <a:lnTo>
                                    <a:pt x="5567" y="4663"/>
                                  </a:lnTo>
                                  <a:lnTo>
                                    <a:pt x="5481" y="4738"/>
                                  </a:lnTo>
                                  <a:lnTo>
                                    <a:pt x="5389" y="4809"/>
                                  </a:lnTo>
                                  <a:lnTo>
                                    <a:pt x="5293" y="4875"/>
                                  </a:lnTo>
                                  <a:lnTo>
                                    <a:pt x="5194" y="4937"/>
                                  </a:lnTo>
                                  <a:lnTo>
                                    <a:pt x="5091" y="4992"/>
                                  </a:lnTo>
                                  <a:lnTo>
                                    <a:pt x="4984" y="5044"/>
                                  </a:lnTo>
                                  <a:lnTo>
                                    <a:pt x="4872" y="5089"/>
                                  </a:lnTo>
                                  <a:lnTo>
                                    <a:pt x="4758" y="5130"/>
                                  </a:lnTo>
                                  <a:lnTo>
                                    <a:pt x="4641" y="5164"/>
                                  </a:lnTo>
                                  <a:lnTo>
                                    <a:pt x="4520" y="5191"/>
                                  </a:lnTo>
                                  <a:lnTo>
                                    <a:pt x="4397" y="5211"/>
                                  </a:lnTo>
                                  <a:lnTo>
                                    <a:pt x="4271" y="5226"/>
                                  </a:lnTo>
                                  <a:lnTo>
                                    <a:pt x="4143" y="5231"/>
                                  </a:lnTo>
                                  <a:lnTo>
                                    <a:pt x="4012" y="5230"/>
                                  </a:lnTo>
                                  <a:lnTo>
                                    <a:pt x="3880" y="5221"/>
                                  </a:lnTo>
                                  <a:lnTo>
                                    <a:pt x="3744" y="5203"/>
                                  </a:lnTo>
                                  <a:lnTo>
                                    <a:pt x="3608" y="5177"/>
                                  </a:lnTo>
                                  <a:lnTo>
                                    <a:pt x="3470" y="5143"/>
                                  </a:lnTo>
                                  <a:lnTo>
                                    <a:pt x="3331" y="5099"/>
                                  </a:lnTo>
                                  <a:lnTo>
                                    <a:pt x="3191" y="5046"/>
                                  </a:lnTo>
                                  <a:lnTo>
                                    <a:pt x="3048" y="4982"/>
                                  </a:lnTo>
                                  <a:lnTo>
                                    <a:pt x="2906" y="4909"/>
                                  </a:lnTo>
                                  <a:lnTo>
                                    <a:pt x="2764" y="4825"/>
                                  </a:lnTo>
                                  <a:lnTo>
                                    <a:pt x="2620" y="4732"/>
                                  </a:lnTo>
                                  <a:lnTo>
                                    <a:pt x="2475" y="4626"/>
                                  </a:lnTo>
                                  <a:lnTo>
                                    <a:pt x="2332" y="4510"/>
                                  </a:lnTo>
                                  <a:lnTo>
                                    <a:pt x="2188" y="4384"/>
                                  </a:lnTo>
                                  <a:lnTo>
                                    <a:pt x="2045" y="4244"/>
                                  </a:lnTo>
                                  <a:lnTo>
                                    <a:pt x="1916" y="4128"/>
                                  </a:lnTo>
                                  <a:lnTo>
                                    <a:pt x="1792" y="4012"/>
                                  </a:lnTo>
                                  <a:lnTo>
                                    <a:pt x="1673" y="3896"/>
                                  </a:lnTo>
                                  <a:lnTo>
                                    <a:pt x="1559" y="3779"/>
                                  </a:lnTo>
                                  <a:lnTo>
                                    <a:pt x="1448" y="3661"/>
                                  </a:lnTo>
                                  <a:lnTo>
                                    <a:pt x="1344" y="3544"/>
                                  </a:lnTo>
                                  <a:lnTo>
                                    <a:pt x="1244" y="3428"/>
                                  </a:lnTo>
                                  <a:lnTo>
                                    <a:pt x="1151" y="3311"/>
                                  </a:lnTo>
                                  <a:lnTo>
                                    <a:pt x="1062" y="3195"/>
                                  </a:lnTo>
                                  <a:lnTo>
                                    <a:pt x="978" y="3079"/>
                                  </a:lnTo>
                                  <a:lnTo>
                                    <a:pt x="898" y="2963"/>
                                  </a:lnTo>
                                  <a:lnTo>
                                    <a:pt x="825" y="2849"/>
                                  </a:lnTo>
                                  <a:lnTo>
                                    <a:pt x="756" y="2735"/>
                                  </a:lnTo>
                                  <a:lnTo>
                                    <a:pt x="693" y="2623"/>
                                  </a:lnTo>
                                  <a:lnTo>
                                    <a:pt x="635" y="2511"/>
                                  </a:lnTo>
                                  <a:lnTo>
                                    <a:pt x="583" y="2401"/>
                                  </a:lnTo>
                                  <a:lnTo>
                                    <a:pt x="536" y="2292"/>
                                  </a:lnTo>
                                  <a:lnTo>
                                    <a:pt x="495" y="2185"/>
                                  </a:lnTo>
                                  <a:lnTo>
                                    <a:pt x="459" y="2079"/>
                                  </a:lnTo>
                                  <a:lnTo>
                                    <a:pt x="430" y="1976"/>
                                  </a:lnTo>
                                  <a:lnTo>
                                    <a:pt x="405" y="1874"/>
                                  </a:lnTo>
                                  <a:lnTo>
                                    <a:pt x="387" y="1775"/>
                                  </a:lnTo>
                                  <a:lnTo>
                                    <a:pt x="374" y="1678"/>
                                  </a:lnTo>
                                  <a:lnTo>
                                    <a:pt x="367" y="1582"/>
                                  </a:lnTo>
                                  <a:lnTo>
                                    <a:pt x="366" y="1490"/>
                                  </a:lnTo>
                                  <a:lnTo>
                                    <a:pt x="370" y="1400"/>
                                  </a:lnTo>
                                  <a:lnTo>
                                    <a:pt x="381" y="1313"/>
                                  </a:lnTo>
                                  <a:lnTo>
                                    <a:pt x="398" y="1229"/>
                                  </a:lnTo>
                                  <a:lnTo>
                                    <a:pt x="421" y="1147"/>
                                  </a:lnTo>
                                  <a:lnTo>
                                    <a:pt x="450" y="1069"/>
                                  </a:lnTo>
                                  <a:lnTo>
                                    <a:pt x="485" y="995"/>
                                  </a:lnTo>
                                  <a:lnTo>
                                    <a:pt x="526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13"/>
                          <wps:cNvSpPr>
                            <a:spLocks noEditPoints="1"/>
                          </wps:cNvSpPr>
                          <wps:spPr bwMode="auto">
                            <a:xfrm rot="3898226">
                              <a:off x="4024" y="7732"/>
                              <a:ext cx="1243" cy="1883"/>
                            </a:xfrm>
                            <a:custGeom>
                              <a:avLst/>
                              <a:gdLst>
                                <a:gd name="T0" fmla="*/ 908 w 2725"/>
                                <a:gd name="T1" fmla="*/ 8 h 3753"/>
                                <a:gd name="T2" fmla="*/ 1240 w 2725"/>
                                <a:gd name="T3" fmla="*/ 124 h 3753"/>
                                <a:gd name="T4" fmla="*/ 1581 w 2725"/>
                                <a:gd name="T5" fmla="*/ 361 h 3753"/>
                                <a:gd name="T6" fmla="*/ 1912 w 2725"/>
                                <a:gd name="T7" fmla="*/ 693 h 3753"/>
                                <a:gd name="T8" fmla="*/ 2215 w 2725"/>
                                <a:gd name="T9" fmla="*/ 1099 h 3753"/>
                                <a:gd name="T10" fmla="*/ 2476 w 2725"/>
                                <a:gd name="T11" fmla="*/ 1554 h 3753"/>
                                <a:gd name="T12" fmla="*/ 2659 w 2725"/>
                                <a:gd name="T13" fmla="*/ 2027 h 3753"/>
                                <a:gd name="T14" fmla="*/ 2724 w 2725"/>
                                <a:gd name="T15" fmla="*/ 2454 h 3753"/>
                                <a:gd name="T16" fmla="*/ 2691 w 2725"/>
                                <a:gd name="T17" fmla="*/ 2827 h 3753"/>
                                <a:gd name="T18" fmla="*/ 2566 w 2725"/>
                                <a:gd name="T19" fmla="*/ 3143 h 3753"/>
                                <a:gd name="T20" fmla="*/ 2358 w 2725"/>
                                <a:gd name="T21" fmla="*/ 3397 h 3753"/>
                                <a:gd name="T22" fmla="*/ 2072 w 2725"/>
                                <a:gd name="T23" fmla="*/ 3590 h 3753"/>
                                <a:gd name="T24" fmla="*/ 1717 w 2725"/>
                                <a:gd name="T25" fmla="*/ 3717 h 3753"/>
                                <a:gd name="T26" fmla="*/ 1376 w 2725"/>
                                <a:gd name="T27" fmla="*/ 3753 h 3753"/>
                                <a:gd name="T28" fmla="*/ 1036 w 2725"/>
                                <a:gd name="T29" fmla="*/ 3698 h 3753"/>
                                <a:gd name="T30" fmla="*/ 721 w 2725"/>
                                <a:gd name="T31" fmla="*/ 3549 h 3753"/>
                                <a:gd name="T32" fmla="*/ 443 w 2725"/>
                                <a:gd name="T33" fmla="*/ 3299 h 3753"/>
                                <a:gd name="T34" fmla="*/ 225 w 2725"/>
                                <a:gd name="T35" fmla="*/ 2944 h 3753"/>
                                <a:gd name="T36" fmla="*/ 82 w 2725"/>
                                <a:gd name="T37" fmla="*/ 2481 h 3753"/>
                                <a:gd name="T38" fmla="*/ 14 w 2725"/>
                                <a:gd name="T39" fmla="*/ 1943 h 3753"/>
                                <a:gd name="T40" fmla="*/ 1 w 2725"/>
                                <a:gd name="T41" fmla="*/ 1444 h 3753"/>
                                <a:gd name="T42" fmla="*/ 44 w 2725"/>
                                <a:gd name="T43" fmla="*/ 999 h 3753"/>
                                <a:gd name="T44" fmla="*/ 139 w 2725"/>
                                <a:gd name="T45" fmla="*/ 622 h 3753"/>
                                <a:gd name="T46" fmla="*/ 282 w 2725"/>
                                <a:gd name="T47" fmla="*/ 321 h 3753"/>
                                <a:gd name="T48" fmla="*/ 474 w 2725"/>
                                <a:gd name="T49" fmla="*/ 111 h 3753"/>
                                <a:gd name="T50" fmla="*/ 696 w 2725"/>
                                <a:gd name="T51" fmla="*/ 274 h 3753"/>
                                <a:gd name="T52" fmla="*/ 971 w 2725"/>
                                <a:gd name="T53" fmla="*/ 275 h 3753"/>
                                <a:gd name="T54" fmla="*/ 1264 w 2725"/>
                                <a:gd name="T55" fmla="*/ 394 h 3753"/>
                                <a:gd name="T56" fmla="*/ 1561 w 2725"/>
                                <a:gd name="T57" fmla="*/ 613 h 3753"/>
                                <a:gd name="T58" fmla="*/ 1845 w 2725"/>
                                <a:gd name="T59" fmla="*/ 913 h 3753"/>
                                <a:gd name="T60" fmla="*/ 2104 w 2725"/>
                                <a:gd name="T61" fmla="*/ 1273 h 3753"/>
                                <a:gd name="T62" fmla="*/ 2322 w 2725"/>
                                <a:gd name="T63" fmla="*/ 1676 h 3753"/>
                                <a:gd name="T64" fmla="*/ 2493 w 2725"/>
                                <a:gd name="T65" fmla="*/ 2095 h 3753"/>
                                <a:gd name="T66" fmla="*/ 2569 w 2725"/>
                                <a:gd name="T67" fmla="*/ 2484 h 3753"/>
                                <a:gd name="T68" fmla="*/ 2543 w 2725"/>
                                <a:gd name="T69" fmla="*/ 2830 h 3753"/>
                                <a:gd name="T70" fmla="*/ 2424 w 2725"/>
                                <a:gd name="T71" fmla="*/ 3127 h 3753"/>
                                <a:gd name="T72" fmla="*/ 2225 w 2725"/>
                                <a:gd name="T73" fmla="*/ 3367 h 3753"/>
                                <a:gd name="T74" fmla="*/ 1958 w 2725"/>
                                <a:gd name="T75" fmla="*/ 3542 h 3753"/>
                                <a:gd name="T76" fmla="*/ 1642 w 2725"/>
                                <a:gd name="T77" fmla="*/ 3644 h 3753"/>
                                <a:gd name="T78" fmla="*/ 1328 w 2725"/>
                                <a:gd name="T79" fmla="*/ 3659 h 3753"/>
                                <a:gd name="T80" fmla="*/ 1010 w 2725"/>
                                <a:gd name="T81" fmla="*/ 3590 h 3753"/>
                                <a:gd name="T82" fmla="*/ 709 w 2725"/>
                                <a:gd name="T83" fmla="*/ 3429 h 3753"/>
                                <a:gd name="T84" fmla="*/ 448 w 2725"/>
                                <a:gd name="T85" fmla="*/ 3170 h 3753"/>
                                <a:gd name="T86" fmla="*/ 251 w 2725"/>
                                <a:gd name="T87" fmla="*/ 2803 h 3753"/>
                                <a:gd name="T88" fmla="*/ 141 w 2725"/>
                                <a:gd name="T89" fmla="*/ 2323 h 3753"/>
                                <a:gd name="T90" fmla="*/ 96 w 2725"/>
                                <a:gd name="T91" fmla="*/ 1844 h 3753"/>
                                <a:gd name="T92" fmla="*/ 98 w 2725"/>
                                <a:gd name="T93" fmla="*/ 1420 h 3753"/>
                                <a:gd name="T94" fmla="*/ 152 w 2725"/>
                                <a:gd name="T95" fmla="*/ 1047 h 3753"/>
                                <a:gd name="T96" fmla="*/ 250 w 2725"/>
                                <a:gd name="T97" fmla="*/ 735 h 3753"/>
                                <a:gd name="T98" fmla="*/ 391 w 2725"/>
                                <a:gd name="T99" fmla="*/ 494 h 3753"/>
                                <a:gd name="T100" fmla="*/ 572 w 2725"/>
                                <a:gd name="T101" fmla="*/ 330 h 3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25" h="3753">
                                  <a:moveTo>
                                    <a:pt x="659" y="17"/>
                                  </a:moveTo>
                                  <a:lnTo>
                                    <a:pt x="720" y="6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908" y="8"/>
                                  </a:lnTo>
                                  <a:lnTo>
                                    <a:pt x="974" y="21"/>
                                  </a:lnTo>
                                  <a:lnTo>
                                    <a:pt x="1039" y="39"/>
                                  </a:lnTo>
                                  <a:lnTo>
                                    <a:pt x="1105" y="63"/>
                                  </a:lnTo>
                                  <a:lnTo>
                                    <a:pt x="1173" y="91"/>
                                  </a:lnTo>
                                  <a:lnTo>
                                    <a:pt x="1240" y="124"/>
                                  </a:lnTo>
                                  <a:lnTo>
                                    <a:pt x="1308" y="163"/>
                                  </a:lnTo>
                                  <a:lnTo>
                                    <a:pt x="1377" y="206"/>
                                  </a:lnTo>
                                  <a:lnTo>
                                    <a:pt x="1444" y="253"/>
                                  </a:lnTo>
                                  <a:lnTo>
                                    <a:pt x="1513" y="306"/>
                                  </a:lnTo>
                                  <a:lnTo>
                                    <a:pt x="1581" y="361"/>
                                  </a:lnTo>
                                  <a:lnTo>
                                    <a:pt x="1648" y="420"/>
                                  </a:lnTo>
                                  <a:lnTo>
                                    <a:pt x="1715" y="483"/>
                                  </a:lnTo>
                                  <a:lnTo>
                                    <a:pt x="1781" y="550"/>
                                  </a:lnTo>
                                  <a:lnTo>
                                    <a:pt x="1848" y="621"/>
                                  </a:lnTo>
                                  <a:lnTo>
                                    <a:pt x="1912" y="693"/>
                                  </a:lnTo>
                                  <a:lnTo>
                                    <a:pt x="1976" y="769"/>
                                  </a:lnTo>
                                  <a:lnTo>
                                    <a:pt x="2037" y="848"/>
                                  </a:lnTo>
                                  <a:lnTo>
                                    <a:pt x="2099" y="930"/>
                                  </a:lnTo>
                                  <a:lnTo>
                                    <a:pt x="2158" y="1012"/>
                                  </a:lnTo>
                                  <a:lnTo>
                                    <a:pt x="2215" y="1099"/>
                                  </a:lnTo>
                                  <a:lnTo>
                                    <a:pt x="2272" y="1187"/>
                                  </a:lnTo>
                                  <a:lnTo>
                                    <a:pt x="2326" y="1277"/>
                                  </a:lnTo>
                                  <a:lnTo>
                                    <a:pt x="2378" y="1368"/>
                                  </a:lnTo>
                                  <a:lnTo>
                                    <a:pt x="2429" y="1460"/>
                                  </a:lnTo>
                                  <a:lnTo>
                                    <a:pt x="2476" y="1554"/>
                                  </a:lnTo>
                                  <a:lnTo>
                                    <a:pt x="2521" y="1650"/>
                                  </a:lnTo>
                                  <a:lnTo>
                                    <a:pt x="2564" y="1745"/>
                                  </a:lnTo>
                                  <a:lnTo>
                                    <a:pt x="2603" y="1841"/>
                                  </a:lnTo>
                                  <a:lnTo>
                                    <a:pt x="2634" y="1935"/>
                                  </a:lnTo>
                                  <a:lnTo>
                                    <a:pt x="2659" y="2027"/>
                                  </a:lnTo>
                                  <a:lnTo>
                                    <a:pt x="2680" y="2116"/>
                                  </a:lnTo>
                                  <a:lnTo>
                                    <a:pt x="2698" y="2204"/>
                                  </a:lnTo>
                                  <a:lnTo>
                                    <a:pt x="2711" y="2289"/>
                                  </a:lnTo>
                                  <a:lnTo>
                                    <a:pt x="2719" y="2373"/>
                                  </a:lnTo>
                                  <a:lnTo>
                                    <a:pt x="2724" y="2454"/>
                                  </a:lnTo>
                                  <a:lnTo>
                                    <a:pt x="2725" y="2533"/>
                                  </a:lnTo>
                                  <a:lnTo>
                                    <a:pt x="2723" y="2610"/>
                                  </a:lnTo>
                                  <a:lnTo>
                                    <a:pt x="2716" y="2684"/>
                                  </a:lnTo>
                                  <a:lnTo>
                                    <a:pt x="2705" y="2757"/>
                                  </a:lnTo>
                                  <a:lnTo>
                                    <a:pt x="2691" y="2827"/>
                                  </a:lnTo>
                                  <a:lnTo>
                                    <a:pt x="2673" y="2894"/>
                                  </a:lnTo>
                                  <a:lnTo>
                                    <a:pt x="2652" y="2960"/>
                                  </a:lnTo>
                                  <a:lnTo>
                                    <a:pt x="2627" y="3023"/>
                                  </a:lnTo>
                                  <a:lnTo>
                                    <a:pt x="2598" y="3084"/>
                                  </a:lnTo>
                                  <a:lnTo>
                                    <a:pt x="2566" y="3143"/>
                                  </a:lnTo>
                                  <a:lnTo>
                                    <a:pt x="2531" y="3198"/>
                                  </a:lnTo>
                                  <a:lnTo>
                                    <a:pt x="2493" y="3252"/>
                                  </a:lnTo>
                                  <a:lnTo>
                                    <a:pt x="2451" y="3303"/>
                                  </a:lnTo>
                                  <a:lnTo>
                                    <a:pt x="2406" y="3351"/>
                                  </a:lnTo>
                                  <a:lnTo>
                                    <a:pt x="2358" y="3397"/>
                                  </a:lnTo>
                                  <a:lnTo>
                                    <a:pt x="2307" y="3441"/>
                                  </a:lnTo>
                                  <a:lnTo>
                                    <a:pt x="2252" y="3483"/>
                                  </a:lnTo>
                                  <a:lnTo>
                                    <a:pt x="2195" y="3520"/>
                                  </a:lnTo>
                                  <a:lnTo>
                                    <a:pt x="2135" y="3557"/>
                                  </a:lnTo>
                                  <a:lnTo>
                                    <a:pt x="2072" y="3590"/>
                                  </a:lnTo>
                                  <a:lnTo>
                                    <a:pt x="2007" y="3621"/>
                                  </a:lnTo>
                                  <a:lnTo>
                                    <a:pt x="1938" y="3648"/>
                                  </a:lnTo>
                                  <a:lnTo>
                                    <a:pt x="1867" y="3674"/>
                                  </a:lnTo>
                                  <a:lnTo>
                                    <a:pt x="1793" y="3697"/>
                                  </a:lnTo>
                                  <a:lnTo>
                                    <a:pt x="1717" y="3717"/>
                                  </a:lnTo>
                                  <a:lnTo>
                                    <a:pt x="1650" y="3731"/>
                                  </a:lnTo>
                                  <a:lnTo>
                                    <a:pt x="1581" y="3742"/>
                                  </a:lnTo>
                                  <a:lnTo>
                                    <a:pt x="1512" y="3749"/>
                                  </a:lnTo>
                                  <a:lnTo>
                                    <a:pt x="1443" y="3753"/>
                                  </a:lnTo>
                                  <a:lnTo>
                                    <a:pt x="1376" y="3753"/>
                                  </a:lnTo>
                                  <a:lnTo>
                                    <a:pt x="1307" y="3750"/>
                                  </a:lnTo>
                                  <a:lnTo>
                                    <a:pt x="1238" y="3743"/>
                                  </a:lnTo>
                                  <a:lnTo>
                                    <a:pt x="1170" y="3731"/>
                                  </a:lnTo>
                                  <a:lnTo>
                                    <a:pt x="1103" y="3717"/>
                                  </a:lnTo>
                                  <a:lnTo>
                                    <a:pt x="1036" y="3698"/>
                                  </a:lnTo>
                                  <a:lnTo>
                                    <a:pt x="971" y="3677"/>
                                  </a:lnTo>
                                  <a:lnTo>
                                    <a:pt x="907" y="3651"/>
                                  </a:lnTo>
                                  <a:lnTo>
                                    <a:pt x="843" y="3620"/>
                                  </a:lnTo>
                                  <a:lnTo>
                                    <a:pt x="781" y="3587"/>
                                  </a:lnTo>
                                  <a:lnTo>
                                    <a:pt x="721" y="3549"/>
                                  </a:lnTo>
                                  <a:lnTo>
                                    <a:pt x="662" y="3506"/>
                                  </a:lnTo>
                                  <a:lnTo>
                                    <a:pt x="604" y="3461"/>
                                  </a:lnTo>
                                  <a:lnTo>
                                    <a:pt x="549" y="3412"/>
                                  </a:lnTo>
                                  <a:lnTo>
                                    <a:pt x="496" y="3357"/>
                                  </a:lnTo>
                                  <a:lnTo>
                                    <a:pt x="443" y="3299"/>
                                  </a:lnTo>
                                  <a:lnTo>
                                    <a:pt x="395" y="3236"/>
                                  </a:lnTo>
                                  <a:lnTo>
                                    <a:pt x="349" y="3170"/>
                                  </a:lnTo>
                                  <a:lnTo>
                                    <a:pt x="305" y="3099"/>
                                  </a:lnTo>
                                  <a:lnTo>
                                    <a:pt x="263" y="3023"/>
                                  </a:lnTo>
                                  <a:lnTo>
                                    <a:pt x="225" y="2944"/>
                                  </a:lnTo>
                                  <a:lnTo>
                                    <a:pt x="190" y="2861"/>
                                  </a:lnTo>
                                  <a:lnTo>
                                    <a:pt x="158" y="2772"/>
                                  </a:lnTo>
                                  <a:lnTo>
                                    <a:pt x="128" y="2680"/>
                                  </a:lnTo>
                                  <a:lnTo>
                                    <a:pt x="103" y="2583"/>
                                  </a:lnTo>
                                  <a:lnTo>
                                    <a:pt x="82" y="2481"/>
                                  </a:lnTo>
                                  <a:lnTo>
                                    <a:pt x="63" y="2374"/>
                                  </a:lnTo>
                                  <a:lnTo>
                                    <a:pt x="49" y="2264"/>
                                  </a:lnTo>
                                  <a:lnTo>
                                    <a:pt x="36" y="2155"/>
                                  </a:lnTo>
                                  <a:lnTo>
                                    <a:pt x="24" y="2049"/>
                                  </a:lnTo>
                                  <a:lnTo>
                                    <a:pt x="14" y="1943"/>
                                  </a:lnTo>
                                  <a:lnTo>
                                    <a:pt x="7" y="1839"/>
                                  </a:lnTo>
                                  <a:lnTo>
                                    <a:pt x="2" y="1737"/>
                                  </a:lnTo>
                                  <a:lnTo>
                                    <a:pt x="0" y="1638"/>
                                  </a:lnTo>
                                  <a:lnTo>
                                    <a:pt x="0" y="1539"/>
                                  </a:lnTo>
                                  <a:lnTo>
                                    <a:pt x="1" y="1444"/>
                                  </a:lnTo>
                                  <a:lnTo>
                                    <a:pt x="6" y="1350"/>
                                  </a:lnTo>
                                  <a:lnTo>
                                    <a:pt x="12" y="1259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31" y="1084"/>
                                  </a:lnTo>
                                  <a:lnTo>
                                    <a:pt x="44" y="999"/>
                                  </a:lnTo>
                                  <a:lnTo>
                                    <a:pt x="58" y="918"/>
                                  </a:lnTo>
                                  <a:lnTo>
                                    <a:pt x="76" y="840"/>
                                  </a:lnTo>
                                  <a:lnTo>
                                    <a:pt x="95" y="764"/>
                                  </a:lnTo>
                                  <a:lnTo>
                                    <a:pt x="115" y="692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64" y="554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219" y="431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317" y="272"/>
                                  </a:lnTo>
                                  <a:lnTo>
                                    <a:pt x="353" y="226"/>
                                  </a:lnTo>
                                  <a:lnTo>
                                    <a:pt x="391" y="184"/>
                                  </a:lnTo>
                                  <a:lnTo>
                                    <a:pt x="432" y="146"/>
                                  </a:lnTo>
                                  <a:lnTo>
                                    <a:pt x="474" y="111"/>
                                  </a:lnTo>
                                  <a:lnTo>
                                    <a:pt x="518" y="82"/>
                                  </a:lnTo>
                                  <a:lnTo>
                                    <a:pt x="563" y="56"/>
                                  </a:lnTo>
                                  <a:lnTo>
                                    <a:pt x="611" y="34"/>
                                  </a:lnTo>
                                  <a:lnTo>
                                    <a:pt x="659" y="17"/>
                                  </a:lnTo>
                                  <a:close/>
                                  <a:moveTo>
                                    <a:pt x="696" y="274"/>
                                  </a:moveTo>
                                  <a:lnTo>
                                    <a:pt x="749" y="264"/>
                                  </a:lnTo>
                                  <a:lnTo>
                                    <a:pt x="803" y="259"/>
                                  </a:lnTo>
                                  <a:lnTo>
                                    <a:pt x="859" y="259"/>
                                  </a:lnTo>
                                  <a:lnTo>
                                    <a:pt x="914" y="265"/>
                                  </a:lnTo>
                                  <a:lnTo>
                                    <a:pt x="971" y="275"/>
                                  </a:lnTo>
                                  <a:lnTo>
                                    <a:pt x="1028" y="290"/>
                                  </a:lnTo>
                                  <a:lnTo>
                                    <a:pt x="1087" y="310"/>
                                  </a:lnTo>
                                  <a:lnTo>
                                    <a:pt x="1146" y="334"/>
                                  </a:lnTo>
                                  <a:lnTo>
                                    <a:pt x="1205" y="362"/>
                                  </a:lnTo>
                                  <a:lnTo>
                                    <a:pt x="1264" y="394"/>
                                  </a:lnTo>
                                  <a:lnTo>
                                    <a:pt x="1323" y="431"/>
                                  </a:lnTo>
                                  <a:lnTo>
                                    <a:pt x="1383" y="471"/>
                                  </a:lnTo>
                                  <a:lnTo>
                                    <a:pt x="1442" y="515"/>
                                  </a:lnTo>
                                  <a:lnTo>
                                    <a:pt x="1501" y="563"/>
                                  </a:lnTo>
                                  <a:lnTo>
                                    <a:pt x="1561" y="613"/>
                                  </a:lnTo>
                                  <a:lnTo>
                                    <a:pt x="1619" y="668"/>
                                  </a:lnTo>
                                  <a:lnTo>
                                    <a:pt x="1677" y="725"/>
                                  </a:lnTo>
                                  <a:lnTo>
                                    <a:pt x="1734" y="785"/>
                                  </a:lnTo>
                                  <a:lnTo>
                                    <a:pt x="1790" y="848"/>
                                  </a:lnTo>
                                  <a:lnTo>
                                    <a:pt x="1845" y="913"/>
                                  </a:lnTo>
                                  <a:lnTo>
                                    <a:pt x="1900" y="981"/>
                                  </a:lnTo>
                                  <a:lnTo>
                                    <a:pt x="1952" y="1050"/>
                                  </a:lnTo>
                                  <a:lnTo>
                                    <a:pt x="2004" y="1123"/>
                                  </a:lnTo>
                                  <a:lnTo>
                                    <a:pt x="2055" y="1197"/>
                                  </a:lnTo>
                                  <a:lnTo>
                                    <a:pt x="2104" y="1273"/>
                                  </a:lnTo>
                                  <a:lnTo>
                                    <a:pt x="2151" y="1350"/>
                                  </a:lnTo>
                                  <a:lnTo>
                                    <a:pt x="2196" y="1429"/>
                                  </a:lnTo>
                                  <a:lnTo>
                                    <a:pt x="2240" y="1510"/>
                                  </a:lnTo>
                                  <a:lnTo>
                                    <a:pt x="2282" y="1593"/>
                                  </a:lnTo>
                                  <a:lnTo>
                                    <a:pt x="2322" y="1676"/>
                                  </a:lnTo>
                                  <a:lnTo>
                                    <a:pt x="2359" y="1758"/>
                                  </a:lnTo>
                                  <a:lnTo>
                                    <a:pt x="2393" y="1844"/>
                                  </a:lnTo>
                                  <a:lnTo>
                                    <a:pt x="2431" y="1929"/>
                                  </a:lnTo>
                                  <a:lnTo>
                                    <a:pt x="2464" y="2012"/>
                                  </a:lnTo>
                                  <a:lnTo>
                                    <a:pt x="2493" y="2095"/>
                                  </a:lnTo>
                                  <a:lnTo>
                                    <a:pt x="2518" y="2175"/>
                                  </a:lnTo>
                                  <a:lnTo>
                                    <a:pt x="2537" y="2255"/>
                                  </a:lnTo>
                                  <a:lnTo>
                                    <a:pt x="2552" y="2333"/>
                                  </a:lnTo>
                                  <a:lnTo>
                                    <a:pt x="2563" y="2409"/>
                                  </a:lnTo>
                                  <a:lnTo>
                                    <a:pt x="2569" y="2484"/>
                                  </a:lnTo>
                                  <a:lnTo>
                                    <a:pt x="2571" y="2557"/>
                                  </a:lnTo>
                                  <a:lnTo>
                                    <a:pt x="2570" y="2628"/>
                                  </a:lnTo>
                                  <a:lnTo>
                                    <a:pt x="2564" y="2698"/>
                                  </a:lnTo>
                                  <a:lnTo>
                                    <a:pt x="2556" y="2765"/>
                                  </a:lnTo>
                                  <a:lnTo>
                                    <a:pt x="2543" y="2830"/>
                                  </a:lnTo>
                                  <a:lnTo>
                                    <a:pt x="2525" y="2894"/>
                                  </a:lnTo>
                                  <a:lnTo>
                                    <a:pt x="2505" y="2956"/>
                                  </a:lnTo>
                                  <a:lnTo>
                                    <a:pt x="2481" y="3015"/>
                                  </a:lnTo>
                                  <a:lnTo>
                                    <a:pt x="2454" y="3072"/>
                                  </a:lnTo>
                                  <a:lnTo>
                                    <a:pt x="2424" y="3127"/>
                                  </a:lnTo>
                                  <a:lnTo>
                                    <a:pt x="2390" y="3179"/>
                                  </a:lnTo>
                                  <a:lnTo>
                                    <a:pt x="2353" y="3230"/>
                                  </a:lnTo>
                                  <a:lnTo>
                                    <a:pt x="2314" y="3278"/>
                                  </a:lnTo>
                                  <a:lnTo>
                                    <a:pt x="2271" y="3323"/>
                                  </a:lnTo>
                                  <a:lnTo>
                                    <a:pt x="2225" y="3367"/>
                                  </a:lnTo>
                                  <a:lnTo>
                                    <a:pt x="2176" y="3407"/>
                                  </a:lnTo>
                                  <a:lnTo>
                                    <a:pt x="2125" y="3445"/>
                                  </a:lnTo>
                                  <a:lnTo>
                                    <a:pt x="2072" y="3480"/>
                                  </a:lnTo>
                                  <a:lnTo>
                                    <a:pt x="2016" y="3512"/>
                                  </a:lnTo>
                                  <a:lnTo>
                                    <a:pt x="1958" y="3542"/>
                                  </a:lnTo>
                                  <a:lnTo>
                                    <a:pt x="1897" y="3569"/>
                                  </a:lnTo>
                                  <a:lnTo>
                                    <a:pt x="1835" y="3593"/>
                                  </a:lnTo>
                                  <a:lnTo>
                                    <a:pt x="1769" y="3614"/>
                                  </a:lnTo>
                                  <a:lnTo>
                                    <a:pt x="1702" y="3632"/>
                                  </a:lnTo>
                                  <a:lnTo>
                                    <a:pt x="1642" y="3644"/>
                                  </a:lnTo>
                                  <a:lnTo>
                                    <a:pt x="1581" y="3653"/>
                                  </a:lnTo>
                                  <a:lnTo>
                                    <a:pt x="1519" y="3660"/>
                                  </a:lnTo>
                                  <a:lnTo>
                                    <a:pt x="1456" y="3663"/>
                                  </a:lnTo>
                                  <a:lnTo>
                                    <a:pt x="1392" y="3663"/>
                                  </a:lnTo>
                                  <a:lnTo>
                                    <a:pt x="1328" y="3659"/>
                                  </a:lnTo>
                                  <a:lnTo>
                                    <a:pt x="1264" y="3652"/>
                                  </a:lnTo>
                                  <a:lnTo>
                                    <a:pt x="1200" y="3642"/>
                                  </a:lnTo>
                                  <a:lnTo>
                                    <a:pt x="1137" y="3628"/>
                                  </a:lnTo>
                                  <a:lnTo>
                                    <a:pt x="1073" y="3612"/>
                                  </a:lnTo>
                                  <a:lnTo>
                                    <a:pt x="1010" y="3590"/>
                                  </a:lnTo>
                                  <a:lnTo>
                                    <a:pt x="948" y="3565"/>
                                  </a:lnTo>
                                  <a:lnTo>
                                    <a:pt x="886" y="3537"/>
                                  </a:lnTo>
                                  <a:lnTo>
                                    <a:pt x="825" y="3505"/>
                                  </a:lnTo>
                                  <a:lnTo>
                                    <a:pt x="767" y="3470"/>
                                  </a:lnTo>
                                  <a:lnTo>
                                    <a:pt x="709" y="3429"/>
                                  </a:lnTo>
                                  <a:lnTo>
                                    <a:pt x="653" y="3385"/>
                                  </a:lnTo>
                                  <a:lnTo>
                                    <a:pt x="599" y="3338"/>
                                  </a:lnTo>
                                  <a:lnTo>
                                    <a:pt x="547" y="3286"/>
                                  </a:lnTo>
                                  <a:lnTo>
                                    <a:pt x="496" y="3229"/>
                                  </a:lnTo>
                                  <a:lnTo>
                                    <a:pt x="448" y="3170"/>
                                  </a:lnTo>
                                  <a:lnTo>
                                    <a:pt x="403" y="3105"/>
                                  </a:lnTo>
                                  <a:lnTo>
                                    <a:pt x="360" y="3036"/>
                                  </a:lnTo>
                                  <a:lnTo>
                                    <a:pt x="321" y="2963"/>
                                  </a:lnTo>
                                  <a:lnTo>
                                    <a:pt x="285" y="2886"/>
                                  </a:lnTo>
                                  <a:lnTo>
                                    <a:pt x="251" y="2803"/>
                                  </a:lnTo>
                                  <a:lnTo>
                                    <a:pt x="222" y="2716"/>
                                  </a:lnTo>
                                  <a:lnTo>
                                    <a:pt x="196" y="2625"/>
                                  </a:lnTo>
                                  <a:lnTo>
                                    <a:pt x="173" y="2529"/>
                                  </a:lnTo>
                                  <a:lnTo>
                                    <a:pt x="155" y="2429"/>
                                  </a:lnTo>
                                  <a:lnTo>
                                    <a:pt x="141" y="2323"/>
                                  </a:lnTo>
                                  <a:lnTo>
                                    <a:pt x="132" y="2213"/>
                                  </a:lnTo>
                                  <a:lnTo>
                                    <a:pt x="119" y="2118"/>
                                  </a:lnTo>
                                  <a:lnTo>
                                    <a:pt x="109" y="2026"/>
                                  </a:lnTo>
                                  <a:lnTo>
                                    <a:pt x="101" y="1934"/>
                                  </a:lnTo>
                                  <a:lnTo>
                                    <a:pt x="96" y="1844"/>
                                  </a:lnTo>
                                  <a:lnTo>
                                    <a:pt x="92" y="1755"/>
                                  </a:lnTo>
                                  <a:lnTo>
                                    <a:pt x="90" y="1669"/>
                                  </a:lnTo>
                                  <a:lnTo>
                                    <a:pt x="91" y="1583"/>
                                  </a:lnTo>
                                  <a:lnTo>
                                    <a:pt x="94" y="1500"/>
                                  </a:lnTo>
                                  <a:lnTo>
                                    <a:pt x="98" y="1420"/>
                                  </a:lnTo>
                                  <a:lnTo>
                                    <a:pt x="105" y="1340"/>
                                  </a:lnTo>
                                  <a:lnTo>
                                    <a:pt x="114" y="1264"/>
                                  </a:lnTo>
                                  <a:lnTo>
                                    <a:pt x="124" y="1189"/>
                                  </a:lnTo>
                                  <a:lnTo>
                                    <a:pt x="137" y="1117"/>
                                  </a:lnTo>
                                  <a:lnTo>
                                    <a:pt x="152" y="1047"/>
                                  </a:lnTo>
                                  <a:lnTo>
                                    <a:pt x="167" y="979"/>
                                  </a:lnTo>
                                  <a:lnTo>
                                    <a:pt x="185" y="914"/>
                                  </a:lnTo>
                                  <a:lnTo>
                                    <a:pt x="205" y="853"/>
                                  </a:lnTo>
                                  <a:lnTo>
                                    <a:pt x="226" y="792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75" y="681"/>
                                  </a:lnTo>
                                  <a:lnTo>
                                    <a:pt x="301" y="630"/>
                                  </a:lnTo>
                                  <a:lnTo>
                                    <a:pt x="330" y="581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391" y="494"/>
                                  </a:lnTo>
                                  <a:lnTo>
                                    <a:pt x="425" y="455"/>
                                  </a:lnTo>
                                  <a:lnTo>
                                    <a:pt x="459" y="418"/>
                                  </a:lnTo>
                                  <a:lnTo>
                                    <a:pt x="494" y="385"/>
                                  </a:lnTo>
                                  <a:lnTo>
                                    <a:pt x="532" y="356"/>
                                  </a:lnTo>
                                  <a:lnTo>
                                    <a:pt x="572" y="330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53" y="289"/>
                                  </a:lnTo>
                                  <a:lnTo>
                                    <a:pt x="696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414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4023" y="3030"/>
                              <a:ext cx="1667" cy="2109"/>
                            </a:xfrm>
                            <a:custGeom>
                              <a:avLst/>
                              <a:gdLst>
                                <a:gd name="T0" fmla="*/ 624 w 3181"/>
                                <a:gd name="T1" fmla="*/ 5 h 3711"/>
                                <a:gd name="T2" fmla="*/ 991 w 3181"/>
                                <a:gd name="T3" fmla="*/ 35 h 3711"/>
                                <a:gd name="T4" fmla="*/ 1399 w 3181"/>
                                <a:gd name="T5" fmla="*/ 183 h 3711"/>
                                <a:gd name="T6" fmla="*/ 1823 w 3181"/>
                                <a:gd name="T7" fmla="*/ 431 h 3711"/>
                                <a:gd name="T8" fmla="*/ 2239 w 3181"/>
                                <a:gd name="T9" fmla="*/ 762 h 3711"/>
                                <a:gd name="T10" fmla="*/ 2623 w 3181"/>
                                <a:gd name="T11" fmla="*/ 1154 h 3711"/>
                                <a:gd name="T12" fmla="*/ 2935 w 3181"/>
                                <a:gd name="T13" fmla="*/ 1585 h 3711"/>
                                <a:gd name="T14" fmla="*/ 3116 w 3181"/>
                                <a:gd name="T15" fmla="*/ 2000 h 3711"/>
                                <a:gd name="T16" fmla="*/ 3181 w 3181"/>
                                <a:gd name="T17" fmla="*/ 2386 h 3711"/>
                                <a:gd name="T18" fmla="*/ 3138 w 3181"/>
                                <a:gd name="T19" fmla="*/ 2740 h 3711"/>
                                <a:gd name="T20" fmla="*/ 2995 w 3181"/>
                                <a:gd name="T21" fmla="*/ 3054 h 3711"/>
                                <a:gd name="T22" fmla="*/ 2756 w 3181"/>
                                <a:gd name="T23" fmla="*/ 3325 h 3711"/>
                                <a:gd name="T24" fmla="*/ 2430 w 3181"/>
                                <a:gd name="T25" fmla="*/ 3548 h 3711"/>
                                <a:gd name="T26" fmla="*/ 2093 w 3181"/>
                                <a:gd name="T27" fmla="*/ 3676 h 3711"/>
                                <a:gd name="T28" fmla="*/ 1736 w 3181"/>
                                <a:gd name="T29" fmla="*/ 3710 h 3711"/>
                                <a:gd name="T30" fmla="*/ 1376 w 3181"/>
                                <a:gd name="T31" fmla="*/ 3642 h 3711"/>
                                <a:gd name="T32" fmla="*/ 1028 w 3181"/>
                                <a:gd name="T33" fmla="*/ 3462 h 3711"/>
                                <a:gd name="T34" fmla="*/ 712 w 3181"/>
                                <a:gd name="T35" fmla="*/ 3161 h 3711"/>
                                <a:gd name="T36" fmla="*/ 444 w 3181"/>
                                <a:gd name="T37" fmla="*/ 2729 h 3711"/>
                                <a:gd name="T38" fmla="*/ 232 w 3181"/>
                                <a:gd name="T39" fmla="*/ 2202 h 3711"/>
                                <a:gd name="T40" fmla="*/ 87 w 3181"/>
                                <a:gd name="T41" fmla="*/ 1701 h 3711"/>
                                <a:gd name="T42" fmla="*/ 12 w 3181"/>
                                <a:gd name="T43" fmla="*/ 1239 h 3711"/>
                                <a:gd name="T44" fmla="*/ 7 w 3181"/>
                                <a:gd name="T45" fmla="*/ 830 h 3711"/>
                                <a:gd name="T46" fmla="*/ 74 w 3181"/>
                                <a:gd name="T47" fmla="*/ 488 h 3711"/>
                                <a:gd name="T48" fmla="*/ 211 w 3181"/>
                                <a:gd name="T49" fmla="*/ 225 h 3711"/>
                                <a:gd name="T50" fmla="*/ 480 w 3181"/>
                                <a:gd name="T51" fmla="*/ 331 h 3711"/>
                                <a:gd name="T52" fmla="*/ 759 w 3181"/>
                                <a:gd name="T53" fmla="*/ 258 h 3711"/>
                                <a:gd name="T54" fmla="*/ 1088 w 3181"/>
                                <a:gd name="T55" fmla="*/ 301 h 3711"/>
                                <a:gd name="T56" fmla="*/ 1446 w 3181"/>
                                <a:gd name="T57" fmla="*/ 444 h 3711"/>
                                <a:gd name="T58" fmla="*/ 1813 w 3181"/>
                                <a:gd name="T59" fmla="*/ 672 h 3711"/>
                                <a:gd name="T60" fmla="*/ 2172 w 3181"/>
                                <a:gd name="T61" fmla="*/ 968 h 3711"/>
                                <a:gd name="T62" fmla="*/ 2500 w 3181"/>
                                <a:gd name="T63" fmla="*/ 1318 h 3711"/>
                                <a:gd name="T64" fmla="*/ 2786 w 3181"/>
                                <a:gd name="T65" fmla="*/ 1698 h 3711"/>
                                <a:gd name="T66" fmla="*/ 2966 w 3181"/>
                                <a:gd name="T67" fmla="*/ 2073 h 3711"/>
                                <a:gd name="T68" fmla="*/ 3030 w 3181"/>
                                <a:gd name="T69" fmla="*/ 2430 h 3711"/>
                                <a:gd name="T70" fmla="*/ 2989 w 3181"/>
                                <a:gd name="T71" fmla="*/ 2763 h 3711"/>
                                <a:gd name="T72" fmla="*/ 2851 w 3181"/>
                                <a:gd name="T73" fmla="*/ 3058 h 3711"/>
                                <a:gd name="T74" fmla="*/ 2627 w 3181"/>
                                <a:gd name="T75" fmla="*/ 3306 h 3711"/>
                                <a:gd name="T76" fmla="*/ 2335 w 3181"/>
                                <a:gd name="T77" fmla="*/ 3493 h 3711"/>
                                <a:gd name="T78" fmla="*/ 2021 w 3181"/>
                                <a:gd name="T79" fmla="*/ 3593 h 3711"/>
                                <a:gd name="T80" fmla="*/ 1681 w 3181"/>
                                <a:gd name="T81" fmla="*/ 3607 h 3711"/>
                                <a:gd name="T82" fmla="*/ 1332 w 3181"/>
                                <a:gd name="T83" fmla="*/ 3524 h 3711"/>
                                <a:gd name="T84" fmla="*/ 999 w 3181"/>
                                <a:gd name="T85" fmla="*/ 3331 h 3711"/>
                                <a:gd name="T86" fmla="*/ 702 w 3181"/>
                                <a:gd name="T87" fmla="*/ 3013 h 3711"/>
                                <a:gd name="T88" fmla="*/ 463 w 3181"/>
                                <a:gd name="T89" fmla="*/ 2556 h 3711"/>
                                <a:gd name="T90" fmla="*/ 288 w 3181"/>
                                <a:gd name="T91" fmla="*/ 2080 h 3711"/>
                                <a:gd name="T92" fmla="*/ 179 w 3181"/>
                                <a:gd name="T93" fmla="*/ 1650 h 3711"/>
                                <a:gd name="T94" fmla="*/ 133 w 3181"/>
                                <a:gd name="T95" fmla="*/ 1258 h 3711"/>
                                <a:gd name="T96" fmla="*/ 151 w 3181"/>
                                <a:gd name="T97" fmla="*/ 916 h 3711"/>
                                <a:gd name="T98" fmla="*/ 229 w 3181"/>
                                <a:gd name="T99" fmla="*/ 633 h 3711"/>
                                <a:gd name="T100" fmla="*/ 368 w 3181"/>
                                <a:gd name="T101" fmla="*/ 421 h 3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81" h="3711">
                                  <a:moveTo>
                                    <a:pt x="375" y="81"/>
                                  </a:moveTo>
                                  <a:lnTo>
                                    <a:pt x="433" y="52"/>
                                  </a:lnTo>
                                  <a:lnTo>
                                    <a:pt x="493" y="31"/>
                                  </a:lnTo>
                                  <a:lnTo>
                                    <a:pt x="557" y="16"/>
                                  </a:lnTo>
                                  <a:lnTo>
                                    <a:pt x="624" y="5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765" y="2"/>
                                  </a:lnTo>
                                  <a:lnTo>
                                    <a:pt x="838" y="7"/>
                                  </a:lnTo>
                                  <a:lnTo>
                                    <a:pt x="914" y="18"/>
                                  </a:lnTo>
                                  <a:lnTo>
                                    <a:pt x="991" y="35"/>
                                  </a:lnTo>
                                  <a:lnTo>
                                    <a:pt x="1071" y="55"/>
                                  </a:lnTo>
                                  <a:lnTo>
                                    <a:pt x="1152" y="81"/>
                                  </a:lnTo>
                                  <a:lnTo>
                                    <a:pt x="1233" y="110"/>
                                  </a:lnTo>
                                  <a:lnTo>
                                    <a:pt x="1315" y="145"/>
                                  </a:lnTo>
                                  <a:lnTo>
                                    <a:pt x="1399" y="183"/>
                                  </a:lnTo>
                                  <a:lnTo>
                                    <a:pt x="1484" y="225"/>
                                  </a:lnTo>
                                  <a:lnTo>
                                    <a:pt x="1568" y="271"/>
                                  </a:lnTo>
                                  <a:lnTo>
                                    <a:pt x="1653" y="321"/>
                                  </a:lnTo>
                                  <a:lnTo>
                                    <a:pt x="1737" y="375"/>
                                  </a:lnTo>
                                  <a:lnTo>
                                    <a:pt x="1823" y="431"/>
                                  </a:lnTo>
                                  <a:lnTo>
                                    <a:pt x="1907" y="492"/>
                                  </a:lnTo>
                                  <a:lnTo>
                                    <a:pt x="1991" y="554"/>
                                  </a:lnTo>
                                  <a:lnTo>
                                    <a:pt x="2075" y="621"/>
                                  </a:lnTo>
                                  <a:lnTo>
                                    <a:pt x="2157" y="689"/>
                                  </a:lnTo>
                                  <a:lnTo>
                                    <a:pt x="2239" y="762"/>
                                  </a:lnTo>
                                  <a:lnTo>
                                    <a:pt x="2320" y="836"/>
                                  </a:lnTo>
                                  <a:lnTo>
                                    <a:pt x="2398" y="912"/>
                                  </a:lnTo>
                                  <a:lnTo>
                                    <a:pt x="2475" y="991"/>
                                  </a:lnTo>
                                  <a:lnTo>
                                    <a:pt x="2550" y="1072"/>
                                  </a:lnTo>
                                  <a:lnTo>
                                    <a:pt x="2623" y="1154"/>
                                  </a:lnTo>
                                  <a:lnTo>
                                    <a:pt x="2695" y="1238"/>
                                  </a:lnTo>
                                  <a:lnTo>
                                    <a:pt x="2763" y="1324"/>
                                  </a:lnTo>
                                  <a:lnTo>
                                    <a:pt x="2830" y="1412"/>
                                  </a:lnTo>
                                  <a:lnTo>
                                    <a:pt x="2884" y="1498"/>
                                  </a:lnTo>
                                  <a:lnTo>
                                    <a:pt x="2935" y="1585"/>
                                  </a:lnTo>
                                  <a:lnTo>
                                    <a:pt x="2980" y="1670"/>
                                  </a:lnTo>
                                  <a:lnTo>
                                    <a:pt x="3021" y="1754"/>
                                  </a:lnTo>
                                  <a:lnTo>
                                    <a:pt x="3057" y="1837"/>
                                  </a:lnTo>
                                  <a:lnTo>
                                    <a:pt x="3088" y="1919"/>
                                  </a:lnTo>
                                  <a:lnTo>
                                    <a:pt x="3116" y="2000"/>
                                  </a:lnTo>
                                  <a:lnTo>
                                    <a:pt x="3137" y="2080"/>
                                  </a:lnTo>
                                  <a:lnTo>
                                    <a:pt x="3155" y="2159"/>
                                  </a:lnTo>
                                  <a:lnTo>
                                    <a:pt x="3168" y="2236"/>
                                  </a:lnTo>
                                  <a:lnTo>
                                    <a:pt x="3176" y="2312"/>
                                  </a:lnTo>
                                  <a:lnTo>
                                    <a:pt x="3181" y="2386"/>
                                  </a:lnTo>
                                  <a:lnTo>
                                    <a:pt x="3181" y="2461"/>
                                  </a:lnTo>
                                  <a:lnTo>
                                    <a:pt x="3176" y="2532"/>
                                  </a:lnTo>
                                  <a:lnTo>
                                    <a:pt x="3168" y="2603"/>
                                  </a:lnTo>
                                  <a:lnTo>
                                    <a:pt x="3155" y="2673"/>
                                  </a:lnTo>
                                  <a:lnTo>
                                    <a:pt x="3138" y="2740"/>
                                  </a:lnTo>
                                  <a:lnTo>
                                    <a:pt x="3117" y="2807"/>
                                  </a:lnTo>
                                  <a:lnTo>
                                    <a:pt x="3092" y="2871"/>
                                  </a:lnTo>
                                  <a:lnTo>
                                    <a:pt x="3063" y="2933"/>
                                  </a:lnTo>
                                  <a:lnTo>
                                    <a:pt x="3031" y="2995"/>
                                  </a:lnTo>
                                  <a:lnTo>
                                    <a:pt x="2995" y="3054"/>
                                  </a:lnTo>
                                  <a:lnTo>
                                    <a:pt x="2954" y="3112"/>
                                  </a:lnTo>
                                  <a:lnTo>
                                    <a:pt x="2910" y="3169"/>
                                  </a:lnTo>
                                  <a:lnTo>
                                    <a:pt x="2863" y="3222"/>
                                  </a:lnTo>
                                  <a:lnTo>
                                    <a:pt x="2811" y="3276"/>
                                  </a:lnTo>
                                  <a:lnTo>
                                    <a:pt x="2756" y="3325"/>
                                  </a:lnTo>
                                  <a:lnTo>
                                    <a:pt x="2698" y="3374"/>
                                  </a:lnTo>
                                  <a:lnTo>
                                    <a:pt x="2636" y="3420"/>
                                  </a:lnTo>
                                  <a:lnTo>
                                    <a:pt x="2571" y="3465"/>
                                  </a:lnTo>
                                  <a:lnTo>
                                    <a:pt x="2502" y="3508"/>
                                  </a:lnTo>
                                  <a:lnTo>
                                    <a:pt x="2430" y="3548"/>
                                  </a:lnTo>
                                  <a:lnTo>
                                    <a:pt x="2365" y="3580"/>
                                  </a:lnTo>
                                  <a:lnTo>
                                    <a:pt x="2298" y="3610"/>
                                  </a:lnTo>
                                  <a:lnTo>
                                    <a:pt x="2231" y="3634"/>
                                  </a:lnTo>
                                  <a:lnTo>
                                    <a:pt x="2163" y="3657"/>
                                  </a:lnTo>
                                  <a:lnTo>
                                    <a:pt x="2093" y="3676"/>
                                  </a:lnTo>
                                  <a:lnTo>
                                    <a:pt x="2023" y="3690"/>
                                  </a:lnTo>
                                  <a:lnTo>
                                    <a:pt x="1952" y="3701"/>
                                  </a:lnTo>
                                  <a:lnTo>
                                    <a:pt x="1880" y="3708"/>
                                  </a:lnTo>
                                  <a:lnTo>
                                    <a:pt x="1809" y="3711"/>
                                  </a:lnTo>
                                  <a:lnTo>
                                    <a:pt x="1736" y="3710"/>
                                  </a:lnTo>
                                  <a:lnTo>
                                    <a:pt x="1664" y="3705"/>
                                  </a:lnTo>
                                  <a:lnTo>
                                    <a:pt x="1592" y="3696"/>
                                  </a:lnTo>
                                  <a:lnTo>
                                    <a:pt x="1519" y="3682"/>
                                  </a:lnTo>
                                  <a:lnTo>
                                    <a:pt x="1447" y="3664"/>
                                  </a:lnTo>
                                  <a:lnTo>
                                    <a:pt x="1376" y="3642"/>
                                  </a:lnTo>
                                  <a:lnTo>
                                    <a:pt x="1305" y="3615"/>
                                  </a:lnTo>
                                  <a:lnTo>
                                    <a:pt x="1233" y="3583"/>
                                  </a:lnTo>
                                  <a:lnTo>
                                    <a:pt x="1165" y="3548"/>
                                  </a:lnTo>
                                  <a:lnTo>
                                    <a:pt x="1096" y="3508"/>
                                  </a:lnTo>
                                  <a:lnTo>
                                    <a:pt x="1028" y="3462"/>
                                  </a:lnTo>
                                  <a:lnTo>
                                    <a:pt x="962" y="3412"/>
                                  </a:lnTo>
                                  <a:lnTo>
                                    <a:pt x="898" y="3356"/>
                                  </a:lnTo>
                                  <a:lnTo>
                                    <a:pt x="834" y="3296"/>
                                  </a:lnTo>
                                  <a:lnTo>
                                    <a:pt x="772" y="3231"/>
                                  </a:lnTo>
                                  <a:lnTo>
                                    <a:pt x="712" y="3161"/>
                                  </a:lnTo>
                                  <a:lnTo>
                                    <a:pt x="653" y="3085"/>
                                  </a:lnTo>
                                  <a:lnTo>
                                    <a:pt x="598" y="3003"/>
                                  </a:lnTo>
                                  <a:lnTo>
                                    <a:pt x="544" y="2918"/>
                                  </a:lnTo>
                                  <a:lnTo>
                                    <a:pt x="492" y="2826"/>
                                  </a:lnTo>
                                  <a:lnTo>
                                    <a:pt x="444" y="2729"/>
                                  </a:lnTo>
                                  <a:lnTo>
                                    <a:pt x="397" y="2626"/>
                                  </a:lnTo>
                                  <a:lnTo>
                                    <a:pt x="353" y="2517"/>
                                  </a:lnTo>
                                  <a:lnTo>
                                    <a:pt x="310" y="2411"/>
                                  </a:lnTo>
                                  <a:lnTo>
                                    <a:pt x="269" y="2306"/>
                                  </a:lnTo>
                                  <a:lnTo>
                                    <a:pt x="232" y="2202"/>
                                  </a:lnTo>
                                  <a:lnTo>
                                    <a:pt x="198" y="2099"/>
                                  </a:lnTo>
                                  <a:lnTo>
                                    <a:pt x="166" y="1997"/>
                                  </a:lnTo>
                                  <a:lnTo>
                                    <a:pt x="136" y="1897"/>
                                  </a:lnTo>
                                  <a:lnTo>
                                    <a:pt x="110" y="1798"/>
                                  </a:lnTo>
                                  <a:lnTo>
                                    <a:pt x="87" y="1701"/>
                                  </a:lnTo>
                                  <a:lnTo>
                                    <a:pt x="66" y="1605"/>
                                  </a:lnTo>
                                  <a:lnTo>
                                    <a:pt x="49" y="1510"/>
                                  </a:lnTo>
                                  <a:lnTo>
                                    <a:pt x="33" y="1418"/>
                                  </a:lnTo>
                                  <a:lnTo>
                                    <a:pt x="21" y="1328"/>
                                  </a:lnTo>
                                  <a:lnTo>
                                    <a:pt x="12" y="1239"/>
                                  </a:lnTo>
                                  <a:lnTo>
                                    <a:pt x="5" y="1152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0" y="987"/>
                                  </a:lnTo>
                                  <a:lnTo>
                                    <a:pt x="2" y="907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14" y="757"/>
                                  </a:lnTo>
                                  <a:lnTo>
                                    <a:pt x="25" y="685"/>
                                  </a:lnTo>
                                  <a:lnTo>
                                    <a:pt x="38" y="617"/>
                                  </a:lnTo>
                                  <a:lnTo>
                                    <a:pt x="53" y="551"/>
                                  </a:lnTo>
                                  <a:lnTo>
                                    <a:pt x="74" y="488"/>
                                  </a:lnTo>
                                  <a:lnTo>
                                    <a:pt x="95" y="429"/>
                                  </a:lnTo>
                                  <a:lnTo>
                                    <a:pt x="120" y="373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211" y="225"/>
                                  </a:lnTo>
                                  <a:lnTo>
                                    <a:pt x="248" y="184"/>
                                  </a:lnTo>
                                  <a:lnTo>
                                    <a:pt x="287" y="14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375" y="81"/>
                                  </a:lnTo>
                                  <a:close/>
                                  <a:moveTo>
                                    <a:pt x="480" y="331"/>
                                  </a:moveTo>
                                  <a:lnTo>
                                    <a:pt x="531" y="306"/>
                                  </a:lnTo>
                                  <a:lnTo>
                                    <a:pt x="585" y="287"/>
                                  </a:lnTo>
                                  <a:lnTo>
                                    <a:pt x="640" y="273"/>
                                  </a:lnTo>
                                  <a:lnTo>
                                    <a:pt x="699" y="263"/>
                                  </a:lnTo>
                                  <a:lnTo>
                                    <a:pt x="759" y="258"/>
                                  </a:lnTo>
                                  <a:lnTo>
                                    <a:pt x="821" y="258"/>
                                  </a:lnTo>
                                  <a:lnTo>
                                    <a:pt x="885" y="263"/>
                                  </a:lnTo>
                                  <a:lnTo>
                                    <a:pt x="951" y="271"/>
                                  </a:lnTo>
                                  <a:lnTo>
                                    <a:pt x="1019" y="285"/>
                                  </a:lnTo>
                                  <a:lnTo>
                                    <a:pt x="1088" y="301"/>
                                  </a:lnTo>
                                  <a:lnTo>
                                    <a:pt x="1158" y="322"/>
                                  </a:lnTo>
                                  <a:lnTo>
                                    <a:pt x="1227" y="347"/>
                                  </a:lnTo>
                                  <a:lnTo>
                                    <a:pt x="1300" y="376"/>
                                  </a:lnTo>
                                  <a:lnTo>
                                    <a:pt x="1372" y="409"/>
                                  </a:lnTo>
                                  <a:lnTo>
                                    <a:pt x="1446" y="444"/>
                                  </a:lnTo>
                                  <a:lnTo>
                                    <a:pt x="1519" y="483"/>
                                  </a:lnTo>
                                  <a:lnTo>
                                    <a:pt x="1593" y="526"/>
                                  </a:lnTo>
                                  <a:lnTo>
                                    <a:pt x="1666" y="571"/>
                                  </a:lnTo>
                                  <a:lnTo>
                                    <a:pt x="1740" y="620"/>
                                  </a:lnTo>
                                  <a:lnTo>
                                    <a:pt x="1813" y="672"/>
                                  </a:lnTo>
                                  <a:lnTo>
                                    <a:pt x="1887" y="726"/>
                                  </a:lnTo>
                                  <a:lnTo>
                                    <a:pt x="1959" y="783"/>
                                  </a:lnTo>
                                  <a:lnTo>
                                    <a:pt x="2032" y="842"/>
                                  </a:lnTo>
                                  <a:lnTo>
                                    <a:pt x="2102" y="904"/>
                                  </a:lnTo>
                                  <a:lnTo>
                                    <a:pt x="2172" y="968"/>
                                  </a:lnTo>
                                  <a:lnTo>
                                    <a:pt x="2240" y="1034"/>
                                  </a:lnTo>
                                  <a:lnTo>
                                    <a:pt x="2308" y="1103"/>
                                  </a:lnTo>
                                  <a:lnTo>
                                    <a:pt x="2373" y="1173"/>
                                  </a:lnTo>
                                  <a:lnTo>
                                    <a:pt x="2437" y="1245"/>
                                  </a:lnTo>
                                  <a:lnTo>
                                    <a:pt x="2500" y="1318"/>
                                  </a:lnTo>
                                  <a:lnTo>
                                    <a:pt x="2559" y="1393"/>
                                  </a:lnTo>
                                  <a:lnTo>
                                    <a:pt x="2617" y="1470"/>
                                  </a:lnTo>
                                  <a:lnTo>
                                    <a:pt x="2679" y="1546"/>
                                  </a:lnTo>
                                  <a:lnTo>
                                    <a:pt x="2735" y="1623"/>
                                  </a:lnTo>
                                  <a:lnTo>
                                    <a:pt x="2786" y="1698"/>
                                  </a:lnTo>
                                  <a:lnTo>
                                    <a:pt x="2831" y="1774"/>
                                  </a:lnTo>
                                  <a:lnTo>
                                    <a:pt x="2872" y="1849"/>
                                  </a:lnTo>
                                  <a:lnTo>
                                    <a:pt x="2908" y="1925"/>
                                  </a:lnTo>
                                  <a:lnTo>
                                    <a:pt x="2939" y="1998"/>
                                  </a:lnTo>
                                  <a:lnTo>
                                    <a:pt x="2966" y="2073"/>
                                  </a:lnTo>
                                  <a:lnTo>
                                    <a:pt x="2987" y="2146"/>
                                  </a:lnTo>
                                  <a:lnTo>
                                    <a:pt x="3005" y="2218"/>
                                  </a:lnTo>
                                  <a:lnTo>
                                    <a:pt x="3018" y="2289"/>
                                  </a:lnTo>
                                  <a:lnTo>
                                    <a:pt x="3027" y="2360"/>
                                  </a:lnTo>
                                  <a:lnTo>
                                    <a:pt x="3030" y="2430"/>
                                  </a:lnTo>
                                  <a:lnTo>
                                    <a:pt x="3030" y="2499"/>
                                  </a:lnTo>
                                  <a:lnTo>
                                    <a:pt x="3027" y="2568"/>
                                  </a:lnTo>
                                  <a:lnTo>
                                    <a:pt x="3018" y="2634"/>
                                  </a:lnTo>
                                  <a:lnTo>
                                    <a:pt x="3005" y="2699"/>
                                  </a:lnTo>
                                  <a:lnTo>
                                    <a:pt x="2989" y="2763"/>
                                  </a:lnTo>
                                  <a:lnTo>
                                    <a:pt x="2968" y="2824"/>
                                  </a:lnTo>
                                  <a:lnTo>
                                    <a:pt x="2945" y="2886"/>
                                  </a:lnTo>
                                  <a:lnTo>
                                    <a:pt x="2917" y="2944"/>
                                  </a:lnTo>
                                  <a:lnTo>
                                    <a:pt x="2887" y="3002"/>
                                  </a:lnTo>
                                  <a:lnTo>
                                    <a:pt x="2851" y="3058"/>
                                  </a:lnTo>
                                  <a:lnTo>
                                    <a:pt x="2813" y="3111"/>
                                  </a:lnTo>
                                  <a:lnTo>
                                    <a:pt x="2772" y="3163"/>
                                  </a:lnTo>
                                  <a:lnTo>
                                    <a:pt x="2727" y="3213"/>
                                  </a:lnTo>
                                  <a:lnTo>
                                    <a:pt x="2679" y="3260"/>
                                  </a:lnTo>
                                  <a:lnTo>
                                    <a:pt x="2627" y="3306"/>
                                  </a:lnTo>
                                  <a:lnTo>
                                    <a:pt x="2574" y="3349"/>
                                  </a:lnTo>
                                  <a:lnTo>
                                    <a:pt x="2515" y="3390"/>
                                  </a:lnTo>
                                  <a:lnTo>
                                    <a:pt x="2455" y="3428"/>
                                  </a:lnTo>
                                  <a:lnTo>
                                    <a:pt x="2392" y="3464"/>
                                  </a:lnTo>
                                  <a:lnTo>
                                    <a:pt x="2335" y="3493"/>
                                  </a:lnTo>
                                  <a:lnTo>
                                    <a:pt x="2275" y="3520"/>
                                  </a:lnTo>
                                  <a:lnTo>
                                    <a:pt x="2214" y="3542"/>
                                  </a:lnTo>
                                  <a:lnTo>
                                    <a:pt x="2151" y="3562"/>
                                  </a:lnTo>
                                  <a:lnTo>
                                    <a:pt x="2087" y="3579"/>
                                  </a:lnTo>
                                  <a:lnTo>
                                    <a:pt x="2021" y="3593"/>
                                  </a:lnTo>
                                  <a:lnTo>
                                    <a:pt x="1954" y="3602"/>
                                  </a:lnTo>
                                  <a:lnTo>
                                    <a:pt x="1887" y="3610"/>
                                  </a:lnTo>
                                  <a:lnTo>
                                    <a:pt x="1818" y="3612"/>
                                  </a:lnTo>
                                  <a:lnTo>
                                    <a:pt x="1749" y="3612"/>
                                  </a:lnTo>
                                  <a:lnTo>
                                    <a:pt x="1681" y="3607"/>
                                  </a:lnTo>
                                  <a:lnTo>
                                    <a:pt x="1611" y="3599"/>
                                  </a:lnTo>
                                  <a:lnTo>
                                    <a:pt x="1541" y="3587"/>
                                  </a:lnTo>
                                  <a:lnTo>
                                    <a:pt x="1471" y="3570"/>
                                  </a:lnTo>
                                  <a:lnTo>
                                    <a:pt x="1401" y="3550"/>
                                  </a:lnTo>
                                  <a:lnTo>
                                    <a:pt x="1332" y="3524"/>
                                  </a:lnTo>
                                  <a:lnTo>
                                    <a:pt x="1263" y="3496"/>
                                  </a:lnTo>
                                  <a:lnTo>
                                    <a:pt x="1195" y="3462"/>
                                  </a:lnTo>
                                  <a:lnTo>
                                    <a:pt x="1129" y="3422"/>
                                  </a:lnTo>
                                  <a:lnTo>
                                    <a:pt x="1064" y="3380"/>
                                  </a:lnTo>
                                  <a:lnTo>
                                    <a:pt x="999" y="3331"/>
                                  </a:lnTo>
                                  <a:lnTo>
                                    <a:pt x="936" y="3278"/>
                                  </a:lnTo>
                                  <a:lnTo>
                                    <a:pt x="874" y="3219"/>
                                  </a:lnTo>
                                  <a:lnTo>
                                    <a:pt x="815" y="3156"/>
                                  </a:lnTo>
                                  <a:lnTo>
                                    <a:pt x="758" y="3086"/>
                                  </a:lnTo>
                                  <a:lnTo>
                                    <a:pt x="702" y="3013"/>
                                  </a:lnTo>
                                  <a:lnTo>
                                    <a:pt x="649" y="2932"/>
                                  </a:lnTo>
                                  <a:lnTo>
                                    <a:pt x="598" y="2847"/>
                                  </a:lnTo>
                                  <a:lnTo>
                                    <a:pt x="550" y="2756"/>
                                  </a:lnTo>
                                  <a:lnTo>
                                    <a:pt x="504" y="2659"/>
                                  </a:lnTo>
                                  <a:lnTo>
                                    <a:pt x="463" y="2556"/>
                                  </a:lnTo>
                                  <a:lnTo>
                                    <a:pt x="423" y="2447"/>
                                  </a:lnTo>
                                  <a:lnTo>
                                    <a:pt x="385" y="2353"/>
                                  </a:lnTo>
                                  <a:lnTo>
                                    <a:pt x="350" y="2261"/>
                                  </a:lnTo>
                                  <a:lnTo>
                                    <a:pt x="318" y="2170"/>
                                  </a:lnTo>
                                  <a:lnTo>
                                    <a:pt x="288" y="2080"/>
                                  </a:lnTo>
                                  <a:lnTo>
                                    <a:pt x="261" y="1991"/>
                                  </a:lnTo>
                                  <a:lnTo>
                                    <a:pt x="237" y="1903"/>
                                  </a:lnTo>
                                  <a:lnTo>
                                    <a:pt x="215" y="1818"/>
                                  </a:lnTo>
                                  <a:lnTo>
                                    <a:pt x="196" y="1733"/>
                                  </a:lnTo>
                                  <a:lnTo>
                                    <a:pt x="179" y="1650"/>
                                  </a:lnTo>
                                  <a:lnTo>
                                    <a:pt x="165" y="1567"/>
                                  </a:lnTo>
                                  <a:lnTo>
                                    <a:pt x="153" y="1488"/>
                                  </a:lnTo>
                                  <a:lnTo>
                                    <a:pt x="144" y="1409"/>
                                  </a:lnTo>
                                  <a:lnTo>
                                    <a:pt x="138" y="1332"/>
                                  </a:lnTo>
                                  <a:lnTo>
                                    <a:pt x="133" y="1258"/>
                                  </a:lnTo>
                                  <a:lnTo>
                                    <a:pt x="132" y="1184"/>
                                  </a:lnTo>
                                  <a:lnTo>
                                    <a:pt x="133" y="1115"/>
                                  </a:lnTo>
                                  <a:lnTo>
                                    <a:pt x="135" y="1046"/>
                                  </a:lnTo>
                                  <a:lnTo>
                                    <a:pt x="141" y="980"/>
                                  </a:lnTo>
                                  <a:lnTo>
                                    <a:pt x="151" y="916"/>
                                  </a:lnTo>
                                  <a:lnTo>
                                    <a:pt x="161" y="854"/>
                                  </a:lnTo>
                                  <a:lnTo>
                                    <a:pt x="174" y="795"/>
                                  </a:lnTo>
                                  <a:lnTo>
                                    <a:pt x="190" y="738"/>
                                  </a:lnTo>
                                  <a:lnTo>
                                    <a:pt x="208" y="685"/>
                                  </a:lnTo>
                                  <a:lnTo>
                                    <a:pt x="229" y="633"/>
                                  </a:lnTo>
                                  <a:lnTo>
                                    <a:pt x="251" y="584"/>
                                  </a:lnTo>
                                  <a:lnTo>
                                    <a:pt x="278" y="539"/>
                                  </a:lnTo>
                                  <a:lnTo>
                                    <a:pt x="305" y="496"/>
                                  </a:lnTo>
                                  <a:lnTo>
                                    <a:pt x="336" y="456"/>
                                  </a:lnTo>
                                  <a:lnTo>
                                    <a:pt x="368" y="421"/>
                                  </a:lnTo>
                                  <a:lnTo>
                                    <a:pt x="403" y="388"/>
                                  </a:lnTo>
                                  <a:lnTo>
                                    <a:pt x="440" y="357"/>
                                  </a:lnTo>
                                  <a:lnTo>
                                    <a:pt x="480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20000"/>
                                <a:lumOff val="8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15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7902" y="4482"/>
                              <a:ext cx="1654" cy="2525"/>
                            </a:xfrm>
                            <a:custGeom>
                              <a:avLst/>
                              <a:gdLst>
                                <a:gd name="T0" fmla="*/ 3037 w 3629"/>
                                <a:gd name="T1" fmla="*/ 4814 h 5033"/>
                                <a:gd name="T2" fmla="*/ 3310 w 3629"/>
                                <a:gd name="T3" fmla="*/ 4434 h 5033"/>
                                <a:gd name="T4" fmla="*/ 3499 w 3629"/>
                                <a:gd name="T5" fmla="*/ 3916 h 5033"/>
                                <a:gd name="T6" fmla="*/ 3605 w 3629"/>
                                <a:gd name="T7" fmla="*/ 3301 h 5033"/>
                                <a:gd name="T8" fmla="*/ 3626 w 3629"/>
                                <a:gd name="T9" fmla="*/ 2627 h 5033"/>
                                <a:gd name="T10" fmla="*/ 3560 w 3629"/>
                                <a:gd name="T11" fmla="*/ 1932 h 5033"/>
                                <a:gd name="T12" fmla="*/ 3396 w 3629"/>
                                <a:gd name="T13" fmla="*/ 1276 h 5033"/>
                                <a:gd name="T14" fmla="*/ 3140 w 3629"/>
                                <a:gd name="T15" fmla="*/ 761 h 5033"/>
                                <a:gd name="T16" fmla="*/ 2817 w 3629"/>
                                <a:gd name="T17" fmla="*/ 379 h 5033"/>
                                <a:gd name="T18" fmla="*/ 2439 w 3629"/>
                                <a:gd name="T19" fmla="*/ 131 h 5033"/>
                                <a:gd name="T20" fmla="*/ 2016 w 3629"/>
                                <a:gd name="T21" fmla="*/ 12 h 5033"/>
                                <a:gd name="T22" fmla="*/ 1557 w 3629"/>
                                <a:gd name="T23" fmla="*/ 20 h 5033"/>
                                <a:gd name="T24" fmla="*/ 1073 w 3629"/>
                                <a:gd name="T25" fmla="*/ 154 h 5033"/>
                                <a:gd name="T26" fmla="*/ 671 w 3629"/>
                                <a:gd name="T27" fmla="*/ 377 h 5033"/>
                                <a:gd name="T28" fmla="*/ 345 w 3629"/>
                                <a:gd name="T29" fmla="*/ 694 h 5033"/>
                                <a:gd name="T30" fmla="*/ 115 w 3629"/>
                                <a:gd name="T31" fmla="*/ 1100 h 5033"/>
                                <a:gd name="T32" fmla="*/ 5 w 3629"/>
                                <a:gd name="T33" fmla="*/ 1585 h 5033"/>
                                <a:gd name="T34" fmla="*/ 39 w 3629"/>
                                <a:gd name="T35" fmla="*/ 2139 h 5033"/>
                                <a:gd name="T36" fmla="*/ 238 w 3629"/>
                                <a:gd name="T37" fmla="*/ 2753 h 5033"/>
                                <a:gd name="T38" fmla="*/ 577 w 3629"/>
                                <a:gd name="T39" fmla="*/ 3391 h 5033"/>
                                <a:gd name="T40" fmla="*/ 947 w 3629"/>
                                <a:gd name="T41" fmla="*/ 3943 h 5033"/>
                                <a:gd name="T42" fmla="*/ 1334 w 3629"/>
                                <a:gd name="T43" fmla="*/ 4396 h 5033"/>
                                <a:gd name="T44" fmla="*/ 1726 w 3629"/>
                                <a:gd name="T45" fmla="*/ 4736 h 5033"/>
                                <a:gd name="T46" fmla="*/ 2114 w 3629"/>
                                <a:gd name="T47" fmla="*/ 4951 h 5033"/>
                                <a:gd name="T48" fmla="*/ 2484 w 3629"/>
                                <a:gd name="T49" fmla="*/ 5033 h 5033"/>
                                <a:gd name="T50" fmla="*/ 2603 w 3629"/>
                                <a:gd name="T51" fmla="*/ 4686 h 5033"/>
                                <a:gd name="T52" fmla="*/ 2900 w 3629"/>
                                <a:gd name="T53" fmla="*/ 4475 h 5033"/>
                                <a:gd name="T54" fmla="*/ 3128 w 3629"/>
                                <a:gd name="T55" fmla="*/ 4121 h 5033"/>
                                <a:gd name="T56" fmla="*/ 3283 w 3629"/>
                                <a:gd name="T57" fmla="*/ 3656 h 5033"/>
                                <a:gd name="T58" fmla="*/ 3364 w 3629"/>
                                <a:gd name="T59" fmla="*/ 3112 h 5033"/>
                                <a:gd name="T60" fmla="*/ 3370 w 3629"/>
                                <a:gd name="T61" fmla="*/ 2523 h 5033"/>
                                <a:gd name="T62" fmla="*/ 3298 w 3629"/>
                                <a:gd name="T63" fmla="*/ 1917 h 5033"/>
                                <a:gd name="T64" fmla="*/ 3164 w 3629"/>
                                <a:gd name="T65" fmla="*/ 1329 h 5033"/>
                                <a:gd name="T66" fmla="*/ 2948 w 3629"/>
                                <a:gd name="T67" fmla="*/ 846 h 5033"/>
                                <a:gd name="T68" fmla="*/ 2651 w 3629"/>
                                <a:gd name="T69" fmla="*/ 489 h 5033"/>
                                <a:gd name="T70" fmla="*/ 2294 w 3629"/>
                                <a:gd name="T71" fmla="*/ 256 h 5033"/>
                                <a:gd name="T72" fmla="*/ 1895 w 3629"/>
                                <a:gd name="T73" fmla="*/ 147 h 5033"/>
                                <a:gd name="T74" fmla="*/ 1469 w 3629"/>
                                <a:gd name="T75" fmla="*/ 161 h 5033"/>
                                <a:gd name="T76" fmla="*/ 1047 w 3629"/>
                                <a:gd name="T77" fmla="*/ 292 h 5033"/>
                                <a:gd name="T78" fmla="*/ 693 w 3629"/>
                                <a:gd name="T79" fmla="*/ 514 h 5033"/>
                                <a:gd name="T80" fmla="*/ 398 w 3629"/>
                                <a:gd name="T81" fmla="*/ 833 h 5033"/>
                                <a:gd name="T82" fmla="*/ 193 w 3629"/>
                                <a:gd name="T83" fmla="*/ 1238 h 5033"/>
                                <a:gd name="T84" fmla="*/ 109 w 3629"/>
                                <a:gd name="T85" fmla="*/ 1721 h 5033"/>
                                <a:gd name="T86" fmla="*/ 175 w 3629"/>
                                <a:gd name="T87" fmla="*/ 2270 h 5033"/>
                                <a:gd name="T88" fmla="*/ 422 w 3629"/>
                                <a:gd name="T89" fmla="*/ 2877 h 5033"/>
                                <a:gd name="T90" fmla="*/ 742 w 3629"/>
                                <a:gd name="T91" fmla="*/ 3436 h 5033"/>
                                <a:gd name="T92" fmla="*/ 1072 w 3629"/>
                                <a:gd name="T93" fmla="*/ 3896 h 5033"/>
                                <a:gd name="T94" fmla="*/ 1414 w 3629"/>
                                <a:gd name="T95" fmla="*/ 4262 h 5033"/>
                                <a:gd name="T96" fmla="*/ 1762 w 3629"/>
                                <a:gd name="T97" fmla="*/ 4526 h 5033"/>
                                <a:gd name="T98" fmla="*/ 2101 w 3629"/>
                                <a:gd name="T99" fmla="*/ 4681 h 5033"/>
                                <a:gd name="T100" fmla="*/ 2422 w 3629"/>
                                <a:gd name="T101" fmla="*/ 4721 h 5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29" h="5033">
                                  <a:moveTo>
                                    <a:pt x="2759" y="4994"/>
                                  </a:moveTo>
                                  <a:lnTo>
                                    <a:pt x="2833" y="4961"/>
                                  </a:lnTo>
                                  <a:lnTo>
                                    <a:pt x="2904" y="4919"/>
                                  </a:lnTo>
                                  <a:lnTo>
                                    <a:pt x="2972" y="4871"/>
                                  </a:lnTo>
                                  <a:lnTo>
                                    <a:pt x="3037" y="4814"/>
                                  </a:lnTo>
                                  <a:lnTo>
                                    <a:pt x="3097" y="4751"/>
                                  </a:lnTo>
                                  <a:lnTo>
                                    <a:pt x="3155" y="4680"/>
                                  </a:lnTo>
                                  <a:lnTo>
                                    <a:pt x="3210" y="4604"/>
                                  </a:lnTo>
                                  <a:lnTo>
                                    <a:pt x="3262" y="4521"/>
                                  </a:lnTo>
                                  <a:lnTo>
                                    <a:pt x="3310" y="4434"/>
                                  </a:lnTo>
                                  <a:lnTo>
                                    <a:pt x="3355" y="4339"/>
                                  </a:lnTo>
                                  <a:lnTo>
                                    <a:pt x="3396" y="4241"/>
                                  </a:lnTo>
                                  <a:lnTo>
                                    <a:pt x="3434" y="4137"/>
                                  </a:lnTo>
                                  <a:lnTo>
                                    <a:pt x="3468" y="4029"/>
                                  </a:lnTo>
                                  <a:lnTo>
                                    <a:pt x="3499" y="3916"/>
                                  </a:lnTo>
                                  <a:lnTo>
                                    <a:pt x="3528" y="3799"/>
                                  </a:lnTo>
                                  <a:lnTo>
                                    <a:pt x="3551" y="3679"/>
                                  </a:lnTo>
                                  <a:lnTo>
                                    <a:pt x="3573" y="3556"/>
                                  </a:lnTo>
                                  <a:lnTo>
                                    <a:pt x="3591" y="3430"/>
                                  </a:lnTo>
                                  <a:lnTo>
                                    <a:pt x="3605" y="3301"/>
                                  </a:lnTo>
                                  <a:lnTo>
                                    <a:pt x="3617" y="3169"/>
                                  </a:lnTo>
                                  <a:lnTo>
                                    <a:pt x="3624" y="3036"/>
                                  </a:lnTo>
                                  <a:lnTo>
                                    <a:pt x="3627" y="2900"/>
                                  </a:lnTo>
                                  <a:lnTo>
                                    <a:pt x="3629" y="2764"/>
                                  </a:lnTo>
                                  <a:lnTo>
                                    <a:pt x="3626" y="2627"/>
                                  </a:lnTo>
                                  <a:lnTo>
                                    <a:pt x="3619" y="2488"/>
                                  </a:lnTo>
                                  <a:lnTo>
                                    <a:pt x="3610" y="2348"/>
                                  </a:lnTo>
                                  <a:lnTo>
                                    <a:pt x="3597" y="2210"/>
                                  </a:lnTo>
                                  <a:lnTo>
                                    <a:pt x="3580" y="2070"/>
                                  </a:lnTo>
                                  <a:lnTo>
                                    <a:pt x="3560" y="1932"/>
                                  </a:lnTo>
                                  <a:lnTo>
                                    <a:pt x="3536" y="1793"/>
                                  </a:lnTo>
                                  <a:lnTo>
                                    <a:pt x="3509" y="1656"/>
                                  </a:lnTo>
                                  <a:lnTo>
                                    <a:pt x="3478" y="1521"/>
                                  </a:lnTo>
                                  <a:lnTo>
                                    <a:pt x="3439" y="1395"/>
                                  </a:lnTo>
                                  <a:lnTo>
                                    <a:pt x="3396" y="1276"/>
                                  </a:lnTo>
                                  <a:lnTo>
                                    <a:pt x="3351" y="1162"/>
                                  </a:lnTo>
                                  <a:lnTo>
                                    <a:pt x="3302" y="1054"/>
                                  </a:lnTo>
                                  <a:lnTo>
                                    <a:pt x="3251" y="951"/>
                                  </a:lnTo>
                                  <a:lnTo>
                                    <a:pt x="3197" y="853"/>
                                  </a:lnTo>
                                  <a:lnTo>
                                    <a:pt x="3140" y="761"/>
                                  </a:lnTo>
                                  <a:lnTo>
                                    <a:pt x="3081" y="674"/>
                                  </a:lnTo>
                                  <a:lnTo>
                                    <a:pt x="3019" y="592"/>
                                  </a:lnTo>
                                  <a:lnTo>
                                    <a:pt x="2954" y="517"/>
                                  </a:lnTo>
                                  <a:lnTo>
                                    <a:pt x="2887" y="446"/>
                                  </a:lnTo>
                                  <a:lnTo>
                                    <a:pt x="2817" y="379"/>
                                  </a:lnTo>
                                  <a:lnTo>
                                    <a:pt x="2746" y="320"/>
                                  </a:lnTo>
                                  <a:lnTo>
                                    <a:pt x="2673" y="264"/>
                                  </a:lnTo>
                                  <a:lnTo>
                                    <a:pt x="2597" y="215"/>
                                  </a:lnTo>
                                  <a:lnTo>
                                    <a:pt x="2519" y="171"/>
                                  </a:lnTo>
                                  <a:lnTo>
                                    <a:pt x="2439" y="131"/>
                                  </a:lnTo>
                                  <a:lnTo>
                                    <a:pt x="2357" y="97"/>
                                  </a:lnTo>
                                  <a:lnTo>
                                    <a:pt x="2274" y="68"/>
                                  </a:lnTo>
                                  <a:lnTo>
                                    <a:pt x="2190" y="44"/>
                                  </a:lnTo>
                                  <a:lnTo>
                                    <a:pt x="2103" y="25"/>
                                  </a:lnTo>
                                  <a:lnTo>
                                    <a:pt x="2016" y="12"/>
                                  </a:lnTo>
                                  <a:lnTo>
                                    <a:pt x="1926" y="4"/>
                                  </a:lnTo>
                                  <a:lnTo>
                                    <a:pt x="1835" y="0"/>
                                  </a:lnTo>
                                  <a:lnTo>
                                    <a:pt x="1743" y="3"/>
                                  </a:lnTo>
                                  <a:lnTo>
                                    <a:pt x="1650" y="9"/>
                                  </a:lnTo>
                                  <a:lnTo>
                                    <a:pt x="1557" y="20"/>
                                  </a:lnTo>
                                  <a:lnTo>
                                    <a:pt x="1461" y="37"/>
                                  </a:lnTo>
                                  <a:lnTo>
                                    <a:pt x="1365" y="60"/>
                                  </a:lnTo>
                                  <a:lnTo>
                                    <a:pt x="1269" y="86"/>
                                  </a:lnTo>
                                  <a:lnTo>
                                    <a:pt x="1170" y="118"/>
                                  </a:lnTo>
                                  <a:lnTo>
                                    <a:pt x="1073" y="154"/>
                                  </a:lnTo>
                                  <a:lnTo>
                                    <a:pt x="987" y="191"/>
                                  </a:lnTo>
                                  <a:lnTo>
                                    <a:pt x="904" y="231"/>
                                  </a:lnTo>
                                  <a:lnTo>
                                    <a:pt x="824" y="275"/>
                                  </a:lnTo>
                                  <a:lnTo>
                                    <a:pt x="747" y="324"/>
                                  </a:lnTo>
                                  <a:lnTo>
                                    <a:pt x="671" y="377"/>
                                  </a:lnTo>
                                  <a:lnTo>
                                    <a:pt x="600" y="433"/>
                                  </a:lnTo>
                                  <a:lnTo>
                                    <a:pt x="531" y="493"/>
                                  </a:lnTo>
                                  <a:lnTo>
                                    <a:pt x="464" y="556"/>
                                  </a:lnTo>
                                  <a:lnTo>
                                    <a:pt x="403" y="623"/>
                                  </a:lnTo>
                                  <a:lnTo>
                                    <a:pt x="345" y="694"/>
                                  </a:lnTo>
                                  <a:lnTo>
                                    <a:pt x="290" y="769"/>
                                  </a:lnTo>
                                  <a:lnTo>
                                    <a:pt x="239" y="847"/>
                                  </a:lnTo>
                                  <a:lnTo>
                                    <a:pt x="194" y="928"/>
                                  </a:lnTo>
                                  <a:lnTo>
                                    <a:pt x="151" y="1013"/>
                                  </a:lnTo>
                                  <a:lnTo>
                                    <a:pt x="115" y="1100"/>
                                  </a:lnTo>
                                  <a:lnTo>
                                    <a:pt x="83" y="1190"/>
                                  </a:lnTo>
                                  <a:lnTo>
                                    <a:pt x="55" y="1285"/>
                                  </a:lnTo>
                                  <a:lnTo>
                                    <a:pt x="33" y="1382"/>
                                  </a:lnTo>
                                  <a:lnTo>
                                    <a:pt x="16" y="1482"/>
                                  </a:lnTo>
                                  <a:lnTo>
                                    <a:pt x="5" y="1585"/>
                                  </a:lnTo>
                                  <a:lnTo>
                                    <a:pt x="0" y="1690"/>
                                  </a:lnTo>
                                  <a:lnTo>
                                    <a:pt x="1" y="1798"/>
                                  </a:lnTo>
                                  <a:lnTo>
                                    <a:pt x="7" y="1909"/>
                                  </a:lnTo>
                                  <a:lnTo>
                                    <a:pt x="20" y="2023"/>
                                  </a:lnTo>
                                  <a:lnTo>
                                    <a:pt x="39" y="2139"/>
                                  </a:lnTo>
                                  <a:lnTo>
                                    <a:pt x="65" y="2257"/>
                                  </a:lnTo>
                                  <a:lnTo>
                                    <a:pt x="98" y="2378"/>
                                  </a:lnTo>
                                  <a:lnTo>
                                    <a:pt x="137" y="2501"/>
                                  </a:lnTo>
                                  <a:lnTo>
                                    <a:pt x="185" y="2626"/>
                                  </a:lnTo>
                                  <a:lnTo>
                                    <a:pt x="238" y="2753"/>
                                  </a:lnTo>
                                  <a:lnTo>
                                    <a:pt x="301" y="2884"/>
                                  </a:lnTo>
                                  <a:lnTo>
                                    <a:pt x="370" y="3015"/>
                                  </a:lnTo>
                                  <a:lnTo>
                                    <a:pt x="437" y="3143"/>
                                  </a:lnTo>
                                  <a:lnTo>
                                    <a:pt x="507" y="3269"/>
                                  </a:lnTo>
                                  <a:lnTo>
                                    <a:pt x="577" y="3391"/>
                                  </a:lnTo>
                                  <a:lnTo>
                                    <a:pt x="649" y="3509"/>
                                  </a:lnTo>
                                  <a:lnTo>
                                    <a:pt x="722" y="3623"/>
                                  </a:lnTo>
                                  <a:lnTo>
                                    <a:pt x="796" y="3734"/>
                                  </a:lnTo>
                                  <a:lnTo>
                                    <a:pt x="871" y="3840"/>
                                  </a:lnTo>
                                  <a:lnTo>
                                    <a:pt x="947" y="3943"/>
                                  </a:lnTo>
                                  <a:lnTo>
                                    <a:pt x="1023" y="4042"/>
                                  </a:lnTo>
                                  <a:lnTo>
                                    <a:pt x="1100" y="4137"/>
                                  </a:lnTo>
                                  <a:lnTo>
                                    <a:pt x="1177" y="4228"/>
                                  </a:lnTo>
                                  <a:lnTo>
                                    <a:pt x="1255" y="4314"/>
                                  </a:lnTo>
                                  <a:lnTo>
                                    <a:pt x="1334" y="4396"/>
                                  </a:lnTo>
                                  <a:lnTo>
                                    <a:pt x="1412" y="4473"/>
                                  </a:lnTo>
                                  <a:lnTo>
                                    <a:pt x="1490" y="4545"/>
                                  </a:lnTo>
                                  <a:lnTo>
                                    <a:pt x="1570" y="4614"/>
                                  </a:lnTo>
                                  <a:lnTo>
                                    <a:pt x="1648" y="4676"/>
                                  </a:lnTo>
                                  <a:lnTo>
                                    <a:pt x="1726" y="4736"/>
                                  </a:lnTo>
                                  <a:lnTo>
                                    <a:pt x="1805" y="4789"/>
                                  </a:lnTo>
                                  <a:lnTo>
                                    <a:pt x="1883" y="4838"/>
                                  </a:lnTo>
                                  <a:lnTo>
                                    <a:pt x="1961" y="4880"/>
                                  </a:lnTo>
                                  <a:lnTo>
                                    <a:pt x="2038" y="4919"/>
                                  </a:lnTo>
                                  <a:lnTo>
                                    <a:pt x="2114" y="4951"/>
                                  </a:lnTo>
                                  <a:lnTo>
                                    <a:pt x="2190" y="4978"/>
                                  </a:lnTo>
                                  <a:lnTo>
                                    <a:pt x="2265" y="5001"/>
                                  </a:lnTo>
                                  <a:lnTo>
                                    <a:pt x="2339" y="5017"/>
                                  </a:lnTo>
                                  <a:lnTo>
                                    <a:pt x="2412" y="5028"/>
                                  </a:lnTo>
                                  <a:lnTo>
                                    <a:pt x="2484" y="5033"/>
                                  </a:lnTo>
                                  <a:lnTo>
                                    <a:pt x="2554" y="5033"/>
                                  </a:lnTo>
                                  <a:lnTo>
                                    <a:pt x="2624" y="5026"/>
                                  </a:lnTo>
                                  <a:lnTo>
                                    <a:pt x="2692" y="5013"/>
                                  </a:lnTo>
                                  <a:lnTo>
                                    <a:pt x="2759" y="4994"/>
                                  </a:lnTo>
                                  <a:close/>
                                  <a:moveTo>
                                    <a:pt x="2603" y="4686"/>
                                  </a:moveTo>
                                  <a:lnTo>
                                    <a:pt x="2668" y="4658"/>
                                  </a:lnTo>
                                  <a:lnTo>
                                    <a:pt x="2730" y="4621"/>
                                  </a:lnTo>
                                  <a:lnTo>
                                    <a:pt x="2790" y="4578"/>
                                  </a:lnTo>
                                  <a:lnTo>
                                    <a:pt x="2846" y="4530"/>
                                  </a:lnTo>
                                  <a:lnTo>
                                    <a:pt x="2900" y="4475"/>
                                  </a:lnTo>
                                  <a:lnTo>
                                    <a:pt x="2951" y="4415"/>
                                  </a:lnTo>
                                  <a:lnTo>
                                    <a:pt x="3000" y="4348"/>
                                  </a:lnTo>
                                  <a:lnTo>
                                    <a:pt x="3045" y="4277"/>
                                  </a:lnTo>
                                  <a:lnTo>
                                    <a:pt x="3088" y="4202"/>
                                  </a:lnTo>
                                  <a:lnTo>
                                    <a:pt x="3128" y="4121"/>
                                  </a:lnTo>
                                  <a:lnTo>
                                    <a:pt x="3165" y="4036"/>
                                  </a:lnTo>
                                  <a:lnTo>
                                    <a:pt x="3199" y="3947"/>
                                  </a:lnTo>
                                  <a:lnTo>
                                    <a:pt x="3230" y="3853"/>
                                  </a:lnTo>
                                  <a:lnTo>
                                    <a:pt x="3257" y="3756"/>
                                  </a:lnTo>
                                  <a:lnTo>
                                    <a:pt x="3283" y="3656"/>
                                  </a:lnTo>
                                  <a:lnTo>
                                    <a:pt x="3305" y="3553"/>
                                  </a:lnTo>
                                  <a:lnTo>
                                    <a:pt x="3325" y="3446"/>
                                  </a:lnTo>
                                  <a:lnTo>
                                    <a:pt x="3340" y="3337"/>
                                  </a:lnTo>
                                  <a:lnTo>
                                    <a:pt x="3353" y="3226"/>
                                  </a:lnTo>
                                  <a:lnTo>
                                    <a:pt x="3364" y="3112"/>
                                  </a:lnTo>
                                  <a:lnTo>
                                    <a:pt x="3371" y="2997"/>
                                  </a:lnTo>
                                  <a:lnTo>
                                    <a:pt x="3376" y="2880"/>
                                  </a:lnTo>
                                  <a:lnTo>
                                    <a:pt x="3377" y="2762"/>
                                  </a:lnTo>
                                  <a:lnTo>
                                    <a:pt x="3375" y="2642"/>
                                  </a:lnTo>
                                  <a:lnTo>
                                    <a:pt x="3370" y="2523"/>
                                  </a:lnTo>
                                  <a:lnTo>
                                    <a:pt x="3362" y="2402"/>
                                  </a:lnTo>
                                  <a:lnTo>
                                    <a:pt x="3351" y="2280"/>
                                  </a:lnTo>
                                  <a:lnTo>
                                    <a:pt x="3336" y="2159"/>
                                  </a:lnTo>
                                  <a:lnTo>
                                    <a:pt x="3319" y="2038"/>
                                  </a:lnTo>
                                  <a:lnTo>
                                    <a:pt x="3298" y="1917"/>
                                  </a:lnTo>
                                  <a:lnTo>
                                    <a:pt x="3274" y="1797"/>
                                  </a:lnTo>
                                  <a:lnTo>
                                    <a:pt x="3248" y="1678"/>
                                  </a:lnTo>
                                  <a:lnTo>
                                    <a:pt x="3224" y="1556"/>
                                  </a:lnTo>
                                  <a:lnTo>
                                    <a:pt x="3196" y="1440"/>
                                  </a:lnTo>
                                  <a:lnTo>
                                    <a:pt x="3164" y="1329"/>
                                  </a:lnTo>
                                  <a:lnTo>
                                    <a:pt x="3127" y="1222"/>
                                  </a:lnTo>
                                  <a:lnTo>
                                    <a:pt x="3088" y="1121"/>
                                  </a:lnTo>
                                  <a:lnTo>
                                    <a:pt x="3044" y="1023"/>
                                  </a:lnTo>
                                  <a:lnTo>
                                    <a:pt x="2998" y="932"/>
                                  </a:lnTo>
                                  <a:lnTo>
                                    <a:pt x="2948" y="846"/>
                                  </a:lnTo>
                                  <a:lnTo>
                                    <a:pt x="2894" y="765"/>
                                  </a:lnTo>
                                  <a:lnTo>
                                    <a:pt x="2838" y="688"/>
                                  </a:lnTo>
                                  <a:lnTo>
                                    <a:pt x="2778" y="617"/>
                                  </a:lnTo>
                                  <a:lnTo>
                                    <a:pt x="2717" y="551"/>
                                  </a:lnTo>
                                  <a:lnTo>
                                    <a:pt x="2651" y="489"/>
                                  </a:lnTo>
                                  <a:lnTo>
                                    <a:pt x="2585" y="433"/>
                                  </a:lnTo>
                                  <a:lnTo>
                                    <a:pt x="2515" y="382"/>
                                  </a:lnTo>
                                  <a:lnTo>
                                    <a:pt x="2444" y="334"/>
                                  </a:lnTo>
                                  <a:lnTo>
                                    <a:pt x="2370" y="293"/>
                                  </a:lnTo>
                                  <a:lnTo>
                                    <a:pt x="2294" y="256"/>
                                  </a:lnTo>
                                  <a:lnTo>
                                    <a:pt x="2217" y="225"/>
                                  </a:lnTo>
                                  <a:lnTo>
                                    <a:pt x="2139" y="198"/>
                                  </a:lnTo>
                                  <a:lnTo>
                                    <a:pt x="2058" y="177"/>
                                  </a:lnTo>
                                  <a:lnTo>
                                    <a:pt x="1977" y="159"/>
                                  </a:lnTo>
                                  <a:lnTo>
                                    <a:pt x="1895" y="147"/>
                                  </a:lnTo>
                                  <a:lnTo>
                                    <a:pt x="1810" y="140"/>
                                  </a:lnTo>
                                  <a:lnTo>
                                    <a:pt x="1726" y="139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556" y="148"/>
                                  </a:lnTo>
                                  <a:lnTo>
                                    <a:pt x="1469" y="161"/>
                                  </a:lnTo>
                                  <a:lnTo>
                                    <a:pt x="1382" y="178"/>
                                  </a:lnTo>
                                  <a:lnTo>
                                    <a:pt x="1296" y="200"/>
                                  </a:lnTo>
                                  <a:lnTo>
                                    <a:pt x="1208" y="228"/>
                                  </a:lnTo>
                                  <a:lnTo>
                                    <a:pt x="1121" y="260"/>
                                  </a:lnTo>
                                  <a:lnTo>
                                    <a:pt x="1047" y="292"/>
                                  </a:lnTo>
                                  <a:lnTo>
                                    <a:pt x="973" y="328"/>
                                  </a:lnTo>
                                  <a:lnTo>
                                    <a:pt x="900" y="369"/>
                                  </a:lnTo>
                                  <a:lnTo>
                                    <a:pt x="830" y="414"/>
                                  </a:lnTo>
                                  <a:lnTo>
                                    <a:pt x="760" y="462"/>
                                  </a:lnTo>
                                  <a:lnTo>
                                    <a:pt x="693" y="514"/>
                                  </a:lnTo>
                                  <a:lnTo>
                                    <a:pt x="628" y="571"/>
                                  </a:lnTo>
                                  <a:lnTo>
                                    <a:pt x="566" y="630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51" y="762"/>
                                  </a:lnTo>
                                  <a:lnTo>
                                    <a:pt x="398" y="833"/>
                                  </a:lnTo>
                                  <a:lnTo>
                                    <a:pt x="349" y="907"/>
                                  </a:lnTo>
                                  <a:lnTo>
                                    <a:pt x="304" y="986"/>
                                  </a:lnTo>
                                  <a:lnTo>
                                    <a:pt x="263" y="1066"/>
                                  </a:lnTo>
                                  <a:lnTo>
                                    <a:pt x="226" y="1150"/>
                                  </a:lnTo>
                                  <a:lnTo>
                                    <a:pt x="193" y="1238"/>
                                  </a:lnTo>
                                  <a:lnTo>
                                    <a:pt x="166" y="1329"/>
                                  </a:lnTo>
                                  <a:lnTo>
                                    <a:pt x="143" y="1422"/>
                                  </a:lnTo>
                                  <a:lnTo>
                                    <a:pt x="126" y="1518"/>
                                  </a:lnTo>
                                  <a:lnTo>
                                    <a:pt x="115" y="1618"/>
                                  </a:lnTo>
                                  <a:lnTo>
                                    <a:pt x="109" y="1721"/>
                                  </a:lnTo>
                                  <a:lnTo>
                                    <a:pt x="109" y="1825"/>
                                  </a:lnTo>
                                  <a:lnTo>
                                    <a:pt x="115" y="1933"/>
                                  </a:lnTo>
                                  <a:lnTo>
                                    <a:pt x="128" y="2043"/>
                                  </a:lnTo>
                                  <a:lnTo>
                                    <a:pt x="148" y="2155"/>
                                  </a:lnTo>
                                  <a:lnTo>
                                    <a:pt x="175" y="2270"/>
                                  </a:lnTo>
                                  <a:lnTo>
                                    <a:pt x="208" y="2388"/>
                                  </a:lnTo>
                                  <a:lnTo>
                                    <a:pt x="250" y="2506"/>
                                  </a:lnTo>
                                  <a:lnTo>
                                    <a:pt x="300" y="2628"/>
                                  </a:lnTo>
                                  <a:lnTo>
                                    <a:pt x="356" y="2751"/>
                                  </a:lnTo>
                                  <a:lnTo>
                                    <a:pt x="422" y="2877"/>
                                  </a:lnTo>
                                  <a:lnTo>
                                    <a:pt x="496" y="3004"/>
                                  </a:lnTo>
                                  <a:lnTo>
                                    <a:pt x="556" y="3117"/>
                                  </a:lnTo>
                                  <a:lnTo>
                                    <a:pt x="616" y="3227"/>
                                  </a:lnTo>
                                  <a:lnTo>
                                    <a:pt x="679" y="3334"/>
                                  </a:lnTo>
                                  <a:lnTo>
                                    <a:pt x="742" y="3436"/>
                                  </a:lnTo>
                                  <a:lnTo>
                                    <a:pt x="806" y="3535"/>
                                  </a:lnTo>
                                  <a:lnTo>
                                    <a:pt x="871" y="3631"/>
                                  </a:lnTo>
                                  <a:lnTo>
                                    <a:pt x="938" y="3723"/>
                                  </a:lnTo>
                                  <a:lnTo>
                                    <a:pt x="1004" y="3811"/>
                                  </a:lnTo>
                                  <a:lnTo>
                                    <a:pt x="1072" y="3896"/>
                                  </a:lnTo>
                                  <a:lnTo>
                                    <a:pt x="1139" y="3977"/>
                                  </a:lnTo>
                                  <a:lnTo>
                                    <a:pt x="1208" y="4054"/>
                                  </a:lnTo>
                                  <a:lnTo>
                                    <a:pt x="1277" y="4127"/>
                                  </a:lnTo>
                                  <a:lnTo>
                                    <a:pt x="1346" y="4197"/>
                                  </a:lnTo>
                                  <a:lnTo>
                                    <a:pt x="1414" y="4262"/>
                                  </a:lnTo>
                                  <a:lnTo>
                                    <a:pt x="1484" y="4322"/>
                                  </a:lnTo>
                                  <a:lnTo>
                                    <a:pt x="1554" y="4380"/>
                                  </a:lnTo>
                                  <a:lnTo>
                                    <a:pt x="1623" y="4433"/>
                                  </a:lnTo>
                                  <a:lnTo>
                                    <a:pt x="1693" y="4482"/>
                                  </a:lnTo>
                                  <a:lnTo>
                                    <a:pt x="1762" y="4526"/>
                                  </a:lnTo>
                                  <a:lnTo>
                                    <a:pt x="1831" y="4566"/>
                                  </a:lnTo>
                                  <a:lnTo>
                                    <a:pt x="1899" y="4602"/>
                                  </a:lnTo>
                                  <a:lnTo>
                                    <a:pt x="1967" y="4633"/>
                                  </a:lnTo>
                                  <a:lnTo>
                                    <a:pt x="2035" y="4660"/>
                                  </a:lnTo>
                                  <a:lnTo>
                                    <a:pt x="2101" y="4681"/>
                                  </a:lnTo>
                                  <a:lnTo>
                                    <a:pt x="2167" y="4699"/>
                                  </a:lnTo>
                                  <a:lnTo>
                                    <a:pt x="2233" y="4712"/>
                                  </a:lnTo>
                                  <a:lnTo>
                                    <a:pt x="2297" y="4720"/>
                                  </a:lnTo>
                                  <a:lnTo>
                                    <a:pt x="2361" y="4723"/>
                                  </a:lnTo>
                                  <a:lnTo>
                                    <a:pt x="2422" y="4721"/>
                                  </a:lnTo>
                                  <a:lnTo>
                                    <a:pt x="2484" y="4714"/>
                                  </a:lnTo>
                                  <a:lnTo>
                                    <a:pt x="2543" y="4703"/>
                                  </a:lnTo>
                                  <a:lnTo>
                                    <a:pt x="2603" y="4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16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9146" y="6418"/>
                              <a:ext cx="1629" cy="1584"/>
                            </a:xfrm>
                            <a:custGeom>
                              <a:avLst/>
                              <a:gdLst>
                                <a:gd name="T0" fmla="*/ 3243 w 3575"/>
                                <a:gd name="T1" fmla="*/ 116 h 3157"/>
                                <a:gd name="T2" fmla="*/ 2899 w 3575"/>
                                <a:gd name="T3" fmla="*/ 15 h 3157"/>
                                <a:gd name="T4" fmla="*/ 2478 w 3575"/>
                                <a:gd name="T5" fmla="*/ 8 h 3157"/>
                                <a:gd name="T6" fmla="*/ 2006 w 3575"/>
                                <a:gd name="T7" fmla="*/ 86 h 3157"/>
                                <a:gd name="T8" fmla="*/ 1512 w 3575"/>
                                <a:gd name="T9" fmla="*/ 240 h 3157"/>
                                <a:gd name="T10" fmla="*/ 1026 w 3575"/>
                                <a:gd name="T11" fmla="*/ 463 h 3157"/>
                                <a:gd name="T12" fmla="*/ 593 w 3575"/>
                                <a:gd name="T13" fmla="*/ 745 h 3157"/>
                                <a:gd name="T14" fmla="*/ 285 w 3575"/>
                                <a:gd name="T15" fmla="*/ 1060 h 3157"/>
                                <a:gd name="T16" fmla="*/ 89 w 3575"/>
                                <a:gd name="T17" fmla="*/ 1388 h 3157"/>
                                <a:gd name="T18" fmla="*/ 5 w 3575"/>
                                <a:gd name="T19" fmla="*/ 1723 h 3157"/>
                                <a:gd name="T20" fmla="*/ 25 w 3575"/>
                                <a:gd name="T21" fmla="*/ 2058 h 3157"/>
                                <a:gd name="T22" fmla="*/ 146 w 3575"/>
                                <a:gd name="T23" fmla="*/ 2387 h 3157"/>
                                <a:gd name="T24" fmla="*/ 364 w 3575"/>
                                <a:gd name="T25" fmla="*/ 2703 h 3157"/>
                                <a:gd name="T26" fmla="*/ 626 w 3575"/>
                                <a:gd name="T27" fmla="*/ 2937 h 3157"/>
                                <a:gd name="T28" fmla="*/ 938 w 3575"/>
                                <a:gd name="T29" fmla="*/ 3093 h 3157"/>
                                <a:gd name="T30" fmla="*/ 1289 w 3575"/>
                                <a:gd name="T31" fmla="*/ 3156 h 3157"/>
                                <a:gd name="T32" fmla="*/ 1668 w 3575"/>
                                <a:gd name="T33" fmla="*/ 3113 h 3157"/>
                                <a:gd name="T34" fmla="*/ 2060 w 3575"/>
                                <a:gd name="T35" fmla="*/ 2951 h 3157"/>
                                <a:gd name="T36" fmla="*/ 2455 w 3575"/>
                                <a:gd name="T37" fmla="*/ 2652 h 3157"/>
                                <a:gd name="T38" fmla="*/ 2830 w 3575"/>
                                <a:gd name="T39" fmla="*/ 2247 h 3157"/>
                                <a:gd name="T40" fmla="*/ 3138 w 3575"/>
                                <a:gd name="T41" fmla="*/ 1842 h 3157"/>
                                <a:gd name="T42" fmla="*/ 3368 w 3575"/>
                                <a:gd name="T43" fmla="*/ 1449 h 3157"/>
                                <a:gd name="T44" fmla="*/ 3515 w 3575"/>
                                <a:gd name="T45" fmla="*/ 1081 h 3157"/>
                                <a:gd name="T46" fmla="*/ 3575 w 3575"/>
                                <a:gd name="T47" fmla="*/ 747 h 3157"/>
                                <a:gd name="T48" fmla="*/ 3540 w 3575"/>
                                <a:gd name="T49" fmla="*/ 459 h 3157"/>
                                <a:gd name="T50" fmla="*/ 3260 w 3575"/>
                                <a:gd name="T51" fmla="*/ 462 h 3157"/>
                                <a:gd name="T52" fmla="*/ 3033 w 3575"/>
                                <a:gd name="T53" fmla="*/ 300 h 3157"/>
                                <a:gd name="T54" fmla="*/ 2718 w 3575"/>
                                <a:gd name="T55" fmla="*/ 224 h 3157"/>
                                <a:gd name="T56" fmla="*/ 2344 w 3575"/>
                                <a:gd name="T57" fmla="*/ 230 h 3157"/>
                                <a:gd name="T58" fmla="*/ 1930 w 3575"/>
                                <a:gd name="T59" fmla="*/ 307 h 3157"/>
                                <a:gd name="T60" fmla="*/ 1502 w 3575"/>
                                <a:gd name="T61" fmla="*/ 451 h 3157"/>
                                <a:gd name="T62" fmla="*/ 1082 w 3575"/>
                                <a:gd name="T63" fmla="*/ 655 h 3157"/>
                                <a:gd name="T64" fmla="*/ 689 w 3575"/>
                                <a:gd name="T65" fmla="*/ 900 h 3157"/>
                                <a:gd name="T66" fmla="*/ 394 w 3575"/>
                                <a:gd name="T67" fmla="*/ 1177 h 3157"/>
                                <a:gd name="T68" fmla="*/ 210 w 3575"/>
                                <a:gd name="T69" fmla="*/ 1480 h 3157"/>
                                <a:gd name="T70" fmla="*/ 132 w 3575"/>
                                <a:gd name="T71" fmla="*/ 1795 h 3157"/>
                                <a:gd name="T72" fmla="*/ 153 w 3575"/>
                                <a:gd name="T73" fmla="*/ 2111 h 3157"/>
                                <a:gd name="T74" fmla="*/ 271 w 3575"/>
                                <a:gd name="T75" fmla="*/ 2416 h 3157"/>
                                <a:gd name="T76" fmla="*/ 471 w 3575"/>
                                <a:gd name="T77" fmla="*/ 2687 h 3157"/>
                                <a:gd name="T78" fmla="*/ 720 w 3575"/>
                                <a:gd name="T79" fmla="*/ 2886 h 3157"/>
                                <a:gd name="T80" fmla="*/ 1025 w 3575"/>
                                <a:gd name="T81" fmla="*/ 3018 h 3157"/>
                                <a:gd name="T82" fmla="*/ 1370 w 3575"/>
                                <a:gd name="T83" fmla="*/ 3065 h 3157"/>
                                <a:gd name="T84" fmla="*/ 1740 w 3575"/>
                                <a:gd name="T85" fmla="*/ 3005 h 3157"/>
                                <a:gd name="T86" fmla="*/ 2121 w 3575"/>
                                <a:gd name="T87" fmla="*/ 2819 h 3157"/>
                                <a:gd name="T88" fmla="*/ 2498 w 3575"/>
                                <a:gd name="T89" fmla="*/ 2488 h 3157"/>
                                <a:gd name="T90" fmla="*/ 2822 w 3575"/>
                                <a:gd name="T91" fmla="*/ 2117 h 3157"/>
                                <a:gd name="T92" fmla="*/ 3072 w 3575"/>
                                <a:gd name="T93" fmla="*/ 1764 h 3157"/>
                                <a:gd name="T94" fmla="*/ 3251 w 3575"/>
                                <a:gd name="T95" fmla="*/ 1425 h 3157"/>
                                <a:gd name="T96" fmla="*/ 3355 w 3575"/>
                                <a:gd name="T97" fmla="*/ 1108 h 3157"/>
                                <a:gd name="T98" fmla="*/ 3383 w 3575"/>
                                <a:gd name="T99" fmla="*/ 824 h 3157"/>
                                <a:gd name="T100" fmla="*/ 3330 w 3575"/>
                                <a:gd name="T101" fmla="*/ 583 h 3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75" h="3157">
                                  <a:moveTo>
                                    <a:pt x="3443" y="271"/>
                                  </a:moveTo>
                                  <a:lnTo>
                                    <a:pt x="3400" y="226"/>
                                  </a:lnTo>
                                  <a:lnTo>
                                    <a:pt x="3353" y="186"/>
                                  </a:lnTo>
                                  <a:lnTo>
                                    <a:pt x="3300" y="149"/>
                                  </a:lnTo>
                                  <a:lnTo>
                                    <a:pt x="3243" y="116"/>
                                  </a:lnTo>
                                  <a:lnTo>
                                    <a:pt x="3182" y="88"/>
                                  </a:lnTo>
                                  <a:lnTo>
                                    <a:pt x="3117" y="64"/>
                                  </a:lnTo>
                                  <a:lnTo>
                                    <a:pt x="3048" y="44"/>
                                  </a:lnTo>
                                  <a:lnTo>
                                    <a:pt x="2975" y="27"/>
                                  </a:lnTo>
                                  <a:lnTo>
                                    <a:pt x="2899" y="15"/>
                                  </a:lnTo>
                                  <a:lnTo>
                                    <a:pt x="2820" y="6"/>
                                  </a:lnTo>
                                  <a:lnTo>
                                    <a:pt x="2739" y="1"/>
                                  </a:lnTo>
                                  <a:lnTo>
                                    <a:pt x="2653" y="0"/>
                                  </a:lnTo>
                                  <a:lnTo>
                                    <a:pt x="2567" y="2"/>
                                  </a:lnTo>
                                  <a:lnTo>
                                    <a:pt x="2478" y="8"/>
                                  </a:lnTo>
                                  <a:lnTo>
                                    <a:pt x="2386" y="17"/>
                                  </a:lnTo>
                                  <a:lnTo>
                                    <a:pt x="2293" y="30"/>
                                  </a:lnTo>
                                  <a:lnTo>
                                    <a:pt x="2198" y="45"/>
                                  </a:lnTo>
                                  <a:lnTo>
                                    <a:pt x="2103" y="64"/>
                                  </a:lnTo>
                                  <a:lnTo>
                                    <a:pt x="2006" y="86"/>
                                  </a:lnTo>
                                  <a:lnTo>
                                    <a:pt x="1907" y="111"/>
                                  </a:lnTo>
                                  <a:lnTo>
                                    <a:pt x="1809" y="140"/>
                                  </a:lnTo>
                                  <a:lnTo>
                                    <a:pt x="1710" y="171"/>
                                  </a:lnTo>
                                  <a:lnTo>
                                    <a:pt x="1611" y="204"/>
                                  </a:lnTo>
                                  <a:lnTo>
                                    <a:pt x="1512" y="240"/>
                                  </a:lnTo>
                                  <a:lnTo>
                                    <a:pt x="1414" y="279"/>
                                  </a:lnTo>
                                  <a:lnTo>
                                    <a:pt x="1315" y="322"/>
                                  </a:lnTo>
                                  <a:lnTo>
                                    <a:pt x="1218" y="366"/>
                                  </a:lnTo>
                                  <a:lnTo>
                                    <a:pt x="1121" y="413"/>
                                  </a:lnTo>
                                  <a:lnTo>
                                    <a:pt x="1026" y="463"/>
                                  </a:lnTo>
                                  <a:lnTo>
                                    <a:pt x="932" y="514"/>
                                  </a:lnTo>
                                  <a:lnTo>
                                    <a:pt x="840" y="568"/>
                                  </a:lnTo>
                                  <a:lnTo>
                                    <a:pt x="750" y="624"/>
                                  </a:lnTo>
                                  <a:lnTo>
                                    <a:pt x="669" y="684"/>
                                  </a:lnTo>
                                  <a:lnTo>
                                    <a:pt x="593" y="745"/>
                                  </a:lnTo>
                                  <a:lnTo>
                                    <a:pt x="522" y="806"/>
                                  </a:lnTo>
                                  <a:lnTo>
                                    <a:pt x="456" y="869"/>
                                  </a:lnTo>
                                  <a:lnTo>
                                    <a:pt x="394" y="932"/>
                                  </a:lnTo>
                                  <a:lnTo>
                                    <a:pt x="337" y="995"/>
                                  </a:lnTo>
                                  <a:lnTo>
                                    <a:pt x="285" y="1060"/>
                                  </a:lnTo>
                                  <a:lnTo>
                                    <a:pt x="236" y="1124"/>
                                  </a:lnTo>
                                  <a:lnTo>
                                    <a:pt x="194" y="1189"/>
                                  </a:lnTo>
                                  <a:lnTo>
                                    <a:pt x="154" y="1255"/>
                                  </a:lnTo>
                                  <a:lnTo>
                                    <a:pt x="120" y="1321"/>
                                  </a:lnTo>
                                  <a:lnTo>
                                    <a:pt x="89" y="1388"/>
                                  </a:lnTo>
                                  <a:lnTo>
                                    <a:pt x="64" y="1454"/>
                                  </a:lnTo>
                                  <a:lnTo>
                                    <a:pt x="43" y="1522"/>
                                  </a:lnTo>
                                  <a:lnTo>
                                    <a:pt x="26" y="1588"/>
                                  </a:lnTo>
                                  <a:lnTo>
                                    <a:pt x="13" y="1655"/>
                                  </a:lnTo>
                                  <a:lnTo>
                                    <a:pt x="5" y="1723"/>
                                  </a:lnTo>
                                  <a:lnTo>
                                    <a:pt x="0" y="1790"/>
                                  </a:lnTo>
                                  <a:lnTo>
                                    <a:pt x="0" y="1858"/>
                                  </a:lnTo>
                                  <a:lnTo>
                                    <a:pt x="5" y="1924"/>
                                  </a:lnTo>
                                  <a:lnTo>
                                    <a:pt x="13" y="1992"/>
                                  </a:lnTo>
                                  <a:lnTo>
                                    <a:pt x="25" y="2058"/>
                                  </a:lnTo>
                                  <a:lnTo>
                                    <a:pt x="42" y="2126"/>
                                  </a:lnTo>
                                  <a:lnTo>
                                    <a:pt x="62" y="2192"/>
                                  </a:lnTo>
                                  <a:lnTo>
                                    <a:pt x="86" y="2257"/>
                                  </a:lnTo>
                                  <a:lnTo>
                                    <a:pt x="114" y="2322"/>
                                  </a:lnTo>
                                  <a:lnTo>
                                    <a:pt x="146" y="2387"/>
                                  </a:lnTo>
                                  <a:lnTo>
                                    <a:pt x="183" y="2452"/>
                                  </a:lnTo>
                                  <a:lnTo>
                                    <a:pt x="222" y="2516"/>
                                  </a:lnTo>
                                  <a:lnTo>
                                    <a:pt x="266" y="2579"/>
                                  </a:lnTo>
                                  <a:lnTo>
                                    <a:pt x="313" y="2642"/>
                                  </a:lnTo>
                                  <a:lnTo>
                                    <a:pt x="364" y="2703"/>
                                  </a:lnTo>
                                  <a:lnTo>
                                    <a:pt x="413" y="2755"/>
                                  </a:lnTo>
                                  <a:lnTo>
                                    <a:pt x="463" y="2805"/>
                                  </a:lnTo>
                                  <a:lnTo>
                                    <a:pt x="515" y="2851"/>
                                  </a:lnTo>
                                  <a:lnTo>
                                    <a:pt x="569" y="2895"/>
                                  </a:lnTo>
                                  <a:lnTo>
                                    <a:pt x="626" y="2937"/>
                                  </a:lnTo>
                                  <a:lnTo>
                                    <a:pt x="685" y="2975"/>
                                  </a:lnTo>
                                  <a:lnTo>
                                    <a:pt x="745" y="3009"/>
                                  </a:lnTo>
                                  <a:lnTo>
                                    <a:pt x="808" y="3041"/>
                                  </a:lnTo>
                                  <a:lnTo>
                                    <a:pt x="872" y="3068"/>
                                  </a:lnTo>
                                  <a:lnTo>
                                    <a:pt x="938" y="3093"/>
                                  </a:lnTo>
                                  <a:lnTo>
                                    <a:pt x="1006" y="3113"/>
                                  </a:lnTo>
                                  <a:lnTo>
                                    <a:pt x="1075" y="3130"/>
                                  </a:lnTo>
                                  <a:lnTo>
                                    <a:pt x="1145" y="3143"/>
                                  </a:lnTo>
                                  <a:lnTo>
                                    <a:pt x="1217" y="3151"/>
                                  </a:lnTo>
                                  <a:lnTo>
                                    <a:pt x="1289" y="3156"/>
                                  </a:lnTo>
                                  <a:lnTo>
                                    <a:pt x="1363" y="3157"/>
                                  </a:lnTo>
                                  <a:lnTo>
                                    <a:pt x="1438" y="3153"/>
                                  </a:lnTo>
                                  <a:lnTo>
                                    <a:pt x="1514" y="3144"/>
                                  </a:lnTo>
                                  <a:lnTo>
                                    <a:pt x="1591" y="3131"/>
                                  </a:lnTo>
                                  <a:lnTo>
                                    <a:pt x="1668" y="3113"/>
                                  </a:lnTo>
                                  <a:lnTo>
                                    <a:pt x="1745" y="3091"/>
                                  </a:lnTo>
                                  <a:lnTo>
                                    <a:pt x="1823" y="3063"/>
                                  </a:lnTo>
                                  <a:lnTo>
                                    <a:pt x="1903" y="3031"/>
                                  </a:lnTo>
                                  <a:lnTo>
                                    <a:pt x="1981" y="2993"/>
                                  </a:lnTo>
                                  <a:lnTo>
                                    <a:pt x="2060" y="2951"/>
                                  </a:lnTo>
                                  <a:lnTo>
                                    <a:pt x="2140" y="2902"/>
                                  </a:lnTo>
                                  <a:lnTo>
                                    <a:pt x="2218" y="2848"/>
                                  </a:lnTo>
                                  <a:lnTo>
                                    <a:pt x="2297" y="2789"/>
                                  </a:lnTo>
                                  <a:lnTo>
                                    <a:pt x="2376" y="2723"/>
                                  </a:lnTo>
                                  <a:lnTo>
                                    <a:pt x="2455" y="2652"/>
                                  </a:lnTo>
                                  <a:lnTo>
                                    <a:pt x="2533" y="2574"/>
                                  </a:lnTo>
                                  <a:lnTo>
                                    <a:pt x="2611" y="2491"/>
                                  </a:lnTo>
                                  <a:lnTo>
                                    <a:pt x="2686" y="2411"/>
                                  </a:lnTo>
                                  <a:lnTo>
                                    <a:pt x="2760" y="2329"/>
                                  </a:lnTo>
                                  <a:lnTo>
                                    <a:pt x="2830" y="2247"/>
                                  </a:lnTo>
                                  <a:lnTo>
                                    <a:pt x="2898" y="2166"/>
                                  </a:lnTo>
                                  <a:lnTo>
                                    <a:pt x="2963" y="2084"/>
                                  </a:lnTo>
                                  <a:lnTo>
                                    <a:pt x="3024" y="2004"/>
                                  </a:lnTo>
                                  <a:lnTo>
                                    <a:pt x="3083" y="1923"/>
                                  </a:lnTo>
                                  <a:lnTo>
                                    <a:pt x="3138" y="1842"/>
                                  </a:lnTo>
                                  <a:lnTo>
                                    <a:pt x="3190" y="1762"/>
                                  </a:lnTo>
                                  <a:lnTo>
                                    <a:pt x="3239" y="1683"/>
                                  </a:lnTo>
                                  <a:lnTo>
                                    <a:pt x="3285" y="1604"/>
                                  </a:lnTo>
                                  <a:lnTo>
                                    <a:pt x="3328" y="1526"/>
                                  </a:lnTo>
                                  <a:lnTo>
                                    <a:pt x="3368" y="1449"/>
                                  </a:lnTo>
                                  <a:lnTo>
                                    <a:pt x="3404" y="1374"/>
                                  </a:lnTo>
                                  <a:lnTo>
                                    <a:pt x="3437" y="1299"/>
                                  </a:lnTo>
                                  <a:lnTo>
                                    <a:pt x="3467" y="1224"/>
                                  </a:lnTo>
                                  <a:lnTo>
                                    <a:pt x="3493" y="1152"/>
                                  </a:lnTo>
                                  <a:lnTo>
                                    <a:pt x="3515" y="1081"/>
                                  </a:lnTo>
                                  <a:lnTo>
                                    <a:pt x="3534" y="1011"/>
                                  </a:lnTo>
                                  <a:lnTo>
                                    <a:pt x="3550" y="943"/>
                                  </a:lnTo>
                                  <a:lnTo>
                                    <a:pt x="3562" y="875"/>
                                  </a:lnTo>
                                  <a:lnTo>
                                    <a:pt x="3570" y="810"/>
                                  </a:lnTo>
                                  <a:lnTo>
                                    <a:pt x="3575" y="747"/>
                                  </a:lnTo>
                                  <a:lnTo>
                                    <a:pt x="3575" y="686"/>
                                  </a:lnTo>
                                  <a:lnTo>
                                    <a:pt x="3572" y="626"/>
                                  </a:lnTo>
                                  <a:lnTo>
                                    <a:pt x="3565" y="568"/>
                                  </a:lnTo>
                                  <a:lnTo>
                                    <a:pt x="3555" y="513"/>
                                  </a:lnTo>
                                  <a:lnTo>
                                    <a:pt x="3540" y="459"/>
                                  </a:lnTo>
                                  <a:lnTo>
                                    <a:pt x="3523" y="409"/>
                                  </a:lnTo>
                                  <a:lnTo>
                                    <a:pt x="3500" y="361"/>
                                  </a:lnTo>
                                  <a:lnTo>
                                    <a:pt x="3474" y="315"/>
                                  </a:lnTo>
                                  <a:lnTo>
                                    <a:pt x="3443" y="271"/>
                                  </a:lnTo>
                                  <a:close/>
                                  <a:moveTo>
                                    <a:pt x="3260" y="462"/>
                                  </a:moveTo>
                                  <a:lnTo>
                                    <a:pt x="3222" y="422"/>
                                  </a:lnTo>
                                  <a:lnTo>
                                    <a:pt x="3181" y="386"/>
                                  </a:lnTo>
                                  <a:lnTo>
                                    <a:pt x="3135" y="354"/>
                                  </a:lnTo>
                                  <a:lnTo>
                                    <a:pt x="3085" y="324"/>
                                  </a:lnTo>
                                  <a:lnTo>
                                    <a:pt x="3033" y="300"/>
                                  </a:lnTo>
                                  <a:lnTo>
                                    <a:pt x="2976" y="278"/>
                                  </a:lnTo>
                                  <a:lnTo>
                                    <a:pt x="2915" y="259"/>
                                  </a:lnTo>
                                  <a:lnTo>
                                    <a:pt x="2852" y="244"/>
                                  </a:lnTo>
                                  <a:lnTo>
                                    <a:pt x="2787" y="233"/>
                                  </a:lnTo>
                                  <a:lnTo>
                                    <a:pt x="2718" y="224"/>
                                  </a:lnTo>
                                  <a:lnTo>
                                    <a:pt x="2648" y="219"/>
                                  </a:lnTo>
                                  <a:lnTo>
                                    <a:pt x="2575" y="217"/>
                                  </a:lnTo>
                                  <a:lnTo>
                                    <a:pt x="2499" y="218"/>
                                  </a:lnTo>
                                  <a:lnTo>
                                    <a:pt x="2422" y="223"/>
                                  </a:lnTo>
                                  <a:lnTo>
                                    <a:pt x="2344" y="230"/>
                                  </a:lnTo>
                                  <a:lnTo>
                                    <a:pt x="2263" y="239"/>
                                  </a:lnTo>
                                  <a:lnTo>
                                    <a:pt x="2181" y="252"/>
                                  </a:lnTo>
                                  <a:lnTo>
                                    <a:pt x="2098" y="268"/>
                                  </a:lnTo>
                                  <a:lnTo>
                                    <a:pt x="2014" y="287"/>
                                  </a:lnTo>
                                  <a:lnTo>
                                    <a:pt x="1930" y="307"/>
                                  </a:lnTo>
                                  <a:lnTo>
                                    <a:pt x="1844" y="330"/>
                                  </a:lnTo>
                                  <a:lnTo>
                                    <a:pt x="1759" y="358"/>
                                  </a:lnTo>
                                  <a:lnTo>
                                    <a:pt x="1672" y="386"/>
                                  </a:lnTo>
                                  <a:lnTo>
                                    <a:pt x="1587" y="418"/>
                                  </a:lnTo>
                                  <a:lnTo>
                                    <a:pt x="1502" y="451"/>
                                  </a:lnTo>
                                  <a:lnTo>
                                    <a:pt x="1416" y="488"/>
                                  </a:lnTo>
                                  <a:lnTo>
                                    <a:pt x="1331" y="526"/>
                                  </a:lnTo>
                                  <a:lnTo>
                                    <a:pt x="1247" y="567"/>
                                  </a:lnTo>
                                  <a:lnTo>
                                    <a:pt x="1164" y="610"/>
                                  </a:lnTo>
                                  <a:lnTo>
                                    <a:pt x="1082" y="655"/>
                                  </a:lnTo>
                                  <a:lnTo>
                                    <a:pt x="1000" y="702"/>
                                  </a:lnTo>
                                  <a:lnTo>
                                    <a:pt x="922" y="752"/>
                                  </a:lnTo>
                                  <a:lnTo>
                                    <a:pt x="839" y="799"/>
                                  </a:lnTo>
                                  <a:lnTo>
                                    <a:pt x="762" y="849"/>
                                  </a:lnTo>
                                  <a:lnTo>
                                    <a:pt x="689" y="900"/>
                                  </a:lnTo>
                                  <a:lnTo>
                                    <a:pt x="622" y="953"/>
                                  </a:lnTo>
                                  <a:lnTo>
                                    <a:pt x="558" y="1007"/>
                                  </a:lnTo>
                                  <a:lnTo>
                                    <a:pt x="498" y="1062"/>
                                  </a:lnTo>
                                  <a:lnTo>
                                    <a:pt x="445" y="1119"/>
                                  </a:lnTo>
                                  <a:lnTo>
                                    <a:pt x="394" y="1177"/>
                                  </a:lnTo>
                                  <a:lnTo>
                                    <a:pt x="349" y="1236"/>
                                  </a:lnTo>
                                  <a:lnTo>
                                    <a:pt x="307" y="1295"/>
                                  </a:lnTo>
                                  <a:lnTo>
                                    <a:pt x="271" y="1357"/>
                                  </a:lnTo>
                                  <a:lnTo>
                                    <a:pt x="239" y="1417"/>
                                  </a:lnTo>
                                  <a:lnTo>
                                    <a:pt x="210" y="1480"/>
                                  </a:lnTo>
                                  <a:lnTo>
                                    <a:pt x="186" y="1543"/>
                                  </a:lnTo>
                                  <a:lnTo>
                                    <a:pt x="166" y="1606"/>
                                  </a:lnTo>
                                  <a:lnTo>
                                    <a:pt x="151" y="1668"/>
                                  </a:lnTo>
                                  <a:lnTo>
                                    <a:pt x="139" y="1732"/>
                                  </a:lnTo>
                                  <a:lnTo>
                                    <a:pt x="132" y="1795"/>
                                  </a:lnTo>
                                  <a:lnTo>
                                    <a:pt x="128" y="1859"/>
                                  </a:lnTo>
                                  <a:lnTo>
                                    <a:pt x="128" y="1923"/>
                                  </a:lnTo>
                                  <a:lnTo>
                                    <a:pt x="133" y="1986"/>
                                  </a:lnTo>
                                  <a:lnTo>
                                    <a:pt x="141" y="2050"/>
                                  </a:lnTo>
                                  <a:lnTo>
                                    <a:pt x="153" y="2111"/>
                                  </a:lnTo>
                                  <a:lnTo>
                                    <a:pt x="170" y="2174"/>
                                  </a:lnTo>
                                  <a:lnTo>
                                    <a:pt x="189" y="2236"/>
                                  </a:lnTo>
                                  <a:lnTo>
                                    <a:pt x="213" y="2296"/>
                                  </a:lnTo>
                                  <a:lnTo>
                                    <a:pt x="240" y="2356"/>
                                  </a:lnTo>
                                  <a:lnTo>
                                    <a:pt x="271" y="2416"/>
                                  </a:lnTo>
                                  <a:lnTo>
                                    <a:pt x="305" y="2474"/>
                                  </a:lnTo>
                                  <a:lnTo>
                                    <a:pt x="342" y="2530"/>
                                  </a:lnTo>
                                  <a:lnTo>
                                    <a:pt x="383" y="2586"/>
                                  </a:lnTo>
                                  <a:lnTo>
                                    <a:pt x="428" y="2641"/>
                                  </a:lnTo>
                                  <a:lnTo>
                                    <a:pt x="471" y="2687"/>
                                  </a:lnTo>
                                  <a:lnTo>
                                    <a:pt x="515" y="2732"/>
                                  </a:lnTo>
                                  <a:lnTo>
                                    <a:pt x="564" y="2773"/>
                                  </a:lnTo>
                                  <a:lnTo>
                                    <a:pt x="613" y="2813"/>
                                  </a:lnTo>
                                  <a:lnTo>
                                    <a:pt x="666" y="2851"/>
                                  </a:lnTo>
                                  <a:lnTo>
                                    <a:pt x="720" y="2886"/>
                                  </a:lnTo>
                                  <a:lnTo>
                                    <a:pt x="777" y="2919"/>
                                  </a:lnTo>
                                  <a:lnTo>
                                    <a:pt x="836" y="2948"/>
                                  </a:lnTo>
                                  <a:lnTo>
                                    <a:pt x="898" y="2975"/>
                                  </a:lnTo>
                                  <a:lnTo>
                                    <a:pt x="961" y="2998"/>
                                  </a:lnTo>
                                  <a:lnTo>
                                    <a:pt x="1025" y="3018"/>
                                  </a:lnTo>
                                  <a:lnTo>
                                    <a:pt x="1091" y="3036"/>
                                  </a:lnTo>
                                  <a:lnTo>
                                    <a:pt x="1159" y="3049"/>
                                  </a:lnTo>
                                  <a:lnTo>
                                    <a:pt x="1228" y="3059"/>
                                  </a:lnTo>
                                  <a:lnTo>
                                    <a:pt x="1298" y="3063"/>
                                  </a:lnTo>
                                  <a:lnTo>
                                    <a:pt x="1370" y="3065"/>
                                  </a:lnTo>
                                  <a:lnTo>
                                    <a:pt x="1442" y="3062"/>
                                  </a:lnTo>
                                  <a:lnTo>
                                    <a:pt x="1516" y="3055"/>
                                  </a:lnTo>
                                  <a:lnTo>
                                    <a:pt x="1589" y="3043"/>
                                  </a:lnTo>
                                  <a:lnTo>
                                    <a:pt x="1664" y="3027"/>
                                  </a:lnTo>
                                  <a:lnTo>
                                    <a:pt x="1740" y="3005"/>
                                  </a:lnTo>
                                  <a:lnTo>
                                    <a:pt x="1816" y="2979"/>
                                  </a:lnTo>
                                  <a:lnTo>
                                    <a:pt x="1892" y="2947"/>
                                  </a:lnTo>
                                  <a:lnTo>
                                    <a:pt x="1968" y="2911"/>
                                  </a:lnTo>
                                  <a:lnTo>
                                    <a:pt x="2045" y="2868"/>
                                  </a:lnTo>
                                  <a:lnTo>
                                    <a:pt x="2121" y="2819"/>
                                  </a:lnTo>
                                  <a:lnTo>
                                    <a:pt x="2197" y="2766"/>
                                  </a:lnTo>
                                  <a:lnTo>
                                    <a:pt x="2273" y="2706"/>
                                  </a:lnTo>
                                  <a:lnTo>
                                    <a:pt x="2348" y="2639"/>
                                  </a:lnTo>
                                  <a:lnTo>
                                    <a:pt x="2423" y="2567"/>
                                  </a:lnTo>
                                  <a:lnTo>
                                    <a:pt x="2498" y="2488"/>
                                  </a:lnTo>
                                  <a:lnTo>
                                    <a:pt x="2571" y="2403"/>
                                  </a:lnTo>
                                  <a:lnTo>
                                    <a:pt x="2639" y="2332"/>
                                  </a:lnTo>
                                  <a:lnTo>
                                    <a:pt x="2702" y="2260"/>
                                  </a:lnTo>
                                  <a:lnTo>
                                    <a:pt x="2764" y="2188"/>
                                  </a:lnTo>
                                  <a:lnTo>
                                    <a:pt x="2822" y="2117"/>
                                  </a:lnTo>
                                  <a:lnTo>
                                    <a:pt x="2877" y="2046"/>
                                  </a:lnTo>
                                  <a:lnTo>
                                    <a:pt x="2931" y="1975"/>
                                  </a:lnTo>
                                  <a:lnTo>
                                    <a:pt x="2981" y="1904"/>
                                  </a:lnTo>
                                  <a:lnTo>
                                    <a:pt x="3028" y="1834"/>
                                  </a:lnTo>
                                  <a:lnTo>
                                    <a:pt x="3072" y="1764"/>
                                  </a:lnTo>
                                  <a:lnTo>
                                    <a:pt x="3113" y="1696"/>
                                  </a:lnTo>
                                  <a:lnTo>
                                    <a:pt x="3153" y="1627"/>
                                  </a:lnTo>
                                  <a:lnTo>
                                    <a:pt x="3188" y="1558"/>
                                  </a:lnTo>
                                  <a:lnTo>
                                    <a:pt x="3221" y="1491"/>
                                  </a:lnTo>
                                  <a:lnTo>
                                    <a:pt x="3251" y="1425"/>
                                  </a:lnTo>
                                  <a:lnTo>
                                    <a:pt x="3278" y="1359"/>
                                  </a:lnTo>
                                  <a:lnTo>
                                    <a:pt x="3302" y="1294"/>
                                  </a:lnTo>
                                  <a:lnTo>
                                    <a:pt x="3322" y="1231"/>
                                  </a:lnTo>
                                  <a:lnTo>
                                    <a:pt x="3340" y="1169"/>
                                  </a:lnTo>
                                  <a:lnTo>
                                    <a:pt x="3355" y="1108"/>
                                  </a:lnTo>
                                  <a:lnTo>
                                    <a:pt x="3367" y="1048"/>
                                  </a:lnTo>
                                  <a:lnTo>
                                    <a:pt x="3375" y="990"/>
                                  </a:lnTo>
                                  <a:lnTo>
                                    <a:pt x="3380" y="933"/>
                                  </a:lnTo>
                                  <a:lnTo>
                                    <a:pt x="3383" y="877"/>
                                  </a:lnTo>
                                  <a:lnTo>
                                    <a:pt x="3383" y="824"/>
                                  </a:lnTo>
                                  <a:lnTo>
                                    <a:pt x="3378" y="772"/>
                                  </a:lnTo>
                                  <a:lnTo>
                                    <a:pt x="3371" y="722"/>
                                  </a:lnTo>
                                  <a:lnTo>
                                    <a:pt x="3361" y="674"/>
                                  </a:lnTo>
                                  <a:lnTo>
                                    <a:pt x="3347" y="626"/>
                                  </a:lnTo>
                                  <a:lnTo>
                                    <a:pt x="3330" y="583"/>
                                  </a:lnTo>
                                  <a:lnTo>
                                    <a:pt x="3310" y="540"/>
                                  </a:lnTo>
                                  <a:lnTo>
                                    <a:pt x="3287" y="500"/>
                                  </a:lnTo>
                                  <a:lnTo>
                                    <a:pt x="3260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17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8017" y="3789"/>
                              <a:ext cx="767" cy="1055"/>
                            </a:xfrm>
                            <a:custGeom>
                              <a:avLst/>
                              <a:gdLst>
                                <a:gd name="T0" fmla="*/ 127 w 1684"/>
                                <a:gd name="T1" fmla="*/ 143 h 2101"/>
                                <a:gd name="T2" fmla="*/ 41 w 1684"/>
                                <a:gd name="T3" fmla="*/ 328 h 2101"/>
                                <a:gd name="T4" fmla="*/ 3 w 1684"/>
                                <a:gd name="T5" fmla="*/ 562 h 2101"/>
                                <a:gd name="T6" fmla="*/ 9 w 1684"/>
                                <a:gd name="T7" fmla="*/ 832 h 2101"/>
                                <a:gd name="T8" fmla="*/ 55 w 1684"/>
                                <a:gd name="T9" fmla="*/ 1121 h 2101"/>
                                <a:gd name="T10" fmla="*/ 141 w 1684"/>
                                <a:gd name="T11" fmla="*/ 1410 h 2101"/>
                                <a:gd name="T12" fmla="*/ 264 w 1684"/>
                                <a:gd name="T13" fmla="*/ 1675 h 2101"/>
                                <a:gd name="T14" fmla="*/ 415 w 1684"/>
                                <a:gd name="T15" fmla="*/ 1873 h 2101"/>
                                <a:gd name="T16" fmla="*/ 583 w 1684"/>
                                <a:gd name="T17" fmla="*/ 2009 h 2101"/>
                                <a:gd name="T18" fmla="*/ 765 w 1684"/>
                                <a:gd name="T19" fmla="*/ 2084 h 2101"/>
                                <a:gd name="T20" fmla="*/ 954 w 1684"/>
                                <a:gd name="T21" fmla="*/ 2099 h 2101"/>
                                <a:gd name="T22" fmla="*/ 1149 w 1684"/>
                                <a:gd name="T23" fmla="*/ 2058 h 2101"/>
                                <a:gd name="T24" fmla="*/ 1343 w 1684"/>
                                <a:gd name="T25" fmla="*/ 1962 h 2101"/>
                                <a:gd name="T26" fmla="*/ 1495 w 1684"/>
                                <a:gd name="T27" fmla="*/ 1835 h 2101"/>
                                <a:gd name="T28" fmla="*/ 1608 w 1684"/>
                                <a:gd name="T29" fmla="*/ 1673 h 2101"/>
                                <a:gd name="T30" fmla="*/ 1672 w 1684"/>
                                <a:gd name="T31" fmla="*/ 1482 h 2101"/>
                                <a:gd name="T32" fmla="*/ 1679 w 1684"/>
                                <a:gd name="T33" fmla="*/ 1267 h 2101"/>
                                <a:gd name="T34" fmla="*/ 1620 w 1684"/>
                                <a:gd name="T35" fmla="*/ 1034 h 2101"/>
                                <a:gd name="T36" fmla="*/ 1485 w 1684"/>
                                <a:gd name="T37" fmla="*/ 789 h 2101"/>
                                <a:gd name="T38" fmla="*/ 1288 w 1684"/>
                                <a:gd name="T39" fmla="*/ 547 h 2101"/>
                                <a:gd name="T40" fmla="*/ 1085 w 1684"/>
                                <a:gd name="T41" fmla="*/ 342 h 2101"/>
                                <a:gd name="T42" fmla="*/ 883 w 1684"/>
                                <a:gd name="T43" fmla="*/ 182 h 2101"/>
                                <a:gd name="T44" fmla="*/ 689 w 1684"/>
                                <a:gd name="T45" fmla="*/ 69 h 2101"/>
                                <a:gd name="T46" fmla="*/ 506 w 1684"/>
                                <a:gd name="T47" fmla="*/ 9 h 2101"/>
                                <a:gd name="T48" fmla="*/ 342 w 1684"/>
                                <a:gd name="T49" fmla="*/ 4 h 2101"/>
                                <a:gd name="T50" fmla="*/ 321 w 1684"/>
                                <a:gd name="T51" fmla="*/ 162 h 2101"/>
                                <a:gd name="T52" fmla="*/ 212 w 1684"/>
                                <a:gd name="T53" fmla="*/ 275 h 2101"/>
                                <a:gd name="T54" fmla="*/ 144 w 1684"/>
                                <a:gd name="T55" fmla="*/ 445 h 2101"/>
                                <a:gd name="T56" fmla="*/ 116 w 1684"/>
                                <a:gd name="T57" fmla="*/ 656 h 2101"/>
                                <a:gd name="T58" fmla="*/ 127 w 1684"/>
                                <a:gd name="T59" fmla="*/ 892 h 2101"/>
                                <a:gd name="T60" fmla="*/ 173 w 1684"/>
                                <a:gd name="T61" fmla="*/ 1143 h 2101"/>
                                <a:gd name="T62" fmla="*/ 252 w 1684"/>
                                <a:gd name="T63" fmla="*/ 1396 h 2101"/>
                                <a:gd name="T64" fmla="*/ 358 w 1684"/>
                                <a:gd name="T65" fmla="*/ 1634 h 2101"/>
                                <a:gd name="T66" fmla="*/ 490 w 1684"/>
                                <a:gd name="T67" fmla="*/ 1821 h 2101"/>
                                <a:gd name="T68" fmla="*/ 645 w 1684"/>
                                <a:gd name="T69" fmla="*/ 1949 h 2101"/>
                                <a:gd name="T70" fmla="*/ 816 w 1684"/>
                                <a:gd name="T71" fmla="*/ 2018 h 2101"/>
                                <a:gd name="T72" fmla="*/ 995 w 1684"/>
                                <a:gd name="T73" fmla="*/ 2031 h 2101"/>
                                <a:gd name="T74" fmla="*/ 1174 w 1684"/>
                                <a:gd name="T75" fmla="*/ 1991 h 2101"/>
                                <a:gd name="T76" fmla="*/ 1342 w 1684"/>
                                <a:gd name="T77" fmla="*/ 1901 h 2101"/>
                                <a:gd name="T78" fmla="*/ 1475 w 1684"/>
                                <a:gd name="T79" fmla="*/ 1778 h 2101"/>
                                <a:gd name="T80" fmla="*/ 1574 w 1684"/>
                                <a:gd name="T81" fmla="*/ 1618 h 2101"/>
                                <a:gd name="T82" fmla="*/ 1628 w 1684"/>
                                <a:gd name="T83" fmla="*/ 1429 h 2101"/>
                                <a:gd name="T84" fmla="*/ 1625 w 1684"/>
                                <a:gd name="T85" fmla="*/ 1218 h 2101"/>
                                <a:gd name="T86" fmla="*/ 1551 w 1684"/>
                                <a:gd name="T87" fmla="*/ 989 h 2101"/>
                                <a:gd name="T88" fmla="*/ 1396 w 1684"/>
                                <a:gd name="T89" fmla="*/ 751 h 2101"/>
                                <a:gd name="T90" fmla="*/ 1214 w 1684"/>
                                <a:gd name="T91" fmla="*/ 541 h 2101"/>
                                <a:gd name="T92" fmla="*/ 1036 w 1684"/>
                                <a:gd name="T93" fmla="*/ 373 h 2101"/>
                                <a:gd name="T94" fmla="*/ 861 w 1684"/>
                                <a:gd name="T95" fmla="*/ 245 h 2101"/>
                                <a:gd name="T96" fmla="*/ 691 w 1684"/>
                                <a:gd name="T97" fmla="*/ 161 h 2101"/>
                                <a:gd name="T98" fmla="*/ 535 w 1684"/>
                                <a:gd name="T99" fmla="*/ 123 h 2101"/>
                                <a:gd name="T100" fmla="*/ 395 w 1684"/>
                                <a:gd name="T101" fmla="*/ 132 h 2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84" h="2101">
                                  <a:moveTo>
                                    <a:pt x="229" y="43"/>
                                  </a:moveTo>
                                  <a:lnTo>
                                    <a:pt x="200" y="63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27" y="143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54" y="286"/>
                                  </a:lnTo>
                                  <a:lnTo>
                                    <a:pt x="41" y="328"/>
                                  </a:lnTo>
                                  <a:lnTo>
                                    <a:pt x="31" y="37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13" y="464"/>
                                  </a:lnTo>
                                  <a:lnTo>
                                    <a:pt x="7" y="512"/>
                                  </a:lnTo>
                                  <a:lnTo>
                                    <a:pt x="3" y="562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9" y="832"/>
                                  </a:lnTo>
                                  <a:lnTo>
                                    <a:pt x="15" y="889"/>
                                  </a:lnTo>
                                  <a:lnTo>
                                    <a:pt x="22" y="947"/>
                                  </a:lnTo>
                                  <a:lnTo>
                                    <a:pt x="32" y="1004"/>
                                  </a:lnTo>
                                  <a:lnTo>
                                    <a:pt x="42" y="1062"/>
                                  </a:lnTo>
                                  <a:lnTo>
                                    <a:pt x="55" y="1121"/>
                                  </a:lnTo>
                                  <a:lnTo>
                                    <a:pt x="70" y="1179"/>
                                  </a:lnTo>
                                  <a:lnTo>
                                    <a:pt x="85" y="1237"/>
                                  </a:lnTo>
                                  <a:lnTo>
                                    <a:pt x="102" y="1295"/>
                                  </a:lnTo>
                                  <a:lnTo>
                                    <a:pt x="121" y="1353"/>
                                  </a:lnTo>
                                  <a:lnTo>
                                    <a:pt x="141" y="1410"/>
                                  </a:lnTo>
                                  <a:lnTo>
                                    <a:pt x="162" y="1467"/>
                                  </a:lnTo>
                                  <a:lnTo>
                                    <a:pt x="185" y="1524"/>
                                  </a:lnTo>
                                  <a:lnTo>
                                    <a:pt x="208" y="1578"/>
                                  </a:lnTo>
                                  <a:lnTo>
                                    <a:pt x="236" y="1628"/>
                                  </a:lnTo>
                                  <a:lnTo>
                                    <a:pt x="264" y="1675"/>
                                  </a:lnTo>
                                  <a:lnTo>
                                    <a:pt x="293" y="1720"/>
                                  </a:lnTo>
                                  <a:lnTo>
                                    <a:pt x="322" y="1763"/>
                                  </a:lnTo>
                                  <a:lnTo>
                                    <a:pt x="352" y="1802"/>
                                  </a:lnTo>
                                  <a:lnTo>
                                    <a:pt x="383" y="1838"/>
                                  </a:lnTo>
                                  <a:lnTo>
                                    <a:pt x="415" y="1873"/>
                                  </a:lnTo>
                                  <a:lnTo>
                                    <a:pt x="447" y="1906"/>
                                  </a:lnTo>
                                  <a:lnTo>
                                    <a:pt x="480" y="1934"/>
                                  </a:lnTo>
                                  <a:lnTo>
                                    <a:pt x="514" y="1962"/>
                                  </a:lnTo>
                                  <a:lnTo>
                                    <a:pt x="549" y="1986"/>
                                  </a:lnTo>
                                  <a:lnTo>
                                    <a:pt x="583" y="2009"/>
                                  </a:lnTo>
                                  <a:lnTo>
                                    <a:pt x="619" y="2029"/>
                                  </a:lnTo>
                                  <a:lnTo>
                                    <a:pt x="654" y="2046"/>
                                  </a:lnTo>
                                  <a:lnTo>
                                    <a:pt x="691" y="2061"/>
                                  </a:lnTo>
                                  <a:lnTo>
                                    <a:pt x="728" y="2073"/>
                                  </a:lnTo>
                                  <a:lnTo>
                                    <a:pt x="765" y="2084"/>
                                  </a:lnTo>
                                  <a:lnTo>
                                    <a:pt x="801" y="2092"/>
                                  </a:lnTo>
                                  <a:lnTo>
                                    <a:pt x="839" y="2097"/>
                                  </a:lnTo>
                                  <a:lnTo>
                                    <a:pt x="877" y="2100"/>
                                  </a:lnTo>
                                  <a:lnTo>
                                    <a:pt x="915" y="2101"/>
                                  </a:lnTo>
                                  <a:lnTo>
                                    <a:pt x="954" y="2099"/>
                                  </a:lnTo>
                                  <a:lnTo>
                                    <a:pt x="992" y="2095"/>
                                  </a:lnTo>
                                  <a:lnTo>
                                    <a:pt x="1032" y="2090"/>
                                  </a:lnTo>
                                  <a:lnTo>
                                    <a:pt x="1071" y="2081"/>
                                  </a:lnTo>
                                  <a:lnTo>
                                    <a:pt x="1110" y="2071"/>
                                  </a:lnTo>
                                  <a:lnTo>
                                    <a:pt x="1149" y="2058"/>
                                  </a:lnTo>
                                  <a:lnTo>
                                    <a:pt x="1188" y="2043"/>
                                  </a:lnTo>
                                  <a:lnTo>
                                    <a:pt x="1227" y="2026"/>
                                  </a:lnTo>
                                  <a:lnTo>
                                    <a:pt x="1265" y="2007"/>
                                  </a:lnTo>
                                  <a:lnTo>
                                    <a:pt x="1304" y="1985"/>
                                  </a:lnTo>
                                  <a:lnTo>
                                    <a:pt x="1343" y="1962"/>
                                  </a:lnTo>
                                  <a:lnTo>
                                    <a:pt x="1377" y="1939"/>
                                  </a:lnTo>
                                  <a:lnTo>
                                    <a:pt x="1409" y="1915"/>
                                  </a:lnTo>
                                  <a:lnTo>
                                    <a:pt x="1438" y="1889"/>
                                  </a:lnTo>
                                  <a:lnTo>
                                    <a:pt x="1468" y="1863"/>
                                  </a:lnTo>
                                  <a:lnTo>
                                    <a:pt x="1495" y="1835"/>
                                  </a:lnTo>
                                  <a:lnTo>
                                    <a:pt x="1521" y="1805"/>
                                  </a:lnTo>
                                  <a:lnTo>
                                    <a:pt x="1546" y="1773"/>
                                  </a:lnTo>
                                  <a:lnTo>
                                    <a:pt x="1569" y="1741"/>
                                  </a:lnTo>
                                  <a:lnTo>
                                    <a:pt x="1589" y="1707"/>
                                  </a:lnTo>
                                  <a:lnTo>
                                    <a:pt x="1608" y="1673"/>
                                  </a:lnTo>
                                  <a:lnTo>
                                    <a:pt x="1625" y="1636"/>
                                  </a:lnTo>
                                  <a:lnTo>
                                    <a:pt x="1640" y="1599"/>
                                  </a:lnTo>
                                  <a:lnTo>
                                    <a:pt x="1653" y="1561"/>
                                  </a:lnTo>
                                  <a:lnTo>
                                    <a:pt x="1664" y="1522"/>
                                  </a:lnTo>
                                  <a:lnTo>
                                    <a:pt x="1672" y="1482"/>
                                  </a:lnTo>
                                  <a:lnTo>
                                    <a:pt x="1679" y="1441"/>
                                  </a:lnTo>
                                  <a:lnTo>
                                    <a:pt x="1683" y="1398"/>
                                  </a:lnTo>
                                  <a:lnTo>
                                    <a:pt x="1684" y="1355"/>
                                  </a:lnTo>
                                  <a:lnTo>
                                    <a:pt x="1683" y="1312"/>
                                  </a:lnTo>
                                  <a:lnTo>
                                    <a:pt x="1679" y="1267"/>
                                  </a:lnTo>
                                  <a:lnTo>
                                    <a:pt x="1673" y="1222"/>
                                  </a:lnTo>
                                  <a:lnTo>
                                    <a:pt x="1664" y="1175"/>
                                  </a:lnTo>
                                  <a:lnTo>
                                    <a:pt x="1652" y="1129"/>
                                  </a:lnTo>
                                  <a:lnTo>
                                    <a:pt x="1638" y="1082"/>
                                  </a:lnTo>
                                  <a:lnTo>
                                    <a:pt x="1620" y="1034"/>
                                  </a:lnTo>
                                  <a:lnTo>
                                    <a:pt x="1598" y="986"/>
                                  </a:lnTo>
                                  <a:lnTo>
                                    <a:pt x="1575" y="937"/>
                                  </a:lnTo>
                                  <a:lnTo>
                                    <a:pt x="1547" y="889"/>
                                  </a:lnTo>
                                  <a:lnTo>
                                    <a:pt x="1518" y="839"/>
                                  </a:lnTo>
                                  <a:lnTo>
                                    <a:pt x="1485" y="789"/>
                                  </a:lnTo>
                                  <a:lnTo>
                                    <a:pt x="1447" y="740"/>
                                  </a:lnTo>
                                  <a:lnTo>
                                    <a:pt x="1406" y="689"/>
                                  </a:lnTo>
                                  <a:lnTo>
                                    <a:pt x="1367" y="640"/>
                                  </a:lnTo>
                                  <a:lnTo>
                                    <a:pt x="1328" y="593"/>
                                  </a:lnTo>
                                  <a:lnTo>
                                    <a:pt x="1288" y="547"/>
                                  </a:lnTo>
                                  <a:lnTo>
                                    <a:pt x="1247" y="502"/>
                                  </a:lnTo>
                                  <a:lnTo>
                                    <a:pt x="1207" y="459"/>
                                  </a:lnTo>
                                  <a:lnTo>
                                    <a:pt x="1167" y="419"/>
                                  </a:lnTo>
                                  <a:lnTo>
                                    <a:pt x="1126" y="380"/>
                                  </a:lnTo>
                                  <a:lnTo>
                                    <a:pt x="1085" y="342"/>
                                  </a:lnTo>
                                  <a:lnTo>
                                    <a:pt x="1045" y="306"/>
                                  </a:lnTo>
                                  <a:lnTo>
                                    <a:pt x="1004" y="272"/>
                                  </a:lnTo>
                                  <a:lnTo>
                                    <a:pt x="964" y="240"/>
                                  </a:lnTo>
                                  <a:lnTo>
                                    <a:pt x="924" y="209"/>
                                  </a:lnTo>
                                  <a:lnTo>
                                    <a:pt x="883" y="182"/>
                                  </a:lnTo>
                                  <a:lnTo>
                                    <a:pt x="844" y="155"/>
                                  </a:lnTo>
                                  <a:lnTo>
                                    <a:pt x="805" y="131"/>
                                  </a:lnTo>
                                  <a:lnTo>
                                    <a:pt x="766" y="108"/>
                                  </a:lnTo>
                                  <a:lnTo>
                                    <a:pt x="727" y="87"/>
                                  </a:lnTo>
                                  <a:lnTo>
                                    <a:pt x="689" y="69"/>
                                  </a:lnTo>
                                  <a:lnTo>
                                    <a:pt x="651" y="53"/>
                                  </a:lnTo>
                                  <a:lnTo>
                                    <a:pt x="614" y="39"/>
                                  </a:lnTo>
                                  <a:lnTo>
                                    <a:pt x="577" y="27"/>
                                  </a:lnTo>
                                  <a:lnTo>
                                    <a:pt x="542" y="17"/>
                                  </a:lnTo>
                                  <a:lnTo>
                                    <a:pt x="506" y="9"/>
                                  </a:lnTo>
                                  <a:lnTo>
                                    <a:pt x="472" y="3"/>
                                  </a:lnTo>
                                  <a:lnTo>
                                    <a:pt x="439" y="1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29" y="43"/>
                                  </a:lnTo>
                                  <a:close/>
                                  <a:moveTo>
                                    <a:pt x="321" y="162"/>
                                  </a:moveTo>
                                  <a:lnTo>
                                    <a:pt x="296" y="180"/>
                                  </a:lnTo>
                                  <a:lnTo>
                                    <a:pt x="273" y="200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30" y="248"/>
                                  </a:lnTo>
                                  <a:lnTo>
                                    <a:pt x="212" y="275"/>
                                  </a:lnTo>
                                  <a:lnTo>
                                    <a:pt x="195" y="305"/>
                                  </a:lnTo>
                                  <a:lnTo>
                                    <a:pt x="180" y="337"/>
                                  </a:lnTo>
                                  <a:lnTo>
                                    <a:pt x="166" y="371"/>
                                  </a:lnTo>
                                  <a:lnTo>
                                    <a:pt x="154" y="407"/>
                                  </a:lnTo>
                                  <a:lnTo>
                                    <a:pt x="144" y="445"/>
                                  </a:lnTo>
                                  <a:lnTo>
                                    <a:pt x="135" y="484"/>
                                  </a:lnTo>
                                  <a:lnTo>
                                    <a:pt x="128" y="525"/>
                                  </a:lnTo>
                                  <a:lnTo>
                                    <a:pt x="123" y="567"/>
                                  </a:lnTo>
                                  <a:lnTo>
                                    <a:pt x="118" y="611"/>
                                  </a:lnTo>
                                  <a:lnTo>
                                    <a:pt x="116" y="656"/>
                                  </a:lnTo>
                                  <a:lnTo>
                                    <a:pt x="116" y="701"/>
                                  </a:lnTo>
                                  <a:lnTo>
                                    <a:pt x="116" y="748"/>
                                  </a:lnTo>
                                  <a:lnTo>
                                    <a:pt x="118" y="795"/>
                                  </a:lnTo>
                                  <a:lnTo>
                                    <a:pt x="122" y="844"/>
                                  </a:lnTo>
                                  <a:lnTo>
                                    <a:pt x="127" y="892"/>
                                  </a:lnTo>
                                  <a:lnTo>
                                    <a:pt x="133" y="942"/>
                                  </a:lnTo>
                                  <a:lnTo>
                                    <a:pt x="141" y="992"/>
                                  </a:lnTo>
                                  <a:lnTo>
                                    <a:pt x="150" y="1043"/>
                                  </a:lnTo>
                                  <a:lnTo>
                                    <a:pt x="161" y="1094"/>
                                  </a:lnTo>
                                  <a:lnTo>
                                    <a:pt x="173" y="1143"/>
                                  </a:lnTo>
                                  <a:lnTo>
                                    <a:pt x="186" y="1194"/>
                                  </a:lnTo>
                                  <a:lnTo>
                                    <a:pt x="200" y="1245"/>
                                  </a:lnTo>
                                  <a:lnTo>
                                    <a:pt x="217" y="1295"/>
                                  </a:lnTo>
                                  <a:lnTo>
                                    <a:pt x="235" y="1346"/>
                                  </a:lnTo>
                                  <a:lnTo>
                                    <a:pt x="252" y="1396"/>
                                  </a:lnTo>
                                  <a:lnTo>
                                    <a:pt x="273" y="1444"/>
                                  </a:lnTo>
                                  <a:lnTo>
                                    <a:pt x="294" y="1493"/>
                                  </a:lnTo>
                                  <a:lnTo>
                                    <a:pt x="314" y="1542"/>
                                  </a:lnTo>
                                  <a:lnTo>
                                    <a:pt x="335" y="1590"/>
                                  </a:lnTo>
                                  <a:lnTo>
                                    <a:pt x="358" y="1634"/>
                                  </a:lnTo>
                                  <a:lnTo>
                                    <a:pt x="383" y="1676"/>
                                  </a:lnTo>
                                  <a:lnTo>
                                    <a:pt x="408" y="1717"/>
                                  </a:lnTo>
                                  <a:lnTo>
                                    <a:pt x="434" y="1753"/>
                                  </a:lnTo>
                                  <a:lnTo>
                                    <a:pt x="461" y="1789"/>
                                  </a:lnTo>
                                  <a:lnTo>
                                    <a:pt x="490" y="1821"/>
                                  </a:lnTo>
                                  <a:lnTo>
                                    <a:pt x="519" y="1852"/>
                                  </a:lnTo>
                                  <a:lnTo>
                                    <a:pt x="549" y="1880"/>
                                  </a:lnTo>
                                  <a:lnTo>
                                    <a:pt x="581" y="1905"/>
                                  </a:lnTo>
                                  <a:lnTo>
                                    <a:pt x="612" y="1928"/>
                                  </a:lnTo>
                                  <a:lnTo>
                                    <a:pt x="645" y="1949"/>
                                  </a:lnTo>
                                  <a:lnTo>
                                    <a:pt x="678" y="1968"/>
                                  </a:lnTo>
                                  <a:lnTo>
                                    <a:pt x="711" y="1983"/>
                                  </a:lnTo>
                                  <a:lnTo>
                                    <a:pt x="746" y="1997"/>
                                  </a:lnTo>
                                  <a:lnTo>
                                    <a:pt x="780" y="2009"/>
                                  </a:lnTo>
                                  <a:lnTo>
                                    <a:pt x="816" y="2018"/>
                                  </a:lnTo>
                                  <a:lnTo>
                                    <a:pt x="851" y="2026"/>
                                  </a:lnTo>
                                  <a:lnTo>
                                    <a:pt x="887" y="2030"/>
                                  </a:lnTo>
                                  <a:lnTo>
                                    <a:pt x="922" y="2033"/>
                                  </a:lnTo>
                                  <a:lnTo>
                                    <a:pt x="958" y="2034"/>
                                  </a:lnTo>
                                  <a:lnTo>
                                    <a:pt x="995" y="2031"/>
                                  </a:lnTo>
                                  <a:lnTo>
                                    <a:pt x="1030" y="2028"/>
                                  </a:lnTo>
                                  <a:lnTo>
                                    <a:pt x="1067" y="2022"/>
                                  </a:lnTo>
                                  <a:lnTo>
                                    <a:pt x="1103" y="2014"/>
                                  </a:lnTo>
                                  <a:lnTo>
                                    <a:pt x="1138" y="2003"/>
                                  </a:lnTo>
                                  <a:lnTo>
                                    <a:pt x="1174" y="1991"/>
                                  </a:lnTo>
                                  <a:lnTo>
                                    <a:pt x="1209" y="1977"/>
                                  </a:lnTo>
                                  <a:lnTo>
                                    <a:pt x="1245" y="1960"/>
                                  </a:lnTo>
                                  <a:lnTo>
                                    <a:pt x="1279" y="1941"/>
                                  </a:lnTo>
                                  <a:lnTo>
                                    <a:pt x="1314" y="1921"/>
                                  </a:lnTo>
                                  <a:lnTo>
                                    <a:pt x="1342" y="1901"/>
                                  </a:lnTo>
                                  <a:lnTo>
                                    <a:pt x="1371" y="1880"/>
                                  </a:lnTo>
                                  <a:lnTo>
                                    <a:pt x="1399" y="1856"/>
                                  </a:lnTo>
                                  <a:lnTo>
                                    <a:pt x="1425" y="1831"/>
                                  </a:lnTo>
                                  <a:lnTo>
                                    <a:pt x="1450" y="1805"/>
                                  </a:lnTo>
                                  <a:lnTo>
                                    <a:pt x="1475" y="1778"/>
                                  </a:lnTo>
                                  <a:lnTo>
                                    <a:pt x="1498" y="1748"/>
                                  </a:lnTo>
                                  <a:lnTo>
                                    <a:pt x="1519" y="1718"/>
                                  </a:lnTo>
                                  <a:lnTo>
                                    <a:pt x="1539" y="1686"/>
                                  </a:lnTo>
                                  <a:lnTo>
                                    <a:pt x="1557" y="1653"/>
                                  </a:lnTo>
                                  <a:lnTo>
                                    <a:pt x="1574" y="1618"/>
                                  </a:lnTo>
                                  <a:lnTo>
                                    <a:pt x="1589" y="1583"/>
                                  </a:lnTo>
                                  <a:lnTo>
                                    <a:pt x="1602" y="1546"/>
                                  </a:lnTo>
                                  <a:lnTo>
                                    <a:pt x="1613" y="1508"/>
                                  </a:lnTo>
                                  <a:lnTo>
                                    <a:pt x="1621" y="1469"/>
                                  </a:lnTo>
                                  <a:lnTo>
                                    <a:pt x="1628" y="1429"/>
                                  </a:lnTo>
                                  <a:lnTo>
                                    <a:pt x="1632" y="1389"/>
                                  </a:lnTo>
                                  <a:lnTo>
                                    <a:pt x="1634" y="1347"/>
                                  </a:lnTo>
                                  <a:lnTo>
                                    <a:pt x="1633" y="1304"/>
                                  </a:lnTo>
                                  <a:lnTo>
                                    <a:pt x="1630" y="1262"/>
                                  </a:lnTo>
                                  <a:lnTo>
                                    <a:pt x="1625" y="1218"/>
                                  </a:lnTo>
                                  <a:lnTo>
                                    <a:pt x="1615" y="1173"/>
                                  </a:lnTo>
                                  <a:lnTo>
                                    <a:pt x="1604" y="1128"/>
                                  </a:lnTo>
                                  <a:lnTo>
                                    <a:pt x="1589" y="1082"/>
                                  </a:lnTo>
                                  <a:lnTo>
                                    <a:pt x="1571" y="1036"/>
                                  </a:lnTo>
                                  <a:lnTo>
                                    <a:pt x="1551" y="989"/>
                                  </a:lnTo>
                                  <a:lnTo>
                                    <a:pt x="1527" y="942"/>
                                  </a:lnTo>
                                  <a:lnTo>
                                    <a:pt x="1499" y="895"/>
                                  </a:lnTo>
                                  <a:lnTo>
                                    <a:pt x="1468" y="847"/>
                                  </a:lnTo>
                                  <a:lnTo>
                                    <a:pt x="1434" y="800"/>
                                  </a:lnTo>
                                  <a:lnTo>
                                    <a:pt x="1396" y="751"/>
                                  </a:lnTo>
                                  <a:lnTo>
                                    <a:pt x="1354" y="704"/>
                                  </a:lnTo>
                                  <a:lnTo>
                                    <a:pt x="1320" y="660"/>
                                  </a:lnTo>
                                  <a:lnTo>
                                    <a:pt x="1284" y="619"/>
                                  </a:lnTo>
                                  <a:lnTo>
                                    <a:pt x="1250" y="579"/>
                                  </a:lnTo>
                                  <a:lnTo>
                                    <a:pt x="1214" y="541"/>
                                  </a:lnTo>
                                  <a:lnTo>
                                    <a:pt x="1179" y="504"/>
                                  </a:lnTo>
                                  <a:lnTo>
                                    <a:pt x="1143" y="468"/>
                                  </a:lnTo>
                                  <a:lnTo>
                                    <a:pt x="1107" y="434"/>
                                  </a:lnTo>
                                  <a:lnTo>
                                    <a:pt x="1072" y="402"/>
                                  </a:lnTo>
                                  <a:lnTo>
                                    <a:pt x="1036" y="373"/>
                                  </a:lnTo>
                                  <a:lnTo>
                                    <a:pt x="1001" y="343"/>
                                  </a:lnTo>
                                  <a:lnTo>
                                    <a:pt x="965" y="316"/>
                                  </a:lnTo>
                                  <a:lnTo>
                                    <a:pt x="931" y="291"/>
                                  </a:lnTo>
                                  <a:lnTo>
                                    <a:pt x="895" y="267"/>
                                  </a:lnTo>
                                  <a:lnTo>
                                    <a:pt x="861" y="245"/>
                                  </a:lnTo>
                                  <a:lnTo>
                                    <a:pt x="826" y="225"/>
                                  </a:lnTo>
                                  <a:lnTo>
                                    <a:pt x="792" y="206"/>
                                  </a:lnTo>
                                  <a:lnTo>
                                    <a:pt x="758" y="189"/>
                                  </a:lnTo>
                                  <a:lnTo>
                                    <a:pt x="724" y="174"/>
                                  </a:lnTo>
                                  <a:lnTo>
                                    <a:pt x="691" y="161"/>
                                  </a:lnTo>
                                  <a:lnTo>
                                    <a:pt x="659" y="150"/>
                                  </a:lnTo>
                                  <a:lnTo>
                                    <a:pt x="627" y="140"/>
                                  </a:lnTo>
                                  <a:lnTo>
                                    <a:pt x="595" y="132"/>
                                  </a:lnTo>
                                  <a:lnTo>
                                    <a:pt x="564" y="126"/>
                                  </a:lnTo>
                                  <a:lnTo>
                                    <a:pt x="535" y="123"/>
                                  </a:lnTo>
                                  <a:lnTo>
                                    <a:pt x="50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48" y="123"/>
                                  </a:lnTo>
                                  <a:lnTo>
                                    <a:pt x="421" y="126"/>
                                  </a:lnTo>
                                  <a:lnTo>
                                    <a:pt x="395" y="132"/>
                                  </a:lnTo>
                                  <a:lnTo>
                                    <a:pt x="369" y="140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32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60000"/>
                                <a:lumOff val="4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18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6118" y="3727"/>
                              <a:ext cx="1449" cy="1862"/>
                            </a:xfrm>
                            <a:custGeom>
                              <a:avLst/>
                              <a:gdLst>
                                <a:gd name="T0" fmla="*/ 624 w 3180"/>
                                <a:gd name="T1" fmla="*/ 3707 h 3711"/>
                                <a:gd name="T2" fmla="*/ 992 w 3180"/>
                                <a:gd name="T3" fmla="*/ 3677 h 3711"/>
                                <a:gd name="T4" fmla="*/ 1399 w 3180"/>
                                <a:gd name="T5" fmla="*/ 3529 h 3711"/>
                                <a:gd name="T6" fmla="*/ 1823 w 3180"/>
                                <a:gd name="T7" fmla="*/ 3280 h 3711"/>
                                <a:gd name="T8" fmla="*/ 2239 w 3180"/>
                                <a:gd name="T9" fmla="*/ 2950 h 3711"/>
                                <a:gd name="T10" fmla="*/ 2624 w 3180"/>
                                <a:gd name="T11" fmla="*/ 2558 h 3711"/>
                                <a:gd name="T12" fmla="*/ 2934 w 3180"/>
                                <a:gd name="T13" fmla="*/ 2127 h 3711"/>
                                <a:gd name="T14" fmla="*/ 3115 w 3180"/>
                                <a:gd name="T15" fmla="*/ 1711 h 3711"/>
                                <a:gd name="T16" fmla="*/ 3180 w 3180"/>
                                <a:gd name="T17" fmla="*/ 1325 h 3711"/>
                                <a:gd name="T18" fmla="*/ 3138 w 3180"/>
                                <a:gd name="T19" fmla="*/ 971 h 3711"/>
                                <a:gd name="T20" fmla="*/ 2995 w 3180"/>
                                <a:gd name="T21" fmla="*/ 658 h 3711"/>
                                <a:gd name="T22" fmla="*/ 2756 w 3180"/>
                                <a:gd name="T23" fmla="*/ 386 h 3711"/>
                                <a:gd name="T24" fmla="*/ 2430 w 3180"/>
                                <a:gd name="T25" fmla="*/ 164 h 3711"/>
                                <a:gd name="T26" fmla="*/ 2094 w 3180"/>
                                <a:gd name="T27" fmla="*/ 36 h 3711"/>
                                <a:gd name="T28" fmla="*/ 1735 w 3180"/>
                                <a:gd name="T29" fmla="*/ 2 h 3711"/>
                                <a:gd name="T30" fmla="*/ 1375 w 3180"/>
                                <a:gd name="T31" fmla="*/ 70 h 3711"/>
                                <a:gd name="T32" fmla="*/ 1029 w 3180"/>
                                <a:gd name="T33" fmla="*/ 250 h 3711"/>
                                <a:gd name="T34" fmla="*/ 712 w 3180"/>
                                <a:gd name="T35" fmla="*/ 551 h 3711"/>
                                <a:gd name="T36" fmla="*/ 443 w 3180"/>
                                <a:gd name="T37" fmla="*/ 983 h 3711"/>
                                <a:gd name="T38" fmla="*/ 233 w 3180"/>
                                <a:gd name="T39" fmla="*/ 1510 h 3711"/>
                                <a:gd name="T40" fmla="*/ 87 w 3180"/>
                                <a:gd name="T41" fmla="*/ 2012 h 3711"/>
                                <a:gd name="T42" fmla="*/ 11 w 3180"/>
                                <a:gd name="T43" fmla="*/ 2473 h 3711"/>
                                <a:gd name="T44" fmla="*/ 6 w 3180"/>
                                <a:gd name="T45" fmla="*/ 2881 h 3711"/>
                                <a:gd name="T46" fmla="*/ 73 w 3180"/>
                                <a:gd name="T47" fmla="*/ 3224 h 3711"/>
                                <a:gd name="T48" fmla="*/ 211 w 3180"/>
                                <a:gd name="T49" fmla="*/ 3486 h 3711"/>
                                <a:gd name="T50" fmla="*/ 481 w 3180"/>
                                <a:gd name="T51" fmla="*/ 3381 h 3711"/>
                                <a:gd name="T52" fmla="*/ 758 w 3180"/>
                                <a:gd name="T53" fmla="*/ 3453 h 3711"/>
                                <a:gd name="T54" fmla="*/ 1087 w 3180"/>
                                <a:gd name="T55" fmla="*/ 3409 h 3711"/>
                                <a:gd name="T56" fmla="*/ 1446 w 3180"/>
                                <a:gd name="T57" fmla="*/ 3267 h 3711"/>
                                <a:gd name="T58" fmla="*/ 1814 w 3180"/>
                                <a:gd name="T59" fmla="*/ 3040 h 3711"/>
                                <a:gd name="T60" fmla="*/ 2172 w 3180"/>
                                <a:gd name="T61" fmla="*/ 2744 h 3711"/>
                                <a:gd name="T62" fmla="*/ 2499 w 3180"/>
                                <a:gd name="T63" fmla="*/ 2393 h 3711"/>
                                <a:gd name="T64" fmla="*/ 2785 w 3180"/>
                                <a:gd name="T65" fmla="*/ 2013 h 3711"/>
                                <a:gd name="T66" fmla="*/ 2965 w 3180"/>
                                <a:gd name="T67" fmla="*/ 1639 h 3711"/>
                                <a:gd name="T68" fmla="*/ 3030 w 3180"/>
                                <a:gd name="T69" fmla="*/ 1282 h 3711"/>
                                <a:gd name="T70" fmla="*/ 2989 w 3180"/>
                                <a:gd name="T71" fmla="*/ 949 h 3711"/>
                                <a:gd name="T72" fmla="*/ 2851 w 3180"/>
                                <a:gd name="T73" fmla="*/ 654 h 3711"/>
                                <a:gd name="T74" fmla="*/ 2627 w 3180"/>
                                <a:gd name="T75" fmla="*/ 405 h 3711"/>
                                <a:gd name="T76" fmla="*/ 2334 w 3180"/>
                                <a:gd name="T77" fmla="*/ 218 h 3711"/>
                                <a:gd name="T78" fmla="*/ 2021 w 3180"/>
                                <a:gd name="T79" fmla="*/ 119 h 3711"/>
                                <a:gd name="T80" fmla="*/ 1680 w 3180"/>
                                <a:gd name="T81" fmla="*/ 105 h 3711"/>
                                <a:gd name="T82" fmla="*/ 1332 w 3180"/>
                                <a:gd name="T83" fmla="*/ 186 h 3711"/>
                                <a:gd name="T84" fmla="*/ 999 w 3180"/>
                                <a:gd name="T85" fmla="*/ 380 h 3711"/>
                                <a:gd name="T86" fmla="*/ 701 w 3180"/>
                                <a:gd name="T87" fmla="*/ 699 h 3711"/>
                                <a:gd name="T88" fmla="*/ 462 w 3180"/>
                                <a:gd name="T89" fmla="*/ 1156 h 3711"/>
                                <a:gd name="T90" fmla="*/ 288 w 3180"/>
                                <a:gd name="T91" fmla="*/ 1631 h 3711"/>
                                <a:gd name="T92" fmla="*/ 178 w 3180"/>
                                <a:gd name="T93" fmla="*/ 2062 h 3711"/>
                                <a:gd name="T94" fmla="*/ 133 w 3180"/>
                                <a:gd name="T95" fmla="*/ 2454 h 3711"/>
                                <a:gd name="T96" fmla="*/ 150 w 3180"/>
                                <a:gd name="T97" fmla="*/ 2796 h 3711"/>
                                <a:gd name="T98" fmla="*/ 229 w 3180"/>
                                <a:gd name="T99" fmla="*/ 3079 h 3711"/>
                                <a:gd name="T100" fmla="*/ 368 w 3180"/>
                                <a:gd name="T101" fmla="*/ 3292 h 3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80" h="3711">
                                  <a:moveTo>
                                    <a:pt x="374" y="3632"/>
                                  </a:moveTo>
                                  <a:lnTo>
                                    <a:pt x="432" y="3659"/>
                                  </a:lnTo>
                                  <a:lnTo>
                                    <a:pt x="494" y="3681"/>
                                  </a:lnTo>
                                  <a:lnTo>
                                    <a:pt x="557" y="3697"/>
                                  </a:lnTo>
                                  <a:lnTo>
                                    <a:pt x="624" y="3707"/>
                                  </a:lnTo>
                                  <a:lnTo>
                                    <a:pt x="693" y="3711"/>
                                  </a:lnTo>
                                  <a:lnTo>
                                    <a:pt x="764" y="3710"/>
                                  </a:lnTo>
                                  <a:lnTo>
                                    <a:pt x="839" y="3704"/>
                                  </a:lnTo>
                                  <a:lnTo>
                                    <a:pt x="913" y="3694"/>
                                  </a:lnTo>
                                  <a:lnTo>
                                    <a:pt x="992" y="3677"/>
                                  </a:lnTo>
                                  <a:lnTo>
                                    <a:pt x="1070" y="3657"/>
                                  </a:lnTo>
                                  <a:lnTo>
                                    <a:pt x="1151" y="3631"/>
                                  </a:lnTo>
                                  <a:lnTo>
                                    <a:pt x="1233" y="3601"/>
                                  </a:lnTo>
                                  <a:lnTo>
                                    <a:pt x="1316" y="3567"/>
                                  </a:lnTo>
                                  <a:lnTo>
                                    <a:pt x="1399" y="3529"/>
                                  </a:lnTo>
                                  <a:lnTo>
                                    <a:pt x="1483" y="3486"/>
                                  </a:lnTo>
                                  <a:lnTo>
                                    <a:pt x="1568" y="3440"/>
                                  </a:lnTo>
                                  <a:lnTo>
                                    <a:pt x="1652" y="3390"/>
                                  </a:lnTo>
                                  <a:lnTo>
                                    <a:pt x="1738" y="3337"/>
                                  </a:lnTo>
                                  <a:lnTo>
                                    <a:pt x="1823" y="3280"/>
                                  </a:lnTo>
                                  <a:lnTo>
                                    <a:pt x="1907" y="3220"/>
                                  </a:lnTo>
                                  <a:lnTo>
                                    <a:pt x="1992" y="3156"/>
                                  </a:lnTo>
                                  <a:lnTo>
                                    <a:pt x="2075" y="3091"/>
                                  </a:lnTo>
                                  <a:lnTo>
                                    <a:pt x="2158" y="3021"/>
                                  </a:lnTo>
                                  <a:lnTo>
                                    <a:pt x="2239" y="2950"/>
                                  </a:lnTo>
                                  <a:lnTo>
                                    <a:pt x="2319" y="2875"/>
                                  </a:lnTo>
                                  <a:lnTo>
                                    <a:pt x="2398" y="2800"/>
                                  </a:lnTo>
                                  <a:lnTo>
                                    <a:pt x="2475" y="2720"/>
                                  </a:lnTo>
                                  <a:lnTo>
                                    <a:pt x="2550" y="2640"/>
                                  </a:lnTo>
                                  <a:lnTo>
                                    <a:pt x="2624" y="2558"/>
                                  </a:lnTo>
                                  <a:lnTo>
                                    <a:pt x="2695" y="2473"/>
                                  </a:lnTo>
                                  <a:lnTo>
                                    <a:pt x="2764" y="2388"/>
                                  </a:lnTo>
                                  <a:lnTo>
                                    <a:pt x="2829" y="2300"/>
                                  </a:lnTo>
                                  <a:lnTo>
                                    <a:pt x="2885" y="2213"/>
                                  </a:lnTo>
                                  <a:lnTo>
                                    <a:pt x="2934" y="2127"/>
                                  </a:lnTo>
                                  <a:lnTo>
                                    <a:pt x="2981" y="2042"/>
                                  </a:lnTo>
                                  <a:lnTo>
                                    <a:pt x="3021" y="1958"/>
                                  </a:lnTo>
                                  <a:lnTo>
                                    <a:pt x="3057" y="1875"/>
                                  </a:lnTo>
                                  <a:lnTo>
                                    <a:pt x="3089" y="1793"/>
                                  </a:lnTo>
                                  <a:lnTo>
                                    <a:pt x="3115" y="1711"/>
                                  </a:lnTo>
                                  <a:lnTo>
                                    <a:pt x="3137" y="1632"/>
                                  </a:lnTo>
                                  <a:lnTo>
                                    <a:pt x="3155" y="1554"/>
                                  </a:lnTo>
                                  <a:lnTo>
                                    <a:pt x="3168" y="1476"/>
                                  </a:lnTo>
                                  <a:lnTo>
                                    <a:pt x="3176" y="1400"/>
                                  </a:lnTo>
                                  <a:lnTo>
                                    <a:pt x="3180" y="1325"/>
                                  </a:lnTo>
                                  <a:lnTo>
                                    <a:pt x="3180" y="1252"/>
                                  </a:lnTo>
                                  <a:lnTo>
                                    <a:pt x="3176" y="1180"/>
                                  </a:lnTo>
                                  <a:lnTo>
                                    <a:pt x="3168" y="1109"/>
                                  </a:lnTo>
                                  <a:lnTo>
                                    <a:pt x="3155" y="1040"/>
                                  </a:lnTo>
                                  <a:lnTo>
                                    <a:pt x="3138" y="971"/>
                                  </a:lnTo>
                                  <a:lnTo>
                                    <a:pt x="3117" y="906"/>
                                  </a:lnTo>
                                  <a:lnTo>
                                    <a:pt x="3092" y="841"/>
                                  </a:lnTo>
                                  <a:lnTo>
                                    <a:pt x="3064" y="778"/>
                                  </a:lnTo>
                                  <a:lnTo>
                                    <a:pt x="3030" y="717"/>
                                  </a:lnTo>
                                  <a:lnTo>
                                    <a:pt x="2995" y="658"/>
                                  </a:lnTo>
                                  <a:lnTo>
                                    <a:pt x="2955" y="599"/>
                                  </a:lnTo>
                                  <a:lnTo>
                                    <a:pt x="2911" y="544"/>
                                  </a:lnTo>
                                  <a:lnTo>
                                    <a:pt x="2862" y="489"/>
                                  </a:lnTo>
                                  <a:lnTo>
                                    <a:pt x="2811" y="437"/>
                                  </a:lnTo>
                                  <a:lnTo>
                                    <a:pt x="2756" y="386"/>
                                  </a:lnTo>
                                  <a:lnTo>
                                    <a:pt x="2698" y="338"/>
                                  </a:lnTo>
                                  <a:lnTo>
                                    <a:pt x="2636" y="292"/>
                                  </a:lnTo>
                                  <a:lnTo>
                                    <a:pt x="2570" y="247"/>
                                  </a:lnTo>
                                  <a:lnTo>
                                    <a:pt x="2502" y="204"/>
                                  </a:lnTo>
                                  <a:lnTo>
                                    <a:pt x="2430" y="164"/>
                                  </a:lnTo>
                                  <a:lnTo>
                                    <a:pt x="2365" y="132"/>
                                  </a:lnTo>
                                  <a:lnTo>
                                    <a:pt x="2299" y="102"/>
                                  </a:lnTo>
                                  <a:lnTo>
                                    <a:pt x="2231" y="76"/>
                                  </a:lnTo>
                                  <a:lnTo>
                                    <a:pt x="2162" y="55"/>
                                  </a:lnTo>
                                  <a:lnTo>
                                    <a:pt x="2094" y="36"/>
                                  </a:lnTo>
                                  <a:lnTo>
                                    <a:pt x="2022" y="22"/>
                                  </a:lnTo>
                                  <a:lnTo>
                                    <a:pt x="1951" y="11"/>
                                  </a:lnTo>
                                  <a:lnTo>
                                    <a:pt x="1880" y="4"/>
                                  </a:lnTo>
                                  <a:lnTo>
                                    <a:pt x="1808" y="0"/>
                                  </a:lnTo>
                                  <a:lnTo>
                                    <a:pt x="1735" y="2"/>
                                  </a:lnTo>
                                  <a:lnTo>
                                    <a:pt x="1663" y="6"/>
                                  </a:lnTo>
                                  <a:lnTo>
                                    <a:pt x="1591" y="16"/>
                                  </a:lnTo>
                                  <a:lnTo>
                                    <a:pt x="1518" y="30"/>
                                  </a:lnTo>
                                  <a:lnTo>
                                    <a:pt x="1447" y="48"/>
                                  </a:lnTo>
                                  <a:lnTo>
                                    <a:pt x="1375" y="70"/>
                                  </a:lnTo>
                                  <a:lnTo>
                                    <a:pt x="1304" y="96"/>
                                  </a:lnTo>
                                  <a:lnTo>
                                    <a:pt x="1234" y="128"/>
                                  </a:lnTo>
                                  <a:lnTo>
                                    <a:pt x="1165" y="164"/>
                                  </a:lnTo>
                                  <a:lnTo>
                                    <a:pt x="1096" y="204"/>
                                  </a:lnTo>
                                  <a:lnTo>
                                    <a:pt x="1029" y="250"/>
                                  </a:lnTo>
                                  <a:lnTo>
                                    <a:pt x="962" y="300"/>
                                  </a:lnTo>
                                  <a:lnTo>
                                    <a:pt x="897" y="356"/>
                                  </a:lnTo>
                                  <a:lnTo>
                                    <a:pt x="834" y="416"/>
                                  </a:lnTo>
                                  <a:lnTo>
                                    <a:pt x="772" y="481"/>
                                  </a:lnTo>
                                  <a:lnTo>
                                    <a:pt x="712" y="551"/>
                                  </a:lnTo>
                                  <a:lnTo>
                                    <a:pt x="654" y="627"/>
                                  </a:lnTo>
                                  <a:lnTo>
                                    <a:pt x="598" y="707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492" y="886"/>
                                  </a:lnTo>
                                  <a:lnTo>
                                    <a:pt x="443" y="983"/>
                                  </a:lnTo>
                                  <a:lnTo>
                                    <a:pt x="396" y="1086"/>
                                  </a:lnTo>
                                  <a:lnTo>
                                    <a:pt x="353" y="1194"/>
                                  </a:lnTo>
                                  <a:lnTo>
                                    <a:pt x="310" y="1301"/>
                                  </a:lnTo>
                                  <a:lnTo>
                                    <a:pt x="270" y="1406"/>
                                  </a:lnTo>
                                  <a:lnTo>
                                    <a:pt x="233" y="1510"/>
                                  </a:lnTo>
                                  <a:lnTo>
                                    <a:pt x="197" y="1613"/>
                                  </a:lnTo>
                                  <a:lnTo>
                                    <a:pt x="165" y="1715"/>
                                  </a:lnTo>
                                  <a:lnTo>
                                    <a:pt x="137" y="1814"/>
                                  </a:lnTo>
                                  <a:lnTo>
                                    <a:pt x="111" y="1914"/>
                                  </a:lnTo>
                                  <a:lnTo>
                                    <a:pt x="87" y="2012"/>
                                  </a:lnTo>
                                  <a:lnTo>
                                    <a:pt x="66" y="2108"/>
                                  </a:lnTo>
                                  <a:lnTo>
                                    <a:pt x="48" y="2202"/>
                                  </a:lnTo>
                                  <a:lnTo>
                                    <a:pt x="34" y="2294"/>
                                  </a:lnTo>
                                  <a:lnTo>
                                    <a:pt x="20" y="2385"/>
                                  </a:lnTo>
                                  <a:lnTo>
                                    <a:pt x="11" y="2473"/>
                                  </a:lnTo>
                                  <a:lnTo>
                                    <a:pt x="5" y="2559"/>
                                  </a:lnTo>
                                  <a:lnTo>
                                    <a:pt x="0" y="2643"/>
                                  </a:lnTo>
                                  <a:lnTo>
                                    <a:pt x="0" y="2725"/>
                                  </a:lnTo>
                                  <a:lnTo>
                                    <a:pt x="1" y="2804"/>
                                  </a:lnTo>
                                  <a:lnTo>
                                    <a:pt x="6" y="2881"/>
                                  </a:lnTo>
                                  <a:lnTo>
                                    <a:pt x="15" y="2956"/>
                                  </a:lnTo>
                                  <a:lnTo>
                                    <a:pt x="24" y="3027"/>
                                  </a:lnTo>
                                  <a:lnTo>
                                    <a:pt x="38" y="3096"/>
                                  </a:lnTo>
                                  <a:lnTo>
                                    <a:pt x="54" y="3161"/>
                                  </a:lnTo>
                                  <a:lnTo>
                                    <a:pt x="73" y="3224"/>
                                  </a:lnTo>
                                  <a:lnTo>
                                    <a:pt x="95" y="3283"/>
                                  </a:lnTo>
                                  <a:lnTo>
                                    <a:pt x="120" y="3338"/>
                                  </a:lnTo>
                                  <a:lnTo>
                                    <a:pt x="147" y="3392"/>
                                  </a:lnTo>
                                  <a:lnTo>
                                    <a:pt x="178" y="3441"/>
                                  </a:lnTo>
                                  <a:lnTo>
                                    <a:pt x="211" y="3486"/>
                                  </a:lnTo>
                                  <a:lnTo>
                                    <a:pt x="248" y="3529"/>
                                  </a:lnTo>
                                  <a:lnTo>
                                    <a:pt x="287" y="3567"/>
                                  </a:lnTo>
                                  <a:lnTo>
                                    <a:pt x="329" y="3601"/>
                                  </a:lnTo>
                                  <a:lnTo>
                                    <a:pt x="374" y="3632"/>
                                  </a:lnTo>
                                  <a:close/>
                                  <a:moveTo>
                                    <a:pt x="481" y="3381"/>
                                  </a:moveTo>
                                  <a:lnTo>
                                    <a:pt x="530" y="3406"/>
                                  </a:lnTo>
                                  <a:lnTo>
                                    <a:pt x="584" y="3425"/>
                                  </a:lnTo>
                                  <a:lnTo>
                                    <a:pt x="640" y="3439"/>
                                  </a:lnTo>
                                  <a:lnTo>
                                    <a:pt x="698" y="3449"/>
                                  </a:lnTo>
                                  <a:lnTo>
                                    <a:pt x="758" y="3453"/>
                                  </a:lnTo>
                                  <a:lnTo>
                                    <a:pt x="821" y="3453"/>
                                  </a:lnTo>
                                  <a:lnTo>
                                    <a:pt x="885" y="3449"/>
                                  </a:lnTo>
                                  <a:lnTo>
                                    <a:pt x="951" y="3440"/>
                                  </a:lnTo>
                                  <a:lnTo>
                                    <a:pt x="1018" y="3427"/>
                                  </a:lnTo>
                                  <a:lnTo>
                                    <a:pt x="1087" y="3409"/>
                                  </a:lnTo>
                                  <a:lnTo>
                                    <a:pt x="1157" y="3389"/>
                                  </a:lnTo>
                                  <a:lnTo>
                                    <a:pt x="1228" y="3364"/>
                                  </a:lnTo>
                                  <a:lnTo>
                                    <a:pt x="1300" y="3335"/>
                                  </a:lnTo>
                                  <a:lnTo>
                                    <a:pt x="1372" y="3303"/>
                                  </a:lnTo>
                                  <a:lnTo>
                                    <a:pt x="1446" y="3267"/>
                                  </a:lnTo>
                                  <a:lnTo>
                                    <a:pt x="1520" y="3228"/>
                                  </a:lnTo>
                                  <a:lnTo>
                                    <a:pt x="1593" y="3186"/>
                                  </a:lnTo>
                                  <a:lnTo>
                                    <a:pt x="1667" y="3139"/>
                                  </a:lnTo>
                                  <a:lnTo>
                                    <a:pt x="1740" y="3091"/>
                                  </a:lnTo>
                                  <a:lnTo>
                                    <a:pt x="1814" y="3040"/>
                                  </a:lnTo>
                                  <a:lnTo>
                                    <a:pt x="1887" y="2986"/>
                                  </a:lnTo>
                                  <a:lnTo>
                                    <a:pt x="1960" y="2929"/>
                                  </a:lnTo>
                                  <a:lnTo>
                                    <a:pt x="2031" y="2869"/>
                                  </a:lnTo>
                                  <a:lnTo>
                                    <a:pt x="2102" y="2808"/>
                                  </a:lnTo>
                                  <a:lnTo>
                                    <a:pt x="2172" y="2744"/>
                                  </a:lnTo>
                                  <a:lnTo>
                                    <a:pt x="2241" y="2678"/>
                                  </a:lnTo>
                                  <a:lnTo>
                                    <a:pt x="2307" y="2609"/>
                                  </a:lnTo>
                                  <a:lnTo>
                                    <a:pt x="2373" y="2539"/>
                                  </a:lnTo>
                                  <a:lnTo>
                                    <a:pt x="2437" y="2467"/>
                                  </a:lnTo>
                                  <a:lnTo>
                                    <a:pt x="2499" y="2393"/>
                                  </a:lnTo>
                                  <a:lnTo>
                                    <a:pt x="2560" y="2319"/>
                                  </a:lnTo>
                                  <a:lnTo>
                                    <a:pt x="2618" y="2242"/>
                                  </a:lnTo>
                                  <a:lnTo>
                                    <a:pt x="2678" y="2166"/>
                                  </a:lnTo>
                                  <a:lnTo>
                                    <a:pt x="2734" y="2090"/>
                                  </a:lnTo>
                                  <a:lnTo>
                                    <a:pt x="2785" y="2013"/>
                                  </a:lnTo>
                                  <a:lnTo>
                                    <a:pt x="2831" y="1939"/>
                                  </a:lnTo>
                                  <a:lnTo>
                                    <a:pt x="2872" y="1863"/>
                                  </a:lnTo>
                                  <a:lnTo>
                                    <a:pt x="2908" y="1788"/>
                                  </a:lnTo>
                                  <a:lnTo>
                                    <a:pt x="2939" y="1714"/>
                                  </a:lnTo>
                                  <a:lnTo>
                                    <a:pt x="2965" y="1639"/>
                                  </a:lnTo>
                                  <a:lnTo>
                                    <a:pt x="2988" y="1566"/>
                                  </a:lnTo>
                                  <a:lnTo>
                                    <a:pt x="3004" y="1494"/>
                                  </a:lnTo>
                                  <a:lnTo>
                                    <a:pt x="3017" y="1421"/>
                                  </a:lnTo>
                                  <a:lnTo>
                                    <a:pt x="3026" y="1351"/>
                                  </a:lnTo>
                                  <a:lnTo>
                                    <a:pt x="3030" y="1282"/>
                                  </a:lnTo>
                                  <a:lnTo>
                                    <a:pt x="3030" y="1212"/>
                                  </a:lnTo>
                                  <a:lnTo>
                                    <a:pt x="3026" y="1144"/>
                                  </a:lnTo>
                                  <a:lnTo>
                                    <a:pt x="3017" y="1078"/>
                                  </a:lnTo>
                                  <a:lnTo>
                                    <a:pt x="3006" y="1013"/>
                                  </a:lnTo>
                                  <a:lnTo>
                                    <a:pt x="2989" y="949"/>
                                  </a:lnTo>
                                  <a:lnTo>
                                    <a:pt x="2969" y="886"/>
                                  </a:lnTo>
                                  <a:lnTo>
                                    <a:pt x="2945" y="826"/>
                                  </a:lnTo>
                                  <a:lnTo>
                                    <a:pt x="2918" y="766"/>
                                  </a:lnTo>
                                  <a:lnTo>
                                    <a:pt x="2886" y="710"/>
                                  </a:lnTo>
                                  <a:lnTo>
                                    <a:pt x="2851" y="654"/>
                                  </a:lnTo>
                                  <a:lnTo>
                                    <a:pt x="2813" y="599"/>
                                  </a:lnTo>
                                  <a:lnTo>
                                    <a:pt x="2772" y="547"/>
                                  </a:lnTo>
                                  <a:lnTo>
                                    <a:pt x="2727" y="498"/>
                                  </a:lnTo>
                                  <a:lnTo>
                                    <a:pt x="2678" y="450"/>
                                  </a:lnTo>
                                  <a:lnTo>
                                    <a:pt x="2627" y="405"/>
                                  </a:lnTo>
                                  <a:lnTo>
                                    <a:pt x="2573" y="361"/>
                                  </a:lnTo>
                                  <a:lnTo>
                                    <a:pt x="2516" y="321"/>
                                  </a:lnTo>
                                  <a:lnTo>
                                    <a:pt x="2455" y="283"/>
                                  </a:lnTo>
                                  <a:lnTo>
                                    <a:pt x="2392" y="247"/>
                                  </a:lnTo>
                                  <a:lnTo>
                                    <a:pt x="2334" y="218"/>
                                  </a:lnTo>
                                  <a:lnTo>
                                    <a:pt x="2275" y="192"/>
                                  </a:lnTo>
                                  <a:lnTo>
                                    <a:pt x="2213" y="170"/>
                                  </a:lnTo>
                                  <a:lnTo>
                                    <a:pt x="2152" y="150"/>
                                  </a:lnTo>
                                  <a:lnTo>
                                    <a:pt x="2086" y="133"/>
                                  </a:lnTo>
                                  <a:lnTo>
                                    <a:pt x="2021" y="119"/>
                                  </a:lnTo>
                                  <a:lnTo>
                                    <a:pt x="1955" y="109"/>
                                  </a:lnTo>
                                  <a:lnTo>
                                    <a:pt x="1887" y="102"/>
                                  </a:lnTo>
                                  <a:lnTo>
                                    <a:pt x="1818" y="100"/>
                                  </a:lnTo>
                                  <a:lnTo>
                                    <a:pt x="1750" y="100"/>
                                  </a:lnTo>
                                  <a:lnTo>
                                    <a:pt x="1680" y="105"/>
                                  </a:lnTo>
                                  <a:lnTo>
                                    <a:pt x="1610" y="113"/>
                                  </a:lnTo>
                                  <a:lnTo>
                                    <a:pt x="1541" y="125"/>
                                  </a:lnTo>
                                  <a:lnTo>
                                    <a:pt x="1471" y="141"/>
                                  </a:lnTo>
                                  <a:lnTo>
                                    <a:pt x="1401" y="161"/>
                                  </a:lnTo>
                                  <a:lnTo>
                                    <a:pt x="1332" y="186"/>
                                  </a:lnTo>
                                  <a:lnTo>
                                    <a:pt x="1263" y="216"/>
                                  </a:lnTo>
                                  <a:lnTo>
                                    <a:pt x="1196" y="250"/>
                                  </a:lnTo>
                                  <a:lnTo>
                                    <a:pt x="1129" y="289"/>
                                  </a:lnTo>
                                  <a:lnTo>
                                    <a:pt x="1063" y="332"/>
                                  </a:lnTo>
                                  <a:lnTo>
                                    <a:pt x="999" y="380"/>
                                  </a:lnTo>
                                  <a:lnTo>
                                    <a:pt x="936" y="434"/>
                                  </a:lnTo>
                                  <a:lnTo>
                                    <a:pt x="874" y="493"/>
                                  </a:lnTo>
                                  <a:lnTo>
                                    <a:pt x="815" y="556"/>
                                  </a:lnTo>
                                  <a:lnTo>
                                    <a:pt x="757" y="624"/>
                                  </a:lnTo>
                                  <a:lnTo>
                                    <a:pt x="701" y="699"/>
                                  </a:lnTo>
                                  <a:lnTo>
                                    <a:pt x="649" y="779"/>
                                  </a:lnTo>
                                  <a:lnTo>
                                    <a:pt x="598" y="865"/>
                                  </a:lnTo>
                                  <a:lnTo>
                                    <a:pt x="549" y="956"/>
                                  </a:lnTo>
                                  <a:lnTo>
                                    <a:pt x="504" y="1053"/>
                                  </a:lnTo>
                                  <a:lnTo>
                                    <a:pt x="462" y="1156"/>
                                  </a:lnTo>
                                  <a:lnTo>
                                    <a:pt x="423" y="1265"/>
                                  </a:lnTo>
                                  <a:lnTo>
                                    <a:pt x="386" y="1359"/>
                                  </a:lnTo>
                                  <a:lnTo>
                                    <a:pt x="350" y="1450"/>
                                  </a:lnTo>
                                  <a:lnTo>
                                    <a:pt x="318" y="1541"/>
                                  </a:lnTo>
                                  <a:lnTo>
                                    <a:pt x="288" y="1631"/>
                                  </a:lnTo>
                                  <a:lnTo>
                                    <a:pt x="261" y="1720"/>
                                  </a:lnTo>
                                  <a:lnTo>
                                    <a:pt x="236" y="1807"/>
                                  </a:lnTo>
                                  <a:lnTo>
                                    <a:pt x="215" y="1894"/>
                                  </a:lnTo>
                                  <a:lnTo>
                                    <a:pt x="196" y="1979"/>
                                  </a:lnTo>
                                  <a:lnTo>
                                    <a:pt x="178" y="2062"/>
                                  </a:lnTo>
                                  <a:lnTo>
                                    <a:pt x="164" y="2144"/>
                                  </a:lnTo>
                                  <a:lnTo>
                                    <a:pt x="153" y="2224"/>
                                  </a:lnTo>
                                  <a:lnTo>
                                    <a:pt x="144" y="2302"/>
                                  </a:lnTo>
                                  <a:lnTo>
                                    <a:pt x="137" y="2379"/>
                                  </a:lnTo>
                                  <a:lnTo>
                                    <a:pt x="133" y="2454"/>
                                  </a:lnTo>
                                  <a:lnTo>
                                    <a:pt x="131" y="2527"/>
                                  </a:lnTo>
                                  <a:lnTo>
                                    <a:pt x="132" y="2597"/>
                                  </a:lnTo>
                                  <a:lnTo>
                                    <a:pt x="135" y="2666"/>
                                  </a:lnTo>
                                  <a:lnTo>
                                    <a:pt x="141" y="2732"/>
                                  </a:lnTo>
                                  <a:lnTo>
                                    <a:pt x="150" y="2796"/>
                                  </a:lnTo>
                                  <a:lnTo>
                                    <a:pt x="160" y="2858"/>
                                  </a:lnTo>
                                  <a:lnTo>
                                    <a:pt x="175" y="2917"/>
                                  </a:lnTo>
                                  <a:lnTo>
                                    <a:pt x="190" y="2974"/>
                                  </a:lnTo>
                                  <a:lnTo>
                                    <a:pt x="208" y="3028"/>
                                  </a:lnTo>
                                  <a:lnTo>
                                    <a:pt x="229" y="3079"/>
                                  </a:lnTo>
                                  <a:lnTo>
                                    <a:pt x="252" y="3128"/>
                                  </a:lnTo>
                                  <a:lnTo>
                                    <a:pt x="277" y="3173"/>
                                  </a:lnTo>
                                  <a:lnTo>
                                    <a:pt x="305" y="3215"/>
                                  </a:lnTo>
                                  <a:lnTo>
                                    <a:pt x="335" y="3255"/>
                                  </a:lnTo>
                                  <a:lnTo>
                                    <a:pt x="368" y="3292"/>
                                  </a:lnTo>
                                  <a:lnTo>
                                    <a:pt x="404" y="3325"/>
                                  </a:lnTo>
                                  <a:lnTo>
                                    <a:pt x="440" y="3355"/>
                                  </a:lnTo>
                                  <a:lnTo>
                                    <a:pt x="481" y="3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19"/>
                          <wps:cNvSpPr>
                            <a:spLocks noEditPoints="1"/>
                          </wps:cNvSpPr>
                          <wps:spPr bwMode="auto">
                            <a:xfrm rot="7251522">
                              <a:off x="9102" y="3239"/>
                              <a:ext cx="1224" cy="1908"/>
                            </a:xfrm>
                            <a:custGeom>
                              <a:avLst/>
                              <a:gdLst>
                                <a:gd name="T0" fmla="*/ 525 w 2687"/>
                                <a:gd name="T1" fmla="*/ 3656 h 3801"/>
                                <a:gd name="T2" fmla="*/ 306 w 2687"/>
                                <a:gd name="T3" fmla="*/ 3381 h 3801"/>
                                <a:gd name="T4" fmla="*/ 143 w 2687"/>
                                <a:gd name="T5" fmla="*/ 3000 h 3801"/>
                                <a:gd name="T6" fmla="*/ 41 w 2687"/>
                                <a:gd name="T7" fmla="*/ 2543 h 3801"/>
                                <a:gd name="T8" fmla="*/ 1 w 2687"/>
                                <a:gd name="T9" fmla="*/ 2038 h 3801"/>
                                <a:gd name="T10" fmla="*/ 23 w 2687"/>
                                <a:gd name="T11" fmla="*/ 1515 h 3801"/>
                                <a:gd name="T12" fmla="*/ 122 w 2687"/>
                                <a:gd name="T13" fmla="*/ 1018 h 3801"/>
                                <a:gd name="T14" fmla="*/ 295 w 2687"/>
                                <a:gd name="T15" fmla="*/ 622 h 3801"/>
                                <a:gd name="T16" fmla="*/ 521 w 2687"/>
                                <a:gd name="T17" fmla="*/ 324 h 3801"/>
                                <a:gd name="T18" fmla="*/ 797 w 2687"/>
                                <a:gd name="T19" fmla="*/ 124 h 3801"/>
                                <a:gd name="T20" fmla="*/ 1110 w 2687"/>
                                <a:gd name="T21" fmla="*/ 18 h 3801"/>
                                <a:gd name="T22" fmla="*/ 1454 w 2687"/>
                                <a:gd name="T23" fmla="*/ 7 h 3801"/>
                                <a:gd name="T24" fmla="*/ 1821 w 2687"/>
                                <a:gd name="T25" fmla="*/ 89 h 3801"/>
                                <a:gd name="T26" fmla="*/ 2131 w 2687"/>
                                <a:gd name="T27" fmla="*/ 241 h 3801"/>
                                <a:gd name="T28" fmla="*/ 2387 w 2687"/>
                                <a:gd name="T29" fmla="*/ 467 h 3801"/>
                                <a:gd name="T30" fmla="*/ 2574 w 2687"/>
                                <a:gd name="T31" fmla="*/ 763 h 3801"/>
                                <a:gd name="T32" fmla="*/ 2675 w 2687"/>
                                <a:gd name="T33" fmla="*/ 1122 h 3801"/>
                                <a:gd name="T34" fmla="*/ 2670 w 2687"/>
                                <a:gd name="T35" fmla="*/ 1539 h 3801"/>
                                <a:gd name="T36" fmla="*/ 2545 w 2687"/>
                                <a:gd name="T37" fmla="*/ 2006 h 3801"/>
                                <a:gd name="T38" fmla="*/ 2315 w 2687"/>
                                <a:gd name="T39" fmla="*/ 2497 h 3801"/>
                                <a:gd name="T40" fmla="*/ 2058 w 2687"/>
                                <a:gd name="T41" fmla="*/ 2925 h 3801"/>
                                <a:gd name="T42" fmla="*/ 1786 w 2687"/>
                                <a:gd name="T43" fmla="*/ 3278 h 3801"/>
                                <a:gd name="T44" fmla="*/ 1503 w 2687"/>
                                <a:gd name="T45" fmla="*/ 3548 h 3801"/>
                                <a:gd name="T46" fmla="*/ 1221 w 2687"/>
                                <a:gd name="T47" fmla="*/ 3724 h 3801"/>
                                <a:gd name="T48" fmla="*/ 947 w 2687"/>
                                <a:gd name="T49" fmla="*/ 3799 h 3801"/>
                                <a:gd name="T50" fmla="*/ 845 w 2687"/>
                                <a:gd name="T51" fmla="*/ 3544 h 3801"/>
                                <a:gd name="T52" fmla="*/ 614 w 2687"/>
                                <a:gd name="T53" fmla="*/ 3396 h 3801"/>
                                <a:gd name="T54" fmla="*/ 430 w 2687"/>
                                <a:gd name="T55" fmla="*/ 3139 h 3801"/>
                                <a:gd name="T56" fmla="*/ 296 w 2687"/>
                                <a:gd name="T57" fmla="*/ 2797 h 3801"/>
                                <a:gd name="T58" fmla="*/ 214 w 2687"/>
                                <a:gd name="T59" fmla="*/ 2393 h 3801"/>
                                <a:gd name="T60" fmla="*/ 188 w 2687"/>
                                <a:gd name="T61" fmla="*/ 1951 h 3801"/>
                                <a:gd name="T62" fmla="*/ 219 w 2687"/>
                                <a:gd name="T63" fmla="*/ 1495 h 3801"/>
                                <a:gd name="T64" fmla="*/ 298 w 2687"/>
                                <a:gd name="T65" fmla="*/ 1048 h 3801"/>
                                <a:gd name="T66" fmla="*/ 442 w 2687"/>
                                <a:gd name="T67" fmla="*/ 679 h 3801"/>
                                <a:gd name="T68" fmla="*/ 651 w 2687"/>
                                <a:gd name="T69" fmla="*/ 399 h 3801"/>
                                <a:gd name="T70" fmla="*/ 909 w 2687"/>
                                <a:gd name="T71" fmla="*/ 212 h 3801"/>
                                <a:gd name="T72" fmla="*/ 1206 w 2687"/>
                                <a:gd name="T73" fmla="*/ 115 h 3801"/>
                                <a:gd name="T74" fmla="*/ 1525 w 2687"/>
                                <a:gd name="T75" fmla="*/ 109 h 3801"/>
                                <a:gd name="T76" fmla="*/ 1846 w 2687"/>
                                <a:gd name="T77" fmla="*/ 192 h 3801"/>
                                <a:gd name="T78" fmla="*/ 2119 w 2687"/>
                                <a:gd name="T79" fmla="*/ 345 h 3801"/>
                                <a:gd name="T80" fmla="*/ 2353 w 2687"/>
                                <a:gd name="T81" fmla="*/ 573 h 3801"/>
                                <a:gd name="T82" fmla="*/ 2521 w 2687"/>
                                <a:gd name="T83" fmla="*/ 870 h 3801"/>
                                <a:gd name="T84" fmla="*/ 2603 w 2687"/>
                                <a:gd name="T85" fmla="*/ 1227 h 3801"/>
                                <a:gd name="T86" fmla="*/ 2574 w 2687"/>
                                <a:gd name="T87" fmla="*/ 1642 h 3801"/>
                                <a:gd name="T88" fmla="*/ 2412 w 2687"/>
                                <a:gd name="T89" fmla="*/ 2106 h 3801"/>
                                <a:gd name="T90" fmla="*/ 2192 w 2687"/>
                                <a:gd name="T91" fmla="*/ 2537 h 3801"/>
                                <a:gd name="T92" fmla="*/ 1964 w 2687"/>
                                <a:gd name="T93" fmla="*/ 2894 h 3801"/>
                                <a:gd name="T94" fmla="*/ 1719 w 2687"/>
                                <a:gd name="T95" fmla="*/ 3181 h 3801"/>
                                <a:gd name="T96" fmla="*/ 1469 w 2687"/>
                                <a:gd name="T97" fmla="*/ 3393 h 3801"/>
                                <a:gd name="T98" fmla="*/ 1220 w 2687"/>
                                <a:gd name="T99" fmla="*/ 3522 h 3801"/>
                                <a:gd name="T100" fmla="*/ 982 w 2687"/>
                                <a:gd name="T101" fmla="*/ 356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687" h="3801">
                                  <a:moveTo>
                                    <a:pt x="740" y="3780"/>
                                  </a:moveTo>
                                  <a:lnTo>
                                    <a:pt x="683" y="3759"/>
                                  </a:lnTo>
                                  <a:lnTo>
                                    <a:pt x="628" y="3730"/>
                                  </a:lnTo>
                                  <a:lnTo>
                                    <a:pt x="575" y="3696"/>
                                  </a:lnTo>
                                  <a:lnTo>
                                    <a:pt x="525" y="3656"/>
                                  </a:lnTo>
                                  <a:lnTo>
                                    <a:pt x="476" y="3611"/>
                                  </a:lnTo>
                                  <a:lnTo>
                                    <a:pt x="430" y="3560"/>
                                  </a:lnTo>
                                  <a:lnTo>
                                    <a:pt x="386" y="3505"/>
                                  </a:lnTo>
                                  <a:lnTo>
                                    <a:pt x="345" y="3445"/>
                                  </a:lnTo>
                                  <a:lnTo>
                                    <a:pt x="306" y="3381"/>
                                  </a:lnTo>
                                  <a:lnTo>
                                    <a:pt x="269" y="3312"/>
                                  </a:lnTo>
                                  <a:lnTo>
                                    <a:pt x="233" y="3240"/>
                                  </a:lnTo>
                                  <a:lnTo>
                                    <a:pt x="201" y="3163"/>
                                  </a:lnTo>
                                  <a:lnTo>
                                    <a:pt x="172" y="3084"/>
                                  </a:lnTo>
                                  <a:lnTo>
                                    <a:pt x="143" y="3000"/>
                                  </a:lnTo>
                                  <a:lnTo>
                                    <a:pt x="118" y="2915"/>
                                  </a:lnTo>
                                  <a:lnTo>
                                    <a:pt x="96" y="2825"/>
                                  </a:lnTo>
                                  <a:lnTo>
                                    <a:pt x="74" y="2733"/>
                                  </a:lnTo>
                                  <a:lnTo>
                                    <a:pt x="56" y="2640"/>
                                  </a:lnTo>
                                  <a:lnTo>
                                    <a:pt x="41" y="2543"/>
                                  </a:lnTo>
                                  <a:lnTo>
                                    <a:pt x="28" y="2444"/>
                                  </a:lnTo>
                                  <a:lnTo>
                                    <a:pt x="17" y="2345"/>
                                  </a:lnTo>
                                  <a:lnTo>
                                    <a:pt x="9" y="2244"/>
                                  </a:lnTo>
                                  <a:lnTo>
                                    <a:pt x="3" y="2141"/>
                                  </a:lnTo>
                                  <a:lnTo>
                                    <a:pt x="1" y="2038"/>
                                  </a:lnTo>
                                  <a:lnTo>
                                    <a:pt x="0" y="1934"/>
                                  </a:lnTo>
                                  <a:lnTo>
                                    <a:pt x="2" y="1830"/>
                                  </a:lnTo>
                                  <a:lnTo>
                                    <a:pt x="7" y="1724"/>
                                  </a:lnTo>
                                  <a:lnTo>
                                    <a:pt x="14" y="1619"/>
                                  </a:lnTo>
                                  <a:lnTo>
                                    <a:pt x="23" y="1515"/>
                                  </a:lnTo>
                                  <a:lnTo>
                                    <a:pt x="36" y="1411"/>
                                  </a:lnTo>
                                  <a:lnTo>
                                    <a:pt x="52" y="1306"/>
                                  </a:lnTo>
                                  <a:lnTo>
                                    <a:pt x="70" y="1203"/>
                                  </a:lnTo>
                                  <a:lnTo>
                                    <a:pt x="94" y="1109"/>
                                  </a:lnTo>
                                  <a:lnTo>
                                    <a:pt x="122" y="1018"/>
                                  </a:lnTo>
                                  <a:lnTo>
                                    <a:pt x="151" y="930"/>
                                  </a:lnTo>
                                  <a:lnTo>
                                    <a:pt x="183" y="847"/>
                                  </a:lnTo>
                                  <a:lnTo>
                                    <a:pt x="218" y="768"/>
                                  </a:lnTo>
                                  <a:lnTo>
                                    <a:pt x="256" y="693"/>
                                  </a:lnTo>
                                  <a:lnTo>
                                    <a:pt x="295" y="622"/>
                                  </a:lnTo>
                                  <a:lnTo>
                                    <a:pt x="335" y="555"/>
                                  </a:lnTo>
                                  <a:lnTo>
                                    <a:pt x="379" y="491"/>
                                  </a:lnTo>
                                  <a:lnTo>
                                    <a:pt x="425" y="431"/>
                                  </a:lnTo>
                                  <a:lnTo>
                                    <a:pt x="473" y="376"/>
                                  </a:lnTo>
                                  <a:lnTo>
                                    <a:pt x="521" y="324"/>
                                  </a:lnTo>
                                  <a:lnTo>
                                    <a:pt x="574" y="276"/>
                                  </a:lnTo>
                                  <a:lnTo>
                                    <a:pt x="626" y="232"/>
                                  </a:lnTo>
                                  <a:lnTo>
                                    <a:pt x="681" y="192"/>
                                  </a:lnTo>
                                  <a:lnTo>
                                    <a:pt x="738" y="155"/>
                                  </a:lnTo>
                                  <a:lnTo>
                                    <a:pt x="797" y="124"/>
                                  </a:lnTo>
                                  <a:lnTo>
                                    <a:pt x="856" y="95"/>
                                  </a:lnTo>
                                  <a:lnTo>
                                    <a:pt x="918" y="70"/>
                                  </a:lnTo>
                                  <a:lnTo>
                                    <a:pt x="980" y="49"/>
                                  </a:lnTo>
                                  <a:lnTo>
                                    <a:pt x="1044" y="32"/>
                                  </a:lnTo>
                                  <a:lnTo>
                                    <a:pt x="1110" y="18"/>
                                  </a:lnTo>
                                  <a:lnTo>
                                    <a:pt x="1176" y="9"/>
                                  </a:lnTo>
                                  <a:lnTo>
                                    <a:pt x="1244" y="3"/>
                                  </a:lnTo>
                                  <a:lnTo>
                                    <a:pt x="1312" y="0"/>
                                  </a:lnTo>
                                  <a:lnTo>
                                    <a:pt x="1382" y="3"/>
                                  </a:lnTo>
                                  <a:lnTo>
                                    <a:pt x="1454" y="7"/>
                                  </a:lnTo>
                                  <a:lnTo>
                                    <a:pt x="1526" y="17"/>
                                  </a:lnTo>
                                  <a:lnTo>
                                    <a:pt x="1598" y="29"/>
                                  </a:lnTo>
                                  <a:lnTo>
                                    <a:pt x="1672" y="45"/>
                                  </a:lnTo>
                                  <a:lnTo>
                                    <a:pt x="1746" y="66"/>
                                  </a:lnTo>
                                  <a:lnTo>
                                    <a:pt x="1821" y="89"/>
                                  </a:lnTo>
                                  <a:lnTo>
                                    <a:pt x="1886" y="114"/>
                                  </a:lnTo>
                                  <a:lnTo>
                                    <a:pt x="1950" y="141"/>
                                  </a:lnTo>
                                  <a:lnTo>
                                    <a:pt x="2012" y="171"/>
                                  </a:lnTo>
                                  <a:lnTo>
                                    <a:pt x="2073" y="204"/>
                                  </a:lnTo>
                                  <a:lnTo>
                                    <a:pt x="2131" y="241"/>
                                  </a:lnTo>
                                  <a:lnTo>
                                    <a:pt x="2186" y="280"/>
                                  </a:lnTo>
                                  <a:lnTo>
                                    <a:pt x="2241" y="322"/>
                                  </a:lnTo>
                                  <a:lnTo>
                                    <a:pt x="2292" y="369"/>
                                  </a:lnTo>
                                  <a:lnTo>
                                    <a:pt x="2341" y="416"/>
                                  </a:lnTo>
                                  <a:lnTo>
                                    <a:pt x="2387" y="467"/>
                                  </a:lnTo>
                                  <a:lnTo>
                                    <a:pt x="2431" y="521"/>
                                  </a:lnTo>
                                  <a:lnTo>
                                    <a:pt x="2472" y="577"/>
                                  </a:lnTo>
                                  <a:lnTo>
                                    <a:pt x="2509" y="636"/>
                                  </a:lnTo>
                                  <a:lnTo>
                                    <a:pt x="2543" y="698"/>
                                  </a:lnTo>
                                  <a:lnTo>
                                    <a:pt x="2574" y="763"/>
                                  </a:lnTo>
                                  <a:lnTo>
                                    <a:pt x="2603" y="829"/>
                                  </a:lnTo>
                                  <a:lnTo>
                                    <a:pt x="2626" y="899"/>
                                  </a:lnTo>
                                  <a:lnTo>
                                    <a:pt x="2647" y="971"/>
                                  </a:lnTo>
                                  <a:lnTo>
                                    <a:pt x="2663" y="1045"/>
                                  </a:lnTo>
                                  <a:lnTo>
                                    <a:pt x="2675" y="1122"/>
                                  </a:lnTo>
                                  <a:lnTo>
                                    <a:pt x="2683" y="1200"/>
                                  </a:lnTo>
                                  <a:lnTo>
                                    <a:pt x="2687" y="1282"/>
                                  </a:lnTo>
                                  <a:lnTo>
                                    <a:pt x="2686" y="1364"/>
                                  </a:lnTo>
                                  <a:lnTo>
                                    <a:pt x="2681" y="1451"/>
                                  </a:lnTo>
                                  <a:lnTo>
                                    <a:pt x="2670" y="1539"/>
                                  </a:lnTo>
                                  <a:lnTo>
                                    <a:pt x="2656" y="1627"/>
                                  </a:lnTo>
                                  <a:lnTo>
                                    <a:pt x="2636" y="1720"/>
                                  </a:lnTo>
                                  <a:lnTo>
                                    <a:pt x="2611" y="1813"/>
                                  </a:lnTo>
                                  <a:lnTo>
                                    <a:pt x="2580" y="1909"/>
                                  </a:lnTo>
                                  <a:lnTo>
                                    <a:pt x="2545" y="2006"/>
                                  </a:lnTo>
                                  <a:lnTo>
                                    <a:pt x="2503" y="2106"/>
                                  </a:lnTo>
                                  <a:lnTo>
                                    <a:pt x="2456" y="2208"/>
                                  </a:lnTo>
                                  <a:lnTo>
                                    <a:pt x="2409" y="2306"/>
                                  </a:lnTo>
                                  <a:lnTo>
                                    <a:pt x="2362" y="2403"/>
                                  </a:lnTo>
                                  <a:lnTo>
                                    <a:pt x="2315" y="2497"/>
                                  </a:lnTo>
                                  <a:lnTo>
                                    <a:pt x="2265" y="2588"/>
                                  </a:lnTo>
                                  <a:lnTo>
                                    <a:pt x="2215" y="2676"/>
                                  </a:lnTo>
                                  <a:lnTo>
                                    <a:pt x="2163" y="2762"/>
                                  </a:lnTo>
                                  <a:lnTo>
                                    <a:pt x="2111" y="2845"/>
                                  </a:lnTo>
                                  <a:lnTo>
                                    <a:pt x="2058" y="2925"/>
                                  </a:lnTo>
                                  <a:lnTo>
                                    <a:pt x="2005" y="3002"/>
                                  </a:lnTo>
                                  <a:lnTo>
                                    <a:pt x="1950" y="3076"/>
                                  </a:lnTo>
                                  <a:lnTo>
                                    <a:pt x="1896" y="3147"/>
                                  </a:lnTo>
                                  <a:lnTo>
                                    <a:pt x="1840" y="3214"/>
                                  </a:lnTo>
                                  <a:lnTo>
                                    <a:pt x="1786" y="3278"/>
                                  </a:lnTo>
                                  <a:lnTo>
                                    <a:pt x="1729" y="3340"/>
                                  </a:lnTo>
                                  <a:lnTo>
                                    <a:pt x="1673" y="3396"/>
                                  </a:lnTo>
                                  <a:lnTo>
                                    <a:pt x="1616" y="3451"/>
                                  </a:lnTo>
                                  <a:lnTo>
                                    <a:pt x="1560" y="3501"/>
                                  </a:lnTo>
                                  <a:lnTo>
                                    <a:pt x="1503" y="3548"/>
                                  </a:lnTo>
                                  <a:lnTo>
                                    <a:pt x="1446" y="3591"/>
                                  </a:lnTo>
                                  <a:lnTo>
                                    <a:pt x="1390" y="3630"/>
                                  </a:lnTo>
                                  <a:lnTo>
                                    <a:pt x="1334" y="3665"/>
                                  </a:lnTo>
                                  <a:lnTo>
                                    <a:pt x="1277" y="3697"/>
                                  </a:lnTo>
                                  <a:lnTo>
                                    <a:pt x="1221" y="3724"/>
                                  </a:lnTo>
                                  <a:lnTo>
                                    <a:pt x="1165" y="3748"/>
                                  </a:lnTo>
                                  <a:lnTo>
                                    <a:pt x="1110" y="3767"/>
                                  </a:lnTo>
                                  <a:lnTo>
                                    <a:pt x="1055" y="3782"/>
                                  </a:lnTo>
                                  <a:lnTo>
                                    <a:pt x="1001" y="3793"/>
                                  </a:lnTo>
                                  <a:lnTo>
                                    <a:pt x="947" y="3799"/>
                                  </a:lnTo>
                                  <a:lnTo>
                                    <a:pt x="894" y="3801"/>
                                  </a:lnTo>
                                  <a:lnTo>
                                    <a:pt x="842" y="3799"/>
                                  </a:lnTo>
                                  <a:lnTo>
                                    <a:pt x="789" y="3792"/>
                                  </a:lnTo>
                                  <a:lnTo>
                                    <a:pt x="740" y="3780"/>
                                  </a:lnTo>
                                  <a:close/>
                                  <a:moveTo>
                                    <a:pt x="845" y="3544"/>
                                  </a:moveTo>
                                  <a:lnTo>
                                    <a:pt x="795" y="3524"/>
                                  </a:lnTo>
                                  <a:lnTo>
                                    <a:pt x="747" y="3499"/>
                                  </a:lnTo>
                                  <a:lnTo>
                                    <a:pt x="700" y="3470"/>
                                  </a:lnTo>
                                  <a:lnTo>
                                    <a:pt x="657" y="3436"/>
                                  </a:lnTo>
                                  <a:lnTo>
                                    <a:pt x="614" y="3396"/>
                                  </a:lnTo>
                                  <a:lnTo>
                                    <a:pt x="574" y="3354"/>
                                  </a:lnTo>
                                  <a:lnTo>
                                    <a:pt x="534" y="3306"/>
                                  </a:lnTo>
                                  <a:lnTo>
                                    <a:pt x="498" y="3254"/>
                                  </a:lnTo>
                                  <a:lnTo>
                                    <a:pt x="462" y="3199"/>
                                  </a:lnTo>
                                  <a:lnTo>
                                    <a:pt x="430" y="3139"/>
                                  </a:lnTo>
                                  <a:lnTo>
                                    <a:pt x="399" y="3078"/>
                                  </a:lnTo>
                                  <a:lnTo>
                                    <a:pt x="370" y="3012"/>
                                  </a:lnTo>
                                  <a:lnTo>
                                    <a:pt x="343" y="2943"/>
                                  </a:lnTo>
                                  <a:lnTo>
                                    <a:pt x="319" y="2872"/>
                                  </a:lnTo>
                                  <a:lnTo>
                                    <a:pt x="296" y="2797"/>
                                  </a:lnTo>
                                  <a:lnTo>
                                    <a:pt x="276" y="2720"/>
                                  </a:lnTo>
                                  <a:lnTo>
                                    <a:pt x="257" y="2642"/>
                                  </a:lnTo>
                                  <a:lnTo>
                                    <a:pt x="240" y="2560"/>
                                  </a:lnTo>
                                  <a:lnTo>
                                    <a:pt x="227" y="2478"/>
                                  </a:lnTo>
                                  <a:lnTo>
                                    <a:pt x="214" y="2393"/>
                                  </a:lnTo>
                                  <a:lnTo>
                                    <a:pt x="205" y="2307"/>
                                  </a:lnTo>
                                  <a:lnTo>
                                    <a:pt x="198" y="2219"/>
                                  </a:lnTo>
                                  <a:lnTo>
                                    <a:pt x="192" y="2131"/>
                                  </a:lnTo>
                                  <a:lnTo>
                                    <a:pt x="189" y="2041"/>
                                  </a:lnTo>
                                  <a:lnTo>
                                    <a:pt x="188" y="1951"/>
                                  </a:lnTo>
                                  <a:lnTo>
                                    <a:pt x="191" y="1859"/>
                                  </a:lnTo>
                                  <a:lnTo>
                                    <a:pt x="194" y="1768"/>
                                  </a:lnTo>
                                  <a:lnTo>
                                    <a:pt x="200" y="1677"/>
                                  </a:lnTo>
                                  <a:lnTo>
                                    <a:pt x="208" y="1586"/>
                                  </a:lnTo>
                                  <a:lnTo>
                                    <a:pt x="219" y="1495"/>
                                  </a:lnTo>
                                  <a:lnTo>
                                    <a:pt x="233" y="1404"/>
                                  </a:lnTo>
                                  <a:lnTo>
                                    <a:pt x="249" y="1314"/>
                                  </a:lnTo>
                                  <a:lnTo>
                                    <a:pt x="262" y="1221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298" y="1048"/>
                                  </a:lnTo>
                                  <a:lnTo>
                                    <a:pt x="321" y="967"/>
                                  </a:lnTo>
                                  <a:lnTo>
                                    <a:pt x="347" y="890"/>
                                  </a:lnTo>
                                  <a:lnTo>
                                    <a:pt x="377" y="815"/>
                                  </a:lnTo>
                                  <a:lnTo>
                                    <a:pt x="408" y="745"/>
                                  </a:lnTo>
                                  <a:lnTo>
                                    <a:pt x="442" y="679"/>
                                  </a:lnTo>
                                  <a:lnTo>
                                    <a:pt x="479" y="615"/>
                                  </a:lnTo>
                                  <a:lnTo>
                                    <a:pt x="519" y="556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604" y="448"/>
                                  </a:lnTo>
                                  <a:lnTo>
                                    <a:pt x="651" y="399"/>
                                  </a:lnTo>
                                  <a:lnTo>
                                    <a:pt x="698" y="354"/>
                                  </a:lnTo>
                                  <a:lnTo>
                                    <a:pt x="748" y="314"/>
                                  </a:lnTo>
                                  <a:lnTo>
                                    <a:pt x="800" y="276"/>
                                  </a:lnTo>
                                  <a:lnTo>
                                    <a:pt x="853" y="242"/>
                                  </a:lnTo>
                                  <a:lnTo>
                                    <a:pt x="909" y="212"/>
                                  </a:lnTo>
                                  <a:lnTo>
                                    <a:pt x="966" y="185"/>
                                  </a:lnTo>
                                  <a:lnTo>
                                    <a:pt x="1024" y="163"/>
                                  </a:lnTo>
                                  <a:lnTo>
                                    <a:pt x="1084" y="144"/>
                                  </a:lnTo>
                                  <a:lnTo>
                                    <a:pt x="1144" y="127"/>
                                  </a:lnTo>
                                  <a:lnTo>
                                    <a:pt x="1206" y="115"/>
                                  </a:lnTo>
                                  <a:lnTo>
                                    <a:pt x="1267" y="107"/>
                                  </a:lnTo>
                                  <a:lnTo>
                                    <a:pt x="1331" y="102"/>
                                  </a:lnTo>
                                  <a:lnTo>
                                    <a:pt x="1395" y="101"/>
                                  </a:lnTo>
                                  <a:lnTo>
                                    <a:pt x="1459" y="103"/>
                                  </a:lnTo>
                                  <a:lnTo>
                                    <a:pt x="1525" y="109"/>
                                  </a:lnTo>
                                  <a:lnTo>
                                    <a:pt x="1590" y="119"/>
                                  </a:lnTo>
                                  <a:lnTo>
                                    <a:pt x="1656" y="133"/>
                                  </a:lnTo>
                                  <a:lnTo>
                                    <a:pt x="1723" y="150"/>
                                  </a:lnTo>
                                  <a:lnTo>
                                    <a:pt x="1788" y="171"/>
                                  </a:lnTo>
                                  <a:lnTo>
                                    <a:pt x="1846" y="192"/>
                                  </a:lnTo>
                                  <a:lnTo>
                                    <a:pt x="1903" y="216"/>
                                  </a:lnTo>
                                  <a:lnTo>
                                    <a:pt x="1959" y="244"/>
                                  </a:lnTo>
                                  <a:lnTo>
                                    <a:pt x="2013" y="275"/>
                                  </a:lnTo>
                                  <a:lnTo>
                                    <a:pt x="2067" y="308"/>
                                  </a:lnTo>
                                  <a:lnTo>
                                    <a:pt x="2119" y="345"/>
                                  </a:lnTo>
                                  <a:lnTo>
                                    <a:pt x="2170" y="385"/>
                                  </a:lnTo>
                                  <a:lnTo>
                                    <a:pt x="2219" y="428"/>
                                  </a:lnTo>
                                  <a:lnTo>
                                    <a:pt x="2266" y="473"/>
                                  </a:lnTo>
                                  <a:lnTo>
                                    <a:pt x="2310" y="521"/>
                                  </a:lnTo>
                                  <a:lnTo>
                                    <a:pt x="2353" y="573"/>
                                  </a:lnTo>
                                  <a:lnTo>
                                    <a:pt x="2392" y="627"/>
                                  </a:lnTo>
                                  <a:lnTo>
                                    <a:pt x="2428" y="684"/>
                                  </a:lnTo>
                                  <a:lnTo>
                                    <a:pt x="2463" y="743"/>
                                  </a:lnTo>
                                  <a:lnTo>
                                    <a:pt x="2494" y="804"/>
                                  </a:lnTo>
                                  <a:lnTo>
                                    <a:pt x="2521" y="870"/>
                                  </a:lnTo>
                                  <a:lnTo>
                                    <a:pt x="2546" y="936"/>
                                  </a:lnTo>
                                  <a:lnTo>
                                    <a:pt x="2566" y="1006"/>
                                  </a:lnTo>
                                  <a:lnTo>
                                    <a:pt x="2583" y="1077"/>
                                  </a:lnTo>
                                  <a:lnTo>
                                    <a:pt x="2594" y="1151"/>
                                  </a:lnTo>
                                  <a:lnTo>
                                    <a:pt x="2603" y="1227"/>
                                  </a:lnTo>
                                  <a:lnTo>
                                    <a:pt x="2606" y="1306"/>
                                  </a:lnTo>
                                  <a:lnTo>
                                    <a:pt x="2606" y="1387"/>
                                  </a:lnTo>
                                  <a:lnTo>
                                    <a:pt x="2600" y="1470"/>
                                  </a:lnTo>
                                  <a:lnTo>
                                    <a:pt x="2590" y="1555"/>
                                  </a:lnTo>
                                  <a:lnTo>
                                    <a:pt x="2574" y="1642"/>
                                  </a:lnTo>
                                  <a:lnTo>
                                    <a:pt x="2553" y="1730"/>
                                  </a:lnTo>
                                  <a:lnTo>
                                    <a:pt x="2527" y="1822"/>
                                  </a:lnTo>
                                  <a:lnTo>
                                    <a:pt x="2494" y="1915"/>
                                  </a:lnTo>
                                  <a:lnTo>
                                    <a:pt x="2456" y="2010"/>
                                  </a:lnTo>
                                  <a:lnTo>
                                    <a:pt x="2412" y="2106"/>
                                  </a:lnTo>
                                  <a:lnTo>
                                    <a:pt x="2361" y="2204"/>
                                  </a:lnTo>
                                  <a:lnTo>
                                    <a:pt x="2321" y="2292"/>
                                  </a:lnTo>
                                  <a:lnTo>
                                    <a:pt x="2279" y="2376"/>
                                  </a:lnTo>
                                  <a:lnTo>
                                    <a:pt x="2236" y="2457"/>
                                  </a:lnTo>
                                  <a:lnTo>
                                    <a:pt x="2192" y="2537"/>
                                  </a:lnTo>
                                  <a:lnTo>
                                    <a:pt x="2149" y="2614"/>
                                  </a:lnTo>
                                  <a:lnTo>
                                    <a:pt x="2103" y="2688"/>
                                  </a:lnTo>
                                  <a:lnTo>
                                    <a:pt x="2057" y="2759"/>
                                  </a:lnTo>
                                  <a:lnTo>
                                    <a:pt x="2010" y="2828"/>
                                  </a:lnTo>
                                  <a:lnTo>
                                    <a:pt x="1964" y="2894"/>
                                  </a:lnTo>
                                  <a:lnTo>
                                    <a:pt x="1915" y="2957"/>
                                  </a:lnTo>
                                  <a:lnTo>
                                    <a:pt x="1866" y="3018"/>
                                  </a:lnTo>
                                  <a:lnTo>
                                    <a:pt x="1818" y="3076"/>
                                  </a:lnTo>
                                  <a:lnTo>
                                    <a:pt x="1769" y="3130"/>
                                  </a:lnTo>
                                  <a:lnTo>
                                    <a:pt x="1719" y="3181"/>
                                  </a:lnTo>
                                  <a:lnTo>
                                    <a:pt x="1669" y="3229"/>
                                  </a:lnTo>
                                  <a:lnTo>
                                    <a:pt x="1620" y="3276"/>
                                  </a:lnTo>
                                  <a:lnTo>
                                    <a:pt x="1570" y="3317"/>
                                  </a:lnTo>
                                  <a:lnTo>
                                    <a:pt x="1519" y="3356"/>
                                  </a:lnTo>
                                  <a:lnTo>
                                    <a:pt x="1469" y="3393"/>
                                  </a:lnTo>
                                  <a:lnTo>
                                    <a:pt x="1419" y="3425"/>
                                  </a:lnTo>
                                  <a:lnTo>
                                    <a:pt x="1369" y="3454"/>
                                  </a:lnTo>
                                  <a:lnTo>
                                    <a:pt x="1320" y="3481"/>
                                  </a:lnTo>
                                  <a:lnTo>
                                    <a:pt x="1270" y="3503"/>
                                  </a:lnTo>
                                  <a:lnTo>
                                    <a:pt x="1220" y="3522"/>
                                  </a:lnTo>
                                  <a:lnTo>
                                    <a:pt x="1171" y="3537"/>
                                  </a:lnTo>
                                  <a:lnTo>
                                    <a:pt x="1123" y="3549"/>
                                  </a:lnTo>
                                  <a:lnTo>
                                    <a:pt x="1075" y="3557"/>
                                  </a:lnTo>
                                  <a:lnTo>
                                    <a:pt x="1028" y="3562"/>
                                  </a:lnTo>
                                  <a:lnTo>
                                    <a:pt x="982" y="3563"/>
                                  </a:lnTo>
                                  <a:lnTo>
                                    <a:pt x="935" y="3561"/>
                                  </a:lnTo>
                                  <a:lnTo>
                                    <a:pt x="890" y="3554"/>
                                  </a:lnTo>
                                  <a:lnTo>
                                    <a:pt x="845" y="3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20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8046" y="8286"/>
                              <a:ext cx="2251" cy="1783"/>
                            </a:xfrm>
                            <a:custGeom>
                              <a:avLst/>
                              <a:gdLst>
                                <a:gd name="T0" fmla="*/ 13 w 4939"/>
                                <a:gd name="T1" fmla="*/ 2336 h 3553"/>
                                <a:gd name="T2" fmla="*/ 171 w 4939"/>
                                <a:gd name="T3" fmla="*/ 1903 h 3553"/>
                                <a:gd name="T4" fmla="*/ 487 w 4939"/>
                                <a:gd name="T5" fmla="*/ 1462 h 3553"/>
                                <a:gd name="T6" fmla="*/ 928 w 4939"/>
                                <a:gd name="T7" fmla="*/ 1035 h 3553"/>
                                <a:gd name="T8" fmla="*/ 1466 w 4939"/>
                                <a:gd name="T9" fmla="*/ 643 h 3553"/>
                                <a:gd name="T10" fmla="*/ 2068 w 4939"/>
                                <a:gd name="T11" fmla="*/ 310 h 3553"/>
                                <a:gd name="T12" fmla="*/ 2691 w 4939"/>
                                <a:gd name="T13" fmla="*/ 79 h 3553"/>
                                <a:gd name="T14" fmla="*/ 3253 w 4939"/>
                                <a:gd name="T15" fmla="*/ 0 h 3553"/>
                                <a:gd name="T16" fmla="*/ 3742 w 4939"/>
                                <a:gd name="T17" fmla="*/ 51 h 3553"/>
                                <a:gd name="T18" fmla="*/ 4155 w 4939"/>
                                <a:gd name="T19" fmla="*/ 219 h 3553"/>
                                <a:gd name="T20" fmla="*/ 4488 w 4939"/>
                                <a:gd name="T21" fmla="*/ 497 h 3553"/>
                                <a:gd name="T22" fmla="*/ 4736 w 4939"/>
                                <a:gd name="T23" fmla="*/ 874 h 3553"/>
                                <a:gd name="T24" fmla="*/ 4896 w 4939"/>
                                <a:gd name="T25" fmla="*/ 1340 h 3553"/>
                                <a:gd name="T26" fmla="*/ 4938 w 4939"/>
                                <a:gd name="T27" fmla="*/ 1789 h 3553"/>
                                <a:gd name="T28" fmla="*/ 4860 w 4939"/>
                                <a:gd name="T29" fmla="*/ 2231 h 3553"/>
                                <a:gd name="T30" fmla="*/ 4658 w 4939"/>
                                <a:gd name="T31" fmla="*/ 2643 h 3553"/>
                                <a:gd name="T32" fmla="*/ 4324 w 4939"/>
                                <a:gd name="T33" fmla="*/ 3000 h 3553"/>
                                <a:gd name="T34" fmla="*/ 3855 w 4939"/>
                                <a:gd name="T35" fmla="*/ 3281 h 3553"/>
                                <a:gd name="T36" fmla="*/ 3244 w 4939"/>
                                <a:gd name="T37" fmla="*/ 3461 h 3553"/>
                                <a:gd name="T38" fmla="*/ 2537 w 4939"/>
                                <a:gd name="T39" fmla="*/ 3540 h 3553"/>
                                <a:gd name="T40" fmla="*/ 1883 w 4939"/>
                                <a:gd name="T41" fmla="*/ 3548 h 3553"/>
                                <a:gd name="T42" fmla="*/ 1300 w 4939"/>
                                <a:gd name="T43" fmla="*/ 3485 h 3553"/>
                                <a:gd name="T44" fmla="*/ 804 w 4939"/>
                                <a:gd name="T45" fmla="*/ 3355 h 3553"/>
                                <a:gd name="T46" fmla="*/ 413 w 4939"/>
                                <a:gd name="T47" fmla="*/ 3160 h 3553"/>
                                <a:gd name="T48" fmla="*/ 142 w 4939"/>
                                <a:gd name="T49" fmla="*/ 2907 h 3553"/>
                                <a:gd name="T50" fmla="*/ 359 w 4939"/>
                                <a:gd name="T51" fmla="*/ 2618 h 3553"/>
                                <a:gd name="T52" fmla="*/ 364 w 4939"/>
                                <a:gd name="T53" fmla="*/ 2258 h 3553"/>
                                <a:gd name="T54" fmla="*/ 526 w 4939"/>
                                <a:gd name="T55" fmla="*/ 1877 h 3553"/>
                                <a:gd name="T56" fmla="*/ 818 w 4939"/>
                                <a:gd name="T57" fmla="*/ 1493 h 3553"/>
                                <a:gd name="T58" fmla="*/ 1215 w 4939"/>
                                <a:gd name="T59" fmla="*/ 1125 h 3553"/>
                                <a:gd name="T60" fmla="*/ 1693 w 4939"/>
                                <a:gd name="T61" fmla="*/ 793 h 3553"/>
                                <a:gd name="T62" fmla="*/ 2225 w 4939"/>
                                <a:gd name="T63" fmla="*/ 515 h 3553"/>
                                <a:gd name="T64" fmla="*/ 2779 w 4939"/>
                                <a:gd name="T65" fmla="*/ 297 h 3553"/>
                                <a:gd name="T66" fmla="*/ 3291 w 4939"/>
                                <a:gd name="T67" fmla="*/ 205 h 3553"/>
                                <a:gd name="T68" fmla="*/ 3746 w 4939"/>
                                <a:gd name="T69" fmla="*/ 246 h 3553"/>
                                <a:gd name="T70" fmla="*/ 4133 w 4939"/>
                                <a:gd name="T71" fmla="*/ 406 h 3553"/>
                                <a:gd name="T72" fmla="*/ 4444 w 4939"/>
                                <a:gd name="T73" fmla="*/ 670 h 3553"/>
                                <a:gd name="T74" fmla="*/ 4670 w 4939"/>
                                <a:gd name="T75" fmla="*/ 1023 h 3553"/>
                                <a:gd name="T76" fmla="*/ 4798 w 4939"/>
                                <a:gd name="T77" fmla="*/ 1437 h 3553"/>
                                <a:gd name="T78" fmla="*/ 4813 w 4939"/>
                                <a:gd name="T79" fmla="*/ 1848 h 3553"/>
                                <a:gd name="T80" fmla="*/ 4718 w 4939"/>
                                <a:gd name="T81" fmla="*/ 2264 h 3553"/>
                                <a:gd name="T82" fmla="*/ 4502 w 4939"/>
                                <a:gd name="T83" fmla="*/ 2656 h 3553"/>
                                <a:gd name="T84" fmla="*/ 4157 w 4939"/>
                                <a:gd name="T85" fmla="*/ 2992 h 3553"/>
                                <a:gd name="T86" fmla="*/ 3673 w 4939"/>
                                <a:gd name="T87" fmla="*/ 3244 h 3553"/>
                                <a:gd name="T88" fmla="*/ 3041 w 4939"/>
                                <a:gd name="T89" fmla="*/ 3381 h 3553"/>
                                <a:gd name="T90" fmla="*/ 2409 w 4939"/>
                                <a:gd name="T91" fmla="*/ 3431 h 3553"/>
                                <a:gd name="T92" fmla="*/ 1852 w 4939"/>
                                <a:gd name="T93" fmla="*/ 3421 h 3553"/>
                                <a:gd name="T94" fmla="*/ 1363 w 4939"/>
                                <a:gd name="T95" fmla="*/ 3345 h 3553"/>
                                <a:gd name="T96" fmla="*/ 955 w 4939"/>
                                <a:gd name="T97" fmla="*/ 3210 h 3553"/>
                                <a:gd name="T98" fmla="*/ 640 w 4939"/>
                                <a:gd name="T99" fmla="*/ 3022 h 3553"/>
                                <a:gd name="T100" fmla="*/ 430 w 4939"/>
                                <a:gd name="T101" fmla="*/ 2783 h 3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939" h="3553">
                                  <a:moveTo>
                                    <a:pt x="21" y="2662"/>
                                  </a:moveTo>
                                  <a:lnTo>
                                    <a:pt x="6" y="2582"/>
                                  </a:lnTo>
                                  <a:lnTo>
                                    <a:pt x="0" y="2502"/>
                                  </a:lnTo>
                                  <a:lnTo>
                                    <a:pt x="3" y="2420"/>
                                  </a:lnTo>
                                  <a:lnTo>
                                    <a:pt x="13" y="2336"/>
                                  </a:lnTo>
                                  <a:lnTo>
                                    <a:pt x="31" y="2251"/>
                                  </a:lnTo>
                                  <a:lnTo>
                                    <a:pt x="55" y="2166"/>
                                  </a:lnTo>
                                  <a:lnTo>
                                    <a:pt x="87" y="2079"/>
                                  </a:lnTo>
                                  <a:lnTo>
                                    <a:pt x="126" y="1992"/>
                                  </a:lnTo>
                                  <a:lnTo>
                                    <a:pt x="171" y="1903"/>
                                  </a:lnTo>
                                  <a:lnTo>
                                    <a:pt x="222" y="1815"/>
                                  </a:lnTo>
                                  <a:lnTo>
                                    <a:pt x="280" y="1726"/>
                                  </a:lnTo>
                                  <a:lnTo>
                                    <a:pt x="343" y="1638"/>
                                  </a:lnTo>
                                  <a:lnTo>
                                    <a:pt x="412" y="1550"/>
                                  </a:lnTo>
                                  <a:lnTo>
                                    <a:pt x="487" y="1462"/>
                                  </a:lnTo>
                                  <a:lnTo>
                                    <a:pt x="566" y="1375"/>
                                  </a:lnTo>
                                  <a:lnTo>
                                    <a:pt x="650" y="1288"/>
                                  </a:lnTo>
                                  <a:lnTo>
                                    <a:pt x="738" y="1202"/>
                                  </a:lnTo>
                                  <a:lnTo>
                                    <a:pt x="832" y="1118"/>
                                  </a:lnTo>
                                  <a:lnTo>
                                    <a:pt x="928" y="1035"/>
                                  </a:lnTo>
                                  <a:lnTo>
                                    <a:pt x="1029" y="952"/>
                                  </a:lnTo>
                                  <a:lnTo>
                                    <a:pt x="1133" y="873"/>
                                  </a:lnTo>
                                  <a:lnTo>
                                    <a:pt x="1241" y="793"/>
                                  </a:lnTo>
                                  <a:lnTo>
                                    <a:pt x="1352" y="717"/>
                                  </a:lnTo>
                                  <a:lnTo>
                                    <a:pt x="1466" y="643"/>
                                  </a:lnTo>
                                  <a:lnTo>
                                    <a:pt x="1582" y="571"/>
                                  </a:lnTo>
                                  <a:lnTo>
                                    <a:pt x="1701" y="502"/>
                                  </a:lnTo>
                                  <a:lnTo>
                                    <a:pt x="1821" y="434"/>
                                  </a:lnTo>
                                  <a:lnTo>
                                    <a:pt x="1944" y="372"/>
                                  </a:lnTo>
                                  <a:lnTo>
                                    <a:pt x="2068" y="310"/>
                                  </a:lnTo>
                                  <a:lnTo>
                                    <a:pt x="2193" y="253"/>
                                  </a:lnTo>
                                  <a:lnTo>
                                    <a:pt x="2320" y="199"/>
                                  </a:lnTo>
                                  <a:lnTo>
                                    <a:pt x="2447" y="148"/>
                                  </a:lnTo>
                                  <a:lnTo>
                                    <a:pt x="2570" y="111"/>
                                  </a:lnTo>
                                  <a:lnTo>
                                    <a:pt x="2691" y="79"/>
                                  </a:lnTo>
                                  <a:lnTo>
                                    <a:pt x="2810" y="52"/>
                                  </a:lnTo>
                                  <a:lnTo>
                                    <a:pt x="2925" y="32"/>
                                  </a:lnTo>
                                  <a:lnTo>
                                    <a:pt x="3038" y="15"/>
                                  </a:lnTo>
                                  <a:lnTo>
                                    <a:pt x="3147" y="6"/>
                                  </a:lnTo>
                                  <a:lnTo>
                                    <a:pt x="3253" y="0"/>
                                  </a:lnTo>
                                  <a:lnTo>
                                    <a:pt x="3358" y="0"/>
                                  </a:lnTo>
                                  <a:lnTo>
                                    <a:pt x="3459" y="6"/>
                                  </a:lnTo>
                                  <a:lnTo>
                                    <a:pt x="3556" y="15"/>
                                  </a:lnTo>
                                  <a:lnTo>
                                    <a:pt x="3651" y="31"/>
                                  </a:lnTo>
                                  <a:lnTo>
                                    <a:pt x="3742" y="51"/>
                                  </a:lnTo>
                                  <a:lnTo>
                                    <a:pt x="3831" y="74"/>
                                  </a:lnTo>
                                  <a:lnTo>
                                    <a:pt x="3918" y="104"/>
                                  </a:lnTo>
                                  <a:lnTo>
                                    <a:pt x="3999" y="138"/>
                                  </a:lnTo>
                                  <a:lnTo>
                                    <a:pt x="4079" y="176"/>
                                  </a:lnTo>
                                  <a:lnTo>
                                    <a:pt x="4155" y="219"/>
                                  </a:lnTo>
                                  <a:lnTo>
                                    <a:pt x="4228" y="266"/>
                                  </a:lnTo>
                                  <a:lnTo>
                                    <a:pt x="4298" y="317"/>
                                  </a:lnTo>
                                  <a:lnTo>
                                    <a:pt x="4365" y="373"/>
                                  </a:lnTo>
                                  <a:lnTo>
                                    <a:pt x="4428" y="433"/>
                                  </a:lnTo>
                                  <a:lnTo>
                                    <a:pt x="4488" y="497"/>
                                  </a:lnTo>
                                  <a:lnTo>
                                    <a:pt x="4544" y="565"/>
                                  </a:lnTo>
                                  <a:lnTo>
                                    <a:pt x="4597" y="636"/>
                                  </a:lnTo>
                                  <a:lnTo>
                                    <a:pt x="4647" y="712"/>
                                  </a:lnTo>
                                  <a:lnTo>
                                    <a:pt x="4693" y="791"/>
                                  </a:lnTo>
                                  <a:lnTo>
                                    <a:pt x="4736" y="874"/>
                                  </a:lnTo>
                                  <a:lnTo>
                                    <a:pt x="4775" y="960"/>
                                  </a:lnTo>
                                  <a:lnTo>
                                    <a:pt x="4811" y="1050"/>
                                  </a:lnTo>
                                  <a:lnTo>
                                    <a:pt x="4843" y="1144"/>
                                  </a:lnTo>
                                  <a:lnTo>
                                    <a:pt x="4871" y="1241"/>
                                  </a:lnTo>
                                  <a:lnTo>
                                    <a:pt x="4896" y="1340"/>
                                  </a:lnTo>
                                  <a:lnTo>
                                    <a:pt x="4914" y="1430"/>
                                  </a:lnTo>
                                  <a:lnTo>
                                    <a:pt x="4927" y="1519"/>
                                  </a:lnTo>
                                  <a:lnTo>
                                    <a:pt x="4935" y="1609"/>
                                  </a:lnTo>
                                  <a:lnTo>
                                    <a:pt x="4939" y="1699"/>
                                  </a:lnTo>
                                  <a:lnTo>
                                    <a:pt x="4938" y="1789"/>
                                  </a:lnTo>
                                  <a:lnTo>
                                    <a:pt x="4932" y="1879"/>
                                  </a:lnTo>
                                  <a:lnTo>
                                    <a:pt x="4922" y="1968"/>
                                  </a:lnTo>
                                  <a:lnTo>
                                    <a:pt x="4907" y="2057"/>
                                  </a:lnTo>
                                  <a:lnTo>
                                    <a:pt x="4885" y="2144"/>
                                  </a:lnTo>
                                  <a:lnTo>
                                    <a:pt x="4860" y="2231"/>
                                  </a:lnTo>
                                  <a:lnTo>
                                    <a:pt x="4831" y="2317"/>
                                  </a:lnTo>
                                  <a:lnTo>
                                    <a:pt x="4795" y="2401"/>
                                  </a:lnTo>
                                  <a:lnTo>
                                    <a:pt x="4755" y="2483"/>
                                  </a:lnTo>
                                  <a:lnTo>
                                    <a:pt x="4709" y="2564"/>
                                  </a:lnTo>
                                  <a:lnTo>
                                    <a:pt x="4658" y="2643"/>
                                  </a:lnTo>
                                  <a:lnTo>
                                    <a:pt x="4602" y="2720"/>
                                  </a:lnTo>
                                  <a:lnTo>
                                    <a:pt x="4540" y="2793"/>
                                  </a:lnTo>
                                  <a:lnTo>
                                    <a:pt x="4474" y="2865"/>
                                  </a:lnTo>
                                  <a:lnTo>
                                    <a:pt x="4403" y="2934"/>
                                  </a:lnTo>
                                  <a:lnTo>
                                    <a:pt x="4324" y="3000"/>
                                  </a:lnTo>
                                  <a:lnTo>
                                    <a:pt x="4243" y="3063"/>
                                  </a:lnTo>
                                  <a:lnTo>
                                    <a:pt x="4154" y="3124"/>
                                  </a:lnTo>
                                  <a:lnTo>
                                    <a:pt x="4060" y="3180"/>
                                  </a:lnTo>
                                  <a:lnTo>
                                    <a:pt x="3960" y="3233"/>
                                  </a:lnTo>
                                  <a:lnTo>
                                    <a:pt x="3855" y="3281"/>
                                  </a:lnTo>
                                  <a:lnTo>
                                    <a:pt x="3744" y="3326"/>
                                  </a:lnTo>
                                  <a:lnTo>
                                    <a:pt x="3628" y="3366"/>
                                  </a:lnTo>
                                  <a:lnTo>
                                    <a:pt x="3506" y="3403"/>
                                  </a:lnTo>
                                  <a:lnTo>
                                    <a:pt x="3378" y="3435"/>
                                  </a:lnTo>
                                  <a:lnTo>
                                    <a:pt x="3244" y="3461"/>
                                  </a:lnTo>
                                  <a:lnTo>
                                    <a:pt x="3104" y="3484"/>
                                  </a:lnTo>
                                  <a:lnTo>
                                    <a:pt x="2958" y="3500"/>
                                  </a:lnTo>
                                  <a:lnTo>
                                    <a:pt x="2816" y="3516"/>
                                  </a:lnTo>
                                  <a:lnTo>
                                    <a:pt x="2676" y="3530"/>
                                  </a:lnTo>
                                  <a:lnTo>
                                    <a:pt x="2537" y="3540"/>
                                  </a:lnTo>
                                  <a:lnTo>
                                    <a:pt x="2402" y="3548"/>
                                  </a:lnTo>
                                  <a:lnTo>
                                    <a:pt x="2268" y="3552"/>
                                  </a:lnTo>
                                  <a:lnTo>
                                    <a:pt x="2136" y="3553"/>
                                  </a:lnTo>
                                  <a:lnTo>
                                    <a:pt x="2008" y="3552"/>
                                  </a:lnTo>
                                  <a:lnTo>
                                    <a:pt x="1883" y="3548"/>
                                  </a:lnTo>
                                  <a:lnTo>
                                    <a:pt x="1759" y="3540"/>
                                  </a:lnTo>
                                  <a:lnTo>
                                    <a:pt x="1639" y="3531"/>
                                  </a:lnTo>
                                  <a:lnTo>
                                    <a:pt x="1523" y="3518"/>
                                  </a:lnTo>
                                  <a:lnTo>
                                    <a:pt x="1409" y="3503"/>
                                  </a:lnTo>
                                  <a:lnTo>
                                    <a:pt x="1300" y="3485"/>
                                  </a:lnTo>
                                  <a:lnTo>
                                    <a:pt x="1193" y="3465"/>
                                  </a:lnTo>
                                  <a:lnTo>
                                    <a:pt x="1090" y="3441"/>
                                  </a:lnTo>
                                  <a:lnTo>
                                    <a:pt x="991" y="3415"/>
                                  </a:lnTo>
                                  <a:lnTo>
                                    <a:pt x="896" y="3386"/>
                                  </a:lnTo>
                                  <a:lnTo>
                                    <a:pt x="804" y="3355"/>
                                  </a:lnTo>
                                  <a:lnTo>
                                    <a:pt x="718" y="3321"/>
                                  </a:lnTo>
                                  <a:lnTo>
                                    <a:pt x="635" y="3285"/>
                                  </a:lnTo>
                                  <a:lnTo>
                                    <a:pt x="557" y="3246"/>
                                  </a:lnTo>
                                  <a:lnTo>
                                    <a:pt x="483" y="3204"/>
                                  </a:lnTo>
                                  <a:lnTo>
                                    <a:pt x="413" y="3160"/>
                                  </a:lnTo>
                                  <a:lnTo>
                                    <a:pt x="349" y="3114"/>
                                  </a:lnTo>
                                  <a:lnTo>
                                    <a:pt x="290" y="3066"/>
                                  </a:lnTo>
                                  <a:lnTo>
                                    <a:pt x="235" y="3015"/>
                                  </a:lnTo>
                                  <a:lnTo>
                                    <a:pt x="185" y="2961"/>
                                  </a:lnTo>
                                  <a:lnTo>
                                    <a:pt x="142" y="2907"/>
                                  </a:lnTo>
                                  <a:lnTo>
                                    <a:pt x="102" y="2849"/>
                                  </a:lnTo>
                                  <a:lnTo>
                                    <a:pt x="70" y="2789"/>
                                  </a:lnTo>
                                  <a:lnTo>
                                    <a:pt x="42" y="2726"/>
                                  </a:lnTo>
                                  <a:lnTo>
                                    <a:pt x="21" y="2662"/>
                                  </a:lnTo>
                                  <a:close/>
                                  <a:moveTo>
                                    <a:pt x="359" y="2618"/>
                                  </a:moveTo>
                                  <a:lnTo>
                                    <a:pt x="345" y="2548"/>
                                  </a:lnTo>
                                  <a:lnTo>
                                    <a:pt x="341" y="2478"/>
                                  </a:lnTo>
                                  <a:lnTo>
                                    <a:pt x="342" y="2406"/>
                                  </a:lnTo>
                                  <a:lnTo>
                                    <a:pt x="350" y="2333"/>
                                  </a:lnTo>
                                  <a:lnTo>
                                    <a:pt x="364" y="2258"/>
                                  </a:lnTo>
                                  <a:lnTo>
                                    <a:pt x="385" y="2183"/>
                                  </a:lnTo>
                                  <a:lnTo>
                                    <a:pt x="412" y="2108"/>
                                  </a:lnTo>
                                  <a:lnTo>
                                    <a:pt x="444" y="2031"/>
                                  </a:lnTo>
                                  <a:lnTo>
                                    <a:pt x="482" y="1954"/>
                                  </a:lnTo>
                                  <a:lnTo>
                                    <a:pt x="526" y="1877"/>
                                  </a:lnTo>
                                  <a:lnTo>
                                    <a:pt x="574" y="1800"/>
                                  </a:lnTo>
                                  <a:lnTo>
                                    <a:pt x="629" y="1723"/>
                                  </a:lnTo>
                                  <a:lnTo>
                                    <a:pt x="687" y="1646"/>
                                  </a:lnTo>
                                  <a:lnTo>
                                    <a:pt x="750" y="1569"/>
                                  </a:lnTo>
                                  <a:lnTo>
                                    <a:pt x="818" y="1493"/>
                                  </a:lnTo>
                                  <a:lnTo>
                                    <a:pt x="890" y="1417"/>
                                  </a:lnTo>
                                  <a:lnTo>
                                    <a:pt x="966" y="1343"/>
                                  </a:lnTo>
                                  <a:lnTo>
                                    <a:pt x="1045" y="1269"/>
                                  </a:lnTo>
                                  <a:lnTo>
                                    <a:pt x="1128" y="1197"/>
                                  </a:lnTo>
                                  <a:lnTo>
                                    <a:pt x="1215" y="1125"/>
                                  </a:lnTo>
                                  <a:lnTo>
                                    <a:pt x="1305" y="1055"/>
                                  </a:lnTo>
                                  <a:lnTo>
                                    <a:pt x="1399" y="987"/>
                                  </a:lnTo>
                                  <a:lnTo>
                                    <a:pt x="1494" y="920"/>
                                  </a:lnTo>
                                  <a:lnTo>
                                    <a:pt x="1592" y="856"/>
                                  </a:lnTo>
                                  <a:lnTo>
                                    <a:pt x="1693" y="793"/>
                                  </a:lnTo>
                                  <a:lnTo>
                                    <a:pt x="1796" y="732"/>
                                  </a:lnTo>
                                  <a:lnTo>
                                    <a:pt x="1900" y="674"/>
                                  </a:lnTo>
                                  <a:lnTo>
                                    <a:pt x="2007" y="618"/>
                                  </a:lnTo>
                                  <a:lnTo>
                                    <a:pt x="2115" y="565"/>
                                  </a:lnTo>
                                  <a:lnTo>
                                    <a:pt x="2225" y="515"/>
                                  </a:lnTo>
                                  <a:lnTo>
                                    <a:pt x="2336" y="468"/>
                                  </a:lnTo>
                                  <a:lnTo>
                                    <a:pt x="2447" y="423"/>
                                  </a:lnTo>
                                  <a:lnTo>
                                    <a:pt x="2560" y="375"/>
                                  </a:lnTo>
                                  <a:lnTo>
                                    <a:pt x="2670" y="333"/>
                                  </a:lnTo>
                                  <a:lnTo>
                                    <a:pt x="2779" y="297"/>
                                  </a:lnTo>
                                  <a:lnTo>
                                    <a:pt x="2886" y="267"/>
                                  </a:lnTo>
                                  <a:lnTo>
                                    <a:pt x="2990" y="243"/>
                                  </a:lnTo>
                                  <a:lnTo>
                                    <a:pt x="3092" y="225"/>
                                  </a:lnTo>
                                  <a:lnTo>
                                    <a:pt x="3193" y="212"/>
                                  </a:lnTo>
                                  <a:lnTo>
                                    <a:pt x="3291" y="205"/>
                                  </a:lnTo>
                                  <a:lnTo>
                                    <a:pt x="3388" y="202"/>
                                  </a:lnTo>
                                  <a:lnTo>
                                    <a:pt x="3480" y="206"/>
                                  </a:lnTo>
                                  <a:lnTo>
                                    <a:pt x="3571" y="214"/>
                                  </a:lnTo>
                                  <a:lnTo>
                                    <a:pt x="3660" y="227"/>
                                  </a:lnTo>
                                  <a:lnTo>
                                    <a:pt x="3746" y="246"/>
                                  </a:lnTo>
                                  <a:lnTo>
                                    <a:pt x="3829" y="269"/>
                                  </a:lnTo>
                                  <a:lnTo>
                                    <a:pt x="3909" y="296"/>
                                  </a:lnTo>
                                  <a:lnTo>
                                    <a:pt x="3986" y="329"/>
                                  </a:lnTo>
                                  <a:lnTo>
                                    <a:pt x="4061" y="366"/>
                                  </a:lnTo>
                                  <a:lnTo>
                                    <a:pt x="4133" y="406"/>
                                  </a:lnTo>
                                  <a:lnTo>
                                    <a:pt x="4202" y="451"/>
                                  </a:lnTo>
                                  <a:lnTo>
                                    <a:pt x="4267" y="500"/>
                                  </a:lnTo>
                                  <a:lnTo>
                                    <a:pt x="4330" y="553"/>
                                  </a:lnTo>
                                  <a:lnTo>
                                    <a:pt x="4388" y="610"/>
                                  </a:lnTo>
                                  <a:lnTo>
                                    <a:pt x="4444" y="670"/>
                                  </a:lnTo>
                                  <a:lnTo>
                                    <a:pt x="4496" y="734"/>
                                  </a:lnTo>
                                  <a:lnTo>
                                    <a:pt x="4545" y="802"/>
                                  </a:lnTo>
                                  <a:lnTo>
                                    <a:pt x="4590" y="873"/>
                                  </a:lnTo>
                                  <a:lnTo>
                                    <a:pt x="4632" y="946"/>
                                  </a:lnTo>
                                  <a:lnTo>
                                    <a:pt x="4670" y="1023"/>
                                  </a:lnTo>
                                  <a:lnTo>
                                    <a:pt x="4704" y="1103"/>
                                  </a:lnTo>
                                  <a:lnTo>
                                    <a:pt x="4734" y="1185"/>
                                  </a:lnTo>
                                  <a:lnTo>
                                    <a:pt x="4761" y="1272"/>
                                  </a:lnTo>
                                  <a:lnTo>
                                    <a:pt x="4782" y="1359"/>
                                  </a:lnTo>
                                  <a:lnTo>
                                    <a:pt x="4798" y="1437"/>
                                  </a:lnTo>
                                  <a:lnTo>
                                    <a:pt x="4809" y="1518"/>
                                  </a:lnTo>
                                  <a:lnTo>
                                    <a:pt x="4817" y="1600"/>
                                  </a:lnTo>
                                  <a:lnTo>
                                    <a:pt x="4820" y="1681"/>
                                  </a:lnTo>
                                  <a:lnTo>
                                    <a:pt x="4819" y="1765"/>
                                  </a:lnTo>
                                  <a:lnTo>
                                    <a:pt x="4813" y="1848"/>
                                  </a:lnTo>
                                  <a:lnTo>
                                    <a:pt x="4804" y="1932"/>
                                  </a:lnTo>
                                  <a:lnTo>
                                    <a:pt x="4789" y="2015"/>
                                  </a:lnTo>
                                  <a:lnTo>
                                    <a:pt x="4770" y="2099"/>
                                  </a:lnTo>
                                  <a:lnTo>
                                    <a:pt x="4747" y="2182"/>
                                  </a:lnTo>
                                  <a:lnTo>
                                    <a:pt x="4718" y="2264"/>
                                  </a:lnTo>
                                  <a:lnTo>
                                    <a:pt x="4685" y="2346"/>
                                  </a:lnTo>
                                  <a:lnTo>
                                    <a:pt x="4647" y="2426"/>
                                  </a:lnTo>
                                  <a:lnTo>
                                    <a:pt x="4603" y="2504"/>
                                  </a:lnTo>
                                  <a:lnTo>
                                    <a:pt x="4556" y="2581"/>
                                  </a:lnTo>
                                  <a:lnTo>
                                    <a:pt x="4502" y="2656"/>
                                  </a:lnTo>
                                  <a:lnTo>
                                    <a:pt x="4444" y="2728"/>
                                  </a:lnTo>
                                  <a:lnTo>
                                    <a:pt x="4380" y="2799"/>
                                  </a:lnTo>
                                  <a:lnTo>
                                    <a:pt x="4311" y="2867"/>
                                  </a:lnTo>
                                  <a:lnTo>
                                    <a:pt x="4237" y="2931"/>
                                  </a:lnTo>
                                  <a:lnTo>
                                    <a:pt x="4157" y="2992"/>
                                  </a:lnTo>
                                  <a:lnTo>
                                    <a:pt x="4072" y="3050"/>
                                  </a:lnTo>
                                  <a:lnTo>
                                    <a:pt x="3980" y="3105"/>
                                  </a:lnTo>
                                  <a:lnTo>
                                    <a:pt x="3884" y="3156"/>
                                  </a:lnTo>
                                  <a:lnTo>
                                    <a:pt x="3781" y="3202"/>
                                  </a:lnTo>
                                  <a:lnTo>
                                    <a:pt x="3673" y="3244"/>
                                  </a:lnTo>
                                  <a:lnTo>
                                    <a:pt x="3559" y="3282"/>
                                  </a:lnTo>
                                  <a:lnTo>
                                    <a:pt x="3438" y="3314"/>
                                  </a:lnTo>
                                  <a:lnTo>
                                    <a:pt x="3313" y="3341"/>
                                  </a:lnTo>
                                  <a:lnTo>
                                    <a:pt x="3180" y="3364"/>
                                  </a:lnTo>
                                  <a:lnTo>
                                    <a:pt x="3041" y="3381"/>
                                  </a:lnTo>
                                  <a:lnTo>
                                    <a:pt x="2897" y="3391"/>
                                  </a:lnTo>
                                  <a:lnTo>
                                    <a:pt x="2772" y="3405"/>
                                  </a:lnTo>
                                  <a:lnTo>
                                    <a:pt x="2649" y="3417"/>
                                  </a:lnTo>
                                  <a:lnTo>
                                    <a:pt x="2528" y="3426"/>
                                  </a:lnTo>
                                  <a:lnTo>
                                    <a:pt x="2409" y="3431"/>
                                  </a:lnTo>
                                  <a:lnTo>
                                    <a:pt x="2293" y="3435"/>
                                  </a:lnTo>
                                  <a:lnTo>
                                    <a:pt x="2179" y="3435"/>
                                  </a:lnTo>
                                  <a:lnTo>
                                    <a:pt x="2068" y="3433"/>
                                  </a:lnTo>
                                  <a:lnTo>
                                    <a:pt x="1958" y="3428"/>
                                  </a:lnTo>
                                  <a:lnTo>
                                    <a:pt x="1852" y="3421"/>
                                  </a:lnTo>
                                  <a:lnTo>
                                    <a:pt x="1748" y="3410"/>
                                  </a:lnTo>
                                  <a:lnTo>
                                    <a:pt x="1648" y="3397"/>
                                  </a:lnTo>
                                  <a:lnTo>
                                    <a:pt x="1549" y="3383"/>
                                  </a:lnTo>
                                  <a:lnTo>
                                    <a:pt x="1454" y="3365"/>
                                  </a:lnTo>
                                  <a:lnTo>
                                    <a:pt x="1363" y="3345"/>
                                  </a:lnTo>
                                  <a:lnTo>
                                    <a:pt x="1275" y="3323"/>
                                  </a:lnTo>
                                  <a:lnTo>
                                    <a:pt x="1190" y="3298"/>
                                  </a:lnTo>
                                  <a:lnTo>
                                    <a:pt x="1108" y="3270"/>
                                  </a:lnTo>
                                  <a:lnTo>
                                    <a:pt x="1030" y="3242"/>
                                  </a:lnTo>
                                  <a:lnTo>
                                    <a:pt x="955" y="3210"/>
                                  </a:lnTo>
                                  <a:lnTo>
                                    <a:pt x="885" y="3177"/>
                                  </a:lnTo>
                                  <a:lnTo>
                                    <a:pt x="818" y="3141"/>
                                  </a:lnTo>
                                  <a:lnTo>
                                    <a:pt x="755" y="3103"/>
                                  </a:lnTo>
                                  <a:lnTo>
                                    <a:pt x="695" y="3063"/>
                                  </a:lnTo>
                                  <a:lnTo>
                                    <a:pt x="640" y="3022"/>
                                  </a:lnTo>
                                  <a:lnTo>
                                    <a:pt x="590" y="2978"/>
                                  </a:lnTo>
                                  <a:lnTo>
                                    <a:pt x="542" y="2932"/>
                                  </a:lnTo>
                                  <a:lnTo>
                                    <a:pt x="501" y="2883"/>
                                  </a:lnTo>
                                  <a:lnTo>
                                    <a:pt x="463" y="2835"/>
                                  </a:lnTo>
                                  <a:lnTo>
                                    <a:pt x="430" y="2783"/>
                                  </a:lnTo>
                                  <a:lnTo>
                                    <a:pt x="401" y="2729"/>
                                  </a:lnTo>
                                  <a:lnTo>
                                    <a:pt x="378" y="2675"/>
                                  </a:lnTo>
                                  <a:lnTo>
                                    <a:pt x="359" y="2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0000"/>
                                <a:lumOff val="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21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4648" y="5826"/>
                              <a:ext cx="1587" cy="2573"/>
                            </a:xfrm>
                            <a:custGeom>
                              <a:avLst/>
                              <a:gdLst>
                                <a:gd name="T0" fmla="*/ 2019 w 3482"/>
                                <a:gd name="T1" fmla="*/ 5044 h 5128"/>
                                <a:gd name="T2" fmla="*/ 2398 w 3482"/>
                                <a:gd name="T3" fmla="*/ 4769 h 5128"/>
                                <a:gd name="T4" fmla="*/ 2742 w 3482"/>
                                <a:gd name="T5" fmla="*/ 4338 h 5128"/>
                                <a:gd name="T6" fmla="*/ 3037 w 3482"/>
                                <a:gd name="T7" fmla="*/ 3788 h 5128"/>
                                <a:gd name="T8" fmla="*/ 3270 w 3482"/>
                                <a:gd name="T9" fmla="*/ 3154 h 5128"/>
                                <a:gd name="T10" fmla="*/ 3428 w 3482"/>
                                <a:gd name="T11" fmla="*/ 2474 h 5128"/>
                                <a:gd name="T12" fmla="*/ 3480 w 3482"/>
                                <a:gd name="T13" fmla="*/ 1801 h 5128"/>
                                <a:gd name="T14" fmla="*/ 3399 w 3482"/>
                                <a:gd name="T15" fmla="*/ 1231 h 5128"/>
                                <a:gd name="T16" fmla="*/ 3214 w 3482"/>
                                <a:gd name="T17" fmla="*/ 768 h 5128"/>
                                <a:gd name="T18" fmla="*/ 2934 w 3482"/>
                                <a:gd name="T19" fmla="*/ 413 h 5128"/>
                                <a:gd name="T20" fmla="*/ 2569 w 3482"/>
                                <a:gd name="T21" fmla="*/ 167 h 5128"/>
                                <a:gd name="T22" fmla="*/ 2131 w 3482"/>
                                <a:gd name="T23" fmla="*/ 29 h 5128"/>
                                <a:gd name="T24" fmla="*/ 1630 w 3482"/>
                                <a:gd name="T25" fmla="*/ 3 h 5128"/>
                                <a:gd name="T26" fmla="*/ 1179 w 3482"/>
                                <a:gd name="T27" fmla="*/ 87 h 5128"/>
                                <a:gd name="T28" fmla="*/ 767 w 3482"/>
                                <a:gd name="T29" fmla="*/ 286 h 5128"/>
                                <a:gd name="T30" fmla="*/ 422 w 3482"/>
                                <a:gd name="T31" fmla="*/ 599 h 5128"/>
                                <a:gd name="T32" fmla="*/ 165 w 3482"/>
                                <a:gd name="T33" fmla="*/ 1024 h 5128"/>
                                <a:gd name="T34" fmla="*/ 22 w 3482"/>
                                <a:gd name="T35" fmla="*/ 1560 h 5128"/>
                                <a:gd name="T36" fmla="*/ 16 w 3482"/>
                                <a:gd name="T37" fmla="*/ 2207 h 5128"/>
                                <a:gd name="T38" fmla="*/ 137 w 3482"/>
                                <a:gd name="T39" fmla="*/ 2917 h 5128"/>
                                <a:gd name="T40" fmla="*/ 311 w 3482"/>
                                <a:gd name="T41" fmla="*/ 3559 h 5128"/>
                                <a:gd name="T42" fmla="*/ 536 w 3482"/>
                                <a:gd name="T43" fmla="*/ 4110 h 5128"/>
                                <a:gd name="T44" fmla="*/ 801 w 3482"/>
                                <a:gd name="T45" fmla="*/ 4556 h 5128"/>
                                <a:gd name="T46" fmla="*/ 1101 w 3482"/>
                                <a:gd name="T47" fmla="*/ 4884 h 5128"/>
                                <a:gd name="T48" fmla="*/ 1426 w 3482"/>
                                <a:gd name="T49" fmla="*/ 5078 h 5128"/>
                                <a:gd name="T50" fmla="*/ 1647 w 3482"/>
                                <a:gd name="T51" fmla="*/ 4786 h 5128"/>
                                <a:gd name="T52" fmla="*/ 1997 w 3482"/>
                                <a:gd name="T53" fmla="*/ 4679 h 5128"/>
                                <a:gd name="T54" fmla="*/ 2325 w 3482"/>
                                <a:gd name="T55" fmla="*/ 4415 h 5128"/>
                                <a:gd name="T56" fmla="*/ 2619 w 3482"/>
                                <a:gd name="T57" fmla="*/ 4023 h 5128"/>
                                <a:gd name="T58" fmla="*/ 2868 w 3482"/>
                                <a:gd name="T59" fmla="*/ 3533 h 5128"/>
                                <a:gd name="T60" fmla="*/ 3060 w 3482"/>
                                <a:gd name="T61" fmla="*/ 2975 h 5128"/>
                                <a:gd name="T62" fmla="*/ 3183 w 3482"/>
                                <a:gd name="T63" fmla="*/ 2378 h 5128"/>
                                <a:gd name="T64" fmla="*/ 3243 w 3482"/>
                                <a:gd name="T65" fmla="*/ 1777 h 5128"/>
                                <a:gd name="T66" fmla="*/ 3189 w 3482"/>
                                <a:gd name="T67" fmla="*/ 1251 h 5128"/>
                                <a:gd name="T68" fmla="*/ 3022 w 3482"/>
                                <a:gd name="T69" fmla="*/ 819 h 5128"/>
                                <a:gd name="T70" fmla="*/ 2758 w 3482"/>
                                <a:gd name="T71" fmla="*/ 486 h 5128"/>
                                <a:gd name="T72" fmla="*/ 2411 w 3482"/>
                                <a:gd name="T73" fmla="*/ 257 h 5128"/>
                                <a:gd name="T74" fmla="*/ 2003 w 3482"/>
                                <a:gd name="T75" fmla="*/ 135 h 5128"/>
                                <a:gd name="T76" fmla="*/ 1562 w 3482"/>
                                <a:gd name="T77" fmla="*/ 126 h 5128"/>
                                <a:gd name="T78" fmla="*/ 1155 w 3482"/>
                                <a:gd name="T79" fmla="*/ 226 h 5128"/>
                                <a:gd name="T80" fmla="*/ 776 w 3482"/>
                                <a:gd name="T81" fmla="*/ 435 h 5128"/>
                                <a:gd name="T82" fmla="*/ 452 w 3482"/>
                                <a:gd name="T83" fmla="*/ 755 h 5128"/>
                                <a:gd name="T84" fmla="*/ 220 w 3482"/>
                                <a:gd name="T85" fmla="*/ 1185 h 5128"/>
                                <a:gd name="T86" fmla="*/ 108 w 3482"/>
                                <a:gd name="T87" fmla="*/ 1727 h 5128"/>
                                <a:gd name="T88" fmla="*/ 151 w 3482"/>
                                <a:gd name="T89" fmla="*/ 2382 h 5128"/>
                                <a:gd name="T90" fmla="*/ 278 w 3482"/>
                                <a:gd name="T91" fmla="*/ 3013 h 5128"/>
                                <a:gd name="T92" fmla="*/ 445 w 3482"/>
                                <a:gd name="T93" fmla="*/ 3553 h 5128"/>
                                <a:gd name="T94" fmla="*/ 655 w 3482"/>
                                <a:gd name="T95" fmla="*/ 4009 h 5128"/>
                                <a:gd name="T96" fmla="*/ 900 w 3482"/>
                                <a:gd name="T97" fmla="*/ 4369 h 5128"/>
                                <a:gd name="T98" fmla="*/ 1173 w 3482"/>
                                <a:gd name="T99" fmla="*/ 4624 h 5128"/>
                                <a:gd name="T100" fmla="*/ 1466 w 3482"/>
                                <a:gd name="T101" fmla="*/ 4762 h 5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482" h="5128">
                                  <a:moveTo>
                                    <a:pt x="1698" y="5128"/>
                                  </a:moveTo>
                                  <a:lnTo>
                                    <a:pt x="1779" y="5120"/>
                                  </a:lnTo>
                                  <a:lnTo>
                                    <a:pt x="1860" y="5102"/>
                                  </a:lnTo>
                                  <a:lnTo>
                                    <a:pt x="1939" y="5077"/>
                                  </a:lnTo>
                                  <a:lnTo>
                                    <a:pt x="2019" y="5044"/>
                                  </a:lnTo>
                                  <a:lnTo>
                                    <a:pt x="2097" y="5004"/>
                                  </a:lnTo>
                                  <a:lnTo>
                                    <a:pt x="2174" y="4955"/>
                                  </a:lnTo>
                                  <a:lnTo>
                                    <a:pt x="2250" y="4899"/>
                                  </a:lnTo>
                                  <a:lnTo>
                                    <a:pt x="2325" y="4838"/>
                                  </a:lnTo>
                                  <a:lnTo>
                                    <a:pt x="2398" y="4769"/>
                                  </a:lnTo>
                                  <a:lnTo>
                                    <a:pt x="2471" y="4693"/>
                                  </a:lnTo>
                                  <a:lnTo>
                                    <a:pt x="2541" y="4613"/>
                                  </a:lnTo>
                                  <a:lnTo>
                                    <a:pt x="2609" y="4526"/>
                                  </a:lnTo>
                                  <a:lnTo>
                                    <a:pt x="2677" y="4435"/>
                                  </a:lnTo>
                                  <a:lnTo>
                                    <a:pt x="2742" y="4338"/>
                                  </a:lnTo>
                                  <a:lnTo>
                                    <a:pt x="2806" y="4236"/>
                                  </a:lnTo>
                                  <a:lnTo>
                                    <a:pt x="2867" y="4130"/>
                                  </a:lnTo>
                                  <a:lnTo>
                                    <a:pt x="2926" y="4020"/>
                                  </a:lnTo>
                                  <a:lnTo>
                                    <a:pt x="2983" y="3906"/>
                                  </a:lnTo>
                                  <a:lnTo>
                                    <a:pt x="3037" y="3788"/>
                                  </a:lnTo>
                                  <a:lnTo>
                                    <a:pt x="3090" y="3667"/>
                                  </a:lnTo>
                                  <a:lnTo>
                                    <a:pt x="3138" y="3542"/>
                                  </a:lnTo>
                                  <a:lnTo>
                                    <a:pt x="3186" y="3416"/>
                                  </a:lnTo>
                                  <a:lnTo>
                                    <a:pt x="3230" y="3286"/>
                                  </a:lnTo>
                                  <a:lnTo>
                                    <a:pt x="3270" y="3154"/>
                                  </a:lnTo>
                                  <a:lnTo>
                                    <a:pt x="3308" y="3021"/>
                                  </a:lnTo>
                                  <a:lnTo>
                                    <a:pt x="3342" y="2885"/>
                                  </a:lnTo>
                                  <a:lnTo>
                                    <a:pt x="3374" y="2749"/>
                                  </a:lnTo>
                                  <a:lnTo>
                                    <a:pt x="3403" y="2612"/>
                                  </a:lnTo>
                                  <a:lnTo>
                                    <a:pt x="3428" y="2474"/>
                                  </a:lnTo>
                                  <a:lnTo>
                                    <a:pt x="3449" y="2336"/>
                                  </a:lnTo>
                                  <a:lnTo>
                                    <a:pt x="3467" y="2197"/>
                                  </a:lnTo>
                                  <a:lnTo>
                                    <a:pt x="3480" y="2059"/>
                                  </a:lnTo>
                                  <a:lnTo>
                                    <a:pt x="3482" y="1927"/>
                                  </a:lnTo>
                                  <a:lnTo>
                                    <a:pt x="3480" y="1801"/>
                                  </a:lnTo>
                                  <a:lnTo>
                                    <a:pt x="3473" y="1679"/>
                                  </a:lnTo>
                                  <a:lnTo>
                                    <a:pt x="3461" y="1560"/>
                                  </a:lnTo>
                                  <a:lnTo>
                                    <a:pt x="3445" y="1447"/>
                                  </a:lnTo>
                                  <a:lnTo>
                                    <a:pt x="3424" y="1336"/>
                                  </a:lnTo>
                                  <a:lnTo>
                                    <a:pt x="3399" y="1231"/>
                                  </a:lnTo>
                                  <a:lnTo>
                                    <a:pt x="3371" y="1130"/>
                                  </a:lnTo>
                                  <a:lnTo>
                                    <a:pt x="3337" y="1033"/>
                                  </a:lnTo>
                                  <a:lnTo>
                                    <a:pt x="3301" y="940"/>
                                  </a:lnTo>
                                  <a:lnTo>
                                    <a:pt x="3259" y="852"/>
                                  </a:lnTo>
                                  <a:lnTo>
                                    <a:pt x="3214" y="768"/>
                                  </a:lnTo>
                                  <a:lnTo>
                                    <a:pt x="3166" y="689"/>
                                  </a:lnTo>
                                  <a:lnTo>
                                    <a:pt x="3113" y="613"/>
                                  </a:lnTo>
                                  <a:lnTo>
                                    <a:pt x="3056" y="542"/>
                                  </a:lnTo>
                                  <a:lnTo>
                                    <a:pt x="2997" y="474"/>
                                  </a:lnTo>
                                  <a:lnTo>
                                    <a:pt x="2934" y="413"/>
                                  </a:lnTo>
                                  <a:lnTo>
                                    <a:pt x="2868" y="355"/>
                                  </a:lnTo>
                                  <a:lnTo>
                                    <a:pt x="2798" y="300"/>
                                  </a:lnTo>
                                  <a:lnTo>
                                    <a:pt x="2724" y="252"/>
                                  </a:lnTo>
                                  <a:lnTo>
                                    <a:pt x="2648" y="207"/>
                                  </a:lnTo>
                                  <a:lnTo>
                                    <a:pt x="2569" y="167"/>
                                  </a:lnTo>
                                  <a:lnTo>
                                    <a:pt x="2487" y="130"/>
                                  </a:lnTo>
                                  <a:lnTo>
                                    <a:pt x="2402" y="98"/>
                                  </a:lnTo>
                                  <a:lnTo>
                                    <a:pt x="2314" y="71"/>
                                  </a:lnTo>
                                  <a:lnTo>
                                    <a:pt x="2224" y="48"/>
                                  </a:lnTo>
                                  <a:lnTo>
                                    <a:pt x="2131" y="29"/>
                                  </a:lnTo>
                                  <a:lnTo>
                                    <a:pt x="2035" y="15"/>
                                  </a:lnTo>
                                  <a:lnTo>
                                    <a:pt x="1937" y="5"/>
                                  </a:lnTo>
                                  <a:lnTo>
                                    <a:pt x="1837" y="1"/>
                                  </a:lnTo>
                                  <a:lnTo>
                                    <a:pt x="1734" y="0"/>
                                  </a:lnTo>
                                  <a:lnTo>
                                    <a:pt x="1630" y="3"/>
                                  </a:lnTo>
                                  <a:lnTo>
                                    <a:pt x="1537" y="11"/>
                                  </a:lnTo>
                                  <a:lnTo>
                                    <a:pt x="1446" y="23"/>
                                  </a:lnTo>
                                  <a:lnTo>
                                    <a:pt x="1356" y="40"/>
                                  </a:lnTo>
                                  <a:lnTo>
                                    <a:pt x="1267" y="61"/>
                                  </a:lnTo>
                                  <a:lnTo>
                                    <a:pt x="1179" y="87"/>
                                  </a:lnTo>
                                  <a:lnTo>
                                    <a:pt x="1092" y="118"/>
                                  </a:lnTo>
                                  <a:lnTo>
                                    <a:pt x="1008" y="154"/>
                                  </a:lnTo>
                                  <a:lnTo>
                                    <a:pt x="926" y="194"/>
                                  </a:lnTo>
                                  <a:lnTo>
                                    <a:pt x="846" y="238"/>
                                  </a:lnTo>
                                  <a:lnTo>
                                    <a:pt x="767" y="28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0" y="397"/>
                                  </a:lnTo>
                                  <a:lnTo>
                                    <a:pt x="550" y="460"/>
                                  </a:lnTo>
                                  <a:lnTo>
                                    <a:pt x="485" y="528"/>
                                  </a:lnTo>
                                  <a:lnTo>
                                    <a:pt x="422" y="599"/>
                                  </a:lnTo>
                                  <a:lnTo>
                                    <a:pt x="363" y="675"/>
                                  </a:lnTo>
                                  <a:lnTo>
                                    <a:pt x="307" y="755"/>
                                  </a:lnTo>
                                  <a:lnTo>
                                    <a:pt x="255" y="840"/>
                                  </a:lnTo>
                                  <a:lnTo>
                                    <a:pt x="208" y="930"/>
                                  </a:lnTo>
                                  <a:lnTo>
                                    <a:pt x="165" y="1024"/>
                                  </a:lnTo>
                                  <a:lnTo>
                                    <a:pt x="126" y="1122"/>
                                  </a:lnTo>
                                  <a:lnTo>
                                    <a:pt x="93" y="1225"/>
                                  </a:lnTo>
                                  <a:lnTo>
                                    <a:pt x="63" y="1333"/>
                                  </a:lnTo>
                                  <a:lnTo>
                                    <a:pt x="39" y="1444"/>
                                  </a:lnTo>
                                  <a:lnTo>
                                    <a:pt x="22" y="1560"/>
                                  </a:lnTo>
                                  <a:lnTo>
                                    <a:pt x="8" y="1681"/>
                                  </a:lnTo>
                                  <a:lnTo>
                                    <a:pt x="1" y="1805"/>
                                  </a:lnTo>
                                  <a:lnTo>
                                    <a:pt x="0" y="1934"/>
                                  </a:lnTo>
                                  <a:lnTo>
                                    <a:pt x="5" y="2068"/>
                                  </a:lnTo>
                                  <a:lnTo>
                                    <a:pt x="16" y="2207"/>
                                  </a:lnTo>
                                  <a:lnTo>
                                    <a:pt x="33" y="2349"/>
                                  </a:lnTo>
                                  <a:lnTo>
                                    <a:pt x="58" y="2496"/>
                                  </a:lnTo>
                                  <a:lnTo>
                                    <a:pt x="82" y="2639"/>
                                  </a:lnTo>
                                  <a:lnTo>
                                    <a:pt x="108" y="2780"/>
                                  </a:lnTo>
                                  <a:lnTo>
                                    <a:pt x="137" y="2917"/>
                                  </a:lnTo>
                                  <a:lnTo>
                                    <a:pt x="167" y="3052"/>
                                  </a:lnTo>
                                  <a:lnTo>
                                    <a:pt x="199" y="3184"/>
                                  </a:lnTo>
                                  <a:lnTo>
                                    <a:pt x="235" y="3313"/>
                                  </a:lnTo>
                                  <a:lnTo>
                                    <a:pt x="272" y="3437"/>
                                  </a:lnTo>
                                  <a:lnTo>
                                    <a:pt x="311" y="3559"/>
                                  </a:lnTo>
                                  <a:lnTo>
                                    <a:pt x="352" y="3676"/>
                                  </a:lnTo>
                                  <a:lnTo>
                                    <a:pt x="395" y="3791"/>
                                  </a:lnTo>
                                  <a:lnTo>
                                    <a:pt x="440" y="3901"/>
                                  </a:lnTo>
                                  <a:lnTo>
                                    <a:pt x="488" y="4008"/>
                                  </a:lnTo>
                                  <a:lnTo>
                                    <a:pt x="536" y="4110"/>
                                  </a:lnTo>
                                  <a:lnTo>
                                    <a:pt x="586" y="4208"/>
                                  </a:lnTo>
                                  <a:lnTo>
                                    <a:pt x="637" y="4302"/>
                                  </a:lnTo>
                                  <a:lnTo>
                                    <a:pt x="690" y="4391"/>
                                  </a:lnTo>
                                  <a:lnTo>
                                    <a:pt x="745" y="4476"/>
                                  </a:lnTo>
                                  <a:lnTo>
                                    <a:pt x="801" y="4556"/>
                                  </a:lnTo>
                                  <a:lnTo>
                                    <a:pt x="859" y="4632"/>
                                  </a:lnTo>
                                  <a:lnTo>
                                    <a:pt x="917" y="4702"/>
                                  </a:lnTo>
                                  <a:lnTo>
                                    <a:pt x="977" y="4768"/>
                                  </a:lnTo>
                                  <a:lnTo>
                                    <a:pt x="1038" y="4828"/>
                                  </a:lnTo>
                                  <a:lnTo>
                                    <a:pt x="1101" y="4884"/>
                                  </a:lnTo>
                                  <a:lnTo>
                                    <a:pt x="1164" y="4934"/>
                                  </a:lnTo>
                                  <a:lnTo>
                                    <a:pt x="1228" y="4978"/>
                                  </a:lnTo>
                                  <a:lnTo>
                                    <a:pt x="1293" y="5017"/>
                                  </a:lnTo>
                                  <a:lnTo>
                                    <a:pt x="1358" y="5050"/>
                                  </a:lnTo>
                                  <a:lnTo>
                                    <a:pt x="1426" y="5078"/>
                                  </a:lnTo>
                                  <a:lnTo>
                                    <a:pt x="1492" y="5100"/>
                                  </a:lnTo>
                                  <a:lnTo>
                                    <a:pt x="1561" y="5115"/>
                                  </a:lnTo>
                                  <a:lnTo>
                                    <a:pt x="1630" y="5124"/>
                                  </a:lnTo>
                                  <a:lnTo>
                                    <a:pt x="1698" y="5128"/>
                                  </a:lnTo>
                                  <a:close/>
                                  <a:moveTo>
                                    <a:pt x="1647" y="4786"/>
                                  </a:moveTo>
                                  <a:lnTo>
                                    <a:pt x="1719" y="4779"/>
                                  </a:lnTo>
                                  <a:lnTo>
                                    <a:pt x="1789" y="4764"/>
                                  </a:lnTo>
                                  <a:lnTo>
                                    <a:pt x="1859" y="4743"/>
                                  </a:lnTo>
                                  <a:lnTo>
                                    <a:pt x="1929" y="4715"/>
                                  </a:lnTo>
                                  <a:lnTo>
                                    <a:pt x="1997" y="4679"/>
                                  </a:lnTo>
                                  <a:lnTo>
                                    <a:pt x="2065" y="4639"/>
                                  </a:lnTo>
                                  <a:lnTo>
                                    <a:pt x="2131" y="4592"/>
                                  </a:lnTo>
                                  <a:lnTo>
                                    <a:pt x="2197" y="4538"/>
                                  </a:lnTo>
                                  <a:lnTo>
                                    <a:pt x="2262" y="4479"/>
                                  </a:lnTo>
                                  <a:lnTo>
                                    <a:pt x="2325" y="4415"/>
                                  </a:lnTo>
                                  <a:lnTo>
                                    <a:pt x="2386" y="4346"/>
                                  </a:lnTo>
                                  <a:lnTo>
                                    <a:pt x="2447" y="4272"/>
                                  </a:lnTo>
                                  <a:lnTo>
                                    <a:pt x="2506" y="4194"/>
                                  </a:lnTo>
                                  <a:lnTo>
                                    <a:pt x="2563" y="4111"/>
                                  </a:lnTo>
                                  <a:lnTo>
                                    <a:pt x="2619" y="4023"/>
                                  </a:lnTo>
                                  <a:lnTo>
                                    <a:pt x="2673" y="3932"/>
                                  </a:lnTo>
                                  <a:lnTo>
                                    <a:pt x="2724" y="3837"/>
                                  </a:lnTo>
                                  <a:lnTo>
                                    <a:pt x="2774" y="3739"/>
                                  </a:lnTo>
                                  <a:lnTo>
                                    <a:pt x="2823" y="3637"/>
                                  </a:lnTo>
                                  <a:lnTo>
                                    <a:pt x="2868" y="3533"/>
                                  </a:lnTo>
                                  <a:lnTo>
                                    <a:pt x="2912" y="3426"/>
                                  </a:lnTo>
                                  <a:lnTo>
                                    <a:pt x="2952" y="3316"/>
                                  </a:lnTo>
                                  <a:lnTo>
                                    <a:pt x="2991" y="3204"/>
                                  </a:lnTo>
                                  <a:lnTo>
                                    <a:pt x="3027" y="3090"/>
                                  </a:lnTo>
                                  <a:lnTo>
                                    <a:pt x="3060" y="2975"/>
                                  </a:lnTo>
                                  <a:lnTo>
                                    <a:pt x="3091" y="2858"/>
                                  </a:lnTo>
                                  <a:lnTo>
                                    <a:pt x="3118" y="2738"/>
                                  </a:lnTo>
                                  <a:lnTo>
                                    <a:pt x="3143" y="2619"/>
                                  </a:lnTo>
                                  <a:lnTo>
                                    <a:pt x="3166" y="2499"/>
                                  </a:lnTo>
                                  <a:lnTo>
                                    <a:pt x="3183" y="2378"/>
                                  </a:lnTo>
                                  <a:lnTo>
                                    <a:pt x="3199" y="2257"/>
                                  </a:lnTo>
                                  <a:lnTo>
                                    <a:pt x="3212" y="2136"/>
                                  </a:lnTo>
                                  <a:lnTo>
                                    <a:pt x="3227" y="2013"/>
                                  </a:lnTo>
                                  <a:lnTo>
                                    <a:pt x="3238" y="1893"/>
                                  </a:lnTo>
                                  <a:lnTo>
                                    <a:pt x="3243" y="1777"/>
                                  </a:lnTo>
                                  <a:lnTo>
                                    <a:pt x="3241" y="1664"/>
                                  </a:lnTo>
                                  <a:lnTo>
                                    <a:pt x="3235" y="1556"/>
                                  </a:lnTo>
                                  <a:lnTo>
                                    <a:pt x="3225" y="1450"/>
                                  </a:lnTo>
                                  <a:lnTo>
                                    <a:pt x="3209" y="1349"/>
                                  </a:lnTo>
                                  <a:lnTo>
                                    <a:pt x="3189" y="1251"/>
                                  </a:lnTo>
                                  <a:lnTo>
                                    <a:pt x="3164" y="1158"/>
                                  </a:lnTo>
                                  <a:lnTo>
                                    <a:pt x="3136" y="1066"/>
                                  </a:lnTo>
                                  <a:lnTo>
                                    <a:pt x="3101" y="980"/>
                                  </a:lnTo>
                                  <a:lnTo>
                                    <a:pt x="3064" y="898"/>
                                  </a:lnTo>
                                  <a:lnTo>
                                    <a:pt x="3022" y="819"/>
                                  </a:lnTo>
                                  <a:lnTo>
                                    <a:pt x="2976" y="744"/>
                                  </a:lnTo>
                                  <a:lnTo>
                                    <a:pt x="2927" y="675"/>
                                  </a:lnTo>
                                  <a:lnTo>
                                    <a:pt x="2874" y="607"/>
                                  </a:lnTo>
                                  <a:lnTo>
                                    <a:pt x="2817" y="544"/>
                                  </a:lnTo>
                                  <a:lnTo>
                                    <a:pt x="2758" y="486"/>
                                  </a:lnTo>
                                  <a:lnTo>
                                    <a:pt x="2693" y="432"/>
                                  </a:lnTo>
                                  <a:lnTo>
                                    <a:pt x="2627" y="382"/>
                                  </a:lnTo>
                                  <a:lnTo>
                                    <a:pt x="2558" y="336"/>
                                  </a:lnTo>
                                  <a:lnTo>
                                    <a:pt x="2486" y="294"/>
                                  </a:lnTo>
                                  <a:lnTo>
                                    <a:pt x="2411" y="257"/>
                                  </a:lnTo>
                                  <a:lnTo>
                                    <a:pt x="2334" y="223"/>
                                  </a:lnTo>
                                  <a:lnTo>
                                    <a:pt x="2255" y="195"/>
                                  </a:lnTo>
                                  <a:lnTo>
                                    <a:pt x="2173" y="170"/>
                                  </a:lnTo>
                                  <a:lnTo>
                                    <a:pt x="2089" y="150"/>
                                  </a:lnTo>
                                  <a:lnTo>
                                    <a:pt x="2003" y="135"/>
                                  </a:lnTo>
                                  <a:lnTo>
                                    <a:pt x="1916" y="124"/>
                                  </a:lnTo>
                                  <a:lnTo>
                                    <a:pt x="1827" y="118"/>
                                  </a:lnTo>
                                  <a:lnTo>
                                    <a:pt x="1735" y="116"/>
                                  </a:lnTo>
                                  <a:lnTo>
                                    <a:pt x="1643" y="119"/>
                                  </a:lnTo>
                                  <a:lnTo>
                                    <a:pt x="1562" y="126"/>
                                  </a:lnTo>
                                  <a:lnTo>
                                    <a:pt x="1480" y="137"/>
                                  </a:lnTo>
                                  <a:lnTo>
                                    <a:pt x="1398" y="152"/>
                                  </a:lnTo>
                                  <a:lnTo>
                                    <a:pt x="1317" y="172"/>
                                  </a:lnTo>
                                  <a:lnTo>
                                    <a:pt x="1236" y="197"/>
                                  </a:lnTo>
                                  <a:lnTo>
                                    <a:pt x="1155" y="226"/>
                                  </a:lnTo>
                                  <a:lnTo>
                                    <a:pt x="1077" y="259"/>
                                  </a:lnTo>
                                  <a:lnTo>
                                    <a:pt x="999" y="296"/>
                                  </a:lnTo>
                                  <a:lnTo>
                                    <a:pt x="923" y="338"/>
                                  </a:lnTo>
                                  <a:lnTo>
                                    <a:pt x="848" y="384"/>
                                  </a:lnTo>
                                  <a:lnTo>
                                    <a:pt x="776" y="435"/>
                                  </a:lnTo>
                                  <a:lnTo>
                                    <a:pt x="705" y="490"/>
                                  </a:lnTo>
                                  <a:lnTo>
                                    <a:pt x="637" y="549"/>
                                  </a:lnTo>
                                  <a:lnTo>
                                    <a:pt x="573" y="613"/>
                                  </a:lnTo>
                                  <a:lnTo>
                                    <a:pt x="511" y="682"/>
                                  </a:lnTo>
                                  <a:lnTo>
                                    <a:pt x="452" y="755"/>
                                  </a:lnTo>
                                  <a:lnTo>
                                    <a:pt x="397" y="832"/>
                                  </a:lnTo>
                                  <a:lnTo>
                                    <a:pt x="346" y="914"/>
                                  </a:lnTo>
                                  <a:lnTo>
                                    <a:pt x="300" y="1000"/>
                                  </a:lnTo>
                                  <a:lnTo>
                                    <a:pt x="258" y="1090"/>
                                  </a:lnTo>
                                  <a:lnTo>
                                    <a:pt x="220" y="1185"/>
                                  </a:lnTo>
                                  <a:lnTo>
                                    <a:pt x="186" y="1284"/>
                                  </a:lnTo>
                                  <a:lnTo>
                                    <a:pt x="159" y="1389"/>
                                  </a:lnTo>
                                  <a:lnTo>
                                    <a:pt x="137" y="1497"/>
                                  </a:lnTo>
                                  <a:lnTo>
                                    <a:pt x="119" y="1610"/>
                                  </a:lnTo>
                                  <a:lnTo>
                                    <a:pt x="108" y="1727"/>
                                  </a:lnTo>
                                  <a:lnTo>
                                    <a:pt x="103" y="1849"/>
                                  </a:lnTo>
                                  <a:lnTo>
                                    <a:pt x="106" y="1976"/>
                                  </a:lnTo>
                                  <a:lnTo>
                                    <a:pt x="114" y="2106"/>
                                  </a:lnTo>
                                  <a:lnTo>
                                    <a:pt x="128" y="2242"/>
                                  </a:lnTo>
                                  <a:lnTo>
                                    <a:pt x="151" y="2382"/>
                                  </a:lnTo>
                                  <a:lnTo>
                                    <a:pt x="182" y="2526"/>
                                  </a:lnTo>
                                  <a:lnTo>
                                    <a:pt x="202" y="2652"/>
                                  </a:lnTo>
                                  <a:lnTo>
                                    <a:pt x="225" y="2775"/>
                                  </a:lnTo>
                                  <a:lnTo>
                                    <a:pt x="250" y="2896"/>
                                  </a:lnTo>
                                  <a:lnTo>
                                    <a:pt x="278" y="3013"/>
                                  </a:lnTo>
                                  <a:lnTo>
                                    <a:pt x="307" y="3127"/>
                                  </a:lnTo>
                                  <a:lnTo>
                                    <a:pt x="339" y="3238"/>
                                  </a:lnTo>
                                  <a:lnTo>
                                    <a:pt x="373" y="3347"/>
                                  </a:lnTo>
                                  <a:lnTo>
                                    <a:pt x="408" y="3451"/>
                                  </a:lnTo>
                                  <a:lnTo>
                                    <a:pt x="445" y="3553"/>
                                  </a:lnTo>
                                  <a:lnTo>
                                    <a:pt x="484" y="3651"/>
                                  </a:lnTo>
                                  <a:lnTo>
                                    <a:pt x="524" y="3746"/>
                                  </a:lnTo>
                                  <a:lnTo>
                                    <a:pt x="566" y="3837"/>
                                  </a:lnTo>
                                  <a:lnTo>
                                    <a:pt x="610" y="3925"/>
                                  </a:lnTo>
                                  <a:lnTo>
                                    <a:pt x="655" y="4009"/>
                                  </a:lnTo>
                                  <a:lnTo>
                                    <a:pt x="701" y="4088"/>
                                  </a:lnTo>
                                  <a:lnTo>
                                    <a:pt x="750" y="4164"/>
                                  </a:lnTo>
                                  <a:lnTo>
                                    <a:pt x="798" y="4236"/>
                                  </a:lnTo>
                                  <a:lnTo>
                                    <a:pt x="849" y="4305"/>
                                  </a:lnTo>
                                  <a:lnTo>
                                    <a:pt x="900" y="4369"/>
                                  </a:lnTo>
                                  <a:lnTo>
                                    <a:pt x="954" y="4428"/>
                                  </a:lnTo>
                                  <a:lnTo>
                                    <a:pt x="1007" y="4484"/>
                                  </a:lnTo>
                                  <a:lnTo>
                                    <a:pt x="1062" y="4535"/>
                                  </a:lnTo>
                                  <a:lnTo>
                                    <a:pt x="1117" y="4582"/>
                                  </a:lnTo>
                                  <a:lnTo>
                                    <a:pt x="1173" y="4624"/>
                                  </a:lnTo>
                                  <a:lnTo>
                                    <a:pt x="1230" y="4661"/>
                                  </a:lnTo>
                                  <a:lnTo>
                                    <a:pt x="1288" y="4693"/>
                                  </a:lnTo>
                                  <a:lnTo>
                                    <a:pt x="1347" y="4722"/>
                                  </a:lnTo>
                                  <a:lnTo>
                                    <a:pt x="1406" y="4744"/>
                                  </a:lnTo>
                                  <a:lnTo>
                                    <a:pt x="1466" y="4762"/>
                                  </a:lnTo>
                                  <a:lnTo>
                                    <a:pt x="1525" y="4775"/>
                                  </a:lnTo>
                                  <a:lnTo>
                                    <a:pt x="1586" y="4783"/>
                                  </a:lnTo>
                                  <a:lnTo>
                                    <a:pt x="1647" y="4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2"/>
                          <wps:cNvSpPr>
                            <a:spLocks noEditPoints="1"/>
                          </wps:cNvSpPr>
                          <wps:spPr bwMode="auto">
                            <a:xfrm rot="21218401">
                              <a:off x="6658" y="5878"/>
                              <a:ext cx="960" cy="1223"/>
                            </a:xfrm>
                            <a:custGeom>
                              <a:avLst/>
                              <a:gdLst>
                                <a:gd name="T0" fmla="*/ 908 w 2725"/>
                                <a:gd name="T1" fmla="*/ 8 h 3753"/>
                                <a:gd name="T2" fmla="*/ 1240 w 2725"/>
                                <a:gd name="T3" fmla="*/ 124 h 3753"/>
                                <a:gd name="T4" fmla="*/ 1581 w 2725"/>
                                <a:gd name="T5" fmla="*/ 361 h 3753"/>
                                <a:gd name="T6" fmla="*/ 1912 w 2725"/>
                                <a:gd name="T7" fmla="*/ 693 h 3753"/>
                                <a:gd name="T8" fmla="*/ 2215 w 2725"/>
                                <a:gd name="T9" fmla="*/ 1099 h 3753"/>
                                <a:gd name="T10" fmla="*/ 2476 w 2725"/>
                                <a:gd name="T11" fmla="*/ 1554 h 3753"/>
                                <a:gd name="T12" fmla="*/ 2659 w 2725"/>
                                <a:gd name="T13" fmla="*/ 2027 h 3753"/>
                                <a:gd name="T14" fmla="*/ 2724 w 2725"/>
                                <a:gd name="T15" fmla="*/ 2454 h 3753"/>
                                <a:gd name="T16" fmla="*/ 2691 w 2725"/>
                                <a:gd name="T17" fmla="*/ 2827 h 3753"/>
                                <a:gd name="T18" fmla="*/ 2566 w 2725"/>
                                <a:gd name="T19" fmla="*/ 3143 h 3753"/>
                                <a:gd name="T20" fmla="*/ 2358 w 2725"/>
                                <a:gd name="T21" fmla="*/ 3397 h 3753"/>
                                <a:gd name="T22" fmla="*/ 2072 w 2725"/>
                                <a:gd name="T23" fmla="*/ 3590 h 3753"/>
                                <a:gd name="T24" fmla="*/ 1717 w 2725"/>
                                <a:gd name="T25" fmla="*/ 3717 h 3753"/>
                                <a:gd name="T26" fmla="*/ 1376 w 2725"/>
                                <a:gd name="T27" fmla="*/ 3753 h 3753"/>
                                <a:gd name="T28" fmla="*/ 1036 w 2725"/>
                                <a:gd name="T29" fmla="*/ 3698 h 3753"/>
                                <a:gd name="T30" fmla="*/ 721 w 2725"/>
                                <a:gd name="T31" fmla="*/ 3549 h 3753"/>
                                <a:gd name="T32" fmla="*/ 443 w 2725"/>
                                <a:gd name="T33" fmla="*/ 3299 h 3753"/>
                                <a:gd name="T34" fmla="*/ 225 w 2725"/>
                                <a:gd name="T35" fmla="*/ 2944 h 3753"/>
                                <a:gd name="T36" fmla="*/ 82 w 2725"/>
                                <a:gd name="T37" fmla="*/ 2481 h 3753"/>
                                <a:gd name="T38" fmla="*/ 14 w 2725"/>
                                <a:gd name="T39" fmla="*/ 1943 h 3753"/>
                                <a:gd name="T40" fmla="*/ 1 w 2725"/>
                                <a:gd name="T41" fmla="*/ 1444 h 3753"/>
                                <a:gd name="T42" fmla="*/ 44 w 2725"/>
                                <a:gd name="T43" fmla="*/ 999 h 3753"/>
                                <a:gd name="T44" fmla="*/ 139 w 2725"/>
                                <a:gd name="T45" fmla="*/ 622 h 3753"/>
                                <a:gd name="T46" fmla="*/ 282 w 2725"/>
                                <a:gd name="T47" fmla="*/ 321 h 3753"/>
                                <a:gd name="T48" fmla="*/ 474 w 2725"/>
                                <a:gd name="T49" fmla="*/ 111 h 3753"/>
                                <a:gd name="T50" fmla="*/ 696 w 2725"/>
                                <a:gd name="T51" fmla="*/ 274 h 3753"/>
                                <a:gd name="T52" fmla="*/ 971 w 2725"/>
                                <a:gd name="T53" fmla="*/ 275 h 3753"/>
                                <a:gd name="T54" fmla="*/ 1264 w 2725"/>
                                <a:gd name="T55" fmla="*/ 394 h 3753"/>
                                <a:gd name="T56" fmla="*/ 1561 w 2725"/>
                                <a:gd name="T57" fmla="*/ 613 h 3753"/>
                                <a:gd name="T58" fmla="*/ 1845 w 2725"/>
                                <a:gd name="T59" fmla="*/ 913 h 3753"/>
                                <a:gd name="T60" fmla="*/ 2104 w 2725"/>
                                <a:gd name="T61" fmla="*/ 1273 h 3753"/>
                                <a:gd name="T62" fmla="*/ 2322 w 2725"/>
                                <a:gd name="T63" fmla="*/ 1676 h 3753"/>
                                <a:gd name="T64" fmla="*/ 2493 w 2725"/>
                                <a:gd name="T65" fmla="*/ 2095 h 3753"/>
                                <a:gd name="T66" fmla="*/ 2569 w 2725"/>
                                <a:gd name="T67" fmla="*/ 2484 h 3753"/>
                                <a:gd name="T68" fmla="*/ 2543 w 2725"/>
                                <a:gd name="T69" fmla="*/ 2830 h 3753"/>
                                <a:gd name="T70" fmla="*/ 2424 w 2725"/>
                                <a:gd name="T71" fmla="*/ 3127 h 3753"/>
                                <a:gd name="T72" fmla="*/ 2225 w 2725"/>
                                <a:gd name="T73" fmla="*/ 3367 h 3753"/>
                                <a:gd name="T74" fmla="*/ 1958 w 2725"/>
                                <a:gd name="T75" fmla="*/ 3542 h 3753"/>
                                <a:gd name="T76" fmla="*/ 1642 w 2725"/>
                                <a:gd name="T77" fmla="*/ 3644 h 3753"/>
                                <a:gd name="T78" fmla="*/ 1328 w 2725"/>
                                <a:gd name="T79" fmla="*/ 3659 h 3753"/>
                                <a:gd name="T80" fmla="*/ 1010 w 2725"/>
                                <a:gd name="T81" fmla="*/ 3590 h 3753"/>
                                <a:gd name="T82" fmla="*/ 709 w 2725"/>
                                <a:gd name="T83" fmla="*/ 3429 h 3753"/>
                                <a:gd name="T84" fmla="*/ 448 w 2725"/>
                                <a:gd name="T85" fmla="*/ 3170 h 3753"/>
                                <a:gd name="T86" fmla="*/ 251 w 2725"/>
                                <a:gd name="T87" fmla="*/ 2803 h 3753"/>
                                <a:gd name="T88" fmla="*/ 141 w 2725"/>
                                <a:gd name="T89" fmla="*/ 2323 h 3753"/>
                                <a:gd name="T90" fmla="*/ 96 w 2725"/>
                                <a:gd name="T91" fmla="*/ 1844 h 3753"/>
                                <a:gd name="T92" fmla="*/ 98 w 2725"/>
                                <a:gd name="T93" fmla="*/ 1420 h 3753"/>
                                <a:gd name="T94" fmla="*/ 152 w 2725"/>
                                <a:gd name="T95" fmla="*/ 1047 h 3753"/>
                                <a:gd name="T96" fmla="*/ 250 w 2725"/>
                                <a:gd name="T97" fmla="*/ 735 h 3753"/>
                                <a:gd name="T98" fmla="*/ 391 w 2725"/>
                                <a:gd name="T99" fmla="*/ 494 h 3753"/>
                                <a:gd name="T100" fmla="*/ 572 w 2725"/>
                                <a:gd name="T101" fmla="*/ 330 h 3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25" h="3753">
                                  <a:moveTo>
                                    <a:pt x="659" y="17"/>
                                  </a:moveTo>
                                  <a:lnTo>
                                    <a:pt x="720" y="6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908" y="8"/>
                                  </a:lnTo>
                                  <a:lnTo>
                                    <a:pt x="974" y="21"/>
                                  </a:lnTo>
                                  <a:lnTo>
                                    <a:pt x="1039" y="39"/>
                                  </a:lnTo>
                                  <a:lnTo>
                                    <a:pt x="1105" y="63"/>
                                  </a:lnTo>
                                  <a:lnTo>
                                    <a:pt x="1173" y="91"/>
                                  </a:lnTo>
                                  <a:lnTo>
                                    <a:pt x="1240" y="124"/>
                                  </a:lnTo>
                                  <a:lnTo>
                                    <a:pt x="1308" y="163"/>
                                  </a:lnTo>
                                  <a:lnTo>
                                    <a:pt x="1377" y="206"/>
                                  </a:lnTo>
                                  <a:lnTo>
                                    <a:pt x="1444" y="253"/>
                                  </a:lnTo>
                                  <a:lnTo>
                                    <a:pt x="1513" y="306"/>
                                  </a:lnTo>
                                  <a:lnTo>
                                    <a:pt x="1581" y="361"/>
                                  </a:lnTo>
                                  <a:lnTo>
                                    <a:pt x="1648" y="420"/>
                                  </a:lnTo>
                                  <a:lnTo>
                                    <a:pt x="1715" y="483"/>
                                  </a:lnTo>
                                  <a:lnTo>
                                    <a:pt x="1781" y="550"/>
                                  </a:lnTo>
                                  <a:lnTo>
                                    <a:pt x="1848" y="621"/>
                                  </a:lnTo>
                                  <a:lnTo>
                                    <a:pt x="1912" y="693"/>
                                  </a:lnTo>
                                  <a:lnTo>
                                    <a:pt x="1976" y="769"/>
                                  </a:lnTo>
                                  <a:lnTo>
                                    <a:pt x="2037" y="848"/>
                                  </a:lnTo>
                                  <a:lnTo>
                                    <a:pt x="2099" y="930"/>
                                  </a:lnTo>
                                  <a:lnTo>
                                    <a:pt x="2158" y="1012"/>
                                  </a:lnTo>
                                  <a:lnTo>
                                    <a:pt x="2215" y="1099"/>
                                  </a:lnTo>
                                  <a:lnTo>
                                    <a:pt x="2272" y="1187"/>
                                  </a:lnTo>
                                  <a:lnTo>
                                    <a:pt x="2326" y="1277"/>
                                  </a:lnTo>
                                  <a:lnTo>
                                    <a:pt x="2378" y="1368"/>
                                  </a:lnTo>
                                  <a:lnTo>
                                    <a:pt x="2429" y="1460"/>
                                  </a:lnTo>
                                  <a:lnTo>
                                    <a:pt x="2476" y="1554"/>
                                  </a:lnTo>
                                  <a:lnTo>
                                    <a:pt x="2521" y="1650"/>
                                  </a:lnTo>
                                  <a:lnTo>
                                    <a:pt x="2564" y="1745"/>
                                  </a:lnTo>
                                  <a:lnTo>
                                    <a:pt x="2603" y="1841"/>
                                  </a:lnTo>
                                  <a:lnTo>
                                    <a:pt x="2634" y="1935"/>
                                  </a:lnTo>
                                  <a:lnTo>
                                    <a:pt x="2659" y="2027"/>
                                  </a:lnTo>
                                  <a:lnTo>
                                    <a:pt x="2680" y="2116"/>
                                  </a:lnTo>
                                  <a:lnTo>
                                    <a:pt x="2698" y="2204"/>
                                  </a:lnTo>
                                  <a:lnTo>
                                    <a:pt x="2711" y="2289"/>
                                  </a:lnTo>
                                  <a:lnTo>
                                    <a:pt x="2719" y="2373"/>
                                  </a:lnTo>
                                  <a:lnTo>
                                    <a:pt x="2724" y="2454"/>
                                  </a:lnTo>
                                  <a:lnTo>
                                    <a:pt x="2725" y="2533"/>
                                  </a:lnTo>
                                  <a:lnTo>
                                    <a:pt x="2723" y="2610"/>
                                  </a:lnTo>
                                  <a:lnTo>
                                    <a:pt x="2716" y="2684"/>
                                  </a:lnTo>
                                  <a:lnTo>
                                    <a:pt x="2705" y="2757"/>
                                  </a:lnTo>
                                  <a:lnTo>
                                    <a:pt x="2691" y="2827"/>
                                  </a:lnTo>
                                  <a:lnTo>
                                    <a:pt x="2673" y="2894"/>
                                  </a:lnTo>
                                  <a:lnTo>
                                    <a:pt x="2652" y="2960"/>
                                  </a:lnTo>
                                  <a:lnTo>
                                    <a:pt x="2627" y="3023"/>
                                  </a:lnTo>
                                  <a:lnTo>
                                    <a:pt x="2598" y="3084"/>
                                  </a:lnTo>
                                  <a:lnTo>
                                    <a:pt x="2566" y="3143"/>
                                  </a:lnTo>
                                  <a:lnTo>
                                    <a:pt x="2531" y="3198"/>
                                  </a:lnTo>
                                  <a:lnTo>
                                    <a:pt x="2493" y="3252"/>
                                  </a:lnTo>
                                  <a:lnTo>
                                    <a:pt x="2451" y="3303"/>
                                  </a:lnTo>
                                  <a:lnTo>
                                    <a:pt x="2406" y="3351"/>
                                  </a:lnTo>
                                  <a:lnTo>
                                    <a:pt x="2358" y="3397"/>
                                  </a:lnTo>
                                  <a:lnTo>
                                    <a:pt x="2307" y="3441"/>
                                  </a:lnTo>
                                  <a:lnTo>
                                    <a:pt x="2252" y="3483"/>
                                  </a:lnTo>
                                  <a:lnTo>
                                    <a:pt x="2195" y="3520"/>
                                  </a:lnTo>
                                  <a:lnTo>
                                    <a:pt x="2135" y="3557"/>
                                  </a:lnTo>
                                  <a:lnTo>
                                    <a:pt x="2072" y="3590"/>
                                  </a:lnTo>
                                  <a:lnTo>
                                    <a:pt x="2007" y="3621"/>
                                  </a:lnTo>
                                  <a:lnTo>
                                    <a:pt x="1938" y="3648"/>
                                  </a:lnTo>
                                  <a:lnTo>
                                    <a:pt x="1867" y="3674"/>
                                  </a:lnTo>
                                  <a:lnTo>
                                    <a:pt x="1793" y="3697"/>
                                  </a:lnTo>
                                  <a:lnTo>
                                    <a:pt x="1717" y="3717"/>
                                  </a:lnTo>
                                  <a:lnTo>
                                    <a:pt x="1650" y="3731"/>
                                  </a:lnTo>
                                  <a:lnTo>
                                    <a:pt x="1581" y="3742"/>
                                  </a:lnTo>
                                  <a:lnTo>
                                    <a:pt x="1512" y="3749"/>
                                  </a:lnTo>
                                  <a:lnTo>
                                    <a:pt x="1443" y="3753"/>
                                  </a:lnTo>
                                  <a:lnTo>
                                    <a:pt x="1376" y="3753"/>
                                  </a:lnTo>
                                  <a:lnTo>
                                    <a:pt x="1307" y="3750"/>
                                  </a:lnTo>
                                  <a:lnTo>
                                    <a:pt x="1238" y="3743"/>
                                  </a:lnTo>
                                  <a:lnTo>
                                    <a:pt x="1170" y="3731"/>
                                  </a:lnTo>
                                  <a:lnTo>
                                    <a:pt x="1103" y="3717"/>
                                  </a:lnTo>
                                  <a:lnTo>
                                    <a:pt x="1036" y="3698"/>
                                  </a:lnTo>
                                  <a:lnTo>
                                    <a:pt x="971" y="3677"/>
                                  </a:lnTo>
                                  <a:lnTo>
                                    <a:pt x="907" y="3651"/>
                                  </a:lnTo>
                                  <a:lnTo>
                                    <a:pt x="843" y="3620"/>
                                  </a:lnTo>
                                  <a:lnTo>
                                    <a:pt x="781" y="3587"/>
                                  </a:lnTo>
                                  <a:lnTo>
                                    <a:pt x="721" y="3549"/>
                                  </a:lnTo>
                                  <a:lnTo>
                                    <a:pt x="662" y="3506"/>
                                  </a:lnTo>
                                  <a:lnTo>
                                    <a:pt x="604" y="3461"/>
                                  </a:lnTo>
                                  <a:lnTo>
                                    <a:pt x="549" y="3412"/>
                                  </a:lnTo>
                                  <a:lnTo>
                                    <a:pt x="496" y="3357"/>
                                  </a:lnTo>
                                  <a:lnTo>
                                    <a:pt x="443" y="3299"/>
                                  </a:lnTo>
                                  <a:lnTo>
                                    <a:pt x="395" y="3236"/>
                                  </a:lnTo>
                                  <a:lnTo>
                                    <a:pt x="349" y="3170"/>
                                  </a:lnTo>
                                  <a:lnTo>
                                    <a:pt x="305" y="3099"/>
                                  </a:lnTo>
                                  <a:lnTo>
                                    <a:pt x="263" y="3023"/>
                                  </a:lnTo>
                                  <a:lnTo>
                                    <a:pt x="225" y="2944"/>
                                  </a:lnTo>
                                  <a:lnTo>
                                    <a:pt x="190" y="2861"/>
                                  </a:lnTo>
                                  <a:lnTo>
                                    <a:pt x="158" y="2772"/>
                                  </a:lnTo>
                                  <a:lnTo>
                                    <a:pt x="128" y="2680"/>
                                  </a:lnTo>
                                  <a:lnTo>
                                    <a:pt x="103" y="2583"/>
                                  </a:lnTo>
                                  <a:lnTo>
                                    <a:pt x="82" y="2481"/>
                                  </a:lnTo>
                                  <a:lnTo>
                                    <a:pt x="63" y="2374"/>
                                  </a:lnTo>
                                  <a:lnTo>
                                    <a:pt x="49" y="2264"/>
                                  </a:lnTo>
                                  <a:lnTo>
                                    <a:pt x="36" y="2155"/>
                                  </a:lnTo>
                                  <a:lnTo>
                                    <a:pt x="24" y="2049"/>
                                  </a:lnTo>
                                  <a:lnTo>
                                    <a:pt x="14" y="1943"/>
                                  </a:lnTo>
                                  <a:lnTo>
                                    <a:pt x="7" y="1839"/>
                                  </a:lnTo>
                                  <a:lnTo>
                                    <a:pt x="2" y="1737"/>
                                  </a:lnTo>
                                  <a:lnTo>
                                    <a:pt x="0" y="1638"/>
                                  </a:lnTo>
                                  <a:lnTo>
                                    <a:pt x="0" y="1539"/>
                                  </a:lnTo>
                                  <a:lnTo>
                                    <a:pt x="1" y="1444"/>
                                  </a:lnTo>
                                  <a:lnTo>
                                    <a:pt x="6" y="1350"/>
                                  </a:lnTo>
                                  <a:lnTo>
                                    <a:pt x="12" y="1259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31" y="1084"/>
                                  </a:lnTo>
                                  <a:lnTo>
                                    <a:pt x="44" y="999"/>
                                  </a:lnTo>
                                  <a:lnTo>
                                    <a:pt x="58" y="918"/>
                                  </a:lnTo>
                                  <a:lnTo>
                                    <a:pt x="76" y="840"/>
                                  </a:lnTo>
                                  <a:lnTo>
                                    <a:pt x="95" y="764"/>
                                  </a:lnTo>
                                  <a:lnTo>
                                    <a:pt x="115" y="692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64" y="554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219" y="431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317" y="272"/>
                                  </a:lnTo>
                                  <a:lnTo>
                                    <a:pt x="353" y="226"/>
                                  </a:lnTo>
                                  <a:lnTo>
                                    <a:pt x="391" y="184"/>
                                  </a:lnTo>
                                  <a:lnTo>
                                    <a:pt x="432" y="146"/>
                                  </a:lnTo>
                                  <a:lnTo>
                                    <a:pt x="474" y="111"/>
                                  </a:lnTo>
                                  <a:lnTo>
                                    <a:pt x="518" y="82"/>
                                  </a:lnTo>
                                  <a:lnTo>
                                    <a:pt x="563" y="56"/>
                                  </a:lnTo>
                                  <a:lnTo>
                                    <a:pt x="611" y="34"/>
                                  </a:lnTo>
                                  <a:lnTo>
                                    <a:pt x="659" y="17"/>
                                  </a:lnTo>
                                  <a:close/>
                                  <a:moveTo>
                                    <a:pt x="696" y="274"/>
                                  </a:moveTo>
                                  <a:lnTo>
                                    <a:pt x="749" y="264"/>
                                  </a:lnTo>
                                  <a:lnTo>
                                    <a:pt x="803" y="259"/>
                                  </a:lnTo>
                                  <a:lnTo>
                                    <a:pt x="859" y="259"/>
                                  </a:lnTo>
                                  <a:lnTo>
                                    <a:pt x="914" y="265"/>
                                  </a:lnTo>
                                  <a:lnTo>
                                    <a:pt x="971" y="275"/>
                                  </a:lnTo>
                                  <a:lnTo>
                                    <a:pt x="1028" y="290"/>
                                  </a:lnTo>
                                  <a:lnTo>
                                    <a:pt x="1087" y="310"/>
                                  </a:lnTo>
                                  <a:lnTo>
                                    <a:pt x="1146" y="334"/>
                                  </a:lnTo>
                                  <a:lnTo>
                                    <a:pt x="1205" y="362"/>
                                  </a:lnTo>
                                  <a:lnTo>
                                    <a:pt x="1264" y="394"/>
                                  </a:lnTo>
                                  <a:lnTo>
                                    <a:pt x="1323" y="431"/>
                                  </a:lnTo>
                                  <a:lnTo>
                                    <a:pt x="1383" y="471"/>
                                  </a:lnTo>
                                  <a:lnTo>
                                    <a:pt x="1442" y="515"/>
                                  </a:lnTo>
                                  <a:lnTo>
                                    <a:pt x="1501" y="563"/>
                                  </a:lnTo>
                                  <a:lnTo>
                                    <a:pt x="1561" y="613"/>
                                  </a:lnTo>
                                  <a:lnTo>
                                    <a:pt x="1619" y="668"/>
                                  </a:lnTo>
                                  <a:lnTo>
                                    <a:pt x="1677" y="725"/>
                                  </a:lnTo>
                                  <a:lnTo>
                                    <a:pt x="1734" y="785"/>
                                  </a:lnTo>
                                  <a:lnTo>
                                    <a:pt x="1790" y="848"/>
                                  </a:lnTo>
                                  <a:lnTo>
                                    <a:pt x="1845" y="913"/>
                                  </a:lnTo>
                                  <a:lnTo>
                                    <a:pt x="1900" y="981"/>
                                  </a:lnTo>
                                  <a:lnTo>
                                    <a:pt x="1952" y="1050"/>
                                  </a:lnTo>
                                  <a:lnTo>
                                    <a:pt x="2004" y="1123"/>
                                  </a:lnTo>
                                  <a:lnTo>
                                    <a:pt x="2055" y="1197"/>
                                  </a:lnTo>
                                  <a:lnTo>
                                    <a:pt x="2104" y="1273"/>
                                  </a:lnTo>
                                  <a:lnTo>
                                    <a:pt x="2151" y="1350"/>
                                  </a:lnTo>
                                  <a:lnTo>
                                    <a:pt x="2196" y="1429"/>
                                  </a:lnTo>
                                  <a:lnTo>
                                    <a:pt x="2240" y="1510"/>
                                  </a:lnTo>
                                  <a:lnTo>
                                    <a:pt x="2282" y="1593"/>
                                  </a:lnTo>
                                  <a:lnTo>
                                    <a:pt x="2322" y="1676"/>
                                  </a:lnTo>
                                  <a:lnTo>
                                    <a:pt x="2359" y="1758"/>
                                  </a:lnTo>
                                  <a:lnTo>
                                    <a:pt x="2393" y="1844"/>
                                  </a:lnTo>
                                  <a:lnTo>
                                    <a:pt x="2431" y="1929"/>
                                  </a:lnTo>
                                  <a:lnTo>
                                    <a:pt x="2464" y="2012"/>
                                  </a:lnTo>
                                  <a:lnTo>
                                    <a:pt x="2493" y="2095"/>
                                  </a:lnTo>
                                  <a:lnTo>
                                    <a:pt x="2518" y="2175"/>
                                  </a:lnTo>
                                  <a:lnTo>
                                    <a:pt x="2537" y="2255"/>
                                  </a:lnTo>
                                  <a:lnTo>
                                    <a:pt x="2552" y="2333"/>
                                  </a:lnTo>
                                  <a:lnTo>
                                    <a:pt x="2563" y="2409"/>
                                  </a:lnTo>
                                  <a:lnTo>
                                    <a:pt x="2569" y="2484"/>
                                  </a:lnTo>
                                  <a:lnTo>
                                    <a:pt x="2571" y="2557"/>
                                  </a:lnTo>
                                  <a:lnTo>
                                    <a:pt x="2570" y="2628"/>
                                  </a:lnTo>
                                  <a:lnTo>
                                    <a:pt x="2564" y="2698"/>
                                  </a:lnTo>
                                  <a:lnTo>
                                    <a:pt x="2556" y="2765"/>
                                  </a:lnTo>
                                  <a:lnTo>
                                    <a:pt x="2543" y="2830"/>
                                  </a:lnTo>
                                  <a:lnTo>
                                    <a:pt x="2525" y="2894"/>
                                  </a:lnTo>
                                  <a:lnTo>
                                    <a:pt x="2505" y="2956"/>
                                  </a:lnTo>
                                  <a:lnTo>
                                    <a:pt x="2481" y="3015"/>
                                  </a:lnTo>
                                  <a:lnTo>
                                    <a:pt x="2454" y="3072"/>
                                  </a:lnTo>
                                  <a:lnTo>
                                    <a:pt x="2424" y="3127"/>
                                  </a:lnTo>
                                  <a:lnTo>
                                    <a:pt x="2390" y="3179"/>
                                  </a:lnTo>
                                  <a:lnTo>
                                    <a:pt x="2353" y="3230"/>
                                  </a:lnTo>
                                  <a:lnTo>
                                    <a:pt x="2314" y="3278"/>
                                  </a:lnTo>
                                  <a:lnTo>
                                    <a:pt x="2271" y="3323"/>
                                  </a:lnTo>
                                  <a:lnTo>
                                    <a:pt x="2225" y="3367"/>
                                  </a:lnTo>
                                  <a:lnTo>
                                    <a:pt x="2176" y="3407"/>
                                  </a:lnTo>
                                  <a:lnTo>
                                    <a:pt x="2125" y="3445"/>
                                  </a:lnTo>
                                  <a:lnTo>
                                    <a:pt x="2072" y="3480"/>
                                  </a:lnTo>
                                  <a:lnTo>
                                    <a:pt x="2016" y="3512"/>
                                  </a:lnTo>
                                  <a:lnTo>
                                    <a:pt x="1958" y="3542"/>
                                  </a:lnTo>
                                  <a:lnTo>
                                    <a:pt x="1897" y="3569"/>
                                  </a:lnTo>
                                  <a:lnTo>
                                    <a:pt x="1835" y="3593"/>
                                  </a:lnTo>
                                  <a:lnTo>
                                    <a:pt x="1769" y="3614"/>
                                  </a:lnTo>
                                  <a:lnTo>
                                    <a:pt x="1702" y="3632"/>
                                  </a:lnTo>
                                  <a:lnTo>
                                    <a:pt x="1642" y="3644"/>
                                  </a:lnTo>
                                  <a:lnTo>
                                    <a:pt x="1581" y="3653"/>
                                  </a:lnTo>
                                  <a:lnTo>
                                    <a:pt x="1519" y="3660"/>
                                  </a:lnTo>
                                  <a:lnTo>
                                    <a:pt x="1456" y="3663"/>
                                  </a:lnTo>
                                  <a:lnTo>
                                    <a:pt x="1392" y="3663"/>
                                  </a:lnTo>
                                  <a:lnTo>
                                    <a:pt x="1328" y="3659"/>
                                  </a:lnTo>
                                  <a:lnTo>
                                    <a:pt x="1264" y="3652"/>
                                  </a:lnTo>
                                  <a:lnTo>
                                    <a:pt x="1200" y="3642"/>
                                  </a:lnTo>
                                  <a:lnTo>
                                    <a:pt x="1137" y="3628"/>
                                  </a:lnTo>
                                  <a:lnTo>
                                    <a:pt x="1073" y="3612"/>
                                  </a:lnTo>
                                  <a:lnTo>
                                    <a:pt x="1010" y="3590"/>
                                  </a:lnTo>
                                  <a:lnTo>
                                    <a:pt x="948" y="3565"/>
                                  </a:lnTo>
                                  <a:lnTo>
                                    <a:pt x="886" y="3537"/>
                                  </a:lnTo>
                                  <a:lnTo>
                                    <a:pt x="825" y="3505"/>
                                  </a:lnTo>
                                  <a:lnTo>
                                    <a:pt x="767" y="3470"/>
                                  </a:lnTo>
                                  <a:lnTo>
                                    <a:pt x="709" y="3429"/>
                                  </a:lnTo>
                                  <a:lnTo>
                                    <a:pt x="653" y="3385"/>
                                  </a:lnTo>
                                  <a:lnTo>
                                    <a:pt x="599" y="3338"/>
                                  </a:lnTo>
                                  <a:lnTo>
                                    <a:pt x="547" y="3286"/>
                                  </a:lnTo>
                                  <a:lnTo>
                                    <a:pt x="496" y="3229"/>
                                  </a:lnTo>
                                  <a:lnTo>
                                    <a:pt x="448" y="3170"/>
                                  </a:lnTo>
                                  <a:lnTo>
                                    <a:pt x="403" y="3105"/>
                                  </a:lnTo>
                                  <a:lnTo>
                                    <a:pt x="360" y="3036"/>
                                  </a:lnTo>
                                  <a:lnTo>
                                    <a:pt x="321" y="2963"/>
                                  </a:lnTo>
                                  <a:lnTo>
                                    <a:pt x="285" y="2886"/>
                                  </a:lnTo>
                                  <a:lnTo>
                                    <a:pt x="251" y="2803"/>
                                  </a:lnTo>
                                  <a:lnTo>
                                    <a:pt x="222" y="2716"/>
                                  </a:lnTo>
                                  <a:lnTo>
                                    <a:pt x="196" y="2625"/>
                                  </a:lnTo>
                                  <a:lnTo>
                                    <a:pt x="173" y="2529"/>
                                  </a:lnTo>
                                  <a:lnTo>
                                    <a:pt x="155" y="2429"/>
                                  </a:lnTo>
                                  <a:lnTo>
                                    <a:pt x="141" y="2323"/>
                                  </a:lnTo>
                                  <a:lnTo>
                                    <a:pt x="132" y="2213"/>
                                  </a:lnTo>
                                  <a:lnTo>
                                    <a:pt x="119" y="2118"/>
                                  </a:lnTo>
                                  <a:lnTo>
                                    <a:pt x="109" y="2026"/>
                                  </a:lnTo>
                                  <a:lnTo>
                                    <a:pt x="101" y="1934"/>
                                  </a:lnTo>
                                  <a:lnTo>
                                    <a:pt x="96" y="1844"/>
                                  </a:lnTo>
                                  <a:lnTo>
                                    <a:pt x="92" y="1755"/>
                                  </a:lnTo>
                                  <a:lnTo>
                                    <a:pt x="90" y="1669"/>
                                  </a:lnTo>
                                  <a:lnTo>
                                    <a:pt x="91" y="1583"/>
                                  </a:lnTo>
                                  <a:lnTo>
                                    <a:pt x="94" y="1500"/>
                                  </a:lnTo>
                                  <a:lnTo>
                                    <a:pt x="98" y="1420"/>
                                  </a:lnTo>
                                  <a:lnTo>
                                    <a:pt x="105" y="1340"/>
                                  </a:lnTo>
                                  <a:lnTo>
                                    <a:pt x="114" y="1264"/>
                                  </a:lnTo>
                                  <a:lnTo>
                                    <a:pt x="124" y="1189"/>
                                  </a:lnTo>
                                  <a:lnTo>
                                    <a:pt x="137" y="1117"/>
                                  </a:lnTo>
                                  <a:lnTo>
                                    <a:pt x="152" y="1047"/>
                                  </a:lnTo>
                                  <a:lnTo>
                                    <a:pt x="167" y="979"/>
                                  </a:lnTo>
                                  <a:lnTo>
                                    <a:pt x="185" y="914"/>
                                  </a:lnTo>
                                  <a:lnTo>
                                    <a:pt x="205" y="853"/>
                                  </a:lnTo>
                                  <a:lnTo>
                                    <a:pt x="226" y="792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75" y="681"/>
                                  </a:lnTo>
                                  <a:lnTo>
                                    <a:pt x="301" y="630"/>
                                  </a:lnTo>
                                  <a:lnTo>
                                    <a:pt x="330" y="581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391" y="494"/>
                                  </a:lnTo>
                                  <a:lnTo>
                                    <a:pt x="425" y="455"/>
                                  </a:lnTo>
                                  <a:lnTo>
                                    <a:pt x="459" y="418"/>
                                  </a:lnTo>
                                  <a:lnTo>
                                    <a:pt x="494" y="385"/>
                                  </a:lnTo>
                                  <a:lnTo>
                                    <a:pt x="532" y="356"/>
                                  </a:lnTo>
                                  <a:lnTo>
                                    <a:pt x="572" y="330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53" y="289"/>
                                  </a:lnTo>
                                  <a:lnTo>
                                    <a:pt x="696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B3C5B" id="Group 406" o:spid="_x0000_s1026" style="position:absolute;margin-left:394.1pt;margin-top:276.15pt;width:288.7pt;height:221.55pt;z-index:251766784" coordorigin="8436,6763" coordsize="589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">
                <v:shape id="Freeform 407" o:spid="_x0000_s1027" style="position:absolute;left:8652;top:6610;width:839;height:1271;rotation:90;visibility:visible;mso-wrap-style:square;v-text-anchor:top" coordsize="1840,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77cQA&#10;AADbAAAADwAAAGRycy9kb3ducmV2LnhtbESP3WqDQBSE7wt5h+UEetesESrBZiPFUCwtBPJDentw&#10;T1V0z4q7Vfv23UIgl8PMfMNss9l0YqTBNZYVrFcRCOLS6oYrBZfz29MGhPPIGjvLpOCXHGS7xcMW&#10;U20nPtJ48pUIEHYpKqi971MpXVmTQbeyPXHwvu1g0Ac5VFIPOAW46WQcRYk02HBYqLGnvKayPf0Y&#10;Be6QT+2+uG721Sfa5KPgfFp/KfW4nF9fQHia/T18a79rBfEz/H8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u+3EAAAA2wAAAA8AAAAAAAAAAAAAAAAAmAIAAGRycy9k&#10;b3ducmV2LnhtbFBLBQYAAAAABAAEAPUAAACJAwAAAAA=&#10;" path="m446,2521r40,8l527,2533r43,-2l614,2528r44,-10l702,2507r45,-16l792,2472r46,-24l883,2424r47,-30l976,2362r46,-34l1067,2290r46,-40l1158,2207r45,-45l1247,2115r44,-49l1334,2014r41,-52l1417,1906r40,-55l1496,1792r38,-59l1571,1673r35,-62l1640,1549r32,-64l1703,1421r28,-64l1758,1292r21,-64l1795,1166r14,-60l1821,1046r10,-58l1837,933r3,-56l1840,824r-2,-51l1834,722r-7,-49l1818,626r-13,-46l1791,536r-17,-42l1755,452r-21,-39l1709,375r-25,-37l1655,304r-31,-33l1592,240r-34,-29l1521,183r-39,-26l1442,132r-43,-22l1355,90,1309,71,1260,53,1212,38,1160,25,1115,15,1068,8,1022,2,975,,928,,882,2,837,7r-46,7l746,25,701,36,657,52,613,70,570,90r-43,22l487,138r-40,29l408,197r-37,34l334,267r-34,39l267,349r-31,45l206,441r-28,51l153,547r-25,55l106,663,87,724,70,791,55,859,44,930r-10,75l25,1078r-9,73l10,1222r-4,70l2,1360r-1,68l,1494r2,64l4,1622r4,62l14,1743r7,59l31,1859r9,54l52,1967r12,50l78,2066r15,47l110,2158r19,43l148,2242r21,38l191,2316r23,33l239,2380r26,28l293,2434r27,24l350,2478r30,17l412,2510r34,11xm471,2348r35,7l543,2359r37,l618,2354r38,-6l695,2337r39,-13l774,2308r39,-19l854,2267r40,-25l934,2215r41,-29l1014,2154r40,-35l1093,2083r39,-38l1170,2004r38,-42l1246,1918r37,-46l1319,1824r35,-48l1387,1726r33,-52l1453,1622r30,-53l1513,1514r28,-55l1568,1403r24,-57l1616,1289r26,-57l1665,1176r19,-56l1700,1065r13,-54l1723,959r7,-51l1735,857r1,-50l1736,760r-5,-47l1725,668r-8,-45l1705,580r-13,-41l1675,498r-17,-38l1636,422r-22,-35l1589,354r-27,-33l1533,290r-31,-29l1470,234r-34,-26l1399,184r-38,-21l1322,143r-41,-18l1239,109,1195,94,1150,83r-41,-9l1068,67r-42,-3l983,61r-43,l897,64r-42,4l811,74,768,84,726,96r-43,14l640,126r-41,19l558,167r-40,25l479,218r-38,29l404,280r-34,35l335,353r-32,40l272,437r-28,46l217,533r-24,52l170,640r-20,58l133,760r-16,65l105,893r-9,71l89,1038r-9,64l74,1165r-6,63l65,1288r-2,60l61,1406r2,58l64,1520r3,55l72,1628r6,52l85,1731r8,48l103,1827r11,45l125,1916r13,42l154,1999r15,39l186,2074r18,35l223,2141r20,30l264,2200r23,27l310,2251r24,22l360,2293r26,17l414,2325r28,13l471,2348xe" fillcolor="#b6dde8 [1304]" stroked="f">
                  <v:fill opacity="35466f"/>
                  <v:path arrowok="t" o:connecttype="custom" o:connectlocs="280,1268;382,1228;487,1149;589,1037;682,899;762,745;818,585;839,440;829,314;791,207;726,120;638,55;529,13;423,0;320,18;222,69;137,154;70,274;25,431;5,613;1,782;14,933;42,1060;87,1162;146,1233;215,1178;299,1178;389,1138;481,1063;568,962;647,840;715,704;768,562;791,430;783,313;746,212;685,131;603,72;506,37;409,32;311,55;218,109;138,197;78,321;44,484;30,646;31,790;47,917;77,1023;120,1104;176,1159" o:connectangles="0,0,0,0,0,0,0,0,0,0,0,0,0,0,0,0,0,0,0,0,0,0,0,0,0,0,0,0,0,0,0,0,0,0,0,0,0,0,0,0,0,0,0,0,0,0,0,0,0,0,0"/>
                  <o:lock v:ext="edit" verticies="t"/>
                </v:shape>
                <v:group id="Group 408" o:spid="_x0000_s1028" style="position:absolute;left:8674;top:6763;width:5652;height:4635" coordorigin="2128,3251" coordsize="8625,7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09" o:spid="_x0000_s1029" style="position:absolute;left:2861;top:6481;width:1151;height:1671;rotation:90;visibility:visible;mso-wrap-style:square;v-text-anchor:top" coordsize="3607,5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U/sUA&#10;AADbAAAADwAAAGRycy9kb3ducmV2LnhtbESPQWsCMRSE70L/Q3iF3jTbRWpdjSKiVJAetOL5uXlm&#10;125eliTVbX99IxR6HGbmG2Y672wjruRD7VjB8yADQVw6XbNRcPhY919BhIissXFMCr4pwHz20Jti&#10;od2Nd3TdRyMShEOBCqoY20LKUFZkMQxcS5y8s/MWY5LeSO3xluC2kXmWvUiLNaeFCltaVlR+7r+s&#10;gs2pPJrVxf+Y3TA7v+XxfTHajpV6euwWExCRuvgf/mtvtIJ8BPcv6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pT+xQAAANsAAAAPAAAAAAAAAAAAAAAAAJgCAABkcnMv&#10;ZG93bnJldi54bWxQSwUGAAAAAAQABAD1AAAAigMAAAAA&#10;" path="m2691,33r76,33l2838,105r69,49l2972,208r63,63l3094,340r57,76l3203,497r50,87l3301,677r42,99l3384,879r37,106l3454,1098r31,116l3512,1333r24,122l3556,1582r16,128l3587,1841r10,134l3603,2110r4,136l3607,2384r-3,138l3597,2662r-10,140l3574,2941r-18,139l3536,3218r-25,138l3483,3492r-36,125l3406,3738r-42,115l3317,3962r-49,104l3215,4166r-54,93l3103,4347r-61,83l2979,4507r-65,72l2847,4646r-72,62l2703,4765r-75,51l2552,4862r-79,40l2392,4939r-83,30l2225,4995r-85,20l2052,5030r-89,11l1872,5046r-92,l1687,5041r-94,-10l1497,5017r-96,-20l1304,4972r-99,-30l1106,4908r-86,-34l936,4835r-81,-43l776,4745r-76,-50l628,4639r-72,-58l490,4519r-63,-67l367,4384r-56,-74l259,4233r-48,-80l167,4070r-39,-88l95,3892,65,3799,42,3703,23,3603,10,3500,1,3395,,3287,4,3176,14,3062,31,2946,55,2826,86,2704r36,-123l166,2455r52,-129l278,2195r66,-132l409,1932r67,-126l545,1683r68,-120l683,1447r73,-113l828,1227r74,-104l976,1022r75,-96l1127,834r76,-88l1279,662r77,-78l1433,509r77,-70l1588,374r77,-59l1742,259r77,-49l1895,165r77,-41l2048,90r75,-30l2198,38r73,-19l2344,7,2416,r70,l2556,5r69,12l2691,33xm2541,346r66,27l2670,408r60,41l2788,497r56,54l2896,610r50,65l2992,745r45,74l3079,900r38,84l3152,1073r34,92l3217,1261r26,101l3268,1465r21,105l3308,1679r15,111l3335,1903r11,116l3352,2135r3,118l3356,2373r-2,120l3348,2614r-8,121l3328,2857r-15,121l3295,3099r-22,121l3250,3338r-22,123l3202,3578r-29,113l3138,3797r-38,103l3060,3998r-45,92l2966,4178r-52,81l2860,4337r-59,73l2741,4478r-63,63l2612,4598r-68,53l2473,4700r-72,42l2326,4780r-77,33l2171,4842r-80,24l2010,4884r-83,15l1844,4907r-84,4l1675,4911r-87,-6l1502,4894r-87,-15l1327,4857r-86,-25l1153,4803r-76,-31l1002,4736r-73,-39l858,4655r-70,-48l719,4556r-65,-54l590,4443r-61,-63l472,4314r-54,-70l367,4170r-47,-77l278,4013r-39,-83l204,3844r-29,-90l151,3660r-20,-96l118,3465r-9,-102l107,3257r5,-106l122,3041r18,-114l164,2812r32,-118l235,2574r46,-123l336,2327r63,-127l471,2071r57,-115l586,1846r61,-108l707,1635r63,-100l833,1437r64,-93l961,1254r66,-87l1092,1086r68,-80l1228,932r67,-70l1363,794r67,-62l1499,674r69,-55l1636,570r68,-47l1772,482r68,-37l1907,412r67,-28l2040,361r66,-19l2171,328r65,-10l2299,314r61,l2422,320r60,10l2541,346xe" fillcolor="#fd98ff [831]" stroked="f">
                    <v:fill opacity="35466f"/>
                    <v:path arrowok="t" o:connecttype="custom" o:connectlocs="948,69;1038,193;1102,364;1140,566;1151,789;1135,1020;1087,1238;1009,1410;908,1539;789,1623;655,1666;508,1666;353,1625;223,1555;117,1452;41,1319;3,1159;10,976;70,770;174,557;288,372;408,219;531,104;654,30;771,0;811,115;908,182;983,298;1035,451;1064,630;1070,826;1051,1026;1013,1222;946,1384;855,1504;742,1583;615,1622;479,1621;344,1580;229,1509;133,1405;65,1273;35,1114;52,931;127,729;226,541;328,386;435,263;544,173;651,120;753,104" o:connectangles="0,0,0,0,0,0,0,0,0,0,0,0,0,0,0,0,0,0,0,0,0,0,0,0,0,0,0,0,0,0,0,0,0,0,0,0,0,0,0,0,0,0,0,0,0,0,0,0,0,0,0"/>
                    <o:lock v:ext="edit" verticies="t"/>
                  </v:shape>
                  <v:shape id="Freeform 410" o:spid="_x0000_s1030" style="position:absolute;left:4638;top:4650;width:1629;height:1584;rotation:90;visibility:visible;mso-wrap-style:square;v-text-anchor:top" coordsize="3575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+Rqr8A&#10;AADbAAAADwAAAGRycy9kb3ducmV2LnhtbERPTYvCMBC9C/6HMII3TVVcpRpFREH2pFXwOjZjW20m&#10;pYla99ebw4LHx/ueLxtTiifVrrCsYNCPQBCnVhecKTgdt70pCOeRNZaWScGbHCwX7dYcY21ffKBn&#10;4jMRQtjFqCD3voqldGlOBl3fVsSBu9raoA+wzqSu8RXCTSmHUfQjDRYcGnKsaJ1Tek8eRsFmPxmd&#10;b9V4XCb4exmco+NhU/wp1e00qxkIT43/iv/dO61gGMaG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f5GqvwAAANsAAAAPAAAAAAAAAAAAAAAAAJgCAABkcnMvZG93bnJl&#10;di54bWxQSwUGAAAAAAQABAD1AAAAhAMAAAAA&#10;" path="m3443,2886r-43,45l3353,2971r-53,37l3243,3040r-61,28l3117,3092r-70,20l2975,3128r-76,13l2819,3150r-82,5l2653,3156r-86,-3l2477,3149r-92,-10l2293,3126r-95,-15l2102,3092r-96,-23l1907,3044r-98,-28l1710,2985r-99,-33l1512,2915r-98,-40l1315,2834r-98,-45l1121,2742r-95,-49l931,2641r-91,-54l749,2530r-81,-59l592,2411r-70,-62l456,2287r-62,-63l337,2160r-53,-64l236,2031r-44,-65l153,1901r-34,-67l89,1768,64,1702,43,1634,25,1567,13,1500,4,1433,,1365r,-67l4,1230r8,-66l25,1096r16,-66l62,964,86,899r28,-65l146,768r36,-65l222,641r44,-64l313,515r51,-61l412,400r50,-48l515,304r55,-43l625,219r60,-38l745,147r63,-31l872,88,938,64r68,-20l1075,26r70,-12l1216,5,1289,r74,l1438,4r76,8l1589,25r79,18l1745,65r78,27l1901,126r80,36l2059,206r80,49l2218,308r79,59l2376,432r78,71l2532,580r79,83l2686,745r74,82l2830,908r68,82l2962,1070r61,82l3083,1233r54,80l3191,1394r48,79l3285,1551r43,78l3367,1706r37,76l3437,1857r29,74l3492,2004r22,71l3533,2146r16,67l3562,2281r7,65l3574,2409r1,61l3572,2530r-7,57l3555,2643r-15,53l3523,2747r-23,49l3474,2842r-31,44xm3259,2693r-36,40l3180,2768r-45,34l3085,2830r-53,25l2976,2877r-61,18l2853,2911r-66,11l2718,2931r-71,6l2575,2938r-76,l2422,2933r-78,-7l2263,2916r-82,-13l2098,2888r-84,-19l1930,2849r-86,-24l1759,2798r-87,-28l1587,2738r-86,-33l1415,2668r-84,-38l1247,2588r-83,-42l1081,2501r-81,-47l921,2405r-82,-49l762,2307r-73,-51l621,2202r-63,-53l498,2094r-54,-57l394,1979r-45,-60l307,1859r-36,-60l239,1737r-29,-61l186,1613r-20,-63l151,1487r-12,-64l132,1359r-4,-62l128,1233r5,-64l141,1106r12,-63l169,982r20,-62l213,860r26,-61l269,740r35,-58l342,625r41,-55l428,515r42,-46l515,425r47,-43l613,342r53,-38l720,270r57,-33l836,207r61,-26l960,157r65,-20l1091,121r68,-13l1228,98r70,-6l1369,91r73,3l1515,102r74,10l1664,129r76,23l1816,178r76,30l1968,246r76,43l2121,336r76,55l2273,450r75,66l2423,589r75,78l2571,753r67,71l2702,895r62,71l2822,1038r55,72l2931,1181r50,69l3028,1321r44,70l3113,1460r40,69l3188,1597r32,67l3251,1730r26,66l3301,1860r21,64l3340,1986r14,61l3366,2107r10,58l3380,2221r3,56l3381,2330r-3,52l3371,2433r-11,48l3347,2528r-17,44l3310,2615r-23,40l3259,2693xe" fillcolor="#ccc0d9 [1303]" stroked="f">
                    <v:fill opacity="35466f"/>
                    <v:path arrowok="t" o:connecttype="custom" o:connectlocs="1478,1526;1321,1576;1129,1580;914,1540;689,1463;468,1352;270,1210;129,1052;41,887;2,719;11,550;67,385;166,228;285,110;427,32;587,0;760,22;938,103;1118,252;1290,456;1429,659;1534,856;1601,1041;1629,1209;1613,1353;1485,1352;1382,1433;1238,1471;1068,1469;879,1430;684,1358;493,1255;314,1132;180,993;96,841;60,682;70,523;123,371;214,235;328,136;467,69;624,46;793,76;966,169;1138,335;1286,521;1400,698;1481,868;1528,1027;1541,1169;1517,1291" o:connectangles="0,0,0,0,0,0,0,0,0,0,0,0,0,0,0,0,0,0,0,0,0,0,0,0,0,0,0,0,0,0,0,0,0,0,0,0,0,0,0,0,0,0,0,0,0,0,0,0,0,0,0"/>
                    <o:lock v:ext="edit" verticies="t"/>
                  </v:shape>
                  <v:shape id="Freeform 411" o:spid="_x0000_s1031" style="position:absolute;left:2469;top:4359;width:1822;height:2503;rotation:90;visibility:visible;mso-wrap-style:square;v-text-anchor:top" coordsize="3997,4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LEsQA&#10;AADbAAAADwAAAGRycy9kb3ducmV2LnhtbESPzWrDMBCE74W8g9hCb40cH5zGjRJKiptecsgPPS/W&#10;2haxVsZSbefto0Kgx2FmvmHW28m2YqDeG8cKFvMEBHHptOFaweVcvL6B8AFZY+uYFNzIw3Yze1pj&#10;rt3IRxpOoRYRwj5HBU0IXS6lLxuy6OeuI45e5XqLIcq+lrrHMcJtK9MkyaRFw3GhwY52DZXX069V&#10;YKrUHOuvQ1V8ZstpeaPFz/7aKvXyPH28gwg0hf/wo/2tFaQr+PsSf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SxLEAAAA2wAAAA8AAAAAAAAAAAAAAAAAmAIAAGRycy9k&#10;b3ducmV2LnhtbFBLBQYAAAAABAAEAPUAAACJAwAAAAA=&#10;" path="m543,4884r-67,-48l412,4781r-60,-63l299,4648r-50,-76l204,4490r-39,-87l128,4309,97,4211,71,4108,49,4000,30,3888,17,3772,7,3652,1,3529,,3403,3,3276r7,-132l20,3012,35,2877,54,2740,75,2603r26,-137l131,2327r33,-138l202,2050r40,-137l286,1775r47,-136l384,1504r54,-133l496,1240r64,-118l625,1010,694,904,764,804r71,-94l909,622r76,-82l1062,463r78,-70l1221,329r80,-58l1384,218r84,-46l1553,131r86,-36l1727,65r88,-24l1904,23r89,-13l2083,1,2174,r91,4l2357,12r92,14l2542,46r92,25l2727,101r92,35l2912,178r92,45l3097,274r91,57l3268,383r75,57l3416,501r69,64l3550,631r61,71l3670,777r53,77l3773,933r45,83l3858,1102r36,88l3925,1282r24,93l3970,1470r15,98l3995,1669r2,102l3995,1875r-9,105l3971,2088r-22,109l3921,2307r-34,112l3844,2532r-49,115l3738,2762r-64,117l3602,2996r-79,119l3435,3233r-95,118l3246,3469r-95,112l3056,3690r-94,105l2865,3897r-96,97l2673,4088r-97,89l2480,4261r-96,80l2288,4418r-95,71l2098,4557r-95,63l1910,4678r-93,53l1726,4779r-90,44l1546,4862r-88,33l1371,4924r-85,24l1203,4967r-82,13l1040,4987r-77,2l887,4985r-73,-8l743,4962r-69,-20l607,4916r-64,-32xm762,4604r-60,-42l645,4513r-51,-54l546,4398r-44,-65l463,4262r-37,-76l394,4106r-29,-86l342,3932r-20,-94l304,3742,291,3641,281,3538r-6,-105l274,3324r1,-111l280,3100r8,-116l300,2868r16,-117l333,2631r23,-119l381,2392r28,-121l441,2152r35,-121l514,1911r41,-118l600,1676r47,-117l698,1444r47,-117l796,1214r55,-107l907,1007r61,-94l1030,824r65,-84l1162,663r70,-72l1304,526r73,-60l1453,410r77,-49l1608,316r81,-37l1770,245r83,-27l1936,196r84,-17l2104,167r85,-6l2275,160r85,4l2447,173r85,14l2618,206r85,25l2787,260r84,34l2954,333r83,45l3118,427r70,47l3256,525r65,54l3384,639r59,62l3501,766r55,70l3606,909r47,75l3697,1064r39,81l3772,1231r29,86l3827,1407r22,92l3864,1594r10,97l3878,1789r-1,101l3870,1993r-14,104l3834,2203r-27,106l3773,2418r-42,110l3681,2639r-56,111l3559,2862r-73,113l3404,3088r-90,115l3214,3317r-82,102l3049,3518r-84,95l2882,3704r-84,88l2714,3876r-85,79l2544,4032r-84,72l2376,4173r-85,64l2208,4297r-83,57l2042,4406r-81,49l1879,4499r-81,40l1719,4575r-79,30l1563,4633r-76,22l1413,4674r-74,13l1268,4697r-70,4l1129,4701r-66,-4l999,4688r-63,-14l875,4655r-58,-22l762,4604xe" fillcolor="#e5b8b7 [1301]" stroked="f">
                    <v:fill opacity="35466f"/>
                    <v:path arrowok="t" o:connecttype="custom" o:connectlocs="136,2332;44,2113;3,1832;9,1511;60,1167;152,822;285,507;449,271;631,109;827,21;1032,2;1243,51;1453,166;1618,317;1740,510;1810,738;1817,993;1752,1270;1606,1563;1393,1851;1174,2096;956,2286;746,2420;548,2492;371,2497;347,2310;229,2174;156,1973;125,1722;137,1439;186,1139;274,841;388,555;530,333;697,181;883,98;1076,82;1270,130;1453,238;1596,384;1703,574;1761,800;1758,1052;1678,1324;1511,1607;1314,1858;1121,2059;931,2211;748,2310;578,2357;427,2345" o:connectangles="0,0,0,0,0,0,0,0,0,0,0,0,0,0,0,0,0,0,0,0,0,0,0,0,0,0,0,0,0,0,0,0,0,0,0,0,0,0,0,0,0,0,0,0,0,0,0,0,0,0,0"/>
                    <o:lock v:ext="edit" verticies="t"/>
                  </v:shape>
                  <v:shape id="Freeform 412" o:spid="_x0000_s1032" style="position:absolute;left:5360;top:7488;width:2964;height:2707;rotation:90;visibility:visible;mso-wrap-style:square;v-text-anchor:top" coordsize="6503,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zIcIA&#10;AADbAAAADwAAAGRycy9kb3ducmV2LnhtbERPTWvCQBC9F/oflil4qxsVVKKrlIKlwZNpqB6H7Jik&#10;zc7G7KqJv949CB4f73u57kwtLtS6yrKC0TACQZxbXXGhIPvZvM9BOI+ssbZMCnpysF69viwx1vbK&#10;O7qkvhAhhF2MCkrvm1hKl5dk0A1tQxy4o20N+gDbQuoWryHc1HIcRVNpsOLQUGJDnyXl/+nZKEj2&#10;yfw3zU5/fX9IttNRPp7dtl9KDd66jwUIT51/ih/ub61gEtaH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3MhwgAAANsAAAAPAAAAAAAAAAAAAAAAAJgCAABkcnMvZG93&#10;bnJldi54bWxQSwUGAAAAAAQABAD1AAAAhwMAAAAA&#10;" path="m172,616r69,-87l319,450r87,-72l502,311,605,252,717,199,835,153,961,112,1094,78,1231,51,1376,30,1524,14,1678,4,1837,r163,2l2166,9r170,13l2507,41r176,24l2859,94r179,34l3217,167r180,45l3577,260r180,55l3938,373r179,64l4295,504r175,73l4645,654r172,80l4985,819r152,94l5279,1008r135,97l5541,1204r119,102l5771,1409r102,105l5968,1621r87,109l6134,1840r71,111l6268,2064r56,114l6373,2292r40,116l6446,2526r25,117l6489,2761r10,119l6503,2999r-4,120l6488,3239r-18,119l6444,3479r-34,120l6371,3719r-46,120l6271,3957r-61,120l6144,4195r-75,118l5988,4430r-76,99l5832,4624r-84,91l5657,4802r-93,80l5466,4959r-102,70l5259,5094r-109,59l5037,5207r-116,46l4801,5294r-122,33l4554,5355r-128,19l4296,5387r-132,4l4029,5388r-138,-11l3753,5357r-141,-27l3469,5293r-143,-45l3181,5194r-147,-63l2887,5057r-148,-83l2589,4882,2440,4779,2290,4665,2140,4541,1990,4406,1843,4275,1701,4142,1563,4009,1432,3876,1305,3743,1184,3609,1068,3475,957,3343,853,3209,753,3078,660,2945,572,2815,490,2684,414,2556,344,2429,281,2303,223,2179,172,2057,128,1936,90,1818,58,1702,34,1588,16,1477,5,1368,,1262,4,1159r9,-99l30,964,55,871,87,783r39,-86l172,616xm526,924r60,-76l655,778r75,-65l813,655r90,-54l999,554r103,-41l1211,476r114,-31l1445,420r124,-20l1697,385r133,-10l1968,369r140,2l2251,375r147,10l2547,400r150,19l2850,443r154,29l3161,506r155,36l3473,585r156,46l3786,682r156,54l4097,796r154,62l4403,925r150,71l4702,1070r151,71l4998,1217r136,80l5262,1379r120,86l5495,1554r105,91l5698,1739r89,98l5869,1936r74,101l6011,2141r59,104l6122,2353r44,108l6204,2570r31,110l6258,2791r16,111l6284,3015r2,112l6281,3240r-12,112l6250,3465r-25,111l6195,3687r-39,110l6110,3906r-51,109l6001,4122r-64,104l5866,4329r-66,89l5727,4503r-78,82l5567,4663r-86,75l5389,4809r-96,66l5194,4937r-103,55l4984,5044r-112,45l4758,5130r-117,34l4520,5191r-123,20l4271,5226r-128,5l4012,5230r-132,-9l3744,5203r-136,-26l3470,5143r-139,-44l3191,5046r-143,-64l2906,4909r-142,-84l2620,4732,2475,4626,2332,4510,2188,4384,2045,4244,1916,4128,1792,4012,1673,3896,1559,3779,1448,3661,1344,3544,1244,3428r-93,-117l1062,3195,978,3079,898,2963,825,2849,756,2735,693,2623,635,2511,583,2401,536,2292,495,2185,459,2079,430,1976,405,1874r-18,-99l374,1678r-7,-96l366,1490r4,-90l381,1313r17,-84l421,1147r29,-78l485,995r41,-71xe" fillcolor="#b8cce4 [1300]" stroked="f">
                    <v:fill opacity="35466f"/>
                    <v:path arrowok="t" o:connecttype="custom" o:connectlocs="229,156;499,39;837,0;1223,33;1630,131;2037,290;2406,506;2677,760;2857,1036;2949,1327;2957,1626;2883,1928;2729,2224;2536,2451;2296,2615;2017,2698;1711,2690;1383,2576;1044,2342;712,2013;436,1679;223,1348;78,1033;7,742;14,484;240,464;412,302;659,211;961,186;1299,222;1654,317;2007,464;2340,651;2597,873;2767,1127;2852,1401;2857,1683;2785,1961;2644,2218;2456,2415;2221,2555;1947,2624;1644,2600;1325,2465;997,2201;711,1898;484,1604;316,1317;209,1044;167,794;192,576" o:connectangles="0,0,0,0,0,0,0,0,0,0,0,0,0,0,0,0,0,0,0,0,0,0,0,0,0,0,0,0,0,0,0,0,0,0,0,0,0,0,0,0,0,0,0,0,0,0,0,0,0,0,0"/>
                    <o:lock v:ext="edit" verticies="t"/>
                  </v:shape>
                  <v:shape id="Freeform 413" o:spid="_x0000_s1033" style="position:absolute;left:4024;top:7732;width:1243;height:1883;rotation:4257902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om8UA&#10;AADbAAAADwAAAGRycy9kb3ducmV2LnhtbESPQWvCQBSE70L/w/IKvelGhSIxG7EtgVLwYFLQ4yP7&#10;TILZt2l2jam/visIPQ4z8w2TbEbTioF611hWMJ9FIIhLqxuuFHwX2XQFwnlkja1lUvBLDjbp0yTB&#10;WNsr72nIfSUChF2MCmrvu1hKV9Zk0M1sRxy8k+0N+iD7SuoerwFuWrmIoldpsOGwUGNH7zWV5/xi&#10;FESHZWZ/Lg1+dXlRLI7DLXvbfSj18jxu1yA8jf4//Gh/agXLOdy/hB8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WibxQAAANsAAAAPAAAAAAAAAAAAAAAAAJgCAABkcnMv&#10;ZG93bnJldi54bWxQSwUGAAAAAAQABAD1AAAAigMAAAAA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7a969 [2412]" stroked="f">
                    <v:fill opacity="35466f"/>
                    <v:path arrowok="t" o:connecttype="custom" o:connectlocs="414,4;566,62;721,181;872,348;1010,551;1129,780;1213,1017;1243,1231;1227,1418;1170,1577;1076,1704;945,1801;783,1865;628,1883;473,1855;329,1781;202,1655;103,1477;37,1245;6,975;0,725;20,501;63,312;129,161;216,56;317,137;443,138;577,198;712,308;842,458;960,639;1059,841;1137,1051;1172,1246;1160,1420;1106,1569;1015,1689;893,1777;749,1828;606,1836;461,1801;323,1720;204,1590;114,1406;64,1166;44,925;45,712;69,525;114,369;178,248;261,166" o:connectangles="0,0,0,0,0,0,0,0,0,0,0,0,0,0,0,0,0,0,0,0,0,0,0,0,0,0,0,0,0,0,0,0,0,0,0,0,0,0,0,0,0,0,0,0,0,0,0,0,0,0,0"/>
                    <o:lock v:ext="edit" verticies="t"/>
                  </v:shape>
                  <v:shape id="Freeform 414" o:spid="_x0000_s1034" style="position:absolute;left:4023;top:3030;width:1667;height:2109;rotation:90;visibility:visible;mso-wrap-style:square;v-text-anchor:top" coordsize="3181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dvcEA&#10;AADbAAAADwAAAGRycy9kb3ducmV2LnhtbESPT4vCMBTE74LfITxhb5paQaQaiyiL7tF/iLdH82xL&#10;m5fSZGv3228EweMwM79hVmlvatFR60rLCqaTCARxZnXJuYLL+Xu8AOE8ssbaMin4IwfpejhYYaLt&#10;k4/UnXwuAoRdggoK75tESpcVZNBNbEMcvIdtDfog21zqFp8BbmoZR9FcGiw5LBTY0LagrDr9GgXm&#10;J2az2/bXiC932eHiNrtXe6W+Rv1mCcJT7z/hd/ugFcxieH0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hHb3BAAAA2wAAAA8AAAAAAAAAAAAAAAAAmAIAAGRycy9kb3du&#10;cmV2LnhtbFBLBQYAAAAABAAEAPUAAACGAwAAAAA=&#10;" path="m375,81l433,52,493,31,557,16,624,5,693,r72,2l838,7r76,11l991,35r80,20l1152,81r81,29l1315,145r84,38l1484,225r84,46l1653,321r84,54l1823,431r84,61l1991,554r84,67l2157,689r82,73l2320,836r78,76l2475,991r75,81l2623,1154r72,84l2763,1324r67,88l2884,1498r51,87l2980,1670r41,84l3057,1837r31,82l3116,2000r21,80l3155,2159r13,77l3176,2312r5,74l3181,2461r-5,71l3168,2603r-13,70l3138,2740r-21,67l3092,2871r-29,62l3031,2995r-36,59l2954,3112r-44,57l2863,3222r-52,54l2756,3325r-58,49l2636,3420r-65,45l2502,3508r-72,40l2365,3580r-67,30l2231,3634r-68,23l2093,3676r-70,14l1952,3701r-72,7l1809,3711r-73,-1l1664,3705r-72,-9l1519,3682r-72,-18l1376,3642r-71,-27l1233,3583r-68,-35l1096,3508r-68,-46l962,3412r-64,-56l834,3296r-62,-65l712,3161r-59,-76l598,3003r-54,-85l492,2826r-48,-97l397,2626,353,2517,310,2411,269,2306,232,2202,198,2099,166,1997,136,1897r-26,-99l87,1701,66,1605,49,1510,33,1418,21,1328r-9,-89l5,1152,1,1068,,987,2,907,7,830r7,-73l25,685,38,617,53,551,74,488,95,429r25,-56l147,320r31,-49l211,225r37,-41l287,145r43,-35l375,81xm480,331r51,-25l585,287r55,-14l699,263r60,-5l821,258r64,5l951,271r68,14l1088,301r70,21l1227,347r73,29l1372,409r74,35l1519,483r74,43l1666,571r74,49l1813,672r74,54l1959,783r73,59l2102,904r70,64l2240,1034r68,69l2373,1173r64,72l2500,1318r59,75l2617,1470r62,76l2735,1623r51,75l2831,1774r41,75l2908,1925r31,73l2966,2073r21,73l3005,2218r13,71l3027,2360r3,70l3030,2499r-3,69l3018,2634r-13,65l2989,2763r-21,61l2945,2886r-28,58l2887,3002r-36,56l2813,3111r-41,52l2727,3213r-48,47l2627,3306r-53,43l2515,3390r-60,38l2392,3464r-57,29l2275,3520r-61,22l2151,3562r-64,17l2021,3593r-67,9l1887,3610r-69,2l1749,3612r-68,-5l1611,3599r-70,-12l1471,3570r-70,-20l1332,3524r-69,-28l1195,3462r-66,-40l1064,3380r-65,-49l936,3278r-62,-59l815,3156r-57,-70l702,3013r-53,-81l598,2847r-48,-91l504,2659,463,2556,423,2447r-38,-94l350,2261r-32,-91l288,2080r-27,-89l237,1903r-22,-85l196,1733r-17,-83l165,1567r-12,-79l144,1409r-6,-77l133,1258r-1,-74l133,1115r2,-69l141,980r10,-64l161,854r13,-59l190,738r18,-53l229,633r22,-49l278,539r27,-43l336,456r32,-35l403,388r37,-31l480,331xe" fillcolor="#ffc [669]" stroked="f">
                    <v:fill opacity="35466f"/>
                    <v:path arrowok="t" o:connecttype="custom" o:connectlocs="327,3;519,20;733,104;955,245;1173,433;1375,656;1538,901;1633,1137;1667,1356;1644,1557;1570,1736;1444,1890;1273,2016;1097,2089;910,2108;721,2070;539,1967;373,1796;233,1551;122,1251;46,967;6,704;4,472;39,277;111,128;252,188;398,147;570,171;758,252;950,382;1138,550;1310,749;1460,965;1554,1178;1588,1381;1566,1570;1494,1738;1377,1879;1224,1985;1059,2042;881,2050;698,2003;524,1893;368,1712;243,1453;151,1182;94,938;70,715;79,521;120,360;193,239" o:connectangles="0,0,0,0,0,0,0,0,0,0,0,0,0,0,0,0,0,0,0,0,0,0,0,0,0,0,0,0,0,0,0,0,0,0,0,0,0,0,0,0,0,0,0,0,0,0,0,0,0,0,0"/>
                    <o:lock v:ext="edit" verticies="t"/>
                  </v:shape>
                  <v:shape id="Freeform 415" o:spid="_x0000_s1035" style="position:absolute;left:7902;top:4482;width:1654;height:2525;rotation:90;visibility:visible;mso-wrap-style:square;v-text-anchor:top" coordsize="3629,5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BTscA&#10;AADbAAAADwAAAGRycy9kb3ducmV2LnhtbESPQWsCMRSE74X+h/AKXkrNVqktW6OIIvXiwW176O2x&#10;eW6im5ftJtXVX2+EgsdhZr5hxtPO1eJAbbCeFTz3MxDEpdeWKwVfn8unNxAhImusPZOCEwWYTu7v&#10;xphrf+QNHYpYiQThkKMCE2OTSxlKQw5D3zfEydv61mFMsq2kbvGY4K6WgywbSYeW04LBhuaGyn3x&#10;5xT8rtev5scuHit7nq2+dy/FfvlRKNV76GbvICJ18Rb+b6+0guEQrl/SD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bAU7HAAAA2wAAAA8AAAAAAAAAAAAAAAAAmAIAAGRy&#10;cy9kb3ducmV2LnhtbFBLBQYAAAAABAAEAPUAAACMAwAAAAA=&#10;" path="m2759,4994r74,-33l2904,4919r68,-48l3037,4814r60,-63l3155,4680r55,-76l3262,4521r48,-87l3355,4339r41,-98l3434,4137r34,-108l3499,3916r29,-117l3551,3679r22,-123l3591,3430r14,-129l3617,3169r7,-133l3627,2900r2,-136l3626,2627r-7,-139l3610,2348r-13,-138l3580,2070r-20,-138l3536,1793r-27,-137l3478,1521r-39,-126l3396,1276r-45,-114l3302,1054,3251,951r-54,-98l3140,761r-59,-87l3019,592r-65,-75l2887,446r-70,-67l2746,320r-73,-56l2597,215r-78,-44l2439,131,2357,97,2274,68,2190,44,2103,25,2016,12,1926,4,1835,r-92,3l1650,9r-93,11l1461,37r-96,23l1269,86r-99,32l1073,154r-86,37l904,231r-80,44l747,324r-76,53l600,433r-69,60l464,556r-61,67l345,694r-55,75l239,847r-45,81l151,1013r-36,87l83,1190r-28,95l33,1382,16,1482,5,1585,,1690r1,108l7,1909r13,114l39,2139r26,118l98,2378r39,123l185,2626r53,127l301,2884r69,131l437,3143r70,126l577,3391r72,118l722,3623r74,111l871,3840r76,103l1023,4042r77,95l1177,4228r78,86l1334,4396r78,77l1490,4545r80,69l1648,4676r78,60l1805,4789r78,49l1961,4880r77,39l2114,4951r76,27l2265,5001r74,16l2412,5028r72,5l2554,5033r70,-7l2692,5013r67,-19xm2603,4686r65,-28l2730,4621r60,-43l2846,4530r54,-55l2951,4415r49,-67l3045,4277r43,-75l3128,4121r37,-85l3199,3947r31,-94l3257,3756r26,-100l3305,3553r20,-107l3340,3337r13,-111l3364,3112r7,-115l3376,2880r1,-118l3375,2642r-5,-119l3362,2402r-11,-122l3336,2159r-17,-121l3298,1917r-24,-120l3248,1678r-24,-122l3196,1440r-32,-111l3127,1222r-39,-101l3044,1023r-46,-91l2948,846r-54,-81l2838,688r-60,-71l2717,551r-66,-62l2585,433r-70,-51l2444,334r-74,-41l2294,256r-77,-31l2139,198r-81,-21l1977,159r-82,-12l1810,140r-84,-1l1641,141r-85,7l1469,161r-87,17l1296,200r-88,28l1121,260r-74,32l973,328r-73,41l830,414r-70,48l693,514r-65,57l566,630r-59,64l451,762r-53,71l349,907r-45,79l263,1066r-37,84l193,1238r-27,91l143,1422r-17,96l115,1618r-6,103l109,1825r6,108l128,2043r20,112l175,2270r33,118l250,2506r50,122l356,2751r66,126l496,3004r60,113l616,3227r63,107l742,3436r64,99l871,3631r67,92l1004,3811r68,85l1139,3977r69,77l1277,4127r69,70l1414,4262r70,60l1554,4380r69,53l1693,4482r69,44l1831,4566r68,36l1967,4633r68,27l2101,4681r66,18l2233,4712r64,8l2361,4723r61,-2l2484,4714r59,-11l2603,4686xe" fillcolor="#fed6ff [351]" stroked="f">
                    <v:fill opacity="35466f"/>
                    <v:path arrowok="t" o:connecttype="custom" o:connectlocs="1384,2415;1509,2224;1595,1965;1643,1656;1653,1318;1623,969;1548,640;1431,382;1284,190;1112,66;919,6;710,10;489,77;306,189;157,348;52,552;2,795;18,1073;108,1381;263,1701;432,1978;608,2205;787,2376;964,2484;1132,2525;1186,2351;1322,2245;1426,2067;1496,1834;1533,1561;1536,1266;1503,962;1442,667;1344,424;1208,245;1046,128;864,74;670,81;477,146;316,258;181,418;88,621;50,863;80,1139;192,1443;338,1724;489,1955;644,2138;803,2271;958,2348;1104,2368" o:connectangles="0,0,0,0,0,0,0,0,0,0,0,0,0,0,0,0,0,0,0,0,0,0,0,0,0,0,0,0,0,0,0,0,0,0,0,0,0,0,0,0,0,0,0,0,0,0,0,0,0,0,0"/>
                    <o:lock v:ext="edit" verticies="t"/>
                  </v:shape>
                  <v:shape id="Freeform 416" o:spid="_x0000_s1036" style="position:absolute;left:9146;top:6418;width:1629;height:1584;rotation:90;visibility:visible;mso-wrap-style:square;v-text-anchor:top" coordsize="3575,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cqMUA&#10;AADbAAAADwAAAGRycy9kb3ducmV2LnhtbESPT2vCQBTE7wW/w/KEXopuqlI0uooI0t7EPzl4e2Sf&#10;SUz2bchuzfbbdwtCj8PM/IZZbYJpxIM6V1lW8D5OQBDnVldcKLic96M5COeRNTaWScEPOdisBy8r&#10;TLXt+UiPky9EhLBLUUHpfZtK6fKSDLqxbYmjd7OdQR9lV0jdYR/hppGTJPmQBiuOCyW2tCspr0/f&#10;RkFfZ1n9ubtm52lY3N8Oh+OitkGp12HYLkF4Cv4//Gx/aQXTG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VyoxQAAANsAAAAPAAAAAAAAAAAAAAAAAJgCAABkcnMv&#10;ZG93bnJldi54bWxQSwUGAAAAAAQABAD1AAAAigMAAAAA&#10;" path="m3443,271r-43,-45l3353,186r-53,-37l3243,116,3182,88,3117,64,3048,44,2975,27,2899,15,2820,6,2739,1,2653,r-86,2l2478,8r-92,9l2293,30r-95,15l2103,64r-97,22l1907,111r-98,29l1710,171r-99,33l1512,240r-98,39l1315,322r-97,44l1121,413r-95,50l932,514r-92,54l750,624r-81,60l593,745r-71,61l456,869r-62,63l337,995r-52,65l236,1124r-42,65l154,1255r-34,66l89,1388r-25,66l43,1522r-17,66l13,1655r-8,68l,1790r,68l5,1924r8,68l25,2058r17,68l62,2192r24,65l114,2322r32,65l183,2452r39,64l266,2579r47,63l364,2703r49,52l463,2805r52,46l569,2895r57,42l685,2975r60,34l808,3041r64,27l938,3093r68,20l1075,3130r70,13l1217,3151r72,5l1363,3157r75,-4l1514,3144r77,-13l1668,3113r77,-22l1823,3063r80,-32l1981,2993r79,-42l2140,2902r78,-54l2297,2789r79,-66l2455,2652r78,-78l2611,2491r75,-80l2760,2329r70,-82l2898,2166r65,-82l3024,2004r59,-81l3138,1842r52,-80l3239,1683r46,-79l3328,1526r40,-77l3404,1374r33,-75l3467,1224r26,-72l3515,1081r19,-70l3550,943r12,-68l3570,810r5,-63l3575,686r-3,-60l3565,568r-10,-55l3540,459r-17,-50l3500,361r-26,-46l3443,271xm3260,462r-38,-40l3181,386r-46,-32l3085,324r-52,-24l2976,278r-61,-19l2852,244r-65,-11l2718,224r-70,-5l2575,217r-76,1l2422,223r-78,7l2263,239r-82,13l2098,268r-84,19l1930,307r-86,23l1759,358r-87,28l1587,418r-85,33l1416,488r-85,38l1247,567r-83,43l1082,655r-82,47l922,752r-83,47l762,849r-73,51l622,953r-64,54l498,1062r-53,57l394,1177r-45,59l307,1295r-36,62l239,1417r-29,63l186,1543r-20,63l151,1668r-12,64l132,1795r-4,64l128,1923r5,63l141,2050r12,61l170,2174r19,62l213,2296r27,60l271,2416r34,58l342,2530r41,56l428,2641r43,46l515,2732r49,41l613,2813r53,38l720,2886r57,33l836,2948r62,27l961,2998r64,20l1091,3036r68,13l1228,3059r70,4l1370,3065r72,-3l1516,3055r73,-12l1664,3027r76,-22l1816,2979r76,-32l1968,2911r77,-43l2121,2819r76,-53l2273,2706r75,-67l2423,2567r75,-79l2571,2403r68,-71l2702,2260r62,-72l2822,2117r55,-71l2931,1975r50,-71l3028,1834r44,-70l3113,1696r40,-69l3188,1558r33,-67l3251,1425r27,-66l3302,1294r20,-63l3340,1169r15,-61l3367,1048r8,-58l3380,933r3,-56l3383,824r-5,-52l3371,722r-10,-48l3347,626r-17,-43l3310,540r-23,-40l3260,462xe" fillcolor="#fbd4b4 [1305]" stroked="f">
                    <v:fill opacity="35466f"/>
                    <v:path arrowok="t" o:connecttype="custom" o:connectlocs="1478,58;1321,8;1129,4;914,43;689,120;468,232;270,374;130,532;41,696;2,865;11,1033;67,1198;166,1356;285,1474;427,1552;587,1583;760,1562;939,1481;1119,1331;1290,1127;1430,924;1535,727;1602,542;1629,375;1613,230;1485,232;1382,151;1238,112;1068,115;879,154;684,226;493,329;314,452;180,591;96,743;60,901;70,1059;123,1212;215,1348;328,1448;467,1514;624,1538;793,1508;966,1414;1138,1248;1286,1062;1400,885;1481,715;1529,556;1542,413;1517,293" o:connectangles="0,0,0,0,0,0,0,0,0,0,0,0,0,0,0,0,0,0,0,0,0,0,0,0,0,0,0,0,0,0,0,0,0,0,0,0,0,0,0,0,0,0,0,0,0,0,0,0,0,0,0"/>
                    <o:lock v:ext="edit" verticies="t"/>
                  </v:shape>
                  <v:shape id="Freeform 417" o:spid="_x0000_s1037" style="position:absolute;left:8017;top:3789;width:767;height:1055;rotation:90;visibility:visible;mso-wrap-style:square;v-text-anchor:top" coordsize="1684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SZcQA&#10;AADbAAAADwAAAGRycy9kb3ducmV2LnhtbESPX2vCQBDE3wv9DscWfNOLFktJPUXUglIQ6r/nNbdN&#10;grm9kFtj/Pa9gtDHYWZ+w0xmnatUS00oPRsYDhJQxJm3JecGDvvP/juoIMgWK89k4E4BZtPnpwmm&#10;1t/4m9qd5CpCOKRooBCpU61DVpDDMPA1cfR+fONQomxybRu8Rbir9ChJ3rTDkuNCgTUtCsouu6sz&#10;sDkNl3g8r7ZbOd+lvXzpfDxvjem9dPMPUEKd/Icf7bU18DqGvy/xB+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kmXEAAAA2wAAAA8AAAAAAAAAAAAAAAAAmAIAAGRycy9k&#10;b3ducmV2LnhtbFBLBQYAAAAABAAEAPUAAACJAwAAAAA=&#10;" path="m229,43l200,63,174,87r-25,26l127,143r-22,32l86,209,70,246,54,286,41,328,31,370,21,416r-8,48l7,512,3,562,1,614,,667r1,55l4,776r5,56l15,889r7,58l32,1004r10,58l55,1121r15,58l85,1237r17,58l121,1353r20,57l162,1467r23,57l208,1578r28,50l264,1675r29,45l322,1763r30,39l383,1838r32,35l447,1906r33,28l514,1962r35,24l583,2009r36,20l654,2046r37,15l728,2073r37,11l801,2092r38,5l877,2100r38,1l954,2099r38,-4l1032,2090r39,-9l1110,2071r39,-13l1188,2043r39,-17l1265,2007r39,-22l1343,1962r34,-23l1409,1915r29,-26l1468,1863r27,-28l1521,1805r25,-32l1569,1741r20,-34l1608,1673r17,-37l1640,1599r13,-38l1664,1522r8,-40l1679,1441r4,-43l1684,1355r-1,-43l1679,1267r-6,-45l1664,1175r-12,-46l1638,1082r-18,-48l1598,986r-23,-49l1547,889r-29,-50l1485,789r-38,-49l1406,689r-39,-49l1328,593r-40,-46l1247,502r-40,-43l1167,419r-41,-39l1085,342r-40,-36l1004,272,964,240,924,209,883,182,844,155,805,131,766,108,727,87,689,69,651,53,614,39,577,27,542,17,506,9,472,3,439,1,405,,373,1,342,4r-29,6l284,20,256,30,229,43xm321,162r-25,18l273,200r-23,22l230,248r-18,27l195,305r-15,32l166,371r-12,36l144,445r-9,39l128,525r-5,42l118,611r-2,45l116,701r,47l118,795r4,49l127,892r6,50l141,992r9,51l161,1094r12,49l186,1194r14,51l217,1295r18,51l252,1396r21,48l294,1493r20,49l335,1590r23,44l383,1676r25,41l434,1753r27,36l490,1821r29,31l549,1880r32,25l612,1928r33,21l678,1968r33,15l746,1997r34,12l816,2018r35,8l887,2030r35,3l958,2034r37,-3l1030,2028r37,-6l1103,2014r35,-11l1174,1991r35,-14l1245,1960r34,-19l1314,1921r28,-20l1371,1880r28,-24l1425,1831r25,-26l1475,1778r23,-30l1519,1718r20,-32l1557,1653r17,-35l1589,1583r13,-37l1613,1508r8,-39l1628,1429r4,-40l1634,1347r-1,-43l1630,1262r-5,-44l1615,1173r-11,-45l1589,1082r-18,-46l1551,989r-24,-47l1499,895r-31,-48l1434,800r-38,-49l1354,704r-34,-44l1284,619r-34,-40l1214,541r-35,-37l1143,468r-36,-34l1072,402r-36,-29l1001,343,965,316,931,291,895,267,861,245,826,225,792,206,758,189,724,174,691,161,659,150,627,140r-32,-8l564,126r-29,-3l505,120r-29,l448,123r-27,3l395,132r-26,8l345,150r-24,12xe" fillcolor="#ffd966 [1950]" stroked="f">
                    <v:fill opacity="35466f"/>
                    <v:path arrowok="t" o:connecttype="custom" o:connectlocs="58,72;19,165;1,282;4,418;25,563;64,708;120,841;189,941;266,1009;348,1046;435,1054;523,1033;612,985;681,921;732,840;762,744;765,636;738,519;676,396;587,275;494,172;402,91;314,35;230,5;156,2;146,81;97,138;66,223;53,329;58,448;79,574;115,701;163,820;223,914;294,979;372,1013;453,1020;535,1000;611,955;672,893;717,812;741,718;740,612;706,497;636,377;553,272;472,187;392,123;315,81;244,62;180,66" o:connectangles="0,0,0,0,0,0,0,0,0,0,0,0,0,0,0,0,0,0,0,0,0,0,0,0,0,0,0,0,0,0,0,0,0,0,0,0,0,0,0,0,0,0,0,0,0,0,0,0,0,0,0"/>
                    <o:lock v:ext="edit" verticies="t"/>
                  </v:shape>
                  <v:shape id="Freeform 418" o:spid="_x0000_s1038" style="position:absolute;left:6118;top:3727;width:1449;height:1862;rotation:90;visibility:visible;mso-wrap-style:square;v-text-anchor:top" coordsize="3180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BMQA&#10;AADbAAAADwAAAGRycy9kb3ducmV2LnhtbESPW2sCMRSE3wX/QziCb5ptRSvbjSIFL4X6UNu+HzZn&#10;L3VzsiTRXf+9KRR8HGbmGyZb96YRV3K+tqzgaZqAIM6trrlU8P21nSxB+ICssbFMCm7kYb0aDjJM&#10;te34k66nUIoIYZ+igiqENpXS5xUZ9FPbEkevsM5giNKVUjvsItw08jlJFtJgzXGhwpbeKsrPp4tR&#10;MD9+vC/3P+63MDq/3HYvm+PZdEqNR/3mFUSgPjzC/+2DVjBbwN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CgTEAAAA2wAAAA8AAAAAAAAAAAAAAAAAmAIAAGRycy9k&#10;b3ducmV2LnhtbFBLBQYAAAAABAAEAPUAAACJAwAAAAA=&#10;" path="m374,3632r58,27l494,3681r63,16l624,3707r69,4l764,3710r75,-6l913,3694r79,-17l1070,3657r81,-26l1233,3601r83,-34l1399,3529r84,-43l1568,3440r84,-50l1738,3337r85,-57l1907,3220r85,-64l2075,3091r83,-70l2239,2950r80,-75l2398,2800r77,-80l2550,2640r74,-82l2695,2473r69,-85l2829,2300r56,-87l2934,2127r47,-85l3021,1958r36,-83l3089,1793r26,-82l3137,1632r18,-78l3168,1476r8,-76l3180,1325r,-73l3176,1180r-8,-71l3155,1040r-17,-69l3117,906r-25,-65l3064,778r-34,-61l2995,658r-40,-59l2911,544r-49,-55l2811,437r-55,-51l2698,338r-62,-46l2570,247r-68,-43l2430,164r-65,-32l2299,102,2231,76,2162,55,2094,36,2022,22,1951,11,1880,4,1808,r-73,2l1663,6r-72,10l1518,30r-71,18l1375,70r-71,26l1234,128r-69,36l1096,204r-67,46l962,300r-65,56l834,416r-62,65l712,551r-58,76l598,707r-55,87l492,886r-49,97l396,1086r-43,108l310,1301r-40,105l233,1510r-36,103l165,1715r-28,99l111,1914r-24,98l66,2108r-18,94l34,2294r-14,91l11,2473r-6,86l,2643r,82l1,2804r5,77l15,2956r9,71l38,3096r16,65l73,3224r22,59l120,3338r27,54l178,3441r33,45l248,3529r39,38l329,3601r45,31xm481,3381r49,25l584,3425r56,14l698,3449r60,4l821,3453r64,-4l951,3440r67,-13l1087,3409r70,-20l1228,3364r72,-29l1372,3303r74,-36l1520,3228r73,-42l1667,3139r73,-48l1814,3040r73,-54l1960,2929r71,-60l2102,2808r70,-64l2241,2678r66,-69l2373,2539r64,-72l2499,2393r61,-74l2618,2242r60,-76l2734,2090r51,-77l2831,1939r41,-76l2908,1788r31,-74l2965,1639r23,-73l3004,1494r13,-73l3026,1351r4,-69l3030,1212r-4,-68l3017,1078r-11,-65l2989,949r-20,-63l2945,826r-27,-60l2886,710r-35,-56l2813,599r-41,-52l2727,498r-49,-48l2627,405r-54,-44l2516,321r-61,-38l2392,247r-58,-29l2275,192r-62,-22l2152,150r-66,-17l2021,119r-66,-10l1887,102r-69,-2l1750,100r-70,5l1610,113r-69,12l1471,141r-70,20l1332,186r-69,30l1196,250r-67,39l1063,332r-64,48l936,434r-62,59l815,556r-58,68l701,699r-52,80l598,865r-49,91l504,1053r-42,103l423,1265r-37,94l350,1450r-32,91l288,1631r-27,89l236,1807r-21,87l196,1979r-18,83l164,2144r-11,80l144,2302r-7,77l133,2454r-2,73l132,2597r3,69l141,2732r9,64l160,2858r15,59l190,2974r18,54l229,3079r23,49l277,3173r28,42l335,3255r33,37l404,3325r36,30l481,3381xe" fillcolor="#daeef3 [664]" stroked="f">
                    <v:fill opacity="35466f"/>
                    <v:path arrowok="t" o:connecttype="custom" o:connectlocs="284,1860;452,1845;637,1771;831,1646;1020,1480;1196,1283;1337,1067;1419,858;1449,665;1430,487;1365,330;1256,194;1107,82;954,18;791,1;627,35;469,125;324,276;202,493;106,758;40,1010;5,1241;3,1446;33,1618;96,1749;219,1696;345,1733;495,1710;659,1639;827,1525;990,1377;1139,1201;1269,1010;1351,822;1381,643;1362,476;1299,328;1197,203;1064,109;921,60;766,53;607,93;455,191;319,351;211,580;131,818;81,1035;61,1231;68,1403;104,1545;168,1652" o:connectangles="0,0,0,0,0,0,0,0,0,0,0,0,0,0,0,0,0,0,0,0,0,0,0,0,0,0,0,0,0,0,0,0,0,0,0,0,0,0,0,0,0,0,0,0,0,0,0,0,0,0,0"/>
                    <o:lock v:ext="edit" verticies="t"/>
                  </v:shape>
                  <v:shape id="Freeform 419" o:spid="_x0000_s1039" style="position:absolute;left:9102;top:3239;width:1224;height:1908;rotation:7920596fd;visibility:visible;mso-wrap-style:square;v-text-anchor:top" coordsize="2687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4aMIA&#10;AADbAAAADwAAAGRycy9kb3ducmV2LnhtbESPwW7CMBBE70j8g7VIvYFDkUgVMKhQinqkoR+wjZck&#10;aryObJOEv8dIlTiOZuaNZr0dTCM6cr62rGA+S0AQF1bXXCr4OX9O30D4gKyxsUwKbuRhuxmP1php&#10;2/M3dXkoRYSwz1BBFUKbSemLigz6mW2Jo3exzmCI0pVSO+wj3DTyNUmW0mDNcaHClvYVFX/51Sgo&#10;d/08PR9RdiYsBnc4pR/y9qvUy2R4X4EINIRn+L/9pRUsUnh8i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DhowgAAANsAAAAPAAAAAAAAAAAAAAAAAJgCAABkcnMvZG93&#10;bnJldi54bWxQSwUGAAAAAAQABAD1AAAAhwMAAAAA&#10;" path="m740,3780r-57,-21l628,3730r-53,-34l525,3656r-49,-45l430,3560r-44,-55l345,3445r-39,-64l269,3312r-36,-72l201,3163r-29,-79l143,3000r-25,-85l96,2825,74,2733,56,2640,41,2543,28,2444,17,2345,9,2244,3,2141,1,2038,,1934,2,1830,7,1724r7,-105l23,1515,36,1411,52,1306,70,1203r24,-94l122,1018r29,-88l183,847r35,-79l256,693r39,-71l335,555r44,-64l425,431r48,-55l521,324r53,-48l626,232r55,-40l738,155r59,-31l856,95,918,70,980,49r64,-17l1110,18r66,-9l1244,3,1312,r70,3l1454,7r72,10l1598,29r74,16l1746,66r75,23l1886,114r64,27l2012,171r61,33l2131,241r55,39l2241,322r51,47l2341,416r46,51l2431,521r41,56l2509,636r34,62l2574,763r29,66l2626,899r21,72l2663,1045r12,77l2683,1200r4,82l2686,1364r-5,87l2670,1539r-14,88l2636,1720r-25,93l2580,1909r-35,97l2503,2106r-47,102l2409,2306r-47,97l2315,2497r-50,91l2215,2676r-52,86l2111,2845r-53,80l2005,3002r-55,74l1896,3147r-56,67l1786,3278r-57,62l1673,3396r-57,55l1560,3501r-57,47l1446,3591r-56,39l1334,3665r-57,32l1221,3724r-56,24l1110,3767r-55,15l1001,3793r-54,6l894,3801r-52,-2l789,3792r-49,-12xm845,3544r-50,-20l747,3499r-47,-29l657,3436r-43,-40l574,3354r-40,-48l498,3254r-36,-55l430,3139r-31,-61l370,3012r-27,-69l319,2872r-23,-75l276,2720r-19,-78l240,2560r-13,-82l214,2393r-9,-86l198,2219r-6,-88l189,2041r-1,-90l191,1859r3,-91l200,1677r8,-91l219,1495r14,-91l249,1314r13,-93l278,1132r20,-84l321,967r26,-77l377,815r31,-70l442,679r37,-64l519,556r42,-56l604,448r47,-49l698,354r50,-40l800,276r53,-34l909,212r57,-27l1024,163r60,-19l1144,127r62,-12l1267,107r64,-5l1395,101r64,2l1525,109r65,10l1656,133r67,17l1788,171r58,21l1903,216r56,28l2013,275r54,33l2119,345r51,40l2219,428r47,45l2310,521r43,52l2392,627r36,57l2463,743r31,61l2521,870r25,66l2566,1006r17,71l2594,1151r9,76l2606,1306r,81l2600,1470r-10,85l2574,1642r-21,88l2527,1822r-33,93l2456,2010r-44,96l2361,2204r-40,88l2279,2376r-43,81l2192,2537r-43,77l2103,2688r-46,71l2010,2828r-46,66l1915,2957r-49,61l1818,3076r-49,54l1719,3181r-50,48l1620,3276r-50,41l1519,3356r-50,37l1419,3425r-50,29l1320,3481r-50,22l1220,3522r-49,15l1123,3549r-48,8l1028,3562r-46,1l935,3561r-45,-7l845,3544xe" fillcolor="#c2d69b [1942]" stroked="f">
                    <v:fill opacity="35466f"/>
                    <v:path arrowok="t" o:connecttype="custom" o:connectlocs="239,1835;139,1697;65,1506;19,1277;0,1023;10,760;56,511;134,312;237,163;363,62;506,9;662,4;830,45;971,121;1087,234;1173,383;1219,563;1216,773;1159,1007;1055,1253;937,1468;814,1645;685,1781;556,1869;431,1907;385,1779;280,1705;196,1576;135,1404;97,1201;86,979;100,750;136,526;201,341;297,200;414,106;549,58;695,55;841,96;965,173;1072,288;1148,437;1186,616;1173,824;1099,1057;999,1274;895,1453;783,1597;669,1703;556,1768;447,1789" o:connectangles="0,0,0,0,0,0,0,0,0,0,0,0,0,0,0,0,0,0,0,0,0,0,0,0,0,0,0,0,0,0,0,0,0,0,0,0,0,0,0,0,0,0,0,0,0,0,0,0,0,0,0"/>
                    <o:lock v:ext="edit" verticies="t"/>
                  </v:shape>
                  <v:shape id="Freeform 420" o:spid="_x0000_s1040" style="position:absolute;left:8046;top:8286;width:2251;height:1783;rotation:90;visibility:visible;mso-wrap-style:square;v-text-anchor:top" coordsize="4939,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RK8EA&#10;AADbAAAADwAAAGRycy9kb3ducmV2LnhtbERPz2vCMBS+D/wfwht4W9NNOqQ2iggDZR62Ktv10bw2&#10;xealNLHt/vvlMNjx4/td7GbbiZEG3zpW8JykIIgrp1tuFFwvb09rED4ga+wck4If8rDbLh4KzLWb&#10;+JPGMjQihrDPUYEJoc+l9JUhiz5xPXHkajdYDBEOjdQDTjHcdvIlTV+lxZZjg8GeDoaqW3m3Cm7v&#10;mTbTmerVV4Z9/X2ij3NJSi0f5/0GRKA5/Iv/3EetYBXHxi/x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KkSvBAAAA2wAAAA8AAAAAAAAAAAAAAAAAmAIAAGRycy9kb3du&#10;cmV2LnhtbFBLBQYAAAAABAAEAPUAAACGAwAAAAA=&#10;" path="m21,2662l6,2582,,2502r3,-82l13,2336r18,-85l55,2166r32,-87l126,1992r45,-89l222,1815r58,-89l343,1638r69,-88l487,1462r79,-87l650,1288r88,-86l832,1118r96,-83l1029,952r104,-79l1241,793r111,-76l1466,643r116,-72l1701,502r120,-68l1944,372r124,-62l2193,253r127,-54l2447,148r123,-37l2691,79,2810,52,2925,32,3038,15,3147,6,3253,r105,l3459,6r97,9l3651,31r91,20l3831,74r87,30l3999,138r80,38l4155,219r73,47l4298,317r67,56l4428,433r60,64l4544,565r53,71l4647,712r46,79l4736,874r39,86l4811,1050r32,94l4871,1241r25,99l4914,1430r13,89l4935,1609r4,90l4938,1789r-6,90l4922,1968r-15,89l4885,2144r-25,87l4831,2317r-36,84l4755,2483r-46,81l4658,2643r-56,77l4540,2793r-66,72l4403,2934r-79,66l4243,3063r-89,61l4060,3180r-100,53l3855,3281r-111,45l3628,3366r-122,37l3378,3435r-134,26l3104,3484r-146,16l2816,3516r-140,14l2537,3540r-135,8l2268,3552r-132,1l2008,3552r-125,-4l1759,3540r-120,-9l1523,3518r-114,-15l1300,3485r-107,-20l1090,3441r-99,-26l896,3386r-92,-31l718,3321r-83,-36l557,3246r-74,-42l413,3160r-64,-46l290,3066r-55,-51l185,2961r-43,-54l102,2849,70,2789,42,2726,21,2662xm359,2618r-14,-70l341,2478r1,-72l350,2333r14,-75l385,2183r27,-75l444,2031r38,-77l526,1877r48,-77l629,1723r58,-77l750,1569r68,-76l890,1417r76,-74l1045,1269r83,-72l1215,1125r90,-70l1399,987r95,-67l1592,856r101,-63l1796,732r104,-58l2007,618r108,-53l2225,515r111,-47l2447,423r113,-48l2670,333r109,-36l2886,267r104,-24l3092,225r101,-13l3291,205r97,-3l3480,206r91,8l3660,227r86,19l3829,269r80,27l3986,329r75,37l4133,406r69,45l4267,500r63,53l4388,610r56,60l4496,734r49,68l4590,873r42,73l4670,1023r34,80l4734,1185r27,87l4782,1359r16,78l4809,1518r8,82l4820,1681r-1,84l4813,1848r-9,84l4789,2015r-19,84l4747,2182r-29,82l4685,2346r-38,80l4603,2504r-47,77l4502,2656r-58,72l4380,2799r-69,68l4237,2931r-80,61l4072,3050r-92,55l3884,3156r-103,46l3673,3244r-114,38l3438,3314r-125,27l3180,3364r-139,17l2897,3391r-125,14l2649,3417r-121,9l2409,3431r-116,4l2179,3435r-111,-2l1958,3428r-106,-7l1748,3410r-100,-13l1549,3383r-95,-18l1363,3345r-88,-22l1190,3298r-82,-28l1030,3242r-75,-32l885,3177r-67,-36l755,3103r-60,-40l640,3022r-50,-44l542,2932r-41,-49l463,2835r-33,-52l401,2729r-23,-54l359,2618xe" fillcolor="#facfac [2892]" stroked="f">
                    <v:fill opacity="35466f"/>
                    <v:path arrowok="t" o:connecttype="custom" o:connectlocs="6,1172;78,955;222,734;423,519;668,323;943,156;1226,40;1483,0;1705,26;1894,110;2045,249;2158,439;2231,672;2251,898;2215,1120;2123,1326;1971,1505;1757,1647;1478,1737;1156,1776;858,1780;592,1749;366,1684;188,1586;65,1459;164,1314;166,1133;240,942;373,749;554,565;772,398;1014,258;1267,149;1500,103;1707,123;1884,204;2025,336;2128,513;2187,721;2194,927;2150,1136;2052,1333;1895,1501;1674,1628;1386,1697;1098,1722;844,1717;621,1679;435,1611;292,1517;196,1397" o:connectangles="0,0,0,0,0,0,0,0,0,0,0,0,0,0,0,0,0,0,0,0,0,0,0,0,0,0,0,0,0,0,0,0,0,0,0,0,0,0,0,0,0,0,0,0,0,0,0,0,0,0,0"/>
                    <o:lock v:ext="edit" verticies="t"/>
                  </v:shape>
                  <v:shape id="Freeform 421" o:spid="_x0000_s1041" style="position:absolute;left:4648;top:5826;width:1587;height:2573;rotation:90;visibility:visible;mso-wrap-style:square;v-text-anchor:top" coordsize="3482,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GZcQA&#10;AADbAAAADwAAAGRycy9kb3ducmV2LnhtbESPT2sCMRTE70K/Q3gFb5rVgtWtUWyL4qFQugri7ZG8&#10;/UM3L8sm6vrtjSB4HGbmN8x82dlanKn1lWMFo2ECglg7U3GhYL9bD6YgfEA2WDsmBVfysFy89OaY&#10;GnfhPzpnoRARwj5FBWUITSql1yVZ9EPXEEcvd63FEGVbSNPiJcJtLcdJMpEWK44LJTb0VZL+z05W&#10;gT5uD+NV/qO/R+/I2ecmDxX+KtV/7VYfIAJ14Rl+tLdGwds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RmXEAAAA2wAAAA8AAAAAAAAAAAAAAAAAmAIAAGRycy9k&#10;b3ducmV2LnhtbFBLBQYAAAAABAAEAPUAAACJAwAAAAA=&#10;" path="m1698,5128r81,-8l1860,5102r79,-25l2019,5044r78,-40l2174,4955r76,-56l2325,4838r73,-69l2471,4693r70,-80l2609,4526r68,-91l2742,4338r64,-102l2867,4130r59,-110l2983,3906r54,-118l3090,3667r48,-125l3186,3416r44,-130l3270,3154r38,-133l3342,2885r32,-136l3403,2612r25,-138l3449,2336r18,-139l3480,2059r2,-132l3480,1801r-7,-122l3461,1560r-16,-113l3424,1336r-25,-105l3371,1130r-34,-97l3301,940r-42,-88l3214,768r-48,-79l3113,613r-57,-71l2997,474r-63,-61l2868,355r-70,-55l2724,252r-76,-45l2569,167r-82,-37l2402,98,2314,71,2224,48,2131,29,2035,15,1937,5,1837,1,1734,,1630,3r-93,8l1446,23r-90,17l1267,61r-88,26l1092,118r-84,36l926,194r-80,44l767,286r-74,53l620,397r-70,63l485,528r-63,71l363,675r-56,80l255,840r-47,90l165,1024r-39,98l93,1225,63,1333,39,1444,22,1560,8,1681,1,1805,,1934r5,134l16,2207r17,142l58,2496r24,143l108,2780r29,137l167,3052r32,132l235,3313r37,124l311,3559r41,117l395,3791r45,110l488,4008r48,102l586,4208r51,94l690,4391r55,85l801,4556r58,76l917,4702r60,66l1038,4828r63,56l1164,4934r64,44l1293,5017r65,33l1426,5078r66,22l1561,5115r69,9l1698,5128xm1647,4786r72,-7l1789,4764r70,-21l1929,4715r68,-36l2065,4639r66,-47l2197,4538r65,-59l2325,4415r61,-69l2447,4272r59,-78l2563,4111r56,-88l2673,3932r51,-95l2774,3739r49,-102l2868,3533r44,-107l2952,3316r39,-112l3027,3090r33,-115l3091,2858r27,-120l3143,2619r23,-120l3183,2378r16,-121l3212,2136r15,-123l3238,1893r5,-116l3241,1664r-6,-108l3225,1450r-16,-101l3189,1251r-25,-93l3136,1066r-35,-86l3064,898r-42,-79l2976,744r-49,-69l2874,607r-57,-63l2758,486r-65,-54l2627,382r-69,-46l2486,294r-75,-37l2334,223r-79,-28l2173,170r-84,-20l2003,135r-87,-11l1827,118r-92,-2l1643,119r-81,7l1480,137r-82,15l1317,172r-81,25l1155,226r-78,33l999,296r-76,42l848,384r-72,51l705,490r-68,59l573,613r-62,69l452,755r-55,77l346,914r-46,86l258,1090r-38,95l186,1284r-27,105l137,1497r-18,113l108,1727r-5,122l106,1976r8,130l128,2242r23,140l182,2526r20,126l225,2775r25,121l278,3013r29,114l339,3238r34,109l408,3451r37,102l484,3651r40,95l566,3837r44,88l655,4009r46,79l750,4164r48,72l849,4305r51,64l954,4428r53,56l1062,4535r55,47l1173,4624r57,37l1288,4693r59,29l1406,4744r60,18l1525,4775r61,8l1647,4786xe" fillcolor="#b2a1c7 [1943]" stroked="f">
                    <v:fill opacity="35466f"/>
                    <v:path arrowok="t" o:connecttype="custom" o:connectlocs="920,2531;1093,2393;1250,2177;1384,1901;1490,1583;1562,1241;1586,904;1549,618;1465,385;1337,207;1171,84;971,15;743,2;537,44;350,144;192,301;75,514;10,783;7,1107;62,1464;142,1786;244,2062;365,2286;502,2451;650,2548;751,2401;910,2348;1060,2215;1194,2019;1307,1773;1395,1493;1451,1193;1478,892;1453,628;1377,411;1257,244;1099,129;913,68;712,63;526,113;354,218;206,379;100,595;49,867;69,1195;127,1512;203,1783;299,2012;410,2192;535,2320;668,2389" o:connectangles="0,0,0,0,0,0,0,0,0,0,0,0,0,0,0,0,0,0,0,0,0,0,0,0,0,0,0,0,0,0,0,0,0,0,0,0,0,0,0,0,0,0,0,0,0,0,0,0,0,0,0"/>
                    <o:lock v:ext="edit" verticies="t"/>
                  </v:shape>
                  <v:shape id="Freeform 422" o:spid="_x0000_s1042" style="position:absolute;left:6658;top:5878;width:960;height:1223;rotation:-416808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38MIA&#10;AADbAAAADwAAAGRycy9kb3ducmV2LnhtbERPz2vCMBS+D/wfwhN2GZo4xhjVKCKoPUxkVhBvj+bZ&#10;FpuXkkTt/vvlIOz48f2eLXrbijv50DjWMBkrEMSlMw1XGo7FevQFIkRkg61j0vBLARbzwcsMM+Me&#10;/EP3Q6xECuGQoYY6xi6TMpQ1WQxj1xEn7uK8xZigr6Tx+EjhtpXvSn1Kiw2nhho7WtVUXg83q2F/&#10;LHhvi3z3tjmfv5f5VfnTVmn9OuyXUxCR+vgvfrpzo+EjrU9f0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ffwwgAAANsAAAAPAAAAAAAAAAAAAAAAAJgCAABkcnMvZG93&#10;bnJldi54bWxQSwUGAAAAAAQABAD1AAAAhwMAAAAA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abf8f [1945]" stroked="f">
                    <v:fill opacity="35466f"/>
                    <v:path arrowok="t" o:connecttype="custom" o:connectlocs="320,3;437,40;557,118;674,226;780,358;872,506;937,661;960,800;948,921;904,1024;831,1107;730,1170;605,1211;485,1223;365,1205;254,1157;156,1075;79,959;29,808;5,633;0,471;16,326;49,203;99,105;167,36;245,89;342,90;445,128;550,200;650,298;741,415;818,546;878,683;905,809;896,922;854,1019;784,1097;690,1154;578,1187;468,1192;356,1170;250,1117;158,1033;88,913;50,757;34,601;35,463;54,341;88,240;138,161;202,108" o:connectangles="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3328670</wp:posOffset>
                </wp:positionV>
                <wp:extent cx="3916045" cy="3193415"/>
                <wp:effectExtent l="13970" t="13970" r="13335" b="12065"/>
                <wp:wrapNone/>
                <wp:docPr id="23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6045" cy="3193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  <a:alpha val="52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0CC71" id="Rectangle 405" o:spid="_x0000_s1026" style="position:absolute;margin-left:385.85pt;margin-top:262.1pt;width:308.35pt;height:251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" fillcolor="#c2d69b [1942]" strokecolor="#c2d69b [1942]">
                <v:fill opacity="34078f" color2="#c2d69b [1942]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5399405</wp:posOffset>
                </wp:positionV>
                <wp:extent cx="3477895" cy="1010285"/>
                <wp:effectExtent l="4445" t="8255" r="3810" b="635"/>
                <wp:wrapNone/>
                <wp:docPr id="2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77895" cy="10102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  <a:alpha val="23000"/>
                              </a:schemeClr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21948" id="Rectangle 402" o:spid="_x0000_s1026" style="position:absolute;margin-left:24.35pt;margin-top:425.15pt;width:273.85pt;height:79.5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" fillcolor="#eaf1dd [662]" stroked="f">
                <v:fill opacity="15073f" color2="#eaf1dd [662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3489960</wp:posOffset>
                </wp:positionV>
                <wp:extent cx="3666490" cy="2813685"/>
                <wp:effectExtent l="4445" t="3810" r="5715" b="1905"/>
                <wp:wrapNone/>
                <wp:docPr id="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6490" cy="2813685"/>
                          <a:chOff x="8436" y="6763"/>
                          <a:chExt cx="5890" cy="4635"/>
                        </a:xfrm>
                      </wpg:grpSpPr>
                      <wps:wsp>
                        <wps:cNvPr id="6" name="Freeform 97"/>
                        <wps:cNvSpPr>
                          <a:spLocks noEditPoints="1"/>
                        </wps:cNvSpPr>
                        <wps:spPr bwMode="auto">
                          <a:xfrm rot="5400000">
                            <a:off x="8652" y="6610"/>
                            <a:ext cx="839" cy="1271"/>
                          </a:xfrm>
                          <a:custGeom>
                            <a:avLst/>
                            <a:gdLst>
                              <a:gd name="T0" fmla="*/ 614 w 1840"/>
                              <a:gd name="T1" fmla="*/ 2528 h 2533"/>
                              <a:gd name="T2" fmla="*/ 838 w 1840"/>
                              <a:gd name="T3" fmla="*/ 2448 h 2533"/>
                              <a:gd name="T4" fmla="*/ 1067 w 1840"/>
                              <a:gd name="T5" fmla="*/ 2290 h 2533"/>
                              <a:gd name="T6" fmla="*/ 1291 w 1840"/>
                              <a:gd name="T7" fmla="*/ 2066 h 2533"/>
                              <a:gd name="T8" fmla="*/ 1496 w 1840"/>
                              <a:gd name="T9" fmla="*/ 1792 h 2533"/>
                              <a:gd name="T10" fmla="*/ 1672 w 1840"/>
                              <a:gd name="T11" fmla="*/ 1485 h 2533"/>
                              <a:gd name="T12" fmla="*/ 1795 w 1840"/>
                              <a:gd name="T13" fmla="*/ 1166 h 2533"/>
                              <a:gd name="T14" fmla="*/ 1840 w 1840"/>
                              <a:gd name="T15" fmla="*/ 877 h 2533"/>
                              <a:gd name="T16" fmla="*/ 1818 w 1840"/>
                              <a:gd name="T17" fmla="*/ 626 h 2533"/>
                              <a:gd name="T18" fmla="*/ 1734 w 1840"/>
                              <a:gd name="T19" fmla="*/ 413 h 2533"/>
                              <a:gd name="T20" fmla="*/ 1592 w 1840"/>
                              <a:gd name="T21" fmla="*/ 240 h 2533"/>
                              <a:gd name="T22" fmla="*/ 1399 w 1840"/>
                              <a:gd name="T23" fmla="*/ 110 h 2533"/>
                              <a:gd name="T24" fmla="*/ 1160 w 1840"/>
                              <a:gd name="T25" fmla="*/ 25 h 2533"/>
                              <a:gd name="T26" fmla="*/ 928 w 1840"/>
                              <a:gd name="T27" fmla="*/ 0 h 2533"/>
                              <a:gd name="T28" fmla="*/ 701 w 1840"/>
                              <a:gd name="T29" fmla="*/ 36 h 2533"/>
                              <a:gd name="T30" fmla="*/ 487 w 1840"/>
                              <a:gd name="T31" fmla="*/ 138 h 2533"/>
                              <a:gd name="T32" fmla="*/ 300 w 1840"/>
                              <a:gd name="T33" fmla="*/ 306 h 2533"/>
                              <a:gd name="T34" fmla="*/ 153 w 1840"/>
                              <a:gd name="T35" fmla="*/ 547 h 2533"/>
                              <a:gd name="T36" fmla="*/ 55 w 1840"/>
                              <a:gd name="T37" fmla="*/ 859 h 2533"/>
                              <a:gd name="T38" fmla="*/ 10 w 1840"/>
                              <a:gd name="T39" fmla="*/ 1222 h 2533"/>
                              <a:gd name="T40" fmla="*/ 2 w 1840"/>
                              <a:gd name="T41" fmla="*/ 1558 h 2533"/>
                              <a:gd name="T42" fmla="*/ 31 w 1840"/>
                              <a:gd name="T43" fmla="*/ 1859 h 2533"/>
                              <a:gd name="T44" fmla="*/ 93 w 1840"/>
                              <a:gd name="T45" fmla="*/ 2113 h 2533"/>
                              <a:gd name="T46" fmla="*/ 191 w 1840"/>
                              <a:gd name="T47" fmla="*/ 2316 h 2533"/>
                              <a:gd name="T48" fmla="*/ 320 w 1840"/>
                              <a:gd name="T49" fmla="*/ 2458 h 2533"/>
                              <a:gd name="T50" fmla="*/ 471 w 1840"/>
                              <a:gd name="T51" fmla="*/ 2348 h 2533"/>
                              <a:gd name="T52" fmla="*/ 656 w 1840"/>
                              <a:gd name="T53" fmla="*/ 2348 h 2533"/>
                              <a:gd name="T54" fmla="*/ 854 w 1840"/>
                              <a:gd name="T55" fmla="*/ 2267 h 2533"/>
                              <a:gd name="T56" fmla="*/ 1054 w 1840"/>
                              <a:gd name="T57" fmla="*/ 2119 h 2533"/>
                              <a:gd name="T58" fmla="*/ 1246 w 1840"/>
                              <a:gd name="T59" fmla="*/ 1918 h 2533"/>
                              <a:gd name="T60" fmla="*/ 1420 w 1840"/>
                              <a:gd name="T61" fmla="*/ 1674 h 2533"/>
                              <a:gd name="T62" fmla="*/ 1568 w 1840"/>
                              <a:gd name="T63" fmla="*/ 1403 h 2533"/>
                              <a:gd name="T64" fmla="*/ 1684 w 1840"/>
                              <a:gd name="T65" fmla="*/ 1120 h 2533"/>
                              <a:gd name="T66" fmla="*/ 1735 w 1840"/>
                              <a:gd name="T67" fmla="*/ 857 h 2533"/>
                              <a:gd name="T68" fmla="*/ 1717 w 1840"/>
                              <a:gd name="T69" fmla="*/ 623 h 2533"/>
                              <a:gd name="T70" fmla="*/ 1636 w 1840"/>
                              <a:gd name="T71" fmla="*/ 422 h 2533"/>
                              <a:gd name="T72" fmla="*/ 1502 w 1840"/>
                              <a:gd name="T73" fmla="*/ 261 h 2533"/>
                              <a:gd name="T74" fmla="*/ 1322 w 1840"/>
                              <a:gd name="T75" fmla="*/ 143 h 2533"/>
                              <a:gd name="T76" fmla="*/ 1109 w 1840"/>
                              <a:gd name="T77" fmla="*/ 74 h 2533"/>
                              <a:gd name="T78" fmla="*/ 897 w 1840"/>
                              <a:gd name="T79" fmla="*/ 64 h 2533"/>
                              <a:gd name="T80" fmla="*/ 683 w 1840"/>
                              <a:gd name="T81" fmla="*/ 110 h 2533"/>
                              <a:gd name="T82" fmla="*/ 479 w 1840"/>
                              <a:gd name="T83" fmla="*/ 218 h 2533"/>
                              <a:gd name="T84" fmla="*/ 303 w 1840"/>
                              <a:gd name="T85" fmla="*/ 393 h 2533"/>
                              <a:gd name="T86" fmla="*/ 170 w 1840"/>
                              <a:gd name="T87" fmla="*/ 640 h 2533"/>
                              <a:gd name="T88" fmla="*/ 96 w 1840"/>
                              <a:gd name="T89" fmla="*/ 964 h 2533"/>
                              <a:gd name="T90" fmla="*/ 65 w 1840"/>
                              <a:gd name="T91" fmla="*/ 1288 h 2533"/>
                              <a:gd name="T92" fmla="*/ 67 w 1840"/>
                              <a:gd name="T93" fmla="*/ 1575 h 2533"/>
                              <a:gd name="T94" fmla="*/ 103 w 1840"/>
                              <a:gd name="T95" fmla="*/ 1827 h 2533"/>
                              <a:gd name="T96" fmla="*/ 169 w 1840"/>
                              <a:gd name="T97" fmla="*/ 2038 h 2533"/>
                              <a:gd name="T98" fmla="*/ 264 w 1840"/>
                              <a:gd name="T99" fmla="*/ 2200 h 2533"/>
                              <a:gd name="T100" fmla="*/ 386 w 1840"/>
                              <a:gd name="T101" fmla="*/ 231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40" h="2533">
                                <a:moveTo>
                                  <a:pt x="446" y="2521"/>
                                </a:moveTo>
                                <a:lnTo>
                                  <a:pt x="486" y="2529"/>
                                </a:lnTo>
                                <a:lnTo>
                                  <a:pt x="527" y="2533"/>
                                </a:lnTo>
                                <a:lnTo>
                                  <a:pt x="570" y="2531"/>
                                </a:lnTo>
                                <a:lnTo>
                                  <a:pt x="614" y="2528"/>
                                </a:lnTo>
                                <a:lnTo>
                                  <a:pt x="658" y="2518"/>
                                </a:lnTo>
                                <a:lnTo>
                                  <a:pt x="702" y="2507"/>
                                </a:lnTo>
                                <a:lnTo>
                                  <a:pt x="747" y="2491"/>
                                </a:lnTo>
                                <a:lnTo>
                                  <a:pt x="792" y="2472"/>
                                </a:lnTo>
                                <a:lnTo>
                                  <a:pt x="838" y="2448"/>
                                </a:lnTo>
                                <a:lnTo>
                                  <a:pt x="883" y="2424"/>
                                </a:lnTo>
                                <a:lnTo>
                                  <a:pt x="930" y="2394"/>
                                </a:lnTo>
                                <a:lnTo>
                                  <a:pt x="976" y="2362"/>
                                </a:lnTo>
                                <a:lnTo>
                                  <a:pt x="1022" y="2328"/>
                                </a:lnTo>
                                <a:lnTo>
                                  <a:pt x="1067" y="2290"/>
                                </a:lnTo>
                                <a:lnTo>
                                  <a:pt x="1113" y="2250"/>
                                </a:lnTo>
                                <a:lnTo>
                                  <a:pt x="1158" y="2207"/>
                                </a:lnTo>
                                <a:lnTo>
                                  <a:pt x="1203" y="2162"/>
                                </a:lnTo>
                                <a:lnTo>
                                  <a:pt x="1247" y="2115"/>
                                </a:lnTo>
                                <a:lnTo>
                                  <a:pt x="1291" y="2066"/>
                                </a:lnTo>
                                <a:lnTo>
                                  <a:pt x="1334" y="2014"/>
                                </a:lnTo>
                                <a:lnTo>
                                  <a:pt x="1375" y="1962"/>
                                </a:lnTo>
                                <a:lnTo>
                                  <a:pt x="1417" y="1906"/>
                                </a:lnTo>
                                <a:lnTo>
                                  <a:pt x="1457" y="1851"/>
                                </a:lnTo>
                                <a:lnTo>
                                  <a:pt x="1496" y="1792"/>
                                </a:lnTo>
                                <a:lnTo>
                                  <a:pt x="1534" y="1733"/>
                                </a:lnTo>
                                <a:lnTo>
                                  <a:pt x="1571" y="1673"/>
                                </a:lnTo>
                                <a:lnTo>
                                  <a:pt x="1606" y="1611"/>
                                </a:lnTo>
                                <a:lnTo>
                                  <a:pt x="1640" y="1549"/>
                                </a:lnTo>
                                <a:lnTo>
                                  <a:pt x="1672" y="1485"/>
                                </a:lnTo>
                                <a:lnTo>
                                  <a:pt x="1703" y="1421"/>
                                </a:lnTo>
                                <a:lnTo>
                                  <a:pt x="1731" y="1357"/>
                                </a:lnTo>
                                <a:lnTo>
                                  <a:pt x="1758" y="1292"/>
                                </a:lnTo>
                                <a:lnTo>
                                  <a:pt x="1779" y="1228"/>
                                </a:lnTo>
                                <a:lnTo>
                                  <a:pt x="1795" y="1166"/>
                                </a:lnTo>
                                <a:lnTo>
                                  <a:pt x="1809" y="1106"/>
                                </a:lnTo>
                                <a:lnTo>
                                  <a:pt x="1821" y="1046"/>
                                </a:lnTo>
                                <a:lnTo>
                                  <a:pt x="1831" y="988"/>
                                </a:lnTo>
                                <a:lnTo>
                                  <a:pt x="1837" y="933"/>
                                </a:lnTo>
                                <a:lnTo>
                                  <a:pt x="1840" y="877"/>
                                </a:lnTo>
                                <a:lnTo>
                                  <a:pt x="1840" y="824"/>
                                </a:lnTo>
                                <a:lnTo>
                                  <a:pt x="1838" y="773"/>
                                </a:lnTo>
                                <a:lnTo>
                                  <a:pt x="1834" y="722"/>
                                </a:lnTo>
                                <a:lnTo>
                                  <a:pt x="1827" y="673"/>
                                </a:lnTo>
                                <a:lnTo>
                                  <a:pt x="1818" y="626"/>
                                </a:lnTo>
                                <a:lnTo>
                                  <a:pt x="1805" y="580"/>
                                </a:lnTo>
                                <a:lnTo>
                                  <a:pt x="1791" y="536"/>
                                </a:lnTo>
                                <a:lnTo>
                                  <a:pt x="1774" y="494"/>
                                </a:lnTo>
                                <a:lnTo>
                                  <a:pt x="1755" y="452"/>
                                </a:lnTo>
                                <a:lnTo>
                                  <a:pt x="1734" y="413"/>
                                </a:lnTo>
                                <a:lnTo>
                                  <a:pt x="1709" y="375"/>
                                </a:lnTo>
                                <a:lnTo>
                                  <a:pt x="1684" y="338"/>
                                </a:lnTo>
                                <a:lnTo>
                                  <a:pt x="1655" y="304"/>
                                </a:lnTo>
                                <a:lnTo>
                                  <a:pt x="1624" y="271"/>
                                </a:lnTo>
                                <a:lnTo>
                                  <a:pt x="1592" y="240"/>
                                </a:lnTo>
                                <a:lnTo>
                                  <a:pt x="1558" y="211"/>
                                </a:lnTo>
                                <a:lnTo>
                                  <a:pt x="1521" y="183"/>
                                </a:lnTo>
                                <a:lnTo>
                                  <a:pt x="1482" y="157"/>
                                </a:lnTo>
                                <a:lnTo>
                                  <a:pt x="1442" y="132"/>
                                </a:lnTo>
                                <a:lnTo>
                                  <a:pt x="1399" y="110"/>
                                </a:lnTo>
                                <a:lnTo>
                                  <a:pt x="1355" y="90"/>
                                </a:lnTo>
                                <a:lnTo>
                                  <a:pt x="1309" y="71"/>
                                </a:lnTo>
                                <a:lnTo>
                                  <a:pt x="1260" y="53"/>
                                </a:lnTo>
                                <a:lnTo>
                                  <a:pt x="1212" y="38"/>
                                </a:lnTo>
                                <a:lnTo>
                                  <a:pt x="1160" y="25"/>
                                </a:lnTo>
                                <a:lnTo>
                                  <a:pt x="1115" y="15"/>
                                </a:lnTo>
                                <a:lnTo>
                                  <a:pt x="1068" y="8"/>
                                </a:lnTo>
                                <a:lnTo>
                                  <a:pt x="1022" y="2"/>
                                </a:lnTo>
                                <a:lnTo>
                                  <a:pt x="975" y="0"/>
                                </a:lnTo>
                                <a:lnTo>
                                  <a:pt x="928" y="0"/>
                                </a:lnTo>
                                <a:lnTo>
                                  <a:pt x="882" y="2"/>
                                </a:lnTo>
                                <a:lnTo>
                                  <a:pt x="837" y="7"/>
                                </a:lnTo>
                                <a:lnTo>
                                  <a:pt x="791" y="14"/>
                                </a:lnTo>
                                <a:lnTo>
                                  <a:pt x="746" y="25"/>
                                </a:lnTo>
                                <a:lnTo>
                                  <a:pt x="701" y="36"/>
                                </a:lnTo>
                                <a:lnTo>
                                  <a:pt x="657" y="52"/>
                                </a:lnTo>
                                <a:lnTo>
                                  <a:pt x="613" y="70"/>
                                </a:lnTo>
                                <a:lnTo>
                                  <a:pt x="570" y="90"/>
                                </a:lnTo>
                                <a:lnTo>
                                  <a:pt x="527" y="112"/>
                                </a:lnTo>
                                <a:lnTo>
                                  <a:pt x="487" y="138"/>
                                </a:lnTo>
                                <a:lnTo>
                                  <a:pt x="447" y="167"/>
                                </a:lnTo>
                                <a:lnTo>
                                  <a:pt x="408" y="197"/>
                                </a:lnTo>
                                <a:lnTo>
                                  <a:pt x="371" y="231"/>
                                </a:lnTo>
                                <a:lnTo>
                                  <a:pt x="334" y="267"/>
                                </a:lnTo>
                                <a:lnTo>
                                  <a:pt x="300" y="306"/>
                                </a:lnTo>
                                <a:lnTo>
                                  <a:pt x="267" y="349"/>
                                </a:lnTo>
                                <a:lnTo>
                                  <a:pt x="236" y="394"/>
                                </a:lnTo>
                                <a:lnTo>
                                  <a:pt x="206" y="441"/>
                                </a:lnTo>
                                <a:lnTo>
                                  <a:pt x="178" y="492"/>
                                </a:lnTo>
                                <a:lnTo>
                                  <a:pt x="153" y="547"/>
                                </a:lnTo>
                                <a:lnTo>
                                  <a:pt x="128" y="602"/>
                                </a:lnTo>
                                <a:lnTo>
                                  <a:pt x="106" y="663"/>
                                </a:lnTo>
                                <a:lnTo>
                                  <a:pt x="87" y="724"/>
                                </a:lnTo>
                                <a:lnTo>
                                  <a:pt x="70" y="791"/>
                                </a:lnTo>
                                <a:lnTo>
                                  <a:pt x="55" y="859"/>
                                </a:lnTo>
                                <a:lnTo>
                                  <a:pt x="44" y="930"/>
                                </a:lnTo>
                                <a:lnTo>
                                  <a:pt x="34" y="1005"/>
                                </a:lnTo>
                                <a:lnTo>
                                  <a:pt x="25" y="1078"/>
                                </a:lnTo>
                                <a:lnTo>
                                  <a:pt x="16" y="1151"/>
                                </a:lnTo>
                                <a:lnTo>
                                  <a:pt x="10" y="1222"/>
                                </a:lnTo>
                                <a:lnTo>
                                  <a:pt x="6" y="1292"/>
                                </a:lnTo>
                                <a:lnTo>
                                  <a:pt x="2" y="1360"/>
                                </a:lnTo>
                                <a:lnTo>
                                  <a:pt x="1" y="1428"/>
                                </a:lnTo>
                                <a:lnTo>
                                  <a:pt x="0" y="1494"/>
                                </a:lnTo>
                                <a:lnTo>
                                  <a:pt x="2" y="1558"/>
                                </a:lnTo>
                                <a:lnTo>
                                  <a:pt x="4" y="1622"/>
                                </a:lnTo>
                                <a:lnTo>
                                  <a:pt x="8" y="1684"/>
                                </a:lnTo>
                                <a:lnTo>
                                  <a:pt x="14" y="1743"/>
                                </a:lnTo>
                                <a:lnTo>
                                  <a:pt x="21" y="1802"/>
                                </a:lnTo>
                                <a:lnTo>
                                  <a:pt x="31" y="1859"/>
                                </a:lnTo>
                                <a:lnTo>
                                  <a:pt x="40" y="1913"/>
                                </a:lnTo>
                                <a:lnTo>
                                  <a:pt x="52" y="1967"/>
                                </a:lnTo>
                                <a:lnTo>
                                  <a:pt x="64" y="2017"/>
                                </a:lnTo>
                                <a:lnTo>
                                  <a:pt x="78" y="2066"/>
                                </a:lnTo>
                                <a:lnTo>
                                  <a:pt x="93" y="2113"/>
                                </a:lnTo>
                                <a:lnTo>
                                  <a:pt x="110" y="2158"/>
                                </a:lnTo>
                                <a:lnTo>
                                  <a:pt x="129" y="2201"/>
                                </a:lnTo>
                                <a:lnTo>
                                  <a:pt x="148" y="2242"/>
                                </a:lnTo>
                                <a:lnTo>
                                  <a:pt x="169" y="2280"/>
                                </a:lnTo>
                                <a:lnTo>
                                  <a:pt x="191" y="2316"/>
                                </a:lnTo>
                                <a:lnTo>
                                  <a:pt x="214" y="2349"/>
                                </a:lnTo>
                                <a:lnTo>
                                  <a:pt x="239" y="2380"/>
                                </a:lnTo>
                                <a:lnTo>
                                  <a:pt x="265" y="2408"/>
                                </a:lnTo>
                                <a:lnTo>
                                  <a:pt x="293" y="2434"/>
                                </a:lnTo>
                                <a:lnTo>
                                  <a:pt x="320" y="2458"/>
                                </a:lnTo>
                                <a:lnTo>
                                  <a:pt x="350" y="2478"/>
                                </a:lnTo>
                                <a:lnTo>
                                  <a:pt x="380" y="2495"/>
                                </a:lnTo>
                                <a:lnTo>
                                  <a:pt x="412" y="2510"/>
                                </a:lnTo>
                                <a:lnTo>
                                  <a:pt x="446" y="2521"/>
                                </a:lnTo>
                                <a:close/>
                                <a:moveTo>
                                  <a:pt x="471" y="2348"/>
                                </a:moveTo>
                                <a:lnTo>
                                  <a:pt x="506" y="2355"/>
                                </a:lnTo>
                                <a:lnTo>
                                  <a:pt x="543" y="2359"/>
                                </a:lnTo>
                                <a:lnTo>
                                  <a:pt x="580" y="2359"/>
                                </a:lnTo>
                                <a:lnTo>
                                  <a:pt x="618" y="2354"/>
                                </a:lnTo>
                                <a:lnTo>
                                  <a:pt x="656" y="2348"/>
                                </a:lnTo>
                                <a:lnTo>
                                  <a:pt x="695" y="2337"/>
                                </a:lnTo>
                                <a:lnTo>
                                  <a:pt x="734" y="2324"/>
                                </a:lnTo>
                                <a:lnTo>
                                  <a:pt x="774" y="2308"/>
                                </a:lnTo>
                                <a:lnTo>
                                  <a:pt x="813" y="2289"/>
                                </a:lnTo>
                                <a:lnTo>
                                  <a:pt x="854" y="2267"/>
                                </a:lnTo>
                                <a:lnTo>
                                  <a:pt x="894" y="2242"/>
                                </a:lnTo>
                                <a:lnTo>
                                  <a:pt x="934" y="2215"/>
                                </a:lnTo>
                                <a:lnTo>
                                  <a:pt x="975" y="2186"/>
                                </a:lnTo>
                                <a:lnTo>
                                  <a:pt x="1014" y="2154"/>
                                </a:lnTo>
                                <a:lnTo>
                                  <a:pt x="1054" y="2119"/>
                                </a:lnTo>
                                <a:lnTo>
                                  <a:pt x="1093" y="2083"/>
                                </a:lnTo>
                                <a:lnTo>
                                  <a:pt x="1132" y="2045"/>
                                </a:lnTo>
                                <a:lnTo>
                                  <a:pt x="1170" y="2004"/>
                                </a:lnTo>
                                <a:lnTo>
                                  <a:pt x="1208" y="1962"/>
                                </a:lnTo>
                                <a:lnTo>
                                  <a:pt x="1246" y="1918"/>
                                </a:lnTo>
                                <a:lnTo>
                                  <a:pt x="1283" y="1872"/>
                                </a:lnTo>
                                <a:lnTo>
                                  <a:pt x="1319" y="1824"/>
                                </a:lnTo>
                                <a:lnTo>
                                  <a:pt x="1354" y="1776"/>
                                </a:lnTo>
                                <a:lnTo>
                                  <a:pt x="1387" y="1726"/>
                                </a:lnTo>
                                <a:lnTo>
                                  <a:pt x="1420" y="1674"/>
                                </a:lnTo>
                                <a:lnTo>
                                  <a:pt x="1453" y="1622"/>
                                </a:lnTo>
                                <a:lnTo>
                                  <a:pt x="1483" y="1569"/>
                                </a:lnTo>
                                <a:lnTo>
                                  <a:pt x="1513" y="1514"/>
                                </a:lnTo>
                                <a:lnTo>
                                  <a:pt x="1541" y="1459"/>
                                </a:lnTo>
                                <a:lnTo>
                                  <a:pt x="1568" y="1403"/>
                                </a:lnTo>
                                <a:lnTo>
                                  <a:pt x="1592" y="1346"/>
                                </a:lnTo>
                                <a:lnTo>
                                  <a:pt x="1616" y="1289"/>
                                </a:lnTo>
                                <a:lnTo>
                                  <a:pt x="1642" y="1232"/>
                                </a:lnTo>
                                <a:lnTo>
                                  <a:pt x="1665" y="1176"/>
                                </a:lnTo>
                                <a:lnTo>
                                  <a:pt x="1684" y="1120"/>
                                </a:lnTo>
                                <a:lnTo>
                                  <a:pt x="1700" y="1065"/>
                                </a:lnTo>
                                <a:lnTo>
                                  <a:pt x="1713" y="1011"/>
                                </a:lnTo>
                                <a:lnTo>
                                  <a:pt x="1723" y="959"/>
                                </a:lnTo>
                                <a:lnTo>
                                  <a:pt x="1730" y="908"/>
                                </a:lnTo>
                                <a:lnTo>
                                  <a:pt x="1735" y="857"/>
                                </a:lnTo>
                                <a:lnTo>
                                  <a:pt x="1736" y="807"/>
                                </a:lnTo>
                                <a:lnTo>
                                  <a:pt x="1736" y="760"/>
                                </a:lnTo>
                                <a:lnTo>
                                  <a:pt x="1731" y="713"/>
                                </a:lnTo>
                                <a:lnTo>
                                  <a:pt x="1725" y="668"/>
                                </a:lnTo>
                                <a:lnTo>
                                  <a:pt x="1717" y="623"/>
                                </a:lnTo>
                                <a:lnTo>
                                  <a:pt x="1705" y="580"/>
                                </a:lnTo>
                                <a:lnTo>
                                  <a:pt x="1692" y="539"/>
                                </a:lnTo>
                                <a:lnTo>
                                  <a:pt x="1675" y="498"/>
                                </a:lnTo>
                                <a:lnTo>
                                  <a:pt x="1658" y="460"/>
                                </a:lnTo>
                                <a:lnTo>
                                  <a:pt x="1636" y="422"/>
                                </a:lnTo>
                                <a:lnTo>
                                  <a:pt x="1614" y="387"/>
                                </a:lnTo>
                                <a:lnTo>
                                  <a:pt x="1589" y="354"/>
                                </a:lnTo>
                                <a:lnTo>
                                  <a:pt x="1562" y="321"/>
                                </a:lnTo>
                                <a:lnTo>
                                  <a:pt x="1533" y="290"/>
                                </a:lnTo>
                                <a:lnTo>
                                  <a:pt x="1502" y="261"/>
                                </a:lnTo>
                                <a:lnTo>
                                  <a:pt x="1470" y="234"/>
                                </a:lnTo>
                                <a:lnTo>
                                  <a:pt x="1436" y="208"/>
                                </a:lnTo>
                                <a:lnTo>
                                  <a:pt x="1399" y="184"/>
                                </a:lnTo>
                                <a:lnTo>
                                  <a:pt x="1361" y="163"/>
                                </a:lnTo>
                                <a:lnTo>
                                  <a:pt x="1322" y="143"/>
                                </a:lnTo>
                                <a:lnTo>
                                  <a:pt x="1281" y="125"/>
                                </a:lnTo>
                                <a:lnTo>
                                  <a:pt x="1239" y="109"/>
                                </a:lnTo>
                                <a:lnTo>
                                  <a:pt x="1195" y="94"/>
                                </a:lnTo>
                                <a:lnTo>
                                  <a:pt x="1150" y="83"/>
                                </a:lnTo>
                                <a:lnTo>
                                  <a:pt x="1109" y="74"/>
                                </a:lnTo>
                                <a:lnTo>
                                  <a:pt x="1068" y="67"/>
                                </a:lnTo>
                                <a:lnTo>
                                  <a:pt x="1026" y="64"/>
                                </a:lnTo>
                                <a:lnTo>
                                  <a:pt x="983" y="61"/>
                                </a:lnTo>
                                <a:lnTo>
                                  <a:pt x="940" y="61"/>
                                </a:lnTo>
                                <a:lnTo>
                                  <a:pt x="897" y="64"/>
                                </a:lnTo>
                                <a:lnTo>
                                  <a:pt x="855" y="68"/>
                                </a:lnTo>
                                <a:lnTo>
                                  <a:pt x="811" y="74"/>
                                </a:lnTo>
                                <a:lnTo>
                                  <a:pt x="768" y="84"/>
                                </a:lnTo>
                                <a:lnTo>
                                  <a:pt x="726" y="96"/>
                                </a:lnTo>
                                <a:lnTo>
                                  <a:pt x="683" y="110"/>
                                </a:lnTo>
                                <a:lnTo>
                                  <a:pt x="640" y="126"/>
                                </a:lnTo>
                                <a:lnTo>
                                  <a:pt x="599" y="145"/>
                                </a:lnTo>
                                <a:lnTo>
                                  <a:pt x="558" y="167"/>
                                </a:lnTo>
                                <a:lnTo>
                                  <a:pt x="518" y="192"/>
                                </a:lnTo>
                                <a:lnTo>
                                  <a:pt x="479" y="218"/>
                                </a:lnTo>
                                <a:lnTo>
                                  <a:pt x="441" y="247"/>
                                </a:lnTo>
                                <a:lnTo>
                                  <a:pt x="404" y="280"/>
                                </a:lnTo>
                                <a:lnTo>
                                  <a:pt x="370" y="315"/>
                                </a:lnTo>
                                <a:lnTo>
                                  <a:pt x="335" y="353"/>
                                </a:lnTo>
                                <a:lnTo>
                                  <a:pt x="303" y="393"/>
                                </a:lnTo>
                                <a:lnTo>
                                  <a:pt x="272" y="437"/>
                                </a:lnTo>
                                <a:lnTo>
                                  <a:pt x="244" y="483"/>
                                </a:lnTo>
                                <a:lnTo>
                                  <a:pt x="217" y="533"/>
                                </a:lnTo>
                                <a:lnTo>
                                  <a:pt x="193" y="585"/>
                                </a:lnTo>
                                <a:lnTo>
                                  <a:pt x="170" y="640"/>
                                </a:lnTo>
                                <a:lnTo>
                                  <a:pt x="150" y="698"/>
                                </a:lnTo>
                                <a:lnTo>
                                  <a:pt x="133" y="760"/>
                                </a:lnTo>
                                <a:lnTo>
                                  <a:pt x="117" y="825"/>
                                </a:lnTo>
                                <a:lnTo>
                                  <a:pt x="105" y="893"/>
                                </a:lnTo>
                                <a:lnTo>
                                  <a:pt x="96" y="964"/>
                                </a:lnTo>
                                <a:lnTo>
                                  <a:pt x="89" y="1038"/>
                                </a:lnTo>
                                <a:lnTo>
                                  <a:pt x="80" y="1102"/>
                                </a:lnTo>
                                <a:lnTo>
                                  <a:pt x="74" y="1165"/>
                                </a:lnTo>
                                <a:lnTo>
                                  <a:pt x="68" y="1228"/>
                                </a:lnTo>
                                <a:lnTo>
                                  <a:pt x="65" y="1288"/>
                                </a:lnTo>
                                <a:lnTo>
                                  <a:pt x="63" y="1348"/>
                                </a:lnTo>
                                <a:lnTo>
                                  <a:pt x="61" y="1406"/>
                                </a:lnTo>
                                <a:lnTo>
                                  <a:pt x="63" y="1464"/>
                                </a:lnTo>
                                <a:lnTo>
                                  <a:pt x="64" y="1520"/>
                                </a:lnTo>
                                <a:lnTo>
                                  <a:pt x="67" y="1575"/>
                                </a:lnTo>
                                <a:lnTo>
                                  <a:pt x="72" y="1628"/>
                                </a:lnTo>
                                <a:lnTo>
                                  <a:pt x="78" y="1680"/>
                                </a:lnTo>
                                <a:lnTo>
                                  <a:pt x="85" y="1731"/>
                                </a:lnTo>
                                <a:lnTo>
                                  <a:pt x="93" y="1779"/>
                                </a:lnTo>
                                <a:lnTo>
                                  <a:pt x="103" y="1827"/>
                                </a:lnTo>
                                <a:lnTo>
                                  <a:pt x="114" y="1872"/>
                                </a:lnTo>
                                <a:lnTo>
                                  <a:pt x="125" y="1916"/>
                                </a:lnTo>
                                <a:lnTo>
                                  <a:pt x="138" y="1958"/>
                                </a:lnTo>
                                <a:lnTo>
                                  <a:pt x="154" y="1999"/>
                                </a:lnTo>
                                <a:lnTo>
                                  <a:pt x="169" y="2038"/>
                                </a:lnTo>
                                <a:lnTo>
                                  <a:pt x="186" y="2074"/>
                                </a:lnTo>
                                <a:lnTo>
                                  <a:pt x="204" y="2109"/>
                                </a:lnTo>
                                <a:lnTo>
                                  <a:pt x="223" y="2141"/>
                                </a:lnTo>
                                <a:lnTo>
                                  <a:pt x="243" y="2171"/>
                                </a:lnTo>
                                <a:lnTo>
                                  <a:pt x="264" y="2200"/>
                                </a:lnTo>
                                <a:lnTo>
                                  <a:pt x="287" y="2227"/>
                                </a:lnTo>
                                <a:lnTo>
                                  <a:pt x="310" y="2251"/>
                                </a:lnTo>
                                <a:lnTo>
                                  <a:pt x="334" y="2273"/>
                                </a:lnTo>
                                <a:lnTo>
                                  <a:pt x="360" y="2293"/>
                                </a:lnTo>
                                <a:lnTo>
                                  <a:pt x="386" y="2310"/>
                                </a:lnTo>
                                <a:lnTo>
                                  <a:pt x="414" y="2325"/>
                                </a:lnTo>
                                <a:lnTo>
                                  <a:pt x="442" y="2338"/>
                                </a:lnTo>
                                <a:lnTo>
                                  <a:pt x="471" y="2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  <a:alpha val="53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98"/>
                        <wpg:cNvGrpSpPr>
                          <a:grpSpLocks/>
                        </wpg:cNvGrpSpPr>
                        <wpg:grpSpPr bwMode="auto">
                          <a:xfrm>
                            <a:off x="8674" y="6763"/>
                            <a:ext cx="5652" cy="4635"/>
                            <a:chOff x="2128" y="3251"/>
                            <a:chExt cx="8625" cy="7073"/>
                          </a:xfrm>
                        </wpg:grpSpPr>
                        <wps:wsp>
                          <wps:cNvPr id="8" name="Freeform 99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2861" y="6481"/>
                              <a:ext cx="1151" cy="1671"/>
                            </a:xfrm>
                            <a:custGeom>
                              <a:avLst/>
                              <a:gdLst>
                                <a:gd name="T0" fmla="*/ 2972 w 3607"/>
                                <a:gd name="T1" fmla="*/ 208 h 5046"/>
                                <a:gd name="T2" fmla="*/ 3253 w 3607"/>
                                <a:gd name="T3" fmla="*/ 584 h 5046"/>
                                <a:gd name="T4" fmla="*/ 3454 w 3607"/>
                                <a:gd name="T5" fmla="*/ 1098 h 5046"/>
                                <a:gd name="T6" fmla="*/ 3572 w 3607"/>
                                <a:gd name="T7" fmla="*/ 1710 h 5046"/>
                                <a:gd name="T8" fmla="*/ 3607 w 3607"/>
                                <a:gd name="T9" fmla="*/ 2384 h 5046"/>
                                <a:gd name="T10" fmla="*/ 3556 w 3607"/>
                                <a:gd name="T11" fmla="*/ 3080 h 5046"/>
                                <a:gd name="T12" fmla="*/ 3406 w 3607"/>
                                <a:gd name="T13" fmla="*/ 3738 h 5046"/>
                                <a:gd name="T14" fmla="*/ 3161 w 3607"/>
                                <a:gd name="T15" fmla="*/ 4259 h 5046"/>
                                <a:gd name="T16" fmla="*/ 2847 w 3607"/>
                                <a:gd name="T17" fmla="*/ 4646 h 5046"/>
                                <a:gd name="T18" fmla="*/ 2473 w 3607"/>
                                <a:gd name="T19" fmla="*/ 4902 h 5046"/>
                                <a:gd name="T20" fmla="*/ 2052 w 3607"/>
                                <a:gd name="T21" fmla="*/ 5030 h 5046"/>
                                <a:gd name="T22" fmla="*/ 1593 w 3607"/>
                                <a:gd name="T23" fmla="*/ 5031 h 5046"/>
                                <a:gd name="T24" fmla="*/ 1106 w 3607"/>
                                <a:gd name="T25" fmla="*/ 4908 h 5046"/>
                                <a:gd name="T26" fmla="*/ 700 w 3607"/>
                                <a:gd name="T27" fmla="*/ 4695 h 5046"/>
                                <a:gd name="T28" fmla="*/ 367 w 3607"/>
                                <a:gd name="T29" fmla="*/ 4384 h 5046"/>
                                <a:gd name="T30" fmla="*/ 128 w 3607"/>
                                <a:gd name="T31" fmla="*/ 3982 h 5046"/>
                                <a:gd name="T32" fmla="*/ 10 w 3607"/>
                                <a:gd name="T33" fmla="*/ 3500 h 5046"/>
                                <a:gd name="T34" fmla="*/ 31 w 3607"/>
                                <a:gd name="T35" fmla="*/ 2946 h 5046"/>
                                <a:gd name="T36" fmla="*/ 218 w 3607"/>
                                <a:gd name="T37" fmla="*/ 2326 h 5046"/>
                                <a:gd name="T38" fmla="*/ 545 w 3607"/>
                                <a:gd name="T39" fmla="*/ 1683 h 5046"/>
                                <a:gd name="T40" fmla="*/ 902 w 3607"/>
                                <a:gd name="T41" fmla="*/ 1123 h 5046"/>
                                <a:gd name="T42" fmla="*/ 1279 w 3607"/>
                                <a:gd name="T43" fmla="*/ 662 h 5046"/>
                                <a:gd name="T44" fmla="*/ 1665 w 3607"/>
                                <a:gd name="T45" fmla="*/ 315 h 5046"/>
                                <a:gd name="T46" fmla="*/ 2048 w 3607"/>
                                <a:gd name="T47" fmla="*/ 90 h 5046"/>
                                <a:gd name="T48" fmla="*/ 2416 w 3607"/>
                                <a:gd name="T49" fmla="*/ 0 h 5046"/>
                                <a:gd name="T50" fmla="*/ 2541 w 3607"/>
                                <a:gd name="T51" fmla="*/ 346 h 5046"/>
                                <a:gd name="T52" fmla="*/ 2844 w 3607"/>
                                <a:gd name="T53" fmla="*/ 551 h 5046"/>
                                <a:gd name="T54" fmla="*/ 3079 w 3607"/>
                                <a:gd name="T55" fmla="*/ 900 h 5046"/>
                                <a:gd name="T56" fmla="*/ 3243 w 3607"/>
                                <a:gd name="T57" fmla="*/ 1362 h 5046"/>
                                <a:gd name="T58" fmla="*/ 3335 w 3607"/>
                                <a:gd name="T59" fmla="*/ 1903 h 5046"/>
                                <a:gd name="T60" fmla="*/ 3354 w 3607"/>
                                <a:gd name="T61" fmla="*/ 2493 h 5046"/>
                                <a:gd name="T62" fmla="*/ 3295 w 3607"/>
                                <a:gd name="T63" fmla="*/ 3099 h 5046"/>
                                <a:gd name="T64" fmla="*/ 3173 w 3607"/>
                                <a:gd name="T65" fmla="*/ 3691 h 5046"/>
                                <a:gd name="T66" fmla="*/ 2966 w 3607"/>
                                <a:gd name="T67" fmla="*/ 4178 h 5046"/>
                                <a:gd name="T68" fmla="*/ 2678 w 3607"/>
                                <a:gd name="T69" fmla="*/ 4541 h 5046"/>
                                <a:gd name="T70" fmla="*/ 2326 w 3607"/>
                                <a:gd name="T71" fmla="*/ 4780 h 5046"/>
                                <a:gd name="T72" fmla="*/ 1927 w 3607"/>
                                <a:gd name="T73" fmla="*/ 4899 h 5046"/>
                                <a:gd name="T74" fmla="*/ 1502 w 3607"/>
                                <a:gd name="T75" fmla="*/ 4894 h 5046"/>
                                <a:gd name="T76" fmla="*/ 1077 w 3607"/>
                                <a:gd name="T77" fmla="*/ 4772 h 5046"/>
                                <a:gd name="T78" fmla="*/ 719 w 3607"/>
                                <a:gd name="T79" fmla="*/ 4556 h 5046"/>
                                <a:gd name="T80" fmla="*/ 418 w 3607"/>
                                <a:gd name="T81" fmla="*/ 4244 h 5046"/>
                                <a:gd name="T82" fmla="*/ 204 w 3607"/>
                                <a:gd name="T83" fmla="*/ 3844 h 5046"/>
                                <a:gd name="T84" fmla="*/ 109 w 3607"/>
                                <a:gd name="T85" fmla="*/ 3363 h 5046"/>
                                <a:gd name="T86" fmla="*/ 164 w 3607"/>
                                <a:gd name="T87" fmla="*/ 2812 h 5046"/>
                                <a:gd name="T88" fmla="*/ 399 w 3607"/>
                                <a:gd name="T89" fmla="*/ 2200 h 5046"/>
                                <a:gd name="T90" fmla="*/ 707 w 3607"/>
                                <a:gd name="T91" fmla="*/ 1635 h 5046"/>
                                <a:gd name="T92" fmla="*/ 1027 w 3607"/>
                                <a:gd name="T93" fmla="*/ 1167 h 5046"/>
                                <a:gd name="T94" fmla="*/ 1363 w 3607"/>
                                <a:gd name="T95" fmla="*/ 794 h 5046"/>
                                <a:gd name="T96" fmla="*/ 1704 w 3607"/>
                                <a:gd name="T97" fmla="*/ 523 h 5046"/>
                                <a:gd name="T98" fmla="*/ 2040 w 3607"/>
                                <a:gd name="T99" fmla="*/ 361 h 5046"/>
                                <a:gd name="T100" fmla="*/ 2360 w 3607"/>
                                <a:gd name="T101" fmla="*/ 314 h 5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7" h="5046">
                                  <a:moveTo>
                                    <a:pt x="2691" y="33"/>
                                  </a:moveTo>
                                  <a:lnTo>
                                    <a:pt x="2767" y="66"/>
                                  </a:lnTo>
                                  <a:lnTo>
                                    <a:pt x="2838" y="105"/>
                                  </a:lnTo>
                                  <a:lnTo>
                                    <a:pt x="2907" y="154"/>
                                  </a:lnTo>
                                  <a:lnTo>
                                    <a:pt x="2972" y="208"/>
                                  </a:lnTo>
                                  <a:lnTo>
                                    <a:pt x="3035" y="271"/>
                                  </a:lnTo>
                                  <a:lnTo>
                                    <a:pt x="3094" y="340"/>
                                  </a:lnTo>
                                  <a:lnTo>
                                    <a:pt x="3151" y="416"/>
                                  </a:lnTo>
                                  <a:lnTo>
                                    <a:pt x="3203" y="497"/>
                                  </a:lnTo>
                                  <a:lnTo>
                                    <a:pt x="3253" y="584"/>
                                  </a:lnTo>
                                  <a:lnTo>
                                    <a:pt x="3301" y="677"/>
                                  </a:lnTo>
                                  <a:lnTo>
                                    <a:pt x="3343" y="776"/>
                                  </a:lnTo>
                                  <a:lnTo>
                                    <a:pt x="3384" y="879"/>
                                  </a:lnTo>
                                  <a:lnTo>
                                    <a:pt x="3421" y="985"/>
                                  </a:lnTo>
                                  <a:lnTo>
                                    <a:pt x="3454" y="1098"/>
                                  </a:lnTo>
                                  <a:lnTo>
                                    <a:pt x="3485" y="1214"/>
                                  </a:lnTo>
                                  <a:lnTo>
                                    <a:pt x="3512" y="1333"/>
                                  </a:lnTo>
                                  <a:lnTo>
                                    <a:pt x="3536" y="1455"/>
                                  </a:lnTo>
                                  <a:lnTo>
                                    <a:pt x="3556" y="1582"/>
                                  </a:lnTo>
                                  <a:lnTo>
                                    <a:pt x="3572" y="1710"/>
                                  </a:lnTo>
                                  <a:lnTo>
                                    <a:pt x="3587" y="1841"/>
                                  </a:lnTo>
                                  <a:lnTo>
                                    <a:pt x="3597" y="1975"/>
                                  </a:lnTo>
                                  <a:lnTo>
                                    <a:pt x="3603" y="2110"/>
                                  </a:lnTo>
                                  <a:lnTo>
                                    <a:pt x="3607" y="2246"/>
                                  </a:lnTo>
                                  <a:lnTo>
                                    <a:pt x="3607" y="2384"/>
                                  </a:lnTo>
                                  <a:lnTo>
                                    <a:pt x="3604" y="2522"/>
                                  </a:lnTo>
                                  <a:lnTo>
                                    <a:pt x="3597" y="2662"/>
                                  </a:lnTo>
                                  <a:lnTo>
                                    <a:pt x="3587" y="2802"/>
                                  </a:lnTo>
                                  <a:lnTo>
                                    <a:pt x="3574" y="2941"/>
                                  </a:lnTo>
                                  <a:lnTo>
                                    <a:pt x="3556" y="3080"/>
                                  </a:lnTo>
                                  <a:lnTo>
                                    <a:pt x="3536" y="3218"/>
                                  </a:lnTo>
                                  <a:lnTo>
                                    <a:pt x="3511" y="3356"/>
                                  </a:lnTo>
                                  <a:lnTo>
                                    <a:pt x="3483" y="3492"/>
                                  </a:lnTo>
                                  <a:lnTo>
                                    <a:pt x="3447" y="3617"/>
                                  </a:lnTo>
                                  <a:lnTo>
                                    <a:pt x="3406" y="3738"/>
                                  </a:lnTo>
                                  <a:lnTo>
                                    <a:pt x="3364" y="3853"/>
                                  </a:lnTo>
                                  <a:lnTo>
                                    <a:pt x="3317" y="3962"/>
                                  </a:lnTo>
                                  <a:lnTo>
                                    <a:pt x="3268" y="4066"/>
                                  </a:lnTo>
                                  <a:lnTo>
                                    <a:pt x="3215" y="4166"/>
                                  </a:lnTo>
                                  <a:lnTo>
                                    <a:pt x="3161" y="4259"/>
                                  </a:lnTo>
                                  <a:lnTo>
                                    <a:pt x="3103" y="4347"/>
                                  </a:lnTo>
                                  <a:lnTo>
                                    <a:pt x="3042" y="4430"/>
                                  </a:lnTo>
                                  <a:lnTo>
                                    <a:pt x="2979" y="4507"/>
                                  </a:lnTo>
                                  <a:lnTo>
                                    <a:pt x="2914" y="4579"/>
                                  </a:lnTo>
                                  <a:lnTo>
                                    <a:pt x="2847" y="4646"/>
                                  </a:lnTo>
                                  <a:lnTo>
                                    <a:pt x="2775" y="4708"/>
                                  </a:lnTo>
                                  <a:lnTo>
                                    <a:pt x="2703" y="4765"/>
                                  </a:lnTo>
                                  <a:lnTo>
                                    <a:pt x="2628" y="4816"/>
                                  </a:lnTo>
                                  <a:lnTo>
                                    <a:pt x="2552" y="4862"/>
                                  </a:lnTo>
                                  <a:lnTo>
                                    <a:pt x="2473" y="4902"/>
                                  </a:lnTo>
                                  <a:lnTo>
                                    <a:pt x="2392" y="4939"/>
                                  </a:lnTo>
                                  <a:lnTo>
                                    <a:pt x="2309" y="4969"/>
                                  </a:lnTo>
                                  <a:lnTo>
                                    <a:pt x="2225" y="4995"/>
                                  </a:lnTo>
                                  <a:lnTo>
                                    <a:pt x="2140" y="5015"/>
                                  </a:lnTo>
                                  <a:lnTo>
                                    <a:pt x="2052" y="5030"/>
                                  </a:lnTo>
                                  <a:lnTo>
                                    <a:pt x="1963" y="5041"/>
                                  </a:lnTo>
                                  <a:lnTo>
                                    <a:pt x="1872" y="5046"/>
                                  </a:lnTo>
                                  <a:lnTo>
                                    <a:pt x="1780" y="5046"/>
                                  </a:lnTo>
                                  <a:lnTo>
                                    <a:pt x="1687" y="5041"/>
                                  </a:lnTo>
                                  <a:lnTo>
                                    <a:pt x="1593" y="5031"/>
                                  </a:lnTo>
                                  <a:lnTo>
                                    <a:pt x="1497" y="5017"/>
                                  </a:lnTo>
                                  <a:lnTo>
                                    <a:pt x="1401" y="4997"/>
                                  </a:lnTo>
                                  <a:lnTo>
                                    <a:pt x="1304" y="4972"/>
                                  </a:lnTo>
                                  <a:lnTo>
                                    <a:pt x="1205" y="4942"/>
                                  </a:lnTo>
                                  <a:lnTo>
                                    <a:pt x="1106" y="4908"/>
                                  </a:lnTo>
                                  <a:lnTo>
                                    <a:pt x="1020" y="4874"/>
                                  </a:lnTo>
                                  <a:lnTo>
                                    <a:pt x="936" y="4835"/>
                                  </a:lnTo>
                                  <a:lnTo>
                                    <a:pt x="855" y="4792"/>
                                  </a:lnTo>
                                  <a:lnTo>
                                    <a:pt x="776" y="4745"/>
                                  </a:lnTo>
                                  <a:lnTo>
                                    <a:pt x="700" y="4695"/>
                                  </a:lnTo>
                                  <a:lnTo>
                                    <a:pt x="628" y="4639"/>
                                  </a:lnTo>
                                  <a:lnTo>
                                    <a:pt x="556" y="4581"/>
                                  </a:lnTo>
                                  <a:lnTo>
                                    <a:pt x="490" y="4519"/>
                                  </a:lnTo>
                                  <a:lnTo>
                                    <a:pt x="427" y="4452"/>
                                  </a:lnTo>
                                  <a:lnTo>
                                    <a:pt x="367" y="4384"/>
                                  </a:lnTo>
                                  <a:lnTo>
                                    <a:pt x="311" y="4310"/>
                                  </a:lnTo>
                                  <a:lnTo>
                                    <a:pt x="259" y="4233"/>
                                  </a:lnTo>
                                  <a:lnTo>
                                    <a:pt x="211" y="4153"/>
                                  </a:lnTo>
                                  <a:lnTo>
                                    <a:pt x="167" y="4070"/>
                                  </a:lnTo>
                                  <a:lnTo>
                                    <a:pt x="128" y="3982"/>
                                  </a:lnTo>
                                  <a:lnTo>
                                    <a:pt x="95" y="3892"/>
                                  </a:lnTo>
                                  <a:lnTo>
                                    <a:pt x="65" y="3799"/>
                                  </a:lnTo>
                                  <a:lnTo>
                                    <a:pt x="42" y="3703"/>
                                  </a:lnTo>
                                  <a:lnTo>
                                    <a:pt x="23" y="3603"/>
                                  </a:lnTo>
                                  <a:lnTo>
                                    <a:pt x="10" y="3500"/>
                                  </a:lnTo>
                                  <a:lnTo>
                                    <a:pt x="1" y="3395"/>
                                  </a:lnTo>
                                  <a:lnTo>
                                    <a:pt x="0" y="3287"/>
                                  </a:lnTo>
                                  <a:lnTo>
                                    <a:pt x="4" y="3176"/>
                                  </a:lnTo>
                                  <a:lnTo>
                                    <a:pt x="14" y="3062"/>
                                  </a:lnTo>
                                  <a:lnTo>
                                    <a:pt x="31" y="2946"/>
                                  </a:lnTo>
                                  <a:lnTo>
                                    <a:pt x="55" y="2826"/>
                                  </a:lnTo>
                                  <a:lnTo>
                                    <a:pt x="86" y="2704"/>
                                  </a:lnTo>
                                  <a:lnTo>
                                    <a:pt x="122" y="2581"/>
                                  </a:lnTo>
                                  <a:lnTo>
                                    <a:pt x="166" y="2455"/>
                                  </a:lnTo>
                                  <a:lnTo>
                                    <a:pt x="218" y="2326"/>
                                  </a:lnTo>
                                  <a:lnTo>
                                    <a:pt x="278" y="2195"/>
                                  </a:lnTo>
                                  <a:lnTo>
                                    <a:pt x="344" y="2063"/>
                                  </a:lnTo>
                                  <a:lnTo>
                                    <a:pt x="409" y="1932"/>
                                  </a:lnTo>
                                  <a:lnTo>
                                    <a:pt x="476" y="1806"/>
                                  </a:lnTo>
                                  <a:lnTo>
                                    <a:pt x="545" y="1683"/>
                                  </a:lnTo>
                                  <a:lnTo>
                                    <a:pt x="613" y="1563"/>
                                  </a:lnTo>
                                  <a:lnTo>
                                    <a:pt x="683" y="1447"/>
                                  </a:lnTo>
                                  <a:lnTo>
                                    <a:pt x="756" y="1334"/>
                                  </a:lnTo>
                                  <a:lnTo>
                                    <a:pt x="828" y="1227"/>
                                  </a:lnTo>
                                  <a:lnTo>
                                    <a:pt x="902" y="1123"/>
                                  </a:lnTo>
                                  <a:lnTo>
                                    <a:pt x="976" y="1022"/>
                                  </a:lnTo>
                                  <a:lnTo>
                                    <a:pt x="1051" y="926"/>
                                  </a:lnTo>
                                  <a:lnTo>
                                    <a:pt x="1127" y="834"/>
                                  </a:lnTo>
                                  <a:lnTo>
                                    <a:pt x="1203" y="746"/>
                                  </a:lnTo>
                                  <a:lnTo>
                                    <a:pt x="1279" y="662"/>
                                  </a:lnTo>
                                  <a:lnTo>
                                    <a:pt x="1356" y="584"/>
                                  </a:lnTo>
                                  <a:lnTo>
                                    <a:pt x="1433" y="509"/>
                                  </a:lnTo>
                                  <a:lnTo>
                                    <a:pt x="1510" y="439"/>
                                  </a:lnTo>
                                  <a:lnTo>
                                    <a:pt x="1588" y="374"/>
                                  </a:lnTo>
                                  <a:lnTo>
                                    <a:pt x="1665" y="315"/>
                                  </a:lnTo>
                                  <a:lnTo>
                                    <a:pt x="1742" y="259"/>
                                  </a:lnTo>
                                  <a:lnTo>
                                    <a:pt x="1819" y="210"/>
                                  </a:lnTo>
                                  <a:lnTo>
                                    <a:pt x="1895" y="165"/>
                                  </a:lnTo>
                                  <a:lnTo>
                                    <a:pt x="1972" y="124"/>
                                  </a:lnTo>
                                  <a:lnTo>
                                    <a:pt x="2048" y="90"/>
                                  </a:lnTo>
                                  <a:lnTo>
                                    <a:pt x="2123" y="60"/>
                                  </a:lnTo>
                                  <a:lnTo>
                                    <a:pt x="2198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344" y="7"/>
                                  </a:lnTo>
                                  <a:lnTo>
                                    <a:pt x="2416" y="0"/>
                                  </a:lnTo>
                                  <a:lnTo>
                                    <a:pt x="2486" y="0"/>
                                  </a:lnTo>
                                  <a:lnTo>
                                    <a:pt x="2556" y="5"/>
                                  </a:lnTo>
                                  <a:lnTo>
                                    <a:pt x="2625" y="17"/>
                                  </a:lnTo>
                                  <a:lnTo>
                                    <a:pt x="2691" y="33"/>
                                  </a:lnTo>
                                  <a:close/>
                                  <a:moveTo>
                                    <a:pt x="2541" y="346"/>
                                  </a:moveTo>
                                  <a:lnTo>
                                    <a:pt x="2607" y="373"/>
                                  </a:lnTo>
                                  <a:lnTo>
                                    <a:pt x="2670" y="408"/>
                                  </a:lnTo>
                                  <a:lnTo>
                                    <a:pt x="2730" y="449"/>
                                  </a:lnTo>
                                  <a:lnTo>
                                    <a:pt x="2788" y="497"/>
                                  </a:lnTo>
                                  <a:lnTo>
                                    <a:pt x="2844" y="551"/>
                                  </a:lnTo>
                                  <a:lnTo>
                                    <a:pt x="2896" y="610"/>
                                  </a:lnTo>
                                  <a:lnTo>
                                    <a:pt x="2946" y="675"/>
                                  </a:lnTo>
                                  <a:lnTo>
                                    <a:pt x="2992" y="745"/>
                                  </a:lnTo>
                                  <a:lnTo>
                                    <a:pt x="3037" y="819"/>
                                  </a:lnTo>
                                  <a:lnTo>
                                    <a:pt x="3079" y="900"/>
                                  </a:lnTo>
                                  <a:lnTo>
                                    <a:pt x="3117" y="984"/>
                                  </a:lnTo>
                                  <a:lnTo>
                                    <a:pt x="3152" y="1073"/>
                                  </a:lnTo>
                                  <a:lnTo>
                                    <a:pt x="3186" y="1165"/>
                                  </a:lnTo>
                                  <a:lnTo>
                                    <a:pt x="3217" y="1261"/>
                                  </a:lnTo>
                                  <a:lnTo>
                                    <a:pt x="3243" y="1362"/>
                                  </a:lnTo>
                                  <a:lnTo>
                                    <a:pt x="3268" y="1465"/>
                                  </a:lnTo>
                                  <a:lnTo>
                                    <a:pt x="3289" y="1570"/>
                                  </a:lnTo>
                                  <a:lnTo>
                                    <a:pt x="3308" y="1679"/>
                                  </a:lnTo>
                                  <a:lnTo>
                                    <a:pt x="3323" y="1790"/>
                                  </a:lnTo>
                                  <a:lnTo>
                                    <a:pt x="3335" y="1903"/>
                                  </a:lnTo>
                                  <a:lnTo>
                                    <a:pt x="3346" y="2019"/>
                                  </a:lnTo>
                                  <a:lnTo>
                                    <a:pt x="3352" y="2135"/>
                                  </a:lnTo>
                                  <a:lnTo>
                                    <a:pt x="3355" y="2253"/>
                                  </a:lnTo>
                                  <a:lnTo>
                                    <a:pt x="3356" y="2373"/>
                                  </a:lnTo>
                                  <a:lnTo>
                                    <a:pt x="3354" y="2493"/>
                                  </a:lnTo>
                                  <a:lnTo>
                                    <a:pt x="3348" y="2614"/>
                                  </a:lnTo>
                                  <a:lnTo>
                                    <a:pt x="3340" y="2735"/>
                                  </a:lnTo>
                                  <a:lnTo>
                                    <a:pt x="3328" y="2857"/>
                                  </a:lnTo>
                                  <a:lnTo>
                                    <a:pt x="3313" y="2978"/>
                                  </a:lnTo>
                                  <a:lnTo>
                                    <a:pt x="3295" y="3099"/>
                                  </a:lnTo>
                                  <a:lnTo>
                                    <a:pt x="3273" y="3220"/>
                                  </a:lnTo>
                                  <a:lnTo>
                                    <a:pt x="3250" y="3338"/>
                                  </a:lnTo>
                                  <a:lnTo>
                                    <a:pt x="3228" y="3461"/>
                                  </a:lnTo>
                                  <a:lnTo>
                                    <a:pt x="3202" y="3578"/>
                                  </a:lnTo>
                                  <a:lnTo>
                                    <a:pt x="3173" y="3691"/>
                                  </a:lnTo>
                                  <a:lnTo>
                                    <a:pt x="3138" y="3797"/>
                                  </a:lnTo>
                                  <a:lnTo>
                                    <a:pt x="3100" y="3900"/>
                                  </a:lnTo>
                                  <a:lnTo>
                                    <a:pt x="3060" y="3998"/>
                                  </a:lnTo>
                                  <a:lnTo>
                                    <a:pt x="3015" y="4090"/>
                                  </a:lnTo>
                                  <a:lnTo>
                                    <a:pt x="2966" y="4178"/>
                                  </a:lnTo>
                                  <a:lnTo>
                                    <a:pt x="2914" y="4259"/>
                                  </a:lnTo>
                                  <a:lnTo>
                                    <a:pt x="2860" y="4337"/>
                                  </a:lnTo>
                                  <a:lnTo>
                                    <a:pt x="2801" y="4410"/>
                                  </a:lnTo>
                                  <a:lnTo>
                                    <a:pt x="2741" y="4478"/>
                                  </a:lnTo>
                                  <a:lnTo>
                                    <a:pt x="2678" y="4541"/>
                                  </a:lnTo>
                                  <a:lnTo>
                                    <a:pt x="2612" y="4598"/>
                                  </a:lnTo>
                                  <a:lnTo>
                                    <a:pt x="2544" y="4651"/>
                                  </a:lnTo>
                                  <a:lnTo>
                                    <a:pt x="2473" y="4700"/>
                                  </a:lnTo>
                                  <a:lnTo>
                                    <a:pt x="2401" y="4742"/>
                                  </a:lnTo>
                                  <a:lnTo>
                                    <a:pt x="2326" y="4780"/>
                                  </a:lnTo>
                                  <a:lnTo>
                                    <a:pt x="2249" y="4813"/>
                                  </a:lnTo>
                                  <a:lnTo>
                                    <a:pt x="2171" y="4842"/>
                                  </a:lnTo>
                                  <a:lnTo>
                                    <a:pt x="2091" y="4866"/>
                                  </a:lnTo>
                                  <a:lnTo>
                                    <a:pt x="2010" y="4884"/>
                                  </a:lnTo>
                                  <a:lnTo>
                                    <a:pt x="1927" y="4899"/>
                                  </a:lnTo>
                                  <a:lnTo>
                                    <a:pt x="1844" y="4907"/>
                                  </a:lnTo>
                                  <a:lnTo>
                                    <a:pt x="1760" y="4911"/>
                                  </a:lnTo>
                                  <a:lnTo>
                                    <a:pt x="1675" y="4911"/>
                                  </a:lnTo>
                                  <a:lnTo>
                                    <a:pt x="1588" y="4905"/>
                                  </a:lnTo>
                                  <a:lnTo>
                                    <a:pt x="1502" y="4894"/>
                                  </a:lnTo>
                                  <a:lnTo>
                                    <a:pt x="1415" y="4879"/>
                                  </a:lnTo>
                                  <a:lnTo>
                                    <a:pt x="1327" y="4857"/>
                                  </a:lnTo>
                                  <a:lnTo>
                                    <a:pt x="1241" y="4832"/>
                                  </a:lnTo>
                                  <a:lnTo>
                                    <a:pt x="1153" y="4803"/>
                                  </a:lnTo>
                                  <a:lnTo>
                                    <a:pt x="1077" y="4772"/>
                                  </a:lnTo>
                                  <a:lnTo>
                                    <a:pt x="1002" y="4736"/>
                                  </a:lnTo>
                                  <a:lnTo>
                                    <a:pt x="929" y="4697"/>
                                  </a:lnTo>
                                  <a:lnTo>
                                    <a:pt x="858" y="4655"/>
                                  </a:lnTo>
                                  <a:lnTo>
                                    <a:pt x="788" y="4607"/>
                                  </a:lnTo>
                                  <a:lnTo>
                                    <a:pt x="719" y="4556"/>
                                  </a:lnTo>
                                  <a:lnTo>
                                    <a:pt x="654" y="4502"/>
                                  </a:lnTo>
                                  <a:lnTo>
                                    <a:pt x="590" y="4443"/>
                                  </a:lnTo>
                                  <a:lnTo>
                                    <a:pt x="529" y="4380"/>
                                  </a:lnTo>
                                  <a:lnTo>
                                    <a:pt x="472" y="4314"/>
                                  </a:lnTo>
                                  <a:lnTo>
                                    <a:pt x="418" y="4244"/>
                                  </a:lnTo>
                                  <a:lnTo>
                                    <a:pt x="367" y="4170"/>
                                  </a:lnTo>
                                  <a:lnTo>
                                    <a:pt x="320" y="4093"/>
                                  </a:lnTo>
                                  <a:lnTo>
                                    <a:pt x="278" y="4013"/>
                                  </a:lnTo>
                                  <a:lnTo>
                                    <a:pt x="239" y="3930"/>
                                  </a:lnTo>
                                  <a:lnTo>
                                    <a:pt x="204" y="3844"/>
                                  </a:lnTo>
                                  <a:lnTo>
                                    <a:pt x="175" y="3754"/>
                                  </a:lnTo>
                                  <a:lnTo>
                                    <a:pt x="151" y="3660"/>
                                  </a:lnTo>
                                  <a:lnTo>
                                    <a:pt x="131" y="3564"/>
                                  </a:lnTo>
                                  <a:lnTo>
                                    <a:pt x="118" y="3465"/>
                                  </a:lnTo>
                                  <a:lnTo>
                                    <a:pt x="109" y="3363"/>
                                  </a:lnTo>
                                  <a:lnTo>
                                    <a:pt x="107" y="3257"/>
                                  </a:lnTo>
                                  <a:lnTo>
                                    <a:pt x="112" y="3151"/>
                                  </a:lnTo>
                                  <a:lnTo>
                                    <a:pt x="122" y="3041"/>
                                  </a:lnTo>
                                  <a:lnTo>
                                    <a:pt x="140" y="2927"/>
                                  </a:lnTo>
                                  <a:lnTo>
                                    <a:pt x="164" y="2812"/>
                                  </a:lnTo>
                                  <a:lnTo>
                                    <a:pt x="196" y="2694"/>
                                  </a:lnTo>
                                  <a:lnTo>
                                    <a:pt x="235" y="2574"/>
                                  </a:lnTo>
                                  <a:lnTo>
                                    <a:pt x="281" y="2451"/>
                                  </a:lnTo>
                                  <a:lnTo>
                                    <a:pt x="336" y="2327"/>
                                  </a:lnTo>
                                  <a:lnTo>
                                    <a:pt x="399" y="2200"/>
                                  </a:lnTo>
                                  <a:lnTo>
                                    <a:pt x="471" y="2071"/>
                                  </a:lnTo>
                                  <a:lnTo>
                                    <a:pt x="528" y="1956"/>
                                  </a:lnTo>
                                  <a:lnTo>
                                    <a:pt x="586" y="1846"/>
                                  </a:lnTo>
                                  <a:lnTo>
                                    <a:pt x="647" y="1738"/>
                                  </a:lnTo>
                                  <a:lnTo>
                                    <a:pt x="707" y="1635"/>
                                  </a:lnTo>
                                  <a:lnTo>
                                    <a:pt x="770" y="1535"/>
                                  </a:lnTo>
                                  <a:lnTo>
                                    <a:pt x="833" y="1437"/>
                                  </a:lnTo>
                                  <a:lnTo>
                                    <a:pt x="897" y="1344"/>
                                  </a:lnTo>
                                  <a:lnTo>
                                    <a:pt x="961" y="1254"/>
                                  </a:lnTo>
                                  <a:lnTo>
                                    <a:pt x="1027" y="1167"/>
                                  </a:lnTo>
                                  <a:lnTo>
                                    <a:pt x="1092" y="1086"/>
                                  </a:lnTo>
                                  <a:lnTo>
                                    <a:pt x="1160" y="1006"/>
                                  </a:lnTo>
                                  <a:lnTo>
                                    <a:pt x="1228" y="932"/>
                                  </a:lnTo>
                                  <a:lnTo>
                                    <a:pt x="1295" y="862"/>
                                  </a:lnTo>
                                  <a:lnTo>
                                    <a:pt x="1363" y="794"/>
                                  </a:lnTo>
                                  <a:lnTo>
                                    <a:pt x="1430" y="732"/>
                                  </a:lnTo>
                                  <a:lnTo>
                                    <a:pt x="1499" y="674"/>
                                  </a:lnTo>
                                  <a:lnTo>
                                    <a:pt x="1568" y="619"/>
                                  </a:lnTo>
                                  <a:lnTo>
                                    <a:pt x="1636" y="570"/>
                                  </a:lnTo>
                                  <a:lnTo>
                                    <a:pt x="1704" y="523"/>
                                  </a:lnTo>
                                  <a:lnTo>
                                    <a:pt x="1772" y="482"/>
                                  </a:lnTo>
                                  <a:lnTo>
                                    <a:pt x="1840" y="445"/>
                                  </a:lnTo>
                                  <a:lnTo>
                                    <a:pt x="1907" y="412"/>
                                  </a:lnTo>
                                  <a:lnTo>
                                    <a:pt x="1974" y="384"/>
                                  </a:lnTo>
                                  <a:lnTo>
                                    <a:pt x="2040" y="361"/>
                                  </a:lnTo>
                                  <a:lnTo>
                                    <a:pt x="2106" y="342"/>
                                  </a:lnTo>
                                  <a:lnTo>
                                    <a:pt x="2171" y="328"/>
                                  </a:lnTo>
                                  <a:lnTo>
                                    <a:pt x="2236" y="318"/>
                                  </a:lnTo>
                                  <a:lnTo>
                                    <a:pt x="2299" y="314"/>
                                  </a:lnTo>
                                  <a:lnTo>
                                    <a:pt x="2360" y="314"/>
                                  </a:lnTo>
                                  <a:lnTo>
                                    <a:pt x="2422" y="320"/>
                                  </a:lnTo>
                                  <a:lnTo>
                                    <a:pt x="2482" y="330"/>
                                  </a:lnTo>
                                  <a:lnTo>
                                    <a:pt x="2541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25000"/>
                                <a:lumOff val="75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0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4638" y="4650"/>
                              <a:ext cx="1629" cy="1584"/>
                            </a:xfrm>
                            <a:custGeom>
                              <a:avLst/>
                              <a:gdLst>
                                <a:gd name="T0" fmla="*/ 3243 w 3575"/>
                                <a:gd name="T1" fmla="*/ 3040 h 3156"/>
                                <a:gd name="T2" fmla="*/ 2899 w 3575"/>
                                <a:gd name="T3" fmla="*/ 3141 h 3156"/>
                                <a:gd name="T4" fmla="*/ 2477 w 3575"/>
                                <a:gd name="T5" fmla="*/ 3149 h 3156"/>
                                <a:gd name="T6" fmla="*/ 2006 w 3575"/>
                                <a:gd name="T7" fmla="*/ 3069 h 3156"/>
                                <a:gd name="T8" fmla="*/ 1512 w 3575"/>
                                <a:gd name="T9" fmla="*/ 2915 h 3156"/>
                                <a:gd name="T10" fmla="*/ 1026 w 3575"/>
                                <a:gd name="T11" fmla="*/ 2693 h 3156"/>
                                <a:gd name="T12" fmla="*/ 592 w 3575"/>
                                <a:gd name="T13" fmla="*/ 2411 h 3156"/>
                                <a:gd name="T14" fmla="*/ 284 w 3575"/>
                                <a:gd name="T15" fmla="*/ 2096 h 3156"/>
                                <a:gd name="T16" fmla="*/ 89 w 3575"/>
                                <a:gd name="T17" fmla="*/ 1768 h 3156"/>
                                <a:gd name="T18" fmla="*/ 4 w 3575"/>
                                <a:gd name="T19" fmla="*/ 1433 h 3156"/>
                                <a:gd name="T20" fmla="*/ 25 w 3575"/>
                                <a:gd name="T21" fmla="*/ 1096 h 3156"/>
                                <a:gd name="T22" fmla="*/ 146 w 3575"/>
                                <a:gd name="T23" fmla="*/ 768 h 3156"/>
                                <a:gd name="T24" fmla="*/ 364 w 3575"/>
                                <a:gd name="T25" fmla="*/ 454 h 3156"/>
                                <a:gd name="T26" fmla="*/ 625 w 3575"/>
                                <a:gd name="T27" fmla="*/ 219 h 3156"/>
                                <a:gd name="T28" fmla="*/ 938 w 3575"/>
                                <a:gd name="T29" fmla="*/ 64 h 3156"/>
                                <a:gd name="T30" fmla="*/ 1289 w 3575"/>
                                <a:gd name="T31" fmla="*/ 0 h 3156"/>
                                <a:gd name="T32" fmla="*/ 1668 w 3575"/>
                                <a:gd name="T33" fmla="*/ 43 h 3156"/>
                                <a:gd name="T34" fmla="*/ 2059 w 3575"/>
                                <a:gd name="T35" fmla="*/ 206 h 3156"/>
                                <a:gd name="T36" fmla="*/ 2454 w 3575"/>
                                <a:gd name="T37" fmla="*/ 503 h 3156"/>
                                <a:gd name="T38" fmla="*/ 2830 w 3575"/>
                                <a:gd name="T39" fmla="*/ 908 h 3156"/>
                                <a:gd name="T40" fmla="*/ 3137 w 3575"/>
                                <a:gd name="T41" fmla="*/ 1313 h 3156"/>
                                <a:gd name="T42" fmla="*/ 3367 w 3575"/>
                                <a:gd name="T43" fmla="*/ 1706 h 3156"/>
                                <a:gd name="T44" fmla="*/ 3514 w 3575"/>
                                <a:gd name="T45" fmla="*/ 2075 h 3156"/>
                                <a:gd name="T46" fmla="*/ 3574 w 3575"/>
                                <a:gd name="T47" fmla="*/ 2409 h 3156"/>
                                <a:gd name="T48" fmla="*/ 3540 w 3575"/>
                                <a:gd name="T49" fmla="*/ 2696 h 3156"/>
                                <a:gd name="T50" fmla="*/ 3259 w 3575"/>
                                <a:gd name="T51" fmla="*/ 2693 h 3156"/>
                                <a:gd name="T52" fmla="*/ 3032 w 3575"/>
                                <a:gd name="T53" fmla="*/ 2855 h 3156"/>
                                <a:gd name="T54" fmla="*/ 2718 w 3575"/>
                                <a:gd name="T55" fmla="*/ 2931 h 3156"/>
                                <a:gd name="T56" fmla="*/ 2344 w 3575"/>
                                <a:gd name="T57" fmla="*/ 2926 h 3156"/>
                                <a:gd name="T58" fmla="*/ 1930 w 3575"/>
                                <a:gd name="T59" fmla="*/ 2849 h 3156"/>
                                <a:gd name="T60" fmla="*/ 1501 w 3575"/>
                                <a:gd name="T61" fmla="*/ 2705 h 3156"/>
                                <a:gd name="T62" fmla="*/ 1081 w 3575"/>
                                <a:gd name="T63" fmla="*/ 2501 h 3156"/>
                                <a:gd name="T64" fmla="*/ 689 w 3575"/>
                                <a:gd name="T65" fmla="*/ 2256 h 3156"/>
                                <a:gd name="T66" fmla="*/ 394 w 3575"/>
                                <a:gd name="T67" fmla="*/ 1979 h 3156"/>
                                <a:gd name="T68" fmla="*/ 210 w 3575"/>
                                <a:gd name="T69" fmla="*/ 1676 h 3156"/>
                                <a:gd name="T70" fmla="*/ 132 w 3575"/>
                                <a:gd name="T71" fmla="*/ 1359 h 3156"/>
                                <a:gd name="T72" fmla="*/ 153 w 3575"/>
                                <a:gd name="T73" fmla="*/ 1043 h 3156"/>
                                <a:gd name="T74" fmla="*/ 269 w 3575"/>
                                <a:gd name="T75" fmla="*/ 740 h 3156"/>
                                <a:gd name="T76" fmla="*/ 470 w 3575"/>
                                <a:gd name="T77" fmla="*/ 469 h 3156"/>
                                <a:gd name="T78" fmla="*/ 720 w 3575"/>
                                <a:gd name="T79" fmla="*/ 270 h 3156"/>
                                <a:gd name="T80" fmla="*/ 1025 w 3575"/>
                                <a:gd name="T81" fmla="*/ 137 h 3156"/>
                                <a:gd name="T82" fmla="*/ 1369 w 3575"/>
                                <a:gd name="T83" fmla="*/ 91 h 3156"/>
                                <a:gd name="T84" fmla="*/ 1740 w 3575"/>
                                <a:gd name="T85" fmla="*/ 152 h 3156"/>
                                <a:gd name="T86" fmla="*/ 2121 w 3575"/>
                                <a:gd name="T87" fmla="*/ 336 h 3156"/>
                                <a:gd name="T88" fmla="*/ 2498 w 3575"/>
                                <a:gd name="T89" fmla="*/ 667 h 3156"/>
                                <a:gd name="T90" fmla="*/ 2822 w 3575"/>
                                <a:gd name="T91" fmla="*/ 1038 h 3156"/>
                                <a:gd name="T92" fmla="*/ 3072 w 3575"/>
                                <a:gd name="T93" fmla="*/ 1391 h 3156"/>
                                <a:gd name="T94" fmla="*/ 3251 w 3575"/>
                                <a:gd name="T95" fmla="*/ 1730 h 3156"/>
                                <a:gd name="T96" fmla="*/ 3354 w 3575"/>
                                <a:gd name="T97" fmla="*/ 2047 h 3156"/>
                                <a:gd name="T98" fmla="*/ 3381 w 3575"/>
                                <a:gd name="T99" fmla="*/ 2330 h 3156"/>
                                <a:gd name="T100" fmla="*/ 3330 w 3575"/>
                                <a:gd name="T101" fmla="*/ 2572 h 3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75" h="3156">
                                  <a:moveTo>
                                    <a:pt x="3443" y="2886"/>
                                  </a:moveTo>
                                  <a:lnTo>
                                    <a:pt x="3400" y="2931"/>
                                  </a:lnTo>
                                  <a:lnTo>
                                    <a:pt x="3353" y="2971"/>
                                  </a:lnTo>
                                  <a:lnTo>
                                    <a:pt x="3300" y="3008"/>
                                  </a:lnTo>
                                  <a:lnTo>
                                    <a:pt x="3243" y="3040"/>
                                  </a:lnTo>
                                  <a:lnTo>
                                    <a:pt x="3182" y="3068"/>
                                  </a:lnTo>
                                  <a:lnTo>
                                    <a:pt x="3117" y="3092"/>
                                  </a:lnTo>
                                  <a:lnTo>
                                    <a:pt x="3047" y="3112"/>
                                  </a:lnTo>
                                  <a:lnTo>
                                    <a:pt x="2975" y="3128"/>
                                  </a:lnTo>
                                  <a:lnTo>
                                    <a:pt x="2899" y="3141"/>
                                  </a:lnTo>
                                  <a:lnTo>
                                    <a:pt x="2819" y="3150"/>
                                  </a:lnTo>
                                  <a:lnTo>
                                    <a:pt x="2737" y="3155"/>
                                  </a:lnTo>
                                  <a:lnTo>
                                    <a:pt x="2653" y="3156"/>
                                  </a:lnTo>
                                  <a:lnTo>
                                    <a:pt x="2567" y="3153"/>
                                  </a:lnTo>
                                  <a:lnTo>
                                    <a:pt x="2477" y="3149"/>
                                  </a:lnTo>
                                  <a:lnTo>
                                    <a:pt x="2385" y="3139"/>
                                  </a:lnTo>
                                  <a:lnTo>
                                    <a:pt x="2293" y="3126"/>
                                  </a:lnTo>
                                  <a:lnTo>
                                    <a:pt x="2198" y="3111"/>
                                  </a:lnTo>
                                  <a:lnTo>
                                    <a:pt x="2102" y="3092"/>
                                  </a:lnTo>
                                  <a:lnTo>
                                    <a:pt x="2006" y="3069"/>
                                  </a:lnTo>
                                  <a:lnTo>
                                    <a:pt x="1907" y="3044"/>
                                  </a:lnTo>
                                  <a:lnTo>
                                    <a:pt x="1809" y="3016"/>
                                  </a:lnTo>
                                  <a:lnTo>
                                    <a:pt x="1710" y="2985"/>
                                  </a:lnTo>
                                  <a:lnTo>
                                    <a:pt x="1611" y="2952"/>
                                  </a:lnTo>
                                  <a:lnTo>
                                    <a:pt x="1512" y="2915"/>
                                  </a:lnTo>
                                  <a:lnTo>
                                    <a:pt x="1414" y="2875"/>
                                  </a:lnTo>
                                  <a:lnTo>
                                    <a:pt x="1315" y="2834"/>
                                  </a:lnTo>
                                  <a:lnTo>
                                    <a:pt x="1217" y="2789"/>
                                  </a:lnTo>
                                  <a:lnTo>
                                    <a:pt x="1121" y="2742"/>
                                  </a:lnTo>
                                  <a:lnTo>
                                    <a:pt x="1026" y="2693"/>
                                  </a:lnTo>
                                  <a:lnTo>
                                    <a:pt x="931" y="2641"/>
                                  </a:lnTo>
                                  <a:lnTo>
                                    <a:pt x="840" y="2587"/>
                                  </a:lnTo>
                                  <a:lnTo>
                                    <a:pt x="749" y="2530"/>
                                  </a:lnTo>
                                  <a:lnTo>
                                    <a:pt x="668" y="2471"/>
                                  </a:lnTo>
                                  <a:lnTo>
                                    <a:pt x="592" y="2411"/>
                                  </a:lnTo>
                                  <a:lnTo>
                                    <a:pt x="522" y="2349"/>
                                  </a:lnTo>
                                  <a:lnTo>
                                    <a:pt x="456" y="2287"/>
                                  </a:lnTo>
                                  <a:lnTo>
                                    <a:pt x="394" y="2224"/>
                                  </a:lnTo>
                                  <a:lnTo>
                                    <a:pt x="337" y="2160"/>
                                  </a:lnTo>
                                  <a:lnTo>
                                    <a:pt x="284" y="2096"/>
                                  </a:lnTo>
                                  <a:lnTo>
                                    <a:pt x="236" y="2031"/>
                                  </a:lnTo>
                                  <a:lnTo>
                                    <a:pt x="192" y="1966"/>
                                  </a:lnTo>
                                  <a:lnTo>
                                    <a:pt x="153" y="1901"/>
                                  </a:lnTo>
                                  <a:lnTo>
                                    <a:pt x="119" y="1834"/>
                                  </a:lnTo>
                                  <a:lnTo>
                                    <a:pt x="89" y="1768"/>
                                  </a:lnTo>
                                  <a:lnTo>
                                    <a:pt x="64" y="1702"/>
                                  </a:lnTo>
                                  <a:lnTo>
                                    <a:pt x="43" y="1634"/>
                                  </a:lnTo>
                                  <a:lnTo>
                                    <a:pt x="25" y="1567"/>
                                  </a:lnTo>
                                  <a:lnTo>
                                    <a:pt x="13" y="1500"/>
                                  </a:lnTo>
                                  <a:lnTo>
                                    <a:pt x="4" y="1433"/>
                                  </a:lnTo>
                                  <a:lnTo>
                                    <a:pt x="0" y="136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4" y="1230"/>
                                  </a:lnTo>
                                  <a:lnTo>
                                    <a:pt x="12" y="1164"/>
                                  </a:lnTo>
                                  <a:lnTo>
                                    <a:pt x="25" y="1096"/>
                                  </a:lnTo>
                                  <a:lnTo>
                                    <a:pt x="41" y="1030"/>
                                  </a:lnTo>
                                  <a:lnTo>
                                    <a:pt x="62" y="964"/>
                                  </a:lnTo>
                                  <a:lnTo>
                                    <a:pt x="86" y="899"/>
                                  </a:lnTo>
                                  <a:lnTo>
                                    <a:pt x="114" y="834"/>
                                  </a:lnTo>
                                  <a:lnTo>
                                    <a:pt x="146" y="768"/>
                                  </a:lnTo>
                                  <a:lnTo>
                                    <a:pt x="182" y="703"/>
                                  </a:lnTo>
                                  <a:lnTo>
                                    <a:pt x="222" y="641"/>
                                  </a:lnTo>
                                  <a:lnTo>
                                    <a:pt x="266" y="577"/>
                                  </a:lnTo>
                                  <a:lnTo>
                                    <a:pt x="313" y="515"/>
                                  </a:lnTo>
                                  <a:lnTo>
                                    <a:pt x="364" y="454"/>
                                  </a:lnTo>
                                  <a:lnTo>
                                    <a:pt x="412" y="400"/>
                                  </a:lnTo>
                                  <a:lnTo>
                                    <a:pt x="462" y="352"/>
                                  </a:lnTo>
                                  <a:lnTo>
                                    <a:pt x="515" y="304"/>
                                  </a:lnTo>
                                  <a:lnTo>
                                    <a:pt x="570" y="261"/>
                                  </a:lnTo>
                                  <a:lnTo>
                                    <a:pt x="625" y="219"/>
                                  </a:lnTo>
                                  <a:lnTo>
                                    <a:pt x="685" y="181"/>
                                  </a:lnTo>
                                  <a:lnTo>
                                    <a:pt x="745" y="147"/>
                                  </a:lnTo>
                                  <a:lnTo>
                                    <a:pt x="808" y="116"/>
                                  </a:lnTo>
                                  <a:lnTo>
                                    <a:pt x="872" y="88"/>
                                  </a:lnTo>
                                  <a:lnTo>
                                    <a:pt x="938" y="64"/>
                                  </a:lnTo>
                                  <a:lnTo>
                                    <a:pt x="1006" y="44"/>
                                  </a:lnTo>
                                  <a:lnTo>
                                    <a:pt x="1075" y="26"/>
                                  </a:lnTo>
                                  <a:lnTo>
                                    <a:pt x="1145" y="14"/>
                                  </a:lnTo>
                                  <a:lnTo>
                                    <a:pt x="1216" y="5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363" y="0"/>
                                  </a:lnTo>
                                  <a:lnTo>
                                    <a:pt x="1438" y="4"/>
                                  </a:lnTo>
                                  <a:lnTo>
                                    <a:pt x="1514" y="12"/>
                                  </a:lnTo>
                                  <a:lnTo>
                                    <a:pt x="1589" y="25"/>
                                  </a:lnTo>
                                  <a:lnTo>
                                    <a:pt x="1668" y="43"/>
                                  </a:lnTo>
                                  <a:lnTo>
                                    <a:pt x="1745" y="65"/>
                                  </a:lnTo>
                                  <a:lnTo>
                                    <a:pt x="1823" y="92"/>
                                  </a:lnTo>
                                  <a:lnTo>
                                    <a:pt x="1901" y="126"/>
                                  </a:lnTo>
                                  <a:lnTo>
                                    <a:pt x="1981" y="162"/>
                                  </a:lnTo>
                                  <a:lnTo>
                                    <a:pt x="2059" y="206"/>
                                  </a:lnTo>
                                  <a:lnTo>
                                    <a:pt x="2139" y="255"/>
                                  </a:lnTo>
                                  <a:lnTo>
                                    <a:pt x="2218" y="308"/>
                                  </a:lnTo>
                                  <a:lnTo>
                                    <a:pt x="2297" y="367"/>
                                  </a:lnTo>
                                  <a:lnTo>
                                    <a:pt x="2376" y="432"/>
                                  </a:lnTo>
                                  <a:lnTo>
                                    <a:pt x="2454" y="503"/>
                                  </a:lnTo>
                                  <a:lnTo>
                                    <a:pt x="2532" y="580"/>
                                  </a:lnTo>
                                  <a:lnTo>
                                    <a:pt x="2611" y="663"/>
                                  </a:lnTo>
                                  <a:lnTo>
                                    <a:pt x="2686" y="745"/>
                                  </a:lnTo>
                                  <a:lnTo>
                                    <a:pt x="2760" y="827"/>
                                  </a:lnTo>
                                  <a:lnTo>
                                    <a:pt x="2830" y="908"/>
                                  </a:lnTo>
                                  <a:lnTo>
                                    <a:pt x="2898" y="990"/>
                                  </a:lnTo>
                                  <a:lnTo>
                                    <a:pt x="2962" y="1070"/>
                                  </a:lnTo>
                                  <a:lnTo>
                                    <a:pt x="3023" y="1152"/>
                                  </a:lnTo>
                                  <a:lnTo>
                                    <a:pt x="3083" y="1233"/>
                                  </a:lnTo>
                                  <a:lnTo>
                                    <a:pt x="3137" y="1313"/>
                                  </a:lnTo>
                                  <a:lnTo>
                                    <a:pt x="3191" y="1394"/>
                                  </a:lnTo>
                                  <a:lnTo>
                                    <a:pt x="3239" y="1473"/>
                                  </a:lnTo>
                                  <a:lnTo>
                                    <a:pt x="3285" y="1551"/>
                                  </a:lnTo>
                                  <a:lnTo>
                                    <a:pt x="3328" y="1629"/>
                                  </a:lnTo>
                                  <a:lnTo>
                                    <a:pt x="3367" y="1706"/>
                                  </a:lnTo>
                                  <a:lnTo>
                                    <a:pt x="3404" y="1782"/>
                                  </a:lnTo>
                                  <a:lnTo>
                                    <a:pt x="3437" y="1857"/>
                                  </a:lnTo>
                                  <a:lnTo>
                                    <a:pt x="3466" y="1931"/>
                                  </a:lnTo>
                                  <a:lnTo>
                                    <a:pt x="3492" y="2004"/>
                                  </a:lnTo>
                                  <a:lnTo>
                                    <a:pt x="3514" y="2075"/>
                                  </a:lnTo>
                                  <a:lnTo>
                                    <a:pt x="3533" y="2146"/>
                                  </a:lnTo>
                                  <a:lnTo>
                                    <a:pt x="3549" y="2213"/>
                                  </a:lnTo>
                                  <a:lnTo>
                                    <a:pt x="3562" y="2281"/>
                                  </a:lnTo>
                                  <a:lnTo>
                                    <a:pt x="3569" y="2346"/>
                                  </a:lnTo>
                                  <a:lnTo>
                                    <a:pt x="3574" y="2409"/>
                                  </a:lnTo>
                                  <a:lnTo>
                                    <a:pt x="3575" y="2470"/>
                                  </a:lnTo>
                                  <a:lnTo>
                                    <a:pt x="3572" y="2530"/>
                                  </a:lnTo>
                                  <a:lnTo>
                                    <a:pt x="3565" y="2587"/>
                                  </a:lnTo>
                                  <a:lnTo>
                                    <a:pt x="3555" y="2643"/>
                                  </a:lnTo>
                                  <a:lnTo>
                                    <a:pt x="3540" y="2696"/>
                                  </a:lnTo>
                                  <a:lnTo>
                                    <a:pt x="3523" y="2747"/>
                                  </a:lnTo>
                                  <a:lnTo>
                                    <a:pt x="3500" y="2796"/>
                                  </a:lnTo>
                                  <a:lnTo>
                                    <a:pt x="3474" y="2842"/>
                                  </a:lnTo>
                                  <a:lnTo>
                                    <a:pt x="3443" y="2886"/>
                                  </a:lnTo>
                                  <a:close/>
                                  <a:moveTo>
                                    <a:pt x="3259" y="2693"/>
                                  </a:moveTo>
                                  <a:lnTo>
                                    <a:pt x="3223" y="2733"/>
                                  </a:lnTo>
                                  <a:lnTo>
                                    <a:pt x="3180" y="2768"/>
                                  </a:lnTo>
                                  <a:lnTo>
                                    <a:pt x="3135" y="2802"/>
                                  </a:lnTo>
                                  <a:lnTo>
                                    <a:pt x="3085" y="2830"/>
                                  </a:lnTo>
                                  <a:lnTo>
                                    <a:pt x="3032" y="2855"/>
                                  </a:lnTo>
                                  <a:lnTo>
                                    <a:pt x="2976" y="2877"/>
                                  </a:lnTo>
                                  <a:lnTo>
                                    <a:pt x="2915" y="2895"/>
                                  </a:lnTo>
                                  <a:lnTo>
                                    <a:pt x="2853" y="2911"/>
                                  </a:lnTo>
                                  <a:lnTo>
                                    <a:pt x="2787" y="2922"/>
                                  </a:lnTo>
                                  <a:lnTo>
                                    <a:pt x="2718" y="2931"/>
                                  </a:lnTo>
                                  <a:lnTo>
                                    <a:pt x="2647" y="2937"/>
                                  </a:lnTo>
                                  <a:lnTo>
                                    <a:pt x="2575" y="2938"/>
                                  </a:lnTo>
                                  <a:lnTo>
                                    <a:pt x="2499" y="2938"/>
                                  </a:lnTo>
                                  <a:lnTo>
                                    <a:pt x="2422" y="2933"/>
                                  </a:lnTo>
                                  <a:lnTo>
                                    <a:pt x="2344" y="2926"/>
                                  </a:lnTo>
                                  <a:lnTo>
                                    <a:pt x="2263" y="2916"/>
                                  </a:lnTo>
                                  <a:lnTo>
                                    <a:pt x="2181" y="2903"/>
                                  </a:lnTo>
                                  <a:lnTo>
                                    <a:pt x="2098" y="2888"/>
                                  </a:lnTo>
                                  <a:lnTo>
                                    <a:pt x="2014" y="2869"/>
                                  </a:lnTo>
                                  <a:lnTo>
                                    <a:pt x="1930" y="2849"/>
                                  </a:lnTo>
                                  <a:lnTo>
                                    <a:pt x="1844" y="2825"/>
                                  </a:lnTo>
                                  <a:lnTo>
                                    <a:pt x="1759" y="2798"/>
                                  </a:lnTo>
                                  <a:lnTo>
                                    <a:pt x="1672" y="2770"/>
                                  </a:lnTo>
                                  <a:lnTo>
                                    <a:pt x="1587" y="2738"/>
                                  </a:lnTo>
                                  <a:lnTo>
                                    <a:pt x="1501" y="2705"/>
                                  </a:lnTo>
                                  <a:lnTo>
                                    <a:pt x="1415" y="2668"/>
                                  </a:lnTo>
                                  <a:lnTo>
                                    <a:pt x="1331" y="2630"/>
                                  </a:lnTo>
                                  <a:lnTo>
                                    <a:pt x="1247" y="2588"/>
                                  </a:lnTo>
                                  <a:lnTo>
                                    <a:pt x="1164" y="2546"/>
                                  </a:lnTo>
                                  <a:lnTo>
                                    <a:pt x="1081" y="2501"/>
                                  </a:lnTo>
                                  <a:lnTo>
                                    <a:pt x="1000" y="2454"/>
                                  </a:lnTo>
                                  <a:lnTo>
                                    <a:pt x="921" y="2405"/>
                                  </a:lnTo>
                                  <a:lnTo>
                                    <a:pt x="839" y="2356"/>
                                  </a:lnTo>
                                  <a:lnTo>
                                    <a:pt x="762" y="2307"/>
                                  </a:lnTo>
                                  <a:lnTo>
                                    <a:pt x="689" y="2256"/>
                                  </a:lnTo>
                                  <a:lnTo>
                                    <a:pt x="621" y="2202"/>
                                  </a:lnTo>
                                  <a:lnTo>
                                    <a:pt x="558" y="2149"/>
                                  </a:lnTo>
                                  <a:lnTo>
                                    <a:pt x="498" y="2094"/>
                                  </a:lnTo>
                                  <a:lnTo>
                                    <a:pt x="444" y="2037"/>
                                  </a:lnTo>
                                  <a:lnTo>
                                    <a:pt x="394" y="1979"/>
                                  </a:lnTo>
                                  <a:lnTo>
                                    <a:pt x="349" y="1919"/>
                                  </a:lnTo>
                                  <a:lnTo>
                                    <a:pt x="307" y="1859"/>
                                  </a:lnTo>
                                  <a:lnTo>
                                    <a:pt x="271" y="1799"/>
                                  </a:lnTo>
                                  <a:lnTo>
                                    <a:pt x="239" y="1737"/>
                                  </a:lnTo>
                                  <a:lnTo>
                                    <a:pt x="210" y="1676"/>
                                  </a:lnTo>
                                  <a:lnTo>
                                    <a:pt x="186" y="1613"/>
                                  </a:lnTo>
                                  <a:lnTo>
                                    <a:pt x="166" y="1550"/>
                                  </a:lnTo>
                                  <a:lnTo>
                                    <a:pt x="151" y="1487"/>
                                  </a:lnTo>
                                  <a:lnTo>
                                    <a:pt x="139" y="1423"/>
                                  </a:lnTo>
                                  <a:lnTo>
                                    <a:pt x="132" y="1359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33"/>
                                  </a:lnTo>
                                  <a:lnTo>
                                    <a:pt x="133" y="1169"/>
                                  </a:lnTo>
                                  <a:lnTo>
                                    <a:pt x="141" y="1106"/>
                                  </a:lnTo>
                                  <a:lnTo>
                                    <a:pt x="153" y="1043"/>
                                  </a:lnTo>
                                  <a:lnTo>
                                    <a:pt x="169" y="982"/>
                                  </a:lnTo>
                                  <a:lnTo>
                                    <a:pt x="189" y="920"/>
                                  </a:lnTo>
                                  <a:lnTo>
                                    <a:pt x="213" y="860"/>
                                  </a:lnTo>
                                  <a:lnTo>
                                    <a:pt x="239" y="799"/>
                                  </a:lnTo>
                                  <a:lnTo>
                                    <a:pt x="269" y="740"/>
                                  </a:lnTo>
                                  <a:lnTo>
                                    <a:pt x="304" y="682"/>
                                  </a:lnTo>
                                  <a:lnTo>
                                    <a:pt x="342" y="625"/>
                                  </a:lnTo>
                                  <a:lnTo>
                                    <a:pt x="383" y="570"/>
                                  </a:lnTo>
                                  <a:lnTo>
                                    <a:pt x="428" y="515"/>
                                  </a:lnTo>
                                  <a:lnTo>
                                    <a:pt x="470" y="469"/>
                                  </a:lnTo>
                                  <a:lnTo>
                                    <a:pt x="515" y="425"/>
                                  </a:lnTo>
                                  <a:lnTo>
                                    <a:pt x="562" y="382"/>
                                  </a:lnTo>
                                  <a:lnTo>
                                    <a:pt x="613" y="342"/>
                                  </a:lnTo>
                                  <a:lnTo>
                                    <a:pt x="666" y="304"/>
                                  </a:lnTo>
                                  <a:lnTo>
                                    <a:pt x="720" y="270"/>
                                  </a:lnTo>
                                  <a:lnTo>
                                    <a:pt x="777" y="237"/>
                                  </a:lnTo>
                                  <a:lnTo>
                                    <a:pt x="836" y="207"/>
                                  </a:lnTo>
                                  <a:lnTo>
                                    <a:pt x="897" y="181"/>
                                  </a:lnTo>
                                  <a:lnTo>
                                    <a:pt x="960" y="157"/>
                                  </a:lnTo>
                                  <a:lnTo>
                                    <a:pt x="1025" y="137"/>
                                  </a:lnTo>
                                  <a:lnTo>
                                    <a:pt x="1091" y="121"/>
                                  </a:lnTo>
                                  <a:lnTo>
                                    <a:pt x="1159" y="108"/>
                                  </a:lnTo>
                                  <a:lnTo>
                                    <a:pt x="1228" y="98"/>
                                  </a:lnTo>
                                  <a:lnTo>
                                    <a:pt x="1298" y="92"/>
                                  </a:lnTo>
                                  <a:lnTo>
                                    <a:pt x="1369" y="91"/>
                                  </a:lnTo>
                                  <a:lnTo>
                                    <a:pt x="1442" y="94"/>
                                  </a:lnTo>
                                  <a:lnTo>
                                    <a:pt x="1515" y="102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664" y="129"/>
                                  </a:lnTo>
                                  <a:lnTo>
                                    <a:pt x="1740" y="152"/>
                                  </a:lnTo>
                                  <a:lnTo>
                                    <a:pt x="1816" y="178"/>
                                  </a:lnTo>
                                  <a:lnTo>
                                    <a:pt x="1892" y="208"/>
                                  </a:lnTo>
                                  <a:lnTo>
                                    <a:pt x="1968" y="246"/>
                                  </a:lnTo>
                                  <a:lnTo>
                                    <a:pt x="2044" y="289"/>
                                  </a:lnTo>
                                  <a:lnTo>
                                    <a:pt x="2121" y="336"/>
                                  </a:lnTo>
                                  <a:lnTo>
                                    <a:pt x="2197" y="391"/>
                                  </a:lnTo>
                                  <a:lnTo>
                                    <a:pt x="2273" y="450"/>
                                  </a:lnTo>
                                  <a:lnTo>
                                    <a:pt x="2348" y="516"/>
                                  </a:lnTo>
                                  <a:lnTo>
                                    <a:pt x="2423" y="589"/>
                                  </a:lnTo>
                                  <a:lnTo>
                                    <a:pt x="2498" y="667"/>
                                  </a:lnTo>
                                  <a:lnTo>
                                    <a:pt x="2571" y="753"/>
                                  </a:lnTo>
                                  <a:lnTo>
                                    <a:pt x="2638" y="824"/>
                                  </a:lnTo>
                                  <a:lnTo>
                                    <a:pt x="2702" y="895"/>
                                  </a:lnTo>
                                  <a:lnTo>
                                    <a:pt x="2764" y="966"/>
                                  </a:lnTo>
                                  <a:lnTo>
                                    <a:pt x="2822" y="1038"/>
                                  </a:lnTo>
                                  <a:lnTo>
                                    <a:pt x="2877" y="1110"/>
                                  </a:lnTo>
                                  <a:lnTo>
                                    <a:pt x="2931" y="1181"/>
                                  </a:lnTo>
                                  <a:lnTo>
                                    <a:pt x="2981" y="1250"/>
                                  </a:lnTo>
                                  <a:lnTo>
                                    <a:pt x="3028" y="1321"/>
                                  </a:lnTo>
                                  <a:lnTo>
                                    <a:pt x="3072" y="1391"/>
                                  </a:lnTo>
                                  <a:lnTo>
                                    <a:pt x="3113" y="1460"/>
                                  </a:lnTo>
                                  <a:lnTo>
                                    <a:pt x="3153" y="1529"/>
                                  </a:lnTo>
                                  <a:lnTo>
                                    <a:pt x="3188" y="1597"/>
                                  </a:lnTo>
                                  <a:lnTo>
                                    <a:pt x="3220" y="1664"/>
                                  </a:lnTo>
                                  <a:lnTo>
                                    <a:pt x="3251" y="1730"/>
                                  </a:lnTo>
                                  <a:lnTo>
                                    <a:pt x="3277" y="1796"/>
                                  </a:lnTo>
                                  <a:lnTo>
                                    <a:pt x="3301" y="1860"/>
                                  </a:lnTo>
                                  <a:lnTo>
                                    <a:pt x="3322" y="1924"/>
                                  </a:lnTo>
                                  <a:lnTo>
                                    <a:pt x="3340" y="1986"/>
                                  </a:lnTo>
                                  <a:lnTo>
                                    <a:pt x="3354" y="2047"/>
                                  </a:lnTo>
                                  <a:lnTo>
                                    <a:pt x="3366" y="2107"/>
                                  </a:lnTo>
                                  <a:lnTo>
                                    <a:pt x="3376" y="2165"/>
                                  </a:lnTo>
                                  <a:lnTo>
                                    <a:pt x="3380" y="2221"/>
                                  </a:lnTo>
                                  <a:lnTo>
                                    <a:pt x="3383" y="2277"/>
                                  </a:lnTo>
                                  <a:lnTo>
                                    <a:pt x="3381" y="2330"/>
                                  </a:lnTo>
                                  <a:lnTo>
                                    <a:pt x="3378" y="2382"/>
                                  </a:lnTo>
                                  <a:lnTo>
                                    <a:pt x="3371" y="2433"/>
                                  </a:lnTo>
                                  <a:lnTo>
                                    <a:pt x="3360" y="2481"/>
                                  </a:lnTo>
                                  <a:lnTo>
                                    <a:pt x="3347" y="2528"/>
                                  </a:lnTo>
                                  <a:lnTo>
                                    <a:pt x="3330" y="2572"/>
                                  </a:lnTo>
                                  <a:lnTo>
                                    <a:pt x="3310" y="2615"/>
                                  </a:lnTo>
                                  <a:lnTo>
                                    <a:pt x="3287" y="2655"/>
                                  </a:lnTo>
                                  <a:lnTo>
                                    <a:pt x="3259" y="26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40000"/>
                                <a:lumOff val="6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1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2469" y="4359"/>
                              <a:ext cx="1822" cy="2503"/>
                            </a:xfrm>
                            <a:custGeom>
                              <a:avLst/>
                              <a:gdLst>
                                <a:gd name="T0" fmla="*/ 299 w 3997"/>
                                <a:gd name="T1" fmla="*/ 4648 h 4989"/>
                                <a:gd name="T2" fmla="*/ 97 w 3997"/>
                                <a:gd name="T3" fmla="*/ 4211 h 4989"/>
                                <a:gd name="T4" fmla="*/ 7 w 3997"/>
                                <a:gd name="T5" fmla="*/ 3652 h 4989"/>
                                <a:gd name="T6" fmla="*/ 20 w 3997"/>
                                <a:gd name="T7" fmla="*/ 3012 h 4989"/>
                                <a:gd name="T8" fmla="*/ 131 w 3997"/>
                                <a:gd name="T9" fmla="*/ 2327 h 4989"/>
                                <a:gd name="T10" fmla="*/ 333 w 3997"/>
                                <a:gd name="T11" fmla="*/ 1639 h 4989"/>
                                <a:gd name="T12" fmla="*/ 625 w 3997"/>
                                <a:gd name="T13" fmla="*/ 1010 h 4989"/>
                                <a:gd name="T14" fmla="*/ 985 w 3997"/>
                                <a:gd name="T15" fmla="*/ 540 h 4989"/>
                                <a:gd name="T16" fmla="*/ 1384 w 3997"/>
                                <a:gd name="T17" fmla="*/ 218 h 4989"/>
                                <a:gd name="T18" fmla="*/ 1815 w 3997"/>
                                <a:gd name="T19" fmla="*/ 41 h 4989"/>
                                <a:gd name="T20" fmla="*/ 2265 w 3997"/>
                                <a:gd name="T21" fmla="*/ 4 h 4989"/>
                                <a:gd name="T22" fmla="*/ 2727 w 3997"/>
                                <a:gd name="T23" fmla="*/ 101 h 4989"/>
                                <a:gd name="T24" fmla="*/ 3188 w 3997"/>
                                <a:gd name="T25" fmla="*/ 331 h 4989"/>
                                <a:gd name="T26" fmla="*/ 3550 w 3997"/>
                                <a:gd name="T27" fmla="*/ 631 h 4989"/>
                                <a:gd name="T28" fmla="*/ 3818 w 3997"/>
                                <a:gd name="T29" fmla="*/ 1016 h 4989"/>
                                <a:gd name="T30" fmla="*/ 3970 w 3997"/>
                                <a:gd name="T31" fmla="*/ 1470 h 4989"/>
                                <a:gd name="T32" fmla="*/ 3986 w 3997"/>
                                <a:gd name="T33" fmla="*/ 1980 h 4989"/>
                                <a:gd name="T34" fmla="*/ 3844 w 3997"/>
                                <a:gd name="T35" fmla="*/ 2532 h 4989"/>
                                <a:gd name="T36" fmla="*/ 3523 w 3997"/>
                                <a:gd name="T37" fmla="*/ 3115 h 4989"/>
                                <a:gd name="T38" fmla="*/ 3056 w 3997"/>
                                <a:gd name="T39" fmla="*/ 3690 h 4989"/>
                                <a:gd name="T40" fmla="*/ 2576 w 3997"/>
                                <a:gd name="T41" fmla="*/ 4177 h 4989"/>
                                <a:gd name="T42" fmla="*/ 2098 w 3997"/>
                                <a:gd name="T43" fmla="*/ 4557 h 4989"/>
                                <a:gd name="T44" fmla="*/ 1636 w 3997"/>
                                <a:gd name="T45" fmla="*/ 4823 h 4989"/>
                                <a:gd name="T46" fmla="*/ 1203 w 3997"/>
                                <a:gd name="T47" fmla="*/ 4967 h 4989"/>
                                <a:gd name="T48" fmla="*/ 814 w 3997"/>
                                <a:gd name="T49" fmla="*/ 4977 h 4989"/>
                                <a:gd name="T50" fmla="*/ 762 w 3997"/>
                                <a:gd name="T51" fmla="*/ 4604 h 4989"/>
                                <a:gd name="T52" fmla="*/ 502 w 3997"/>
                                <a:gd name="T53" fmla="*/ 4333 h 4989"/>
                                <a:gd name="T54" fmla="*/ 342 w 3997"/>
                                <a:gd name="T55" fmla="*/ 3932 h 4989"/>
                                <a:gd name="T56" fmla="*/ 275 w 3997"/>
                                <a:gd name="T57" fmla="*/ 3433 h 4989"/>
                                <a:gd name="T58" fmla="*/ 300 w 3997"/>
                                <a:gd name="T59" fmla="*/ 2868 h 4989"/>
                                <a:gd name="T60" fmla="*/ 409 w 3997"/>
                                <a:gd name="T61" fmla="*/ 2271 h 4989"/>
                                <a:gd name="T62" fmla="*/ 600 w 3997"/>
                                <a:gd name="T63" fmla="*/ 1676 h 4989"/>
                                <a:gd name="T64" fmla="*/ 851 w 3997"/>
                                <a:gd name="T65" fmla="*/ 1107 h 4989"/>
                                <a:gd name="T66" fmla="*/ 1162 w 3997"/>
                                <a:gd name="T67" fmla="*/ 663 h 4989"/>
                                <a:gd name="T68" fmla="*/ 1530 w 3997"/>
                                <a:gd name="T69" fmla="*/ 361 h 4989"/>
                                <a:gd name="T70" fmla="*/ 1936 w 3997"/>
                                <a:gd name="T71" fmla="*/ 196 h 4989"/>
                                <a:gd name="T72" fmla="*/ 2360 w 3997"/>
                                <a:gd name="T73" fmla="*/ 164 h 4989"/>
                                <a:gd name="T74" fmla="*/ 2787 w 3997"/>
                                <a:gd name="T75" fmla="*/ 260 h 4989"/>
                                <a:gd name="T76" fmla="*/ 3188 w 3997"/>
                                <a:gd name="T77" fmla="*/ 474 h 4989"/>
                                <a:gd name="T78" fmla="*/ 3501 w 3997"/>
                                <a:gd name="T79" fmla="*/ 766 h 4989"/>
                                <a:gd name="T80" fmla="*/ 3736 w 3997"/>
                                <a:gd name="T81" fmla="*/ 1145 h 4989"/>
                                <a:gd name="T82" fmla="*/ 3864 w 3997"/>
                                <a:gd name="T83" fmla="*/ 1594 h 4989"/>
                                <a:gd name="T84" fmla="*/ 3856 w 3997"/>
                                <a:gd name="T85" fmla="*/ 2097 h 4989"/>
                                <a:gd name="T86" fmla="*/ 3681 w 3997"/>
                                <a:gd name="T87" fmla="*/ 2639 h 4989"/>
                                <a:gd name="T88" fmla="*/ 3314 w 3997"/>
                                <a:gd name="T89" fmla="*/ 3203 h 4989"/>
                                <a:gd name="T90" fmla="*/ 2882 w 3997"/>
                                <a:gd name="T91" fmla="*/ 3704 h 4989"/>
                                <a:gd name="T92" fmla="*/ 2460 w 3997"/>
                                <a:gd name="T93" fmla="*/ 4104 h 4989"/>
                                <a:gd name="T94" fmla="*/ 2042 w 3997"/>
                                <a:gd name="T95" fmla="*/ 4406 h 4989"/>
                                <a:gd name="T96" fmla="*/ 1640 w 3997"/>
                                <a:gd name="T97" fmla="*/ 4605 h 4989"/>
                                <a:gd name="T98" fmla="*/ 1268 w 3997"/>
                                <a:gd name="T99" fmla="*/ 4697 h 4989"/>
                                <a:gd name="T100" fmla="*/ 936 w 3997"/>
                                <a:gd name="T101" fmla="*/ 4674 h 4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997" h="4989">
                                  <a:moveTo>
                                    <a:pt x="543" y="4884"/>
                                  </a:moveTo>
                                  <a:lnTo>
                                    <a:pt x="476" y="4836"/>
                                  </a:lnTo>
                                  <a:lnTo>
                                    <a:pt x="412" y="4781"/>
                                  </a:lnTo>
                                  <a:lnTo>
                                    <a:pt x="352" y="4718"/>
                                  </a:lnTo>
                                  <a:lnTo>
                                    <a:pt x="299" y="4648"/>
                                  </a:lnTo>
                                  <a:lnTo>
                                    <a:pt x="249" y="4572"/>
                                  </a:lnTo>
                                  <a:lnTo>
                                    <a:pt x="204" y="4490"/>
                                  </a:lnTo>
                                  <a:lnTo>
                                    <a:pt x="165" y="4403"/>
                                  </a:lnTo>
                                  <a:lnTo>
                                    <a:pt x="128" y="4309"/>
                                  </a:lnTo>
                                  <a:lnTo>
                                    <a:pt x="97" y="4211"/>
                                  </a:lnTo>
                                  <a:lnTo>
                                    <a:pt x="71" y="4108"/>
                                  </a:lnTo>
                                  <a:lnTo>
                                    <a:pt x="49" y="4000"/>
                                  </a:lnTo>
                                  <a:lnTo>
                                    <a:pt x="30" y="3888"/>
                                  </a:lnTo>
                                  <a:lnTo>
                                    <a:pt x="17" y="3772"/>
                                  </a:lnTo>
                                  <a:lnTo>
                                    <a:pt x="7" y="3652"/>
                                  </a:lnTo>
                                  <a:lnTo>
                                    <a:pt x="1" y="3529"/>
                                  </a:lnTo>
                                  <a:lnTo>
                                    <a:pt x="0" y="3403"/>
                                  </a:lnTo>
                                  <a:lnTo>
                                    <a:pt x="3" y="3276"/>
                                  </a:lnTo>
                                  <a:lnTo>
                                    <a:pt x="10" y="3144"/>
                                  </a:lnTo>
                                  <a:lnTo>
                                    <a:pt x="20" y="3012"/>
                                  </a:lnTo>
                                  <a:lnTo>
                                    <a:pt x="35" y="2877"/>
                                  </a:lnTo>
                                  <a:lnTo>
                                    <a:pt x="54" y="2740"/>
                                  </a:lnTo>
                                  <a:lnTo>
                                    <a:pt x="75" y="2603"/>
                                  </a:lnTo>
                                  <a:lnTo>
                                    <a:pt x="101" y="2466"/>
                                  </a:lnTo>
                                  <a:lnTo>
                                    <a:pt x="131" y="2327"/>
                                  </a:lnTo>
                                  <a:lnTo>
                                    <a:pt x="164" y="2189"/>
                                  </a:lnTo>
                                  <a:lnTo>
                                    <a:pt x="202" y="2050"/>
                                  </a:lnTo>
                                  <a:lnTo>
                                    <a:pt x="242" y="1913"/>
                                  </a:lnTo>
                                  <a:lnTo>
                                    <a:pt x="286" y="1775"/>
                                  </a:lnTo>
                                  <a:lnTo>
                                    <a:pt x="333" y="1639"/>
                                  </a:lnTo>
                                  <a:lnTo>
                                    <a:pt x="384" y="1504"/>
                                  </a:lnTo>
                                  <a:lnTo>
                                    <a:pt x="438" y="1371"/>
                                  </a:lnTo>
                                  <a:lnTo>
                                    <a:pt x="496" y="1240"/>
                                  </a:lnTo>
                                  <a:lnTo>
                                    <a:pt x="560" y="1122"/>
                                  </a:lnTo>
                                  <a:lnTo>
                                    <a:pt x="625" y="1010"/>
                                  </a:lnTo>
                                  <a:lnTo>
                                    <a:pt x="694" y="904"/>
                                  </a:lnTo>
                                  <a:lnTo>
                                    <a:pt x="764" y="804"/>
                                  </a:lnTo>
                                  <a:lnTo>
                                    <a:pt x="835" y="710"/>
                                  </a:lnTo>
                                  <a:lnTo>
                                    <a:pt x="909" y="622"/>
                                  </a:lnTo>
                                  <a:lnTo>
                                    <a:pt x="985" y="540"/>
                                  </a:lnTo>
                                  <a:lnTo>
                                    <a:pt x="1062" y="463"/>
                                  </a:lnTo>
                                  <a:lnTo>
                                    <a:pt x="1140" y="393"/>
                                  </a:lnTo>
                                  <a:lnTo>
                                    <a:pt x="1221" y="329"/>
                                  </a:lnTo>
                                  <a:lnTo>
                                    <a:pt x="1301" y="271"/>
                                  </a:lnTo>
                                  <a:lnTo>
                                    <a:pt x="1384" y="218"/>
                                  </a:lnTo>
                                  <a:lnTo>
                                    <a:pt x="1468" y="172"/>
                                  </a:lnTo>
                                  <a:lnTo>
                                    <a:pt x="1553" y="131"/>
                                  </a:lnTo>
                                  <a:lnTo>
                                    <a:pt x="1639" y="95"/>
                                  </a:lnTo>
                                  <a:lnTo>
                                    <a:pt x="1727" y="65"/>
                                  </a:lnTo>
                                  <a:lnTo>
                                    <a:pt x="1815" y="41"/>
                                  </a:lnTo>
                                  <a:lnTo>
                                    <a:pt x="1904" y="23"/>
                                  </a:lnTo>
                                  <a:lnTo>
                                    <a:pt x="1993" y="10"/>
                                  </a:lnTo>
                                  <a:lnTo>
                                    <a:pt x="2083" y="1"/>
                                  </a:lnTo>
                                  <a:lnTo>
                                    <a:pt x="2174" y="0"/>
                                  </a:lnTo>
                                  <a:lnTo>
                                    <a:pt x="2265" y="4"/>
                                  </a:lnTo>
                                  <a:lnTo>
                                    <a:pt x="2357" y="12"/>
                                  </a:lnTo>
                                  <a:lnTo>
                                    <a:pt x="2449" y="26"/>
                                  </a:lnTo>
                                  <a:lnTo>
                                    <a:pt x="2542" y="46"/>
                                  </a:lnTo>
                                  <a:lnTo>
                                    <a:pt x="2634" y="71"/>
                                  </a:lnTo>
                                  <a:lnTo>
                                    <a:pt x="2727" y="101"/>
                                  </a:lnTo>
                                  <a:lnTo>
                                    <a:pt x="2819" y="136"/>
                                  </a:lnTo>
                                  <a:lnTo>
                                    <a:pt x="2912" y="178"/>
                                  </a:lnTo>
                                  <a:lnTo>
                                    <a:pt x="3004" y="223"/>
                                  </a:lnTo>
                                  <a:lnTo>
                                    <a:pt x="3097" y="274"/>
                                  </a:lnTo>
                                  <a:lnTo>
                                    <a:pt x="3188" y="331"/>
                                  </a:lnTo>
                                  <a:lnTo>
                                    <a:pt x="3268" y="383"/>
                                  </a:lnTo>
                                  <a:lnTo>
                                    <a:pt x="3343" y="440"/>
                                  </a:lnTo>
                                  <a:lnTo>
                                    <a:pt x="3416" y="501"/>
                                  </a:lnTo>
                                  <a:lnTo>
                                    <a:pt x="3485" y="565"/>
                                  </a:lnTo>
                                  <a:lnTo>
                                    <a:pt x="3550" y="631"/>
                                  </a:lnTo>
                                  <a:lnTo>
                                    <a:pt x="3611" y="702"/>
                                  </a:lnTo>
                                  <a:lnTo>
                                    <a:pt x="3670" y="777"/>
                                  </a:lnTo>
                                  <a:lnTo>
                                    <a:pt x="3723" y="854"/>
                                  </a:lnTo>
                                  <a:lnTo>
                                    <a:pt x="3773" y="933"/>
                                  </a:lnTo>
                                  <a:lnTo>
                                    <a:pt x="3818" y="1016"/>
                                  </a:lnTo>
                                  <a:lnTo>
                                    <a:pt x="3858" y="1102"/>
                                  </a:lnTo>
                                  <a:lnTo>
                                    <a:pt x="3894" y="1190"/>
                                  </a:lnTo>
                                  <a:lnTo>
                                    <a:pt x="3925" y="1282"/>
                                  </a:lnTo>
                                  <a:lnTo>
                                    <a:pt x="3949" y="1375"/>
                                  </a:lnTo>
                                  <a:lnTo>
                                    <a:pt x="3970" y="1470"/>
                                  </a:lnTo>
                                  <a:lnTo>
                                    <a:pt x="3985" y="1568"/>
                                  </a:lnTo>
                                  <a:lnTo>
                                    <a:pt x="3995" y="1669"/>
                                  </a:lnTo>
                                  <a:lnTo>
                                    <a:pt x="3997" y="1771"/>
                                  </a:lnTo>
                                  <a:lnTo>
                                    <a:pt x="3995" y="1875"/>
                                  </a:lnTo>
                                  <a:lnTo>
                                    <a:pt x="3986" y="1980"/>
                                  </a:lnTo>
                                  <a:lnTo>
                                    <a:pt x="3971" y="2088"/>
                                  </a:lnTo>
                                  <a:lnTo>
                                    <a:pt x="3949" y="2197"/>
                                  </a:lnTo>
                                  <a:lnTo>
                                    <a:pt x="3921" y="2307"/>
                                  </a:lnTo>
                                  <a:lnTo>
                                    <a:pt x="3887" y="2419"/>
                                  </a:lnTo>
                                  <a:lnTo>
                                    <a:pt x="3844" y="2532"/>
                                  </a:lnTo>
                                  <a:lnTo>
                                    <a:pt x="3795" y="2647"/>
                                  </a:lnTo>
                                  <a:lnTo>
                                    <a:pt x="3738" y="2762"/>
                                  </a:lnTo>
                                  <a:lnTo>
                                    <a:pt x="3674" y="2879"/>
                                  </a:lnTo>
                                  <a:lnTo>
                                    <a:pt x="3602" y="2996"/>
                                  </a:lnTo>
                                  <a:lnTo>
                                    <a:pt x="3523" y="3115"/>
                                  </a:lnTo>
                                  <a:lnTo>
                                    <a:pt x="3435" y="3233"/>
                                  </a:lnTo>
                                  <a:lnTo>
                                    <a:pt x="3340" y="3351"/>
                                  </a:lnTo>
                                  <a:lnTo>
                                    <a:pt x="3246" y="3469"/>
                                  </a:lnTo>
                                  <a:lnTo>
                                    <a:pt x="3151" y="3581"/>
                                  </a:lnTo>
                                  <a:lnTo>
                                    <a:pt x="3056" y="3690"/>
                                  </a:lnTo>
                                  <a:lnTo>
                                    <a:pt x="2962" y="3795"/>
                                  </a:lnTo>
                                  <a:lnTo>
                                    <a:pt x="2865" y="3897"/>
                                  </a:lnTo>
                                  <a:lnTo>
                                    <a:pt x="2769" y="3994"/>
                                  </a:lnTo>
                                  <a:lnTo>
                                    <a:pt x="2673" y="4088"/>
                                  </a:lnTo>
                                  <a:lnTo>
                                    <a:pt x="2576" y="4177"/>
                                  </a:lnTo>
                                  <a:lnTo>
                                    <a:pt x="2480" y="4261"/>
                                  </a:lnTo>
                                  <a:lnTo>
                                    <a:pt x="2384" y="4341"/>
                                  </a:lnTo>
                                  <a:lnTo>
                                    <a:pt x="2288" y="4418"/>
                                  </a:lnTo>
                                  <a:lnTo>
                                    <a:pt x="2193" y="4489"/>
                                  </a:lnTo>
                                  <a:lnTo>
                                    <a:pt x="2098" y="4557"/>
                                  </a:lnTo>
                                  <a:lnTo>
                                    <a:pt x="2003" y="4620"/>
                                  </a:lnTo>
                                  <a:lnTo>
                                    <a:pt x="1910" y="4678"/>
                                  </a:lnTo>
                                  <a:lnTo>
                                    <a:pt x="1817" y="4731"/>
                                  </a:lnTo>
                                  <a:lnTo>
                                    <a:pt x="1726" y="4779"/>
                                  </a:lnTo>
                                  <a:lnTo>
                                    <a:pt x="1636" y="4823"/>
                                  </a:lnTo>
                                  <a:lnTo>
                                    <a:pt x="1546" y="4862"/>
                                  </a:lnTo>
                                  <a:lnTo>
                                    <a:pt x="1458" y="4895"/>
                                  </a:lnTo>
                                  <a:lnTo>
                                    <a:pt x="1371" y="4924"/>
                                  </a:lnTo>
                                  <a:lnTo>
                                    <a:pt x="1286" y="4948"/>
                                  </a:lnTo>
                                  <a:lnTo>
                                    <a:pt x="1203" y="4967"/>
                                  </a:lnTo>
                                  <a:lnTo>
                                    <a:pt x="1121" y="4980"/>
                                  </a:lnTo>
                                  <a:lnTo>
                                    <a:pt x="1040" y="4987"/>
                                  </a:lnTo>
                                  <a:lnTo>
                                    <a:pt x="963" y="4989"/>
                                  </a:lnTo>
                                  <a:lnTo>
                                    <a:pt x="887" y="4985"/>
                                  </a:lnTo>
                                  <a:lnTo>
                                    <a:pt x="814" y="4977"/>
                                  </a:lnTo>
                                  <a:lnTo>
                                    <a:pt x="743" y="4962"/>
                                  </a:lnTo>
                                  <a:lnTo>
                                    <a:pt x="674" y="4942"/>
                                  </a:lnTo>
                                  <a:lnTo>
                                    <a:pt x="607" y="4916"/>
                                  </a:lnTo>
                                  <a:lnTo>
                                    <a:pt x="543" y="4884"/>
                                  </a:lnTo>
                                  <a:close/>
                                  <a:moveTo>
                                    <a:pt x="762" y="4604"/>
                                  </a:moveTo>
                                  <a:lnTo>
                                    <a:pt x="702" y="4562"/>
                                  </a:lnTo>
                                  <a:lnTo>
                                    <a:pt x="645" y="4513"/>
                                  </a:lnTo>
                                  <a:lnTo>
                                    <a:pt x="594" y="4459"/>
                                  </a:lnTo>
                                  <a:lnTo>
                                    <a:pt x="546" y="4398"/>
                                  </a:lnTo>
                                  <a:lnTo>
                                    <a:pt x="502" y="4333"/>
                                  </a:lnTo>
                                  <a:lnTo>
                                    <a:pt x="463" y="4262"/>
                                  </a:lnTo>
                                  <a:lnTo>
                                    <a:pt x="426" y="4186"/>
                                  </a:lnTo>
                                  <a:lnTo>
                                    <a:pt x="394" y="4106"/>
                                  </a:lnTo>
                                  <a:lnTo>
                                    <a:pt x="365" y="4020"/>
                                  </a:lnTo>
                                  <a:lnTo>
                                    <a:pt x="342" y="3932"/>
                                  </a:lnTo>
                                  <a:lnTo>
                                    <a:pt x="322" y="3838"/>
                                  </a:lnTo>
                                  <a:lnTo>
                                    <a:pt x="304" y="3742"/>
                                  </a:lnTo>
                                  <a:lnTo>
                                    <a:pt x="291" y="3641"/>
                                  </a:lnTo>
                                  <a:lnTo>
                                    <a:pt x="281" y="3538"/>
                                  </a:lnTo>
                                  <a:lnTo>
                                    <a:pt x="275" y="3433"/>
                                  </a:lnTo>
                                  <a:lnTo>
                                    <a:pt x="274" y="3324"/>
                                  </a:lnTo>
                                  <a:lnTo>
                                    <a:pt x="275" y="3213"/>
                                  </a:lnTo>
                                  <a:lnTo>
                                    <a:pt x="280" y="3100"/>
                                  </a:lnTo>
                                  <a:lnTo>
                                    <a:pt x="288" y="2984"/>
                                  </a:lnTo>
                                  <a:lnTo>
                                    <a:pt x="300" y="2868"/>
                                  </a:lnTo>
                                  <a:lnTo>
                                    <a:pt x="316" y="2751"/>
                                  </a:lnTo>
                                  <a:lnTo>
                                    <a:pt x="333" y="2631"/>
                                  </a:lnTo>
                                  <a:lnTo>
                                    <a:pt x="356" y="2512"/>
                                  </a:lnTo>
                                  <a:lnTo>
                                    <a:pt x="381" y="2392"/>
                                  </a:lnTo>
                                  <a:lnTo>
                                    <a:pt x="409" y="2271"/>
                                  </a:lnTo>
                                  <a:lnTo>
                                    <a:pt x="441" y="2152"/>
                                  </a:lnTo>
                                  <a:lnTo>
                                    <a:pt x="476" y="2031"/>
                                  </a:lnTo>
                                  <a:lnTo>
                                    <a:pt x="514" y="1911"/>
                                  </a:lnTo>
                                  <a:lnTo>
                                    <a:pt x="555" y="1793"/>
                                  </a:lnTo>
                                  <a:lnTo>
                                    <a:pt x="600" y="1676"/>
                                  </a:lnTo>
                                  <a:lnTo>
                                    <a:pt x="647" y="1559"/>
                                  </a:lnTo>
                                  <a:lnTo>
                                    <a:pt x="698" y="1444"/>
                                  </a:lnTo>
                                  <a:lnTo>
                                    <a:pt x="745" y="1327"/>
                                  </a:lnTo>
                                  <a:lnTo>
                                    <a:pt x="796" y="1214"/>
                                  </a:lnTo>
                                  <a:lnTo>
                                    <a:pt x="851" y="1107"/>
                                  </a:lnTo>
                                  <a:lnTo>
                                    <a:pt x="907" y="1007"/>
                                  </a:lnTo>
                                  <a:lnTo>
                                    <a:pt x="968" y="913"/>
                                  </a:lnTo>
                                  <a:lnTo>
                                    <a:pt x="1030" y="824"/>
                                  </a:lnTo>
                                  <a:lnTo>
                                    <a:pt x="1095" y="740"/>
                                  </a:lnTo>
                                  <a:lnTo>
                                    <a:pt x="1162" y="663"/>
                                  </a:lnTo>
                                  <a:lnTo>
                                    <a:pt x="1232" y="591"/>
                                  </a:lnTo>
                                  <a:lnTo>
                                    <a:pt x="1304" y="526"/>
                                  </a:lnTo>
                                  <a:lnTo>
                                    <a:pt x="1377" y="466"/>
                                  </a:lnTo>
                                  <a:lnTo>
                                    <a:pt x="1453" y="410"/>
                                  </a:lnTo>
                                  <a:lnTo>
                                    <a:pt x="1530" y="361"/>
                                  </a:lnTo>
                                  <a:lnTo>
                                    <a:pt x="1608" y="316"/>
                                  </a:lnTo>
                                  <a:lnTo>
                                    <a:pt x="1689" y="279"/>
                                  </a:lnTo>
                                  <a:lnTo>
                                    <a:pt x="1770" y="245"/>
                                  </a:lnTo>
                                  <a:lnTo>
                                    <a:pt x="1853" y="218"/>
                                  </a:lnTo>
                                  <a:lnTo>
                                    <a:pt x="1936" y="196"/>
                                  </a:lnTo>
                                  <a:lnTo>
                                    <a:pt x="2020" y="179"/>
                                  </a:lnTo>
                                  <a:lnTo>
                                    <a:pt x="2104" y="167"/>
                                  </a:lnTo>
                                  <a:lnTo>
                                    <a:pt x="2189" y="161"/>
                                  </a:lnTo>
                                  <a:lnTo>
                                    <a:pt x="2275" y="160"/>
                                  </a:lnTo>
                                  <a:lnTo>
                                    <a:pt x="2360" y="164"/>
                                  </a:lnTo>
                                  <a:lnTo>
                                    <a:pt x="2447" y="173"/>
                                  </a:lnTo>
                                  <a:lnTo>
                                    <a:pt x="2532" y="187"/>
                                  </a:lnTo>
                                  <a:lnTo>
                                    <a:pt x="2618" y="206"/>
                                  </a:lnTo>
                                  <a:lnTo>
                                    <a:pt x="2703" y="231"/>
                                  </a:lnTo>
                                  <a:lnTo>
                                    <a:pt x="2787" y="260"/>
                                  </a:lnTo>
                                  <a:lnTo>
                                    <a:pt x="2871" y="294"/>
                                  </a:lnTo>
                                  <a:lnTo>
                                    <a:pt x="2954" y="333"/>
                                  </a:lnTo>
                                  <a:lnTo>
                                    <a:pt x="3037" y="378"/>
                                  </a:lnTo>
                                  <a:lnTo>
                                    <a:pt x="3118" y="427"/>
                                  </a:lnTo>
                                  <a:lnTo>
                                    <a:pt x="3188" y="474"/>
                                  </a:lnTo>
                                  <a:lnTo>
                                    <a:pt x="3256" y="525"/>
                                  </a:lnTo>
                                  <a:lnTo>
                                    <a:pt x="3321" y="579"/>
                                  </a:lnTo>
                                  <a:lnTo>
                                    <a:pt x="3384" y="639"/>
                                  </a:lnTo>
                                  <a:lnTo>
                                    <a:pt x="3443" y="701"/>
                                  </a:lnTo>
                                  <a:lnTo>
                                    <a:pt x="3501" y="766"/>
                                  </a:lnTo>
                                  <a:lnTo>
                                    <a:pt x="3556" y="836"/>
                                  </a:lnTo>
                                  <a:lnTo>
                                    <a:pt x="3606" y="909"/>
                                  </a:lnTo>
                                  <a:lnTo>
                                    <a:pt x="3653" y="984"/>
                                  </a:lnTo>
                                  <a:lnTo>
                                    <a:pt x="3697" y="1064"/>
                                  </a:lnTo>
                                  <a:lnTo>
                                    <a:pt x="3736" y="1145"/>
                                  </a:lnTo>
                                  <a:lnTo>
                                    <a:pt x="3772" y="1231"/>
                                  </a:lnTo>
                                  <a:lnTo>
                                    <a:pt x="3801" y="1317"/>
                                  </a:lnTo>
                                  <a:lnTo>
                                    <a:pt x="3827" y="1407"/>
                                  </a:lnTo>
                                  <a:lnTo>
                                    <a:pt x="3849" y="1499"/>
                                  </a:lnTo>
                                  <a:lnTo>
                                    <a:pt x="3864" y="1594"/>
                                  </a:lnTo>
                                  <a:lnTo>
                                    <a:pt x="3874" y="1691"/>
                                  </a:lnTo>
                                  <a:lnTo>
                                    <a:pt x="3878" y="1789"/>
                                  </a:lnTo>
                                  <a:lnTo>
                                    <a:pt x="3877" y="1890"/>
                                  </a:lnTo>
                                  <a:lnTo>
                                    <a:pt x="3870" y="1993"/>
                                  </a:lnTo>
                                  <a:lnTo>
                                    <a:pt x="3856" y="2097"/>
                                  </a:lnTo>
                                  <a:lnTo>
                                    <a:pt x="3834" y="2203"/>
                                  </a:lnTo>
                                  <a:lnTo>
                                    <a:pt x="3807" y="2309"/>
                                  </a:lnTo>
                                  <a:lnTo>
                                    <a:pt x="3773" y="2418"/>
                                  </a:lnTo>
                                  <a:lnTo>
                                    <a:pt x="3731" y="2528"/>
                                  </a:lnTo>
                                  <a:lnTo>
                                    <a:pt x="3681" y="2639"/>
                                  </a:lnTo>
                                  <a:lnTo>
                                    <a:pt x="3625" y="2750"/>
                                  </a:lnTo>
                                  <a:lnTo>
                                    <a:pt x="3559" y="2862"/>
                                  </a:lnTo>
                                  <a:lnTo>
                                    <a:pt x="3486" y="2975"/>
                                  </a:lnTo>
                                  <a:lnTo>
                                    <a:pt x="3404" y="3088"/>
                                  </a:lnTo>
                                  <a:lnTo>
                                    <a:pt x="3314" y="3203"/>
                                  </a:lnTo>
                                  <a:lnTo>
                                    <a:pt x="3214" y="3317"/>
                                  </a:lnTo>
                                  <a:lnTo>
                                    <a:pt x="3132" y="3419"/>
                                  </a:lnTo>
                                  <a:lnTo>
                                    <a:pt x="3049" y="3518"/>
                                  </a:lnTo>
                                  <a:lnTo>
                                    <a:pt x="2965" y="3613"/>
                                  </a:lnTo>
                                  <a:lnTo>
                                    <a:pt x="2882" y="3704"/>
                                  </a:lnTo>
                                  <a:lnTo>
                                    <a:pt x="2798" y="3792"/>
                                  </a:lnTo>
                                  <a:lnTo>
                                    <a:pt x="2714" y="3876"/>
                                  </a:lnTo>
                                  <a:lnTo>
                                    <a:pt x="2629" y="3955"/>
                                  </a:lnTo>
                                  <a:lnTo>
                                    <a:pt x="2544" y="4032"/>
                                  </a:lnTo>
                                  <a:lnTo>
                                    <a:pt x="2460" y="4104"/>
                                  </a:lnTo>
                                  <a:lnTo>
                                    <a:pt x="2376" y="4173"/>
                                  </a:lnTo>
                                  <a:lnTo>
                                    <a:pt x="2291" y="4237"/>
                                  </a:lnTo>
                                  <a:lnTo>
                                    <a:pt x="2208" y="4297"/>
                                  </a:lnTo>
                                  <a:lnTo>
                                    <a:pt x="2125" y="4354"/>
                                  </a:lnTo>
                                  <a:lnTo>
                                    <a:pt x="2042" y="4406"/>
                                  </a:lnTo>
                                  <a:lnTo>
                                    <a:pt x="1961" y="4455"/>
                                  </a:lnTo>
                                  <a:lnTo>
                                    <a:pt x="1879" y="4499"/>
                                  </a:lnTo>
                                  <a:lnTo>
                                    <a:pt x="1798" y="4539"/>
                                  </a:lnTo>
                                  <a:lnTo>
                                    <a:pt x="1719" y="4575"/>
                                  </a:lnTo>
                                  <a:lnTo>
                                    <a:pt x="1640" y="4605"/>
                                  </a:lnTo>
                                  <a:lnTo>
                                    <a:pt x="1563" y="4633"/>
                                  </a:lnTo>
                                  <a:lnTo>
                                    <a:pt x="1487" y="4655"/>
                                  </a:lnTo>
                                  <a:lnTo>
                                    <a:pt x="1413" y="4674"/>
                                  </a:lnTo>
                                  <a:lnTo>
                                    <a:pt x="1339" y="4687"/>
                                  </a:lnTo>
                                  <a:lnTo>
                                    <a:pt x="1268" y="4697"/>
                                  </a:lnTo>
                                  <a:lnTo>
                                    <a:pt x="1198" y="4701"/>
                                  </a:lnTo>
                                  <a:lnTo>
                                    <a:pt x="1129" y="4701"/>
                                  </a:lnTo>
                                  <a:lnTo>
                                    <a:pt x="1063" y="4697"/>
                                  </a:lnTo>
                                  <a:lnTo>
                                    <a:pt x="999" y="4688"/>
                                  </a:lnTo>
                                  <a:lnTo>
                                    <a:pt x="936" y="4674"/>
                                  </a:lnTo>
                                  <a:lnTo>
                                    <a:pt x="875" y="4655"/>
                                  </a:lnTo>
                                  <a:lnTo>
                                    <a:pt x="817" y="4633"/>
                                  </a:lnTo>
                                  <a:lnTo>
                                    <a:pt x="762" y="4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2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5360" y="7488"/>
                              <a:ext cx="2964" cy="2707"/>
                            </a:xfrm>
                            <a:custGeom>
                              <a:avLst/>
                              <a:gdLst>
                                <a:gd name="T0" fmla="*/ 502 w 6503"/>
                                <a:gd name="T1" fmla="*/ 311 h 5391"/>
                                <a:gd name="T2" fmla="*/ 1094 w 6503"/>
                                <a:gd name="T3" fmla="*/ 78 h 5391"/>
                                <a:gd name="T4" fmla="*/ 1837 w 6503"/>
                                <a:gd name="T5" fmla="*/ 0 h 5391"/>
                                <a:gd name="T6" fmla="*/ 2683 w 6503"/>
                                <a:gd name="T7" fmla="*/ 65 h 5391"/>
                                <a:gd name="T8" fmla="*/ 3577 w 6503"/>
                                <a:gd name="T9" fmla="*/ 260 h 5391"/>
                                <a:gd name="T10" fmla="*/ 4470 w 6503"/>
                                <a:gd name="T11" fmla="*/ 577 h 5391"/>
                                <a:gd name="T12" fmla="*/ 5279 w 6503"/>
                                <a:gd name="T13" fmla="*/ 1008 h 5391"/>
                                <a:gd name="T14" fmla="*/ 5873 w 6503"/>
                                <a:gd name="T15" fmla="*/ 1514 h 5391"/>
                                <a:gd name="T16" fmla="*/ 6268 w 6503"/>
                                <a:gd name="T17" fmla="*/ 2064 h 5391"/>
                                <a:gd name="T18" fmla="*/ 6471 w 6503"/>
                                <a:gd name="T19" fmla="*/ 2643 h 5391"/>
                                <a:gd name="T20" fmla="*/ 6488 w 6503"/>
                                <a:gd name="T21" fmla="*/ 3239 h 5391"/>
                                <a:gd name="T22" fmla="*/ 6325 w 6503"/>
                                <a:gd name="T23" fmla="*/ 3839 h 5391"/>
                                <a:gd name="T24" fmla="*/ 5988 w 6503"/>
                                <a:gd name="T25" fmla="*/ 4430 h 5391"/>
                                <a:gd name="T26" fmla="*/ 5564 w 6503"/>
                                <a:gd name="T27" fmla="*/ 4882 h 5391"/>
                                <a:gd name="T28" fmla="*/ 5037 w 6503"/>
                                <a:gd name="T29" fmla="*/ 5207 h 5391"/>
                                <a:gd name="T30" fmla="*/ 4426 w 6503"/>
                                <a:gd name="T31" fmla="*/ 5374 h 5391"/>
                                <a:gd name="T32" fmla="*/ 3753 w 6503"/>
                                <a:gd name="T33" fmla="*/ 5357 h 5391"/>
                                <a:gd name="T34" fmla="*/ 3034 w 6503"/>
                                <a:gd name="T35" fmla="*/ 5131 h 5391"/>
                                <a:gd name="T36" fmla="*/ 2290 w 6503"/>
                                <a:gd name="T37" fmla="*/ 4665 h 5391"/>
                                <a:gd name="T38" fmla="*/ 1563 w 6503"/>
                                <a:gd name="T39" fmla="*/ 4009 h 5391"/>
                                <a:gd name="T40" fmla="*/ 957 w 6503"/>
                                <a:gd name="T41" fmla="*/ 3343 h 5391"/>
                                <a:gd name="T42" fmla="*/ 490 w 6503"/>
                                <a:gd name="T43" fmla="*/ 2684 h 5391"/>
                                <a:gd name="T44" fmla="*/ 172 w 6503"/>
                                <a:gd name="T45" fmla="*/ 2057 h 5391"/>
                                <a:gd name="T46" fmla="*/ 16 w 6503"/>
                                <a:gd name="T47" fmla="*/ 1477 h 5391"/>
                                <a:gd name="T48" fmla="*/ 30 w 6503"/>
                                <a:gd name="T49" fmla="*/ 964 h 5391"/>
                                <a:gd name="T50" fmla="*/ 526 w 6503"/>
                                <a:gd name="T51" fmla="*/ 924 h 5391"/>
                                <a:gd name="T52" fmla="*/ 903 w 6503"/>
                                <a:gd name="T53" fmla="*/ 601 h 5391"/>
                                <a:gd name="T54" fmla="*/ 1445 w 6503"/>
                                <a:gd name="T55" fmla="*/ 420 h 5391"/>
                                <a:gd name="T56" fmla="*/ 2108 w 6503"/>
                                <a:gd name="T57" fmla="*/ 371 h 5391"/>
                                <a:gd name="T58" fmla="*/ 2850 w 6503"/>
                                <a:gd name="T59" fmla="*/ 443 h 5391"/>
                                <a:gd name="T60" fmla="*/ 3629 w 6503"/>
                                <a:gd name="T61" fmla="*/ 631 h 5391"/>
                                <a:gd name="T62" fmla="*/ 4403 w 6503"/>
                                <a:gd name="T63" fmla="*/ 925 h 5391"/>
                                <a:gd name="T64" fmla="*/ 5134 w 6503"/>
                                <a:gd name="T65" fmla="*/ 1297 h 5391"/>
                                <a:gd name="T66" fmla="*/ 5698 w 6503"/>
                                <a:gd name="T67" fmla="*/ 1739 h 5391"/>
                                <a:gd name="T68" fmla="*/ 6070 w 6503"/>
                                <a:gd name="T69" fmla="*/ 2245 h 5391"/>
                                <a:gd name="T70" fmla="*/ 6258 w 6503"/>
                                <a:gd name="T71" fmla="*/ 2791 h 5391"/>
                                <a:gd name="T72" fmla="*/ 6269 w 6503"/>
                                <a:gd name="T73" fmla="*/ 3352 h 5391"/>
                                <a:gd name="T74" fmla="*/ 6110 w 6503"/>
                                <a:gd name="T75" fmla="*/ 3906 h 5391"/>
                                <a:gd name="T76" fmla="*/ 5800 w 6503"/>
                                <a:gd name="T77" fmla="*/ 4418 h 5391"/>
                                <a:gd name="T78" fmla="*/ 5389 w 6503"/>
                                <a:gd name="T79" fmla="*/ 4809 h 5391"/>
                                <a:gd name="T80" fmla="*/ 4872 w 6503"/>
                                <a:gd name="T81" fmla="*/ 5089 h 5391"/>
                                <a:gd name="T82" fmla="*/ 4271 w 6503"/>
                                <a:gd name="T83" fmla="*/ 5226 h 5391"/>
                                <a:gd name="T84" fmla="*/ 3608 w 6503"/>
                                <a:gd name="T85" fmla="*/ 5177 h 5391"/>
                                <a:gd name="T86" fmla="*/ 2906 w 6503"/>
                                <a:gd name="T87" fmla="*/ 4909 h 5391"/>
                                <a:gd name="T88" fmla="*/ 2188 w 6503"/>
                                <a:gd name="T89" fmla="*/ 4384 h 5391"/>
                                <a:gd name="T90" fmla="*/ 1559 w 6503"/>
                                <a:gd name="T91" fmla="*/ 3779 h 5391"/>
                                <a:gd name="T92" fmla="*/ 1062 w 6503"/>
                                <a:gd name="T93" fmla="*/ 3195 h 5391"/>
                                <a:gd name="T94" fmla="*/ 693 w 6503"/>
                                <a:gd name="T95" fmla="*/ 2623 h 5391"/>
                                <a:gd name="T96" fmla="*/ 459 w 6503"/>
                                <a:gd name="T97" fmla="*/ 2079 h 5391"/>
                                <a:gd name="T98" fmla="*/ 367 w 6503"/>
                                <a:gd name="T99" fmla="*/ 1582 h 5391"/>
                                <a:gd name="T100" fmla="*/ 421 w 6503"/>
                                <a:gd name="T101" fmla="*/ 1147 h 5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503" h="5391">
                                  <a:moveTo>
                                    <a:pt x="172" y="616"/>
                                  </a:moveTo>
                                  <a:lnTo>
                                    <a:pt x="241" y="529"/>
                                  </a:lnTo>
                                  <a:lnTo>
                                    <a:pt x="319" y="450"/>
                                  </a:lnTo>
                                  <a:lnTo>
                                    <a:pt x="406" y="378"/>
                                  </a:lnTo>
                                  <a:lnTo>
                                    <a:pt x="502" y="311"/>
                                  </a:lnTo>
                                  <a:lnTo>
                                    <a:pt x="605" y="252"/>
                                  </a:lnTo>
                                  <a:lnTo>
                                    <a:pt x="717" y="199"/>
                                  </a:lnTo>
                                  <a:lnTo>
                                    <a:pt x="835" y="153"/>
                                  </a:lnTo>
                                  <a:lnTo>
                                    <a:pt x="961" y="112"/>
                                  </a:lnTo>
                                  <a:lnTo>
                                    <a:pt x="1094" y="78"/>
                                  </a:lnTo>
                                  <a:lnTo>
                                    <a:pt x="1231" y="51"/>
                                  </a:lnTo>
                                  <a:lnTo>
                                    <a:pt x="1376" y="30"/>
                                  </a:lnTo>
                                  <a:lnTo>
                                    <a:pt x="1524" y="14"/>
                                  </a:lnTo>
                                  <a:lnTo>
                                    <a:pt x="1678" y="4"/>
                                  </a:lnTo>
                                  <a:lnTo>
                                    <a:pt x="1837" y="0"/>
                                  </a:lnTo>
                                  <a:lnTo>
                                    <a:pt x="2000" y="2"/>
                                  </a:lnTo>
                                  <a:lnTo>
                                    <a:pt x="2166" y="9"/>
                                  </a:lnTo>
                                  <a:lnTo>
                                    <a:pt x="2336" y="22"/>
                                  </a:lnTo>
                                  <a:lnTo>
                                    <a:pt x="2507" y="41"/>
                                  </a:lnTo>
                                  <a:lnTo>
                                    <a:pt x="2683" y="65"/>
                                  </a:lnTo>
                                  <a:lnTo>
                                    <a:pt x="2859" y="94"/>
                                  </a:lnTo>
                                  <a:lnTo>
                                    <a:pt x="3038" y="128"/>
                                  </a:lnTo>
                                  <a:lnTo>
                                    <a:pt x="3217" y="167"/>
                                  </a:lnTo>
                                  <a:lnTo>
                                    <a:pt x="3397" y="212"/>
                                  </a:lnTo>
                                  <a:lnTo>
                                    <a:pt x="3577" y="260"/>
                                  </a:lnTo>
                                  <a:lnTo>
                                    <a:pt x="3757" y="315"/>
                                  </a:lnTo>
                                  <a:lnTo>
                                    <a:pt x="3938" y="373"/>
                                  </a:lnTo>
                                  <a:lnTo>
                                    <a:pt x="4117" y="437"/>
                                  </a:lnTo>
                                  <a:lnTo>
                                    <a:pt x="4295" y="504"/>
                                  </a:lnTo>
                                  <a:lnTo>
                                    <a:pt x="4470" y="577"/>
                                  </a:lnTo>
                                  <a:lnTo>
                                    <a:pt x="4645" y="654"/>
                                  </a:lnTo>
                                  <a:lnTo>
                                    <a:pt x="4817" y="734"/>
                                  </a:lnTo>
                                  <a:lnTo>
                                    <a:pt x="4985" y="819"/>
                                  </a:lnTo>
                                  <a:lnTo>
                                    <a:pt x="5137" y="913"/>
                                  </a:lnTo>
                                  <a:lnTo>
                                    <a:pt x="5279" y="1008"/>
                                  </a:lnTo>
                                  <a:lnTo>
                                    <a:pt x="5414" y="1105"/>
                                  </a:lnTo>
                                  <a:lnTo>
                                    <a:pt x="5541" y="1204"/>
                                  </a:lnTo>
                                  <a:lnTo>
                                    <a:pt x="5660" y="1306"/>
                                  </a:lnTo>
                                  <a:lnTo>
                                    <a:pt x="5771" y="1409"/>
                                  </a:lnTo>
                                  <a:lnTo>
                                    <a:pt x="5873" y="1514"/>
                                  </a:lnTo>
                                  <a:lnTo>
                                    <a:pt x="5968" y="1621"/>
                                  </a:lnTo>
                                  <a:lnTo>
                                    <a:pt x="6055" y="1730"/>
                                  </a:lnTo>
                                  <a:lnTo>
                                    <a:pt x="6134" y="1840"/>
                                  </a:lnTo>
                                  <a:lnTo>
                                    <a:pt x="6205" y="1951"/>
                                  </a:lnTo>
                                  <a:lnTo>
                                    <a:pt x="6268" y="2064"/>
                                  </a:lnTo>
                                  <a:lnTo>
                                    <a:pt x="6324" y="2178"/>
                                  </a:lnTo>
                                  <a:lnTo>
                                    <a:pt x="6373" y="2292"/>
                                  </a:lnTo>
                                  <a:lnTo>
                                    <a:pt x="6413" y="2408"/>
                                  </a:lnTo>
                                  <a:lnTo>
                                    <a:pt x="6446" y="2526"/>
                                  </a:lnTo>
                                  <a:lnTo>
                                    <a:pt x="6471" y="2643"/>
                                  </a:lnTo>
                                  <a:lnTo>
                                    <a:pt x="6489" y="2761"/>
                                  </a:lnTo>
                                  <a:lnTo>
                                    <a:pt x="6499" y="2880"/>
                                  </a:lnTo>
                                  <a:lnTo>
                                    <a:pt x="6503" y="2999"/>
                                  </a:lnTo>
                                  <a:lnTo>
                                    <a:pt x="6499" y="3119"/>
                                  </a:lnTo>
                                  <a:lnTo>
                                    <a:pt x="6488" y="3239"/>
                                  </a:lnTo>
                                  <a:lnTo>
                                    <a:pt x="6470" y="3358"/>
                                  </a:lnTo>
                                  <a:lnTo>
                                    <a:pt x="6444" y="3479"/>
                                  </a:lnTo>
                                  <a:lnTo>
                                    <a:pt x="6410" y="3599"/>
                                  </a:lnTo>
                                  <a:lnTo>
                                    <a:pt x="6371" y="3719"/>
                                  </a:lnTo>
                                  <a:lnTo>
                                    <a:pt x="6325" y="3839"/>
                                  </a:lnTo>
                                  <a:lnTo>
                                    <a:pt x="6271" y="3957"/>
                                  </a:lnTo>
                                  <a:lnTo>
                                    <a:pt x="6210" y="4077"/>
                                  </a:lnTo>
                                  <a:lnTo>
                                    <a:pt x="6144" y="4195"/>
                                  </a:lnTo>
                                  <a:lnTo>
                                    <a:pt x="6069" y="4313"/>
                                  </a:lnTo>
                                  <a:lnTo>
                                    <a:pt x="5988" y="4430"/>
                                  </a:lnTo>
                                  <a:lnTo>
                                    <a:pt x="5912" y="4529"/>
                                  </a:lnTo>
                                  <a:lnTo>
                                    <a:pt x="5832" y="4624"/>
                                  </a:lnTo>
                                  <a:lnTo>
                                    <a:pt x="5748" y="4715"/>
                                  </a:lnTo>
                                  <a:lnTo>
                                    <a:pt x="5657" y="4802"/>
                                  </a:lnTo>
                                  <a:lnTo>
                                    <a:pt x="5564" y="4882"/>
                                  </a:lnTo>
                                  <a:lnTo>
                                    <a:pt x="5466" y="4959"/>
                                  </a:lnTo>
                                  <a:lnTo>
                                    <a:pt x="5364" y="5029"/>
                                  </a:lnTo>
                                  <a:lnTo>
                                    <a:pt x="5259" y="5094"/>
                                  </a:lnTo>
                                  <a:lnTo>
                                    <a:pt x="5150" y="5153"/>
                                  </a:lnTo>
                                  <a:lnTo>
                                    <a:pt x="5037" y="5207"/>
                                  </a:lnTo>
                                  <a:lnTo>
                                    <a:pt x="4921" y="5253"/>
                                  </a:lnTo>
                                  <a:lnTo>
                                    <a:pt x="4801" y="5294"/>
                                  </a:lnTo>
                                  <a:lnTo>
                                    <a:pt x="4679" y="5327"/>
                                  </a:lnTo>
                                  <a:lnTo>
                                    <a:pt x="4554" y="5355"/>
                                  </a:lnTo>
                                  <a:lnTo>
                                    <a:pt x="4426" y="5374"/>
                                  </a:lnTo>
                                  <a:lnTo>
                                    <a:pt x="4296" y="5387"/>
                                  </a:lnTo>
                                  <a:lnTo>
                                    <a:pt x="4164" y="5391"/>
                                  </a:lnTo>
                                  <a:lnTo>
                                    <a:pt x="4029" y="5388"/>
                                  </a:lnTo>
                                  <a:lnTo>
                                    <a:pt x="3891" y="5377"/>
                                  </a:lnTo>
                                  <a:lnTo>
                                    <a:pt x="3753" y="5357"/>
                                  </a:lnTo>
                                  <a:lnTo>
                                    <a:pt x="3612" y="5330"/>
                                  </a:lnTo>
                                  <a:lnTo>
                                    <a:pt x="3469" y="5293"/>
                                  </a:lnTo>
                                  <a:lnTo>
                                    <a:pt x="3326" y="5248"/>
                                  </a:lnTo>
                                  <a:lnTo>
                                    <a:pt x="3181" y="5194"/>
                                  </a:lnTo>
                                  <a:lnTo>
                                    <a:pt x="3034" y="5131"/>
                                  </a:lnTo>
                                  <a:lnTo>
                                    <a:pt x="2887" y="5057"/>
                                  </a:lnTo>
                                  <a:lnTo>
                                    <a:pt x="2739" y="4974"/>
                                  </a:lnTo>
                                  <a:lnTo>
                                    <a:pt x="2589" y="4882"/>
                                  </a:lnTo>
                                  <a:lnTo>
                                    <a:pt x="2440" y="4779"/>
                                  </a:lnTo>
                                  <a:lnTo>
                                    <a:pt x="2290" y="4665"/>
                                  </a:lnTo>
                                  <a:lnTo>
                                    <a:pt x="2140" y="4541"/>
                                  </a:lnTo>
                                  <a:lnTo>
                                    <a:pt x="1990" y="4406"/>
                                  </a:lnTo>
                                  <a:lnTo>
                                    <a:pt x="1843" y="4275"/>
                                  </a:lnTo>
                                  <a:lnTo>
                                    <a:pt x="1701" y="4142"/>
                                  </a:lnTo>
                                  <a:lnTo>
                                    <a:pt x="1563" y="4009"/>
                                  </a:lnTo>
                                  <a:lnTo>
                                    <a:pt x="1432" y="3876"/>
                                  </a:lnTo>
                                  <a:lnTo>
                                    <a:pt x="1305" y="3743"/>
                                  </a:lnTo>
                                  <a:lnTo>
                                    <a:pt x="1184" y="3609"/>
                                  </a:lnTo>
                                  <a:lnTo>
                                    <a:pt x="1068" y="3475"/>
                                  </a:lnTo>
                                  <a:lnTo>
                                    <a:pt x="957" y="3343"/>
                                  </a:lnTo>
                                  <a:lnTo>
                                    <a:pt x="853" y="3209"/>
                                  </a:lnTo>
                                  <a:lnTo>
                                    <a:pt x="753" y="3078"/>
                                  </a:lnTo>
                                  <a:lnTo>
                                    <a:pt x="660" y="2945"/>
                                  </a:lnTo>
                                  <a:lnTo>
                                    <a:pt x="572" y="2815"/>
                                  </a:lnTo>
                                  <a:lnTo>
                                    <a:pt x="490" y="2684"/>
                                  </a:lnTo>
                                  <a:lnTo>
                                    <a:pt x="414" y="2556"/>
                                  </a:lnTo>
                                  <a:lnTo>
                                    <a:pt x="344" y="2429"/>
                                  </a:lnTo>
                                  <a:lnTo>
                                    <a:pt x="281" y="2303"/>
                                  </a:lnTo>
                                  <a:lnTo>
                                    <a:pt x="223" y="2179"/>
                                  </a:lnTo>
                                  <a:lnTo>
                                    <a:pt x="172" y="2057"/>
                                  </a:lnTo>
                                  <a:lnTo>
                                    <a:pt x="128" y="1936"/>
                                  </a:lnTo>
                                  <a:lnTo>
                                    <a:pt x="90" y="1818"/>
                                  </a:lnTo>
                                  <a:lnTo>
                                    <a:pt x="58" y="1702"/>
                                  </a:lnTo>
                                  <a:lnTo>
                                    <a:pt x="34" y="1588"/>
                                  </a:lnTo>
                                  <a:lnTo>
                                    <a:pt x="16" y="1477"/>
                                  </a:lnTo>
                                  <a:lnTo>
                                    <a:pt x="5" y="1368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4" y="1159"/>
                                  </a:lnTo>
                                  <a:lnTo>
                                    <a:pt x="13" y="1060"/>
                                  </a:lnTo>
                                  <a:lnTo>
                                    <a:pt x="30" y="964"/>
                                  </a:lnTo>
                                  <a:lnTo>
                                    <a:pt x="55" y="871"/>
                                  </a:lnTo>
                                  <a:lnTo>
                                    <a:pt x="87" y="783"/>
                                  </a:lnTo>
                                  <a:lnTo>
                                    <a:pt x="126" y="697"/>
                                  </a:lnTo>
                                  <a:lnTo>
                                    <a:pt x="172" y="616"/>
                                  </a:lnTo>
                                  <a:close/>
                                  <a:moveTo>
                                    <a:pt x="526" y="924"/>
                                  </a:moveTo>
                                  <a:lnTo>
                                    <a:pt x="586" y="848"/>
                                  </a:lnTo>
                                  <a:lnTo>
                                    <a:pt x="655" y="778"/>
                                  </a:lnTo>
                                  <a:lnTo>
                                    <a:pt x="730" y="713"/>
                                  </a:lnTo>
                                  <a:lnTo>
                                    <a:pt x="813" y="655"/>
                                  </a:lnTo>
                                  <a:lnTo>
                                    <a:pt x="903" y="601"/>
                                  </a:lnTo>
                                  <a:lnTo>
                                    <a:pt x="999" y="554"/>
                                  </a:lnTo>
                                  <a:lnTo>
                                    <a:pt x="1102" y="513"/>
                                  </a:lnTo>
                                  <a:lnTo>
                                    <a:pt x="1211" y="476"/>
                                  </a:lnTo>
                                  <a:lnTo>
                                    <a:pt x="1325" y="445"/>
                                  </a:lnTo>
                                  <a:lnTo>
                                    <a:pt x="1445" y="420"/>
                                  </a:lnTo>
                                  <a:lnTo>
                                    <a:pt x="1569" y="400"/>
                                  </a:lnTo>
                                  <a:lnTo>
                                    <a:pt x="1697" y="385"/>
                                  </a:lnTo>
                                  <a:lnTo>
                                    <a:pt x="1830" y="375"/>
                                  </a:lnTo>
                                  <a:lnTo>
                                    <a:pt x="1968" y="369"/>
                                  </a:lnTo>
                                  <a:lnTo>
                                    <a:pt x="2108" y="371"/>
                                  </a:lnTo>
                                  <a:lnTo>
                                    <a:pt x="2251" y="375"/>
                                  </a:lnTo>
                                  <a:lnTo>
                                    <a:pt x="2398" y="385"/>
                                  </a:lnTo>
                                  <a:lnTo>
                                    <a:pt x="2547" y="400"/>
                                  </a:lnTo>
                                  <a:lnTo>
                                    <a:pt x="2697" y="419"/>
                                  </a:lnTo>
                                  <a:lnTo>
                                    <a:pt x="2850" y="443"/>
                                  </a:lnTo>
                                  <a:lnTo>
                                    <a:pt x="3004" y="472"/>
                                  </a:lnTo>
                                  <a:lnTo>
                                    <a:pt x="3161" y="506"/>
                                  </a:lnTo>
                                  <a:lnTo>
                                    <a:pt x="3316" y="542"/>
                                  </a:lnTo>
                                  <a:lnTo>
                                    <a:pt x="3473" y="585"/>
                                  </a:lnTo>
                                  <a:lnTo>
                                    <a:pt x="3629" y="631"/>
                                  </a:lnTo>
                                  <a:lnTo>
                                    <a:pt x="3786" y="682"/>
                                  </a:lnTo>
                                  <a:lnTo>
                                    <a:pt x="3942" y="736"/>
                                  </a:lnTo>
                                  <a:lnTo>
                                    <a:pt x="4097" y="796"/>
                                  </a:lnTo>
                                  <a:lnTo>
                                    <a:pt x="4251" y="858"/>
                                  </a:lnTo>
                                  <a:lnTo>
                                    <a:pt x="4403" y="925"/>
                                  </a:lnTo>
                                  <a:lnTo>
                                    <a:pt x="4553" y="996"/>
                                  </a:lnTo>
                                  <a:lnTo>
                                    <a:pt x="4702" y="1070"/>
                                  </a:lnTo>
                                  <a:lnTo>
                                    <a:pt x="4853" y="1141"/>
                                  </a:lnTo>
                                  <a:lnTo>
                                    <a:pt x="4998" y="1217"/>
                                  </a:lnTo>
                                  <a:lnTo>
                                    <a:pt x="5134" y="1297"/>
                                  </a:lnTo>
                                  <a:lnTo>
                                    <a:pt x="5262" y="1379"/>
                                  </a:lnTo>
                                  <a:lnTo>
                                    <a:pt x="5382" y="1465"/>
                                  </a:lnTo>
                                  <a:lnTo>
                                    <a:pt x="5495" y="1554"/>
                                  </a:lnTo>
                                  <a:lnTo>
                                    <a:pt x="5600" y="1645"/>
                                  </a:lnTo>
                                  <a:lnTo>
                                    <a:pt x="5698" y="1739"/>
                                  </a:lnTo>
                                  <a:lnTo>
                                    <a:pt x="5787" y="1837"/>
                                  </a:lnTo>
                                  <a:lnTo>
                                    <a:pt x="5869" y="1936"/>
                                  </a:lnTo>
                                  <a:lnTo>
                                    <a:pt x="5943" y="2037"/>
                                  </a:lnTo>
                                  <a:lnTo>
                                    <a:pt x="6011" y="2141"/>
                                  </a:lnTo>
                                  <a:lnTo>
                                    <a:pt x="6070" y="2245"/>
                                  </a:lnTo>
                                  <a:lnTo>
                                    <a:pt x="6122" y="2353"/>
                                  </a:lnTo>
                                  <a:lnTo>
                                    <a:pt x="6166" y="2461"/>
                                  </a:lnTo>
                                  <a:lnTo>
                                    <a:pt x="6204" y="2570"/>
                                  </a:lnTo>
                                  <a:lnTo>
                                    <a:pt x="6235" y="2680"/>
                                  </a:lnTo>
                                  <a:lnTo>
                                    <a:pt x="6258" y="2791"/>
                                  </a:lnTo>
                                  <a:lnTo>
                                    <a:pt x="6274" y="2902"/>
                                  </a:lnTo>
                                  <a:lnTo>
                                    <a:pt x="6284" y="3015"/>
                                  </a:lnTo>
                                  <a:lnTo>
                                    <a:pt x="6286" y="3127"/>
                                  </a:lnTo>
                                  <a:lnTo>
                                    <a:pt x="6281" y="3240"/>
                                  </a:lnTo>
                                  <a:lnTo>
                                    <a:pt x="6269" y="3352"/>
                                  </a:lnTo>
                                  <a:lnTo>
                                    <a:pt x="6250" y="3465"/>
                                  </a:lnTo>
                                  <a:lnTo>
                                    <a:pt x="6225" y="3576"/>
                                  </a:lnTo>
                                  <a:lnTo>
                                    <a:pt x="6195" y="3687"/>
                                  </a:lnTo>
                                  <a:lnTo>
                                    <a:pt x="6156" y="3797"/>
                                  </a:lnTo>
                                  <a:lnTo>
                                    <a:pt x="6110" y="3906"/>
                                  </a:lnTo>
                                  <a:lnTo>
                                    <a:pt x="6059" y="4015"/>
                                  </a:lnTo>
                                  <a:lnTo>
                                    <a:pt x="6001" y="4122"/>
                                  </a:lnTo>
                                  <a:lnTo>
                                    <a:pt x="5937" y="4226"/>
                                  </a:lnTo>
                                  <a:lnTo>
                                    <a:pt x="5866" y="4329"/>
                                  </a:lnTo>
                                  <a:lnTo>
                                    <a:pt x="5800" y="4418"/>
                                  </a:lnTo>
                                  <a:lnTo>
                                    <a:pt x="5727" y="4503"/>
                                  </a:lnTo>
                                  <a:lnTo>
                                    <a:pt x="5649" y="4585"/>
                                  </a:lnTo>
                                  <a:lnTo>
                                    <a:pt x="5567" y="4663"/>
                                  </a:lnTo>
                                  <a:lnTo>
                                    <a:pt x="5481" y="4738"/>
                                  </a:lnTo>
                                  <a:lnTo>
                                    <a:pt x="5389" y="4809"/>
                                  </a:lnTo>
                                  <a:lnTo>
                                    <a:pt x="5293" y="4875"/>
                                  </a:lnTo>
                                  <a:lnTo>
                                    <a:pt x="5194" y="4937"/>
                                  </a:lnTo>
                                  <a:lnTo>
                                    <a:pt x="5091" y="4992"/>
                                  </a:lnTo>
                                  <a:lnTo>
                                    <a:pt x="4984" y="5044"/>
                                  </a:lnTo>
                                  <a:lnTo>
                                    <a:pt x="4872" y="5089"/>
                                  </a:lnTo>
                                  <a:lnTo>
                                    <a:pt x="4758" y="5130"/>
                                  </a:lnTo>
                                  <a:lnTo>
                                    <a:pt x="4641" y="5164"/>
                                  </a:lnTo>
                                  <a:lnTo>
                                    <a:pt x="4520" y="5191"/>
                                  </a:lnTo>
                                  <a:lnTo>
                                    <a:pt x="4397" y="5211"/>
                                  </a:lnTo>
                                  <a:lnTo>
                                    <a:pt x="4271" y="5226"/>
                                  </a:lnTo>
                                  <a:lnTo>
                                    <a:pt x="4143" y="5231"/>
                                  </a:lnTo>
                                  <a:lnTo>
                                    <a:pt x="4012" y="5230"/>
                                  </a:lnTo>
                                  <a:lnTo>
                                    <a:pt x="3880" y="5221"/>
                                  </a:lnTo>
                                  <a:lnTo>
                                    <a:pt x="3744" y="5203"/>
                                  </a:lnTo>
                                  <a:lnTo>
                                    <a:pt x="3608" y="5177"/>
                                  </a:lnTo>
                                  <a:lnTo>
                                    <a:pt x="3470" y="5143"/>
                                  </a:lnTo>
                                  <a:lnTo>
                                    <a:pt x="3331" y="5099"/>
                                  </a:lnTo>
                                  <a:lnTo>
                                    <a:pt x="3191" y="5046"/>
                                  </a:lnTo>
                                  <a:lnTo>
                                    <a:pt x="3048" y="4982"/>
                                  </a:lnTo>
                                  <a:lnTo>
                                    <a:pt x="2906" y="4909"/>
                                  </a:lnTo>
                                  <a:lnTo>
                                    <a:pt x="2764" y="4825"/>
                                  </a:lnTo>
                                  <a:lnTo>
                                    <a:pt x="2620" y="4732"/>
                                  </a:lnTo>
                                  <a:lnTo>
                                    <a:pt x="2475" y="4626"/>
                                  </a:lnTo>
                                  <a:lnTo>
                                    <a:pt x="2332" y="4510"/>
                                  </a:lnTo>
                                  <a:lnTo>
                                    <a:pt x="2188" y="4384"/>
                                  </a:lnTo>
                                  <a:lnTo>
                                    <a:pt x="2045" y="4244"/>
                                  </a:lnTo>
                                  <a:lnTo>
                                    <a:pt x="1916" y="4128"/>
                                  </a:lnTo>
                                  <a:lnTo>
                                    <a:pt x="1792" y="4012"/>
                                  </a:lnTo>
                                  <a:lnTo>
                                    <a:pt x="1673" y="3896"/>
                                  </a:lnTo>
                                  <a:lnTo>
                                    <a:pt x="1559" y="3779"/>
                                  </a:lnTo>
                                  <a:lnTo>
                                    <a:pt x="1448" y="3661"/>
                                  </a:lnTo>
                                  <a:lnTo>
                                    <a:pt x="1344" y="3544"/>
                                  </a:lnTo>
                                  <a:lnTo>
                                    <a:pt x="1244" y="3428"/>
                                  </a:lnTo>
                                  <a:lnTo>
                                    <a:pt x="1151" y="3311"/>
                                  </a:lnTo>
                                  <a:lnTo>
                                    <a:pt x="1062" y="3195"/>
                                  </a:lnTo>
                                  <a:lnTo>
                                    <a:pt x="978" y="3079"/>
                                  </a:lnTo>
                                  <a:lnTo>
                                    <a:pt x="898" y="2963"/>
                                  </a:lnTo>
                                  <a:lnTo>
                                    <a:pt x="825" y="2849"/>
                                  </a:lnTo>
                                  <a:lnTo>
                                    <a:pt x="756" y="2735"/>
                                  </a:lnTo>
                                  <a:lnTo>
                                    <a:pt x="693" y="2623"/>
                                  </a:lnTo>
                                  <a:lnTo>
                                    <a:pt x="635" y="2511"/>
                                  </a:lnTo>
                                  <a:lnTo>
                                    <a:pt x="583" y="2401"/>
                                  </a:lnTo>
                                  <a:lnTo>
                                    <a:pt x="536" y="2292"/>
                                  </a:lnTo>
                                  <a:lnTo>
                                    <a:pt x="495" y="2185"/>
                                  </a:lnTo>
                                  <a:lnTo>
                                    <a:pt x="459" y="2079"/>
                                  </a:lnTo>
                                  <a:lnTo>
                                    <a:pt x="430" y="1976"/>
                                  </a:lnTo>
                                  <a:lnTo>
                                    <a:pt x="405" y="1874"/>
                                  </a:lnTo>
                                  <a:lnTo>
                                    <a:pt x="387" y="1775"/>
                                  </a:lnTo>
                                  <a:lnTo>
                                    <a:pt x="374" y="1678"/>
                                  </a:lnTo>
                                  <a:lnTo>
                                    <a:pt x="367" y="1582"/>
                                  </a:lnTo>
                                  <a:lnTo>
                                    <a:pt x="366" y="1490"/>
                                  </a:lnTo>
                                  <a:lnTo>
                                    <a:pt x="370" y="1400"/>
                                  </a:lnTo>
                                  <a:lnTo>
                                    <a:pt x="381" y="1313"/>
                                  </a:lnTo>
                                  <a:lnTo>
                                    <a:pt x="398" y="1229"/>
                                  </a:lnTo>
                                  <a:lnTo>
                                    <a:pt x="421" y="1147"/>
                                  </a:lnTo>
                                  <a:lnTo>
                                    <a:pt x="450" y="1069"/>
                                  </a:lnTo>
                                  <a:lnTo>
                                    <a:pt x="485" y="995"/>
                                  </a:lnTo>
                                  <a:lnTo>
                                    <a:pt x="526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3"/>
                          <wps:cNvSpPr>
                            <a:spLocks noEditPoints="1"/>
                          </wps:cNvSpPr>
                          <wps:spPr bwMode="auto">
                            <a:xfrm rot="3898226">
                              <a:off x="4024" y="7732"/>
                              <a:ext cx="1243" cy="1883"/>
                            </a:xfrm>
                            <a:custGeom>
                              <a:avLst/>
                              <a:gdLst>
                                <a:gd name="T0" fmla="*/ 908 w 2725"/>
                                <a:gd name="T1" fmla="*/ 8 h 3753"/>
                                <a:gd name="T2" fmla="*/ 1240 w 2725"/>
                                <a:gd name="T3" fmla="*/ 124 h 3753"/>
                                <a:gd name="T4" fmla="*/ 1581 w 2725"/>
                                <a:gd name="T5" fmla="*/ 361 h 3753"/>
                                <a:gd name="T6" fmla="*/ 1912 w 2725"/>
                                <a:gd name="T7" fmla="*/ 693 h 3753"/>
                                <a:gd name="T8" fmla="*/ 2215 w 2725"/>
                                <a:gd name="T9" fmla="*/ 1099 h 3753"/>
                                <a:gd name="T10" fmla="*/ 2476 w 2725"/>
                                <a:gd name="T11" fmla="*/ 1554 h 3753"/>
                                <a:gd name="T12" fmla="*/ 2659 w 2725"/>
                                <a:gd name="T13" fmla="*/ 2027 h 3753"/>
                                <a:gd name="T14" fmla="*/ 2724 w 2725"/>
                                <a:gd name="T15" fmla="*/ 2454 h 3753"/>
                                <a:gd name="T16" fmla="*/ 2691 w 2725"/>
                                <a:gd name="T17" fmla="*/ 2827 h 3753"/>
                                <a:gd name="T18" fmla="*/ 2566 w 2725"/>
                                <a:gd name="T19" fmla="*/ 3143 h 3753"/>
                                <a:gd name="T20" fmla="*/ 2358 w 2725"/>
                                <a:gd name="T21" fmla="*/ 3397 h 3753"/>
                                <a:gd name="T22" fmla="*/ 2072 w 2725"/>
                                <a:gd name="T23" fmla="*/ 3590 h 3753"/>
                                <a:gd name="T24" fmla="*/ 1717 w 2725"/>
                                <a:gd name="T25" fmla="*/ 3717 h 3753"/>
                                <a:gd name="T26" fmla="*/ 1376 w 2725"/>
                                <a:gd name="T27" fmla="*/ 3753 h 3753"/>
                                <a:gd name="T28" fmla="*/ 1036 w 2725"/>
                                <a:gd name="T29" fmla="*/ 3698 h 3753"/>
                                <a:gd name="T30" fmla="*/ 721 w 2725"/>
                                <a:gd name="T31" fmla="*/ 3549 h 3753"/>
                                <a:gd name="T32" fmla="*/ 443 w 2725"/>
                                <a:gd name="T33" fmla="*/ 3299 h 3753"/>
                                <a:gd name="T34" fmla="*/ 225 w 2725"/>
                                <a:gd name="T35" fmla="*/ 2944 h 3753"/>
                                <a:gd name="T36" fmla="*/ 82 w 2725"/>
                                <a:gd name="T37" fmla="*/ 2481 h 3753"/>
                                <a:gd name="T38" fmla="*/ 14 w 2725"/>
                                <a:gd name="T39" fmla="*/ 1943 h 3753"/>
                                <a:gd name="T40" fmla="*/ 1 w 2725"/>
                                <a:gd name="T41" fmla="*/ 1444 h 3753"/>
                                <a:gd name="T42" fmla="*/ 44 w 2725"/>
                                <a:gd name="T43" fmla="*/ 999 h 3753"/>
                                <a:gd name="T44" fmla="*/ 139 w 2725"/>
                                <a:gd name="T45" fmla="*/ 622 h 3753"/>
                                <a:gd name="T46" fmla="*/ 282 w 2725"/>
                                <a:gd name="T47" fmla="*/ 321 h 3753"/>
                                <a:gd name="T48" fmla="*/ 474 w 2725"/>
                                <a:gd name="T49" fmla="*/ 111 h 3753"/>
                                <a:gd name="T50" fmla="*/ 696 w 2725"/>
                                <a:gd name="T51" fmla="*/ 274 h 3753"/>
                                <a:gd name="T52" fmla="*/ 971 w 2725"/>
                                <a:gd name="T53" fmla="*/ 275 h 3753"/>
                                <a:gd name="T54" fmla="*/ 1264 w 2725"/>
                                <a:gd name="T55" fmla="*/ 394 h 3753"/>
                                <a:gd name="T56" fmla="*/ 1561 w 2725"/>
                                <a:gd name="T57" fmla="*/ 613 h 3753"/>
                                <a:gd name="T58" fmla="*/ 1845 w 2725"/>
                                <a:gd name="T59" fmla="*/ 913 h 3753"/>
                                <a:gd name="T60" fmla="*/ 2104 w 2725"/>
                                <a:gd name="T61" fmla="*/ 1273 h 3753"/>
                                <a:gd name="T62" fmla="*/ 2322 w 2725"/>
                                <a:gd name="T63" fmla="*/ 1676 h 3753"/>
                                <a:gd name="T64" fmla="*/ 2493 w 2725"/>
                                <a:gd name="T65" fmla="*/ 2095 h 3753"/>
                                <a:gd name="T66" fmla="*/ 2569 w 2725"/>
                                <a:gd name="T67" fmla="*/ 2484 h 3753"/>
                                <a:gd name="T68" fmla="*/ 2543 w 2725"/>
                                <a:gd name="T69" fmla="*/ 2830 h 3753"/>
                                <a:gd name="T70" fmla="*/ 2424 w 2725"/>
                                <a:gd name="T71" fmla="*/ 3127 h 3753"/>
                                <a:gd name="T72" fmla="*/ 2225 w 2725"/>
                                <a:gd name="T73" fmla="*/ 3367 h 3753"/>
                                <a:gd name="T74" fmla="*/ 1958 w 2725"/>
                                <a:gd name="T75" fmla="*/ 3542 h 3753"/>
                                <a:gd name="T76" fmla="*/ 1642 w 2725"/>
                                <a:gd name="T77" fmla="*/ 3644 h 3753"/>
                                <a:gd name="T78" fmla="*/ 1328 w 2725"/>
                                <a:gd name="T79" fmla="*/ 3659 h 3753"/>
                                <a:gd name="T80" fmla="*/ 1010 w 2725"/>
                                <a:gd name="T81" fmla="*/ 3590 h 3753"/>
                                <a:gd name="T82" fmla="*/ 709 w 2725"/>
                                <a:gd name="T83" fmla="*/ 3429 h 3753"/>
                                <a:gd name="T84" fmla="*/ 448 w 2725"/>
                                <a:gd name="T85" fmla="*/ 3170 h 3753"/>
                                <a:gd name="T86" fmla="*/ 251 w 2725"/>
                                <a:gd name="T87" fmla="*/ 2803 h 3753"/>
                                <a:gd name="T88" fmla="*/ 141 w 2725"/>
                                <a:gd name="T89" fmla="*/ 2323 h 3753"/>
                                <a:gd name="T90" fmla="*/ 96 w 2725"/>
                                <a:gd name="T91" fmla="*/ 1844 h 3753"/>
                                <a:gd name="T92" fmla="*/ 98 w 2725"/>
                                <a:gd name="T93" fmla="*/ 1420 h 3753"/>
                                <a:gd name="T94" fmla="*/ 152 w 2725"/>
                                <a:gd name="T95" fmla="*/ 1047 h 3753"/>
                                <a:gd name="T96" fmla="*/ 250 w 2725"/>
                                <a:gd name="T97" fmla="*/ 735 h 3753"/>
                                <a:gd name="T98" fmla="*/ 391 w 2725"/>
                                <a:gd name="T99" fmla="*/ 494 h 3753"/>
                                <a:gd name="T100" fmla="*/ 572 w 2725"/>
                                <a:gd name="T101" fmla="*/ 330 h 3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25" h="3753">
                                  <a:moveTo>
                                    <a:pt x="659" y="17"/>
                                  </a:moveTo>
                                  <a:lnTo>
                                    <a:pt x="720" y="6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908" y="8"/>
                                  </a:lnTo>
                                  <a:lnTo>
                                    <a:pt x="974" y="21"/>
                                  </a:lnTo>
                                  <a:lnTo>
                                    <a:pt x="1039" y="39"/>
                                  </a:lnTo>
                                  <a:lnTo>
                                    <a:pt x="1105" y="63"/>
                                  </a:lnTo>
                                  <a:lnTo>
                                    <a:pt x="1173" y="91"/>
                                  </a:lnTo>
                                  <a:lnTo>
                                    <a:pt x="1240" y="124"/>
                                  </a:lnTo>
                                  <a:lnTo>
                                    <a:pt x="1308" y="163"/>
                                  </a:lnTo>
                                  <a:lnTo>
                                    <a:pt x="1377" y="206"/>
                                  </a:lnTo>
                                  <a:lnTo>
                                    <a:pt x="1444" y="253"/>
                                  </a:lnTo>
                                  <a:lnTo>
                                    <a:pt x="1513" y="306"/>
                                  </a:lnTo>
                                  <a:lnTo>
                                    <a:pt x="1581" y="361"/>
                                  </a:lnTo>
                                  <a:lnTo>
                                    <a:pt x="1648" y="420"/>
                                  </a:lnTo>
                                  <a:lnTo>
                                    <a:pt x="1715" y="483"/>
                                  </a:lnTo>
                                  <a:lnTo>
                                    <a:pt x="1781" y="550"/>
                                  </a:lnTo>
                                  <a:lnTo>
                                    <a:pt x="1848" y="621"/>
                                  </a:lnTo>
                                  <a:lnTo>
                                    <a:pt x="1912" y="693"/>
                                  </a:lnTo>
                                  <a:lnTo>
                                    <a:pt x="1976" y="769"/>
                                  </a:lnTo>
                                  <a:lnTo>
                                    <a:pt x="2037" y="848"/>
                                  </a:lnTo>
                                  <a:lnTo>
                                    <a:pt x="2099" y="930"/>
                                  </a:lnTo>
                                  <a:lnTo>
                                    <a:pt x="2158" y="1012"/>
                                  </a:lnTo>
                                  <a:lnTo>
                                    <a:pt x="2215" y="1099"/>
                                  </a:lnTo>
                                  <a:lnTo>
                                    <a:pt x="2272" y="1187"/>
                                  </a:lnTo>
                                  <a:lnTo>
                                    <a:pt x="2326" y="1277"/>
                                  </a:lnTo>
                                  <a:lnTo>
                                    <a:pt x="2378" y="1368"/>
                                  </a:lnTo>
                                  <a:lnTo>
                                    <a:pt x="2429" y="1460"/>
                                  </a:lnTo>
                                  <a:lnTo>
                                    <a:pt x="2476" y="1554"/>
                                  </a:lnTo>
                                  <a:lnTo>
                                    <a:pt x="2521" y="1650"/>
                                  </a:lnTo>
                                  <a:lnTo>
                                    <a:pt x="2564" y="1745"/>
                                  </a:lnTo>
                                  <a:lnTo>
                                    <a:pt x="2603" y="1841"/>
                                  </a:lnTo>
                                  <a:lnTo>
                                    <a:pt x="2634" y="1935"/>
                                  </a:lnTo>
                                  <a:lnTo>
                                    <a:pt x="2659" y="2027"/>
                                  </a:lnTo>
                                  <a:lnTo>
                                    <a:pt x="2680" y="2116"/>
                                  </a:lnTo>
                                  <a:lnTo>
                                    <a:pt x="2698" y="2204"/>
                                  </a:lnTo>
                                  <a:lnTo>
                                    <a:pt x="2711" y="2289"/>
                                  </a:lnTo>
                                  <a:lnTo>
                                    <a:pt x="2719" y="2373"/>
                                  </a:lnTo>
                                  <a:lnTo>
                                    <a:pt x="2724" y="2454"/>
                                  </a:lnTo>
                                  <a:lnTo>
                                    <a:pt x="2725" y="2533"/>
                                  </a:lnTo>
                                  <a:lnTo>
                                    <a:pt x="2723" y="2610"/>
                                  </a:lnTo>
                                  <a:lnTo>
                                    <a:pt x="2716" y="2684"/>
                                  </a:lnTo>
                                  <a:lnTo>
                                    <a:pt x="2705" y="2757"/>
                                  </a:lnTo>
                                  <a:lnTo>
                                    <a:pt x="2691" y="2827"/>
                                  </a:lnTo>
                                  <a:lnTo>
                                    <a:pt x="2673" y="2894"/>
                                  </a:lnTo>
                                  <a:lnTo>
                                    <a:pt x="2652" y="2960"/>
                                  </a:lnTo>
                                  <a:lnTo>
                                    <a:pt x="2627" y="3023"/>
                                  </a:lnTo>
                                  <a:lnTo>
                                    <a:pt x="2598" y="3084"/>
                                  </a:lnTo>
                                  <a:lnTo>
                                    <a:pt x="2566" y="3143"/>
                                  </a:lnTo>
                                  <a:lnTo>
                                    <a:pt x="2531" y="3198"/>
                                  </a:lnTo>
                                  <a:lnTo>
                                    <a:pt x="2493" y="3252"/>
                                  </a:lnTo>
                                  <a:lnTo>
                                    <a:pt x="2451" y="3303"/>
                                  </a:lnTo>
                                  <a:lnTo>
                                    <a:pt x="2406" y="3351"/>
                                  </a:lnTo>
                                  <a:lnTo>
                                    <a:pt x="2358" y="3397"/>
                                  </a:lnTo>
                                  <a:lnTo>
                                    <a:pt x="2307" y="3441"/>
                                  </a:lnTo>
                                  <a:lnTo>
                                    <a:pt x="2252" y="3483"/>
                                  </a:lnTo>
                                  <a:lnTo>
                                    <a:pt x="2195" y="3520"/>
                                  </a:lnTo>
                                  <a:lnTo>
                                    <a:pt x="2135" y="3557"/>
                                  </a:lnTo>
                                  <a:lnTo>
                                    <a:pt x="2072" y="3590"/>
                                  </a:lnTo>
                                  <a:lnTo>
                                    <a:pt x="2007" y="3621"/>
                                  </a:lnTo>
                                  <a:lnTo>
                                    <a:pt x="1938" y="3648"/>
                                  </a:lnTo>
                                  <a:lnTo>
                                    <a:pt x="1867" y="3674"/>
                                  </a:lnTo>
                                  <a:lnTo>
                                    <a:pt x="1793" y="3697"/>
                                  </a:lnTo>
                                  <a:lnTo>
                                    <a:pt x="1717" y="3717"/>
                                  </a:lnTo>
                                  <a:lnTo>
                                    <a:pt x="1650" y="3731"/>
                                  </a:lnTo>
                                  <a:lnTo>
                                    <a:pt x="1581" y="3742"/>
                                  </a:lnTo>
                                  <a:lnTo>
                                    <a:pt x="1512" y="3749"/>
                                  </a:lnTo>
                                  <a:lnTo>
                                    <a:pt x="1443" y="3753"/>
                                  </a:lnTo>
                                  <a:lnTo>
                                    <a:pt x="1376" y="3753"/>
                                  </a:lnTo>
                                  <a:lnTo>
                                    <a:pt x="1307" y="3750"/>
                                  </a:lnTo>
                                  <a:lnTo>
                                    <a:pt x="1238" y="3743"/>
                                  </a:lnTo>
                                  <a:lnTo>
                                    <a:pt x="1170" y="3731"/>
                                  </a:lnTo>
                                  <a:lnTo>
                                    <a:pt x="1103" y="3717"/>
                                  </a:lnTo>
                                  <a:lnTo>
                                    <a:pt x="1036" y="3698"/>
                                  </a:lnTo>
                                  <a:lnTo>
                                    <a:pt x="971" y="3677"/>
                                  </a:lnTo>
                                  <a:lnTo>
                                    <a:pt x="907" y="3651"/>
                                  </a:lnTo>
                                  <a:lnTo>
                                    <a:pt x="843" y="3620"/>
                                  </a:lnTo>
                                  <a:lnTo>
                                    <a:pt x="781" y="3587"/>
                                  </a:lnTo>
                                  <a:lnTo>
                                    <a:pt x="721" y="3549"/>
                                  </a:lnTo>
                                  <a:lnTo>
                                    <a:pt x="662" y="3506"/>
                                  </a:lnTo>
                                  <a:lnTo>
                                    <a:pt x="604" y="3461"/>
                                  </a:lnTo>
                                  <a:lnTo>
                                    <a:pt x="549" y="3412"/>
                                  </a:lnTo>
                                  <a:lnTo>
                                    <a:pt x="496" y="3357"/>
                                  </a:lnTo>
                                  <a:lnTo>
                                    <a:pt x="443" y="3299"/>
                                  </a:lnTo>
                                  <a:lnTo>
                                    <a:pt x="395" y="3236"/>
                                  </a:lnTo>
                                  <a:lnTo>
                                    <a:pt x="349" y="3170"/>
                                  </a:lnTo>
                                  <a:lnTo>
                                    <a:pt x="305" y="3099"/>
                                  </a:lnTo>
                                  <a:lnTo>
                                    <a:pt x="263" y="3023"/>
                                  </a:lnTo>
                                  <a:lnTo>
                                    <a:pt x="225" y="2944"/>
                                  </a:lnTo>
                                  <a:lnTo>
                                    <a:pt x="190" y="2861"/>
                                  </a:lnTo>
                                  <a:lnTo>
                                    <a:pt x="158" y="2772"/>
                                  </a:lnTo>
                                  <a:lnTo>
                                    <a:pt x="128" y="2680"/>
                                  </a:lnTo>
                                  <a:lnTo>
                                    <a:pt x="103" y="2583"/>
                                  </a:lnTo>
                                  <a:lnTo>
                                    <a:pt x="82" y="2481"/>
                                  </a:lnTo>
                                  <a:lnTo>
                                    <a:pt x="63" y="2374"/>
                                  </a:lnTo>
                                  <a:lnTo>
                                    <a:pt x="49" y="2264"/>
                                  </a:lnTo>
                                  <a:lnTo>
                                    <a:pt x="36" y="2155"/>
                                  </a:lnTo>
                                  <a:lnTo>
                                    <a:pt x="24" y="2049"/>
                                  </a:lnTo>
                                  <a:lnTo>
                                    <a:pt x="14" y="1943"/>
                                  </a:lnTo>
                                  <a:lnTo>
                                    <a:pt x="7" y="1839"/>
                                  </a:lnTo>
                                  <a:lnTo>
                                    <a:pt x="2" y="1737"/>
                                  </a:lnTo>
                                  <a:lnTo>
                                    <a:pt x="0" y="1638"/>
                                  </a:lnTo>
                                  <a:lnTo>
                                    <a:pt x="0" y="1539"/>
                                  </a:lnTo>
                                  <a:lnTo>
                                    <a:pt x="1" y="1444"/>
                                  </a:lnTo>
                                  <a:lnTo>
                                    <a:pt x="6" y="1350"/>
                                  </a:lnTo>
                                  <a:lnTo>
                                    <a:pt x="12" y="1259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31" y="1084"/>
                                  </a:lnTo>
                                  <a:lnTo>
                                    <a:pt x="44" y="999"/>
                                  </a:lnTo>
                                  <a:lnTo>
                                    <a:pt x="58" y="918"/>
                                  </a:lnTo>
                                  <a:lnTo>
                                    <a:pt x="76" y="840"/>
                                  </a:lnTo>
                                  <a:lnTo>
                                    <a:pt x="95" y="764"/>
                                  </a:lnTo>
                                  <a:lnTo>
                                    <a:pt x="115" y="692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64" y="554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219" y="431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317" y="272"/>
                                  </a:lnTo>
                                  <a:lnTo>
                                    <a:pt x="353" y="226"/>
                                  </a:lnTo>
                                  <a:lnTo>
                                    <a:pt x="391" y="184"/>
                                  </a:lnTo>
                                  <a:lnTo>
                                    <a:pt x="432" y="146"/>
                                  </a:lnTo>
                                  <a:lnTo>
                                    <a:pt x="474" y="111"/>
                                  </a:lnTo>
                                  <a:lnTo>
                                    <a:pt x="518" y="82"/>
                                  </a:lnTo>
                                  <a:lnTo>
                                    <a:pt x="563" y="56"/>
                                  </a:lnTo>
                                  <a:lnTo>
                                    <a:pt x="611" y="34"/>
                                  </a:lnTo>
                                  <a:lnTo>
                                    <a:pt x="659" y="17"/>
                                  </a:lnTo>
                                  <a:close/>
                                  <a:moveTo>
                                    <a:pt x="696" y="274"/>
                                  </a:moveTo>
                                  <a:lnTo>
                                    <a:pt x="749" y="264"/>
                                  </a:lnTo>
                                  <a:lnTo>
                                    <a:pt x="803" y="259"/>
                                  </a:lnTo>
                                  <a:lnTo>
                                    <a:pt x="859" y="259"/>
                                  </a:lnTo>
                                  <a:lnTo>
                                    <a:pt x="914" y="265"/>
                                  </a:lnTo>
                                  <a:lnTo>
                                    <a:pt x="971" y="275"/>
                                  </a:lnTo>
                                  <a:lnTo>
                                    <a:pt x="1028" y="290"/>
                                  </a:lnTo>
                                  <a:lnTo>
                                    <a:pt x="1087" y="310"/>
                                  </a:lnTo>
                                  <a:lnTo>
                                    <a:pt x="1146" y="334"/>
                                  </a:lnTo>
                                  <a:lnTo>
                                    <a:pt x="1205" y="362"/>
                                  </a:lnTo>
                                  <a:lnTo>
                                    <a:pt x="1264" y="394"/>
                                  </a:lnTo>
                                  <a:lnTo>
                                    <a:pt x="1323" y="431"/>
                                  </a:lnTo>
                                  <a:lnTo>
                                    <a:pt x="1383" y="471"/>
                                  </a:lnTo>
                                  <a:lnTo>
                                    <a:pt x="1442" y="515"/>
                                  </a:lnTo>
                                  <a:lnTo>
                                    <a:pt x="1501" y="563"/>
                                  </a:lnTo>
                                  <a:lnTo>
                                    <a:pt x="1561" y="613"/>
                                  </a:lnTo>
                                  <a:lnTo>
                                    <a:pt x="1619" y="668"/>
                                  </a:lnTo>
                                  <a:lnTo>
                                    <a:pt x="1677" y="725"/>
                                  </a:lnTo>
                                  <a:lnTo>
                                    <a:pt x="1734" y="785"/>
                                  </a:lnTo>
                                  <a:lnTo>
                                    <a:pt x="1790" y="848"/>
                                  </a:lnTo>
                                  <a:lnTo>
                                    <a:pt x="1845" y="913"/>
                                  </a:lnTo>
                                  <a:lnTo>
                                    <a:pt x="1900" y="981"/>
                                  </a:lnTo>
                                  <a:lnTo>
                                    <a:pt x="1952" y="1050"/>
                                  </a:lnTo>
                                  <a:lnTo>
                                    <a:pt x="2004" y="1123"/>
                                  </a:lnTo>
                                  <a:lnTo>
                                    <a:pt x="2055" y="1197"/>
                                  </a:lnTo>
                                  <a:lnTo>
                                    <a:pt x="2104" y="1273"/>
                                  </a:lnTo>
                                  <a:lnTo>
                                    <a:pt x="2151" y="1350"/>
                                  </a:lnTo>
                                  <a:lnTo>
                                    <a:pt x="2196" y="1429"/>
                                  </a:lnTo>
                                  <a:lnTo>
                                    <a:pt x="2240" y="1510"/>
                                  </a:lnTo>
                                  <a:lnTo>
                                    <a:pt x="2282" y="1593"/>
                                  </a:lnTo>
                                  <a:lnTo>
                                    <a:pt x="2322" y="1676"/>
                                  </a:lnTo>
                                  <a:lnTo>
                                    <a:pt x="2359" y="1758"/>
                                  </a:lnTo>
                                  <a:lnTo>
                                    <a:pt x="2393" y="1844"/>
                                  </a:lnTo>
                                  <a:lnTo>
                                    <a:pt x="2431" y="1929"/>
                                  </a:lnTo>
                                  <a:lnTo>
                                    <a:pt x="2464" y="2012"/>
                                  </a:lnTo>
                                  <a:lnTo>
                                    <a:pt x="2493" y="2095"/>
                                  </a:lnTo>
                                  <a:lnTo>
                                    <a:pt x="2518" y="2175"/>
                                  </a:lnTo>
                                  <a:lnTo>
                                    <a:pt x="2537" y="2255"/>
                                  </a:lnTo>
                                  <a:lnTo>
                                    <a:pt x="2552" y="2333"/>
                                  </a:lnTo>
                                  <a:lnTo>
                                    <a:pt x="2563" y="2409"/>
                                  </a:lnTo>
                                  <a:lnTo>
                                    <a:pt x="2569" y="2484"/>
                                  </a:lnTo>
                                  <a:lnTo>
                                    <a:pt x="2571" y="2557"/>
                                  </a:lnTo>
                                  <a:lnTo>
                                    <a:pt x="2570" y="2628"/>
                                  </a:lnTo>
                                  <a:lnTo>
                                    <a:pt x="2564" y="2698"/>
                                  </a:lnTo>
                                  <a:lnTo>
                                    <a:pt x="2556" y="2765"/>
                                  </a:lnTo>
                                  <a:lnTo>
                                    <a:pt x="2543" y="2830"/>
                                  </a:lnTo>
                                  <a:lnTo>
                                    <a:pt x="2525" y="2894"/>
                                  </a:lnTo>
                                  <a:lnTo>
                                    <a:pt x="2505" y="2956"/>
                                  </a:lnTo>
                                  <a:lnTo>
                                    <a:pt x="2481" y="3015"/>
                                  </a:lnTo>
                                  <a:lnTo>
                                    <a:pt x="2454" y="3072"/>
                                  </a:lnTo>
                                  <a:lnTo>
                                    <a:pt x="2424" y="3127"/>
                                  </a:lnTo>
                                  <a:lnTo>
                                    <a:pt x="2390" y="3179"/>
                                  </a:lnTo>
                                  <a:lnTo>
                                    <a:pt x="2353" y="3230"/>
                                  </a:lnTo>
                                  <a:lnTo>
                                    <a:pt x="2314" y="3278"/>
                                  </a:lnTo>
                                  <a:lnTo>
                                    <a:pt x="2271" y="3323"/>
                                  </a:lnTo>
                                  <a:lnTo>
                                    <a:pt x="2225" y="3367"/>
                                  </a:lnTo>
                                  <a:lnTo>
                                    <a:pt x="2176" y="3407"/>
                                  </a:lnTo>
                                  <a:lnTo>
                                    <a:pt x="2125" y="3445"/>
                                  </a:lnTo>
                                  <a:lnTo>
                                    <a:pt x="2072" y="3480"/>
                                  </a:lnTo>
                                  <a:lnTo>
                                    <a:pt x="2016" y="3512"/>
                                  </a:lnTo>
                                  <a:lnTo>
                                    <a:pt x="1958" y="3542"/>
                                  </a:lnTo>
                                  <a:lnTo>
                                    <a:pt x="1897" y="3569"/>
                                  </a:lnTo>
                                  <a:lnTo>
                                    <a:pt x="1835" y="3593"/>
                                  </a:lnTo>
                                  <a:lnTo>
                                    <a:pt x="1769" y="3614"/>
                                  </a:lnTo>
                                  <a:lnTo>
                                    <a:pt x="1702" y="3632"/>
                                  </a:lnTo>
                                  <a:lnTo>
                                    <a:pt x="1642" y="3644"/>
                                  </a:lnTo>
                                  <a:lnTo>
                                    <a:pt x="1581" y="3653"/>
                                  </a:lnTo>
                                  <a:lnTo>
                                    <a:pt x="1519" y="3660"/>
                                  </a:lnTo>
                                  <a:lnTo>
                                    <a:pt x="1456" y="3663"/>
                                  </a:lnTo>
                                  <a:lnTo>
                                    <a:pt x="1392" y="3663"/>
                                  </a:lnTo>
                                  <a:lnTo>
                                    <a:pt x="1328" y="3659"/>
                                  </a:lnTo>
                                  <a:lnTo>
                                    <a:pt x="1264" y="3652"/>
                                  </a:lnTo>
                                  <a:lnTo>
                                    <a:pt x="1200" y="3642"/>
                                  </a:lnTo>
                                  <a:lnTo>
                                    <a:pt x="1137" y="3628"/>
                                  </a:lnTo>
                                  <a:lnTo>
                                    <a:pt x="1073" y="3612"/>
                                  </a:lnTo>
                                  <a:lnTo>
                                    <a:pt x="1010" y="3590"/>
                                  </a:lnTo>
                                  <a:lnTo>
                                    <a:pt x="948" y="3565"/>
                                  </a:lnTo>
                                  <a:lnTo>
                                    <a:pt x="886" y="3537"/>
                                  </a:lnTo>
                                  <a:lnTo>
                                    <a:pt x="825" y="3505"/>
                                  </a:lnTo>
                                  <a:lnTo>
                                    <a:pt x="767" y="3470"/>
                                  </a:lnTo>
                                  <a:lnTo>
                                    <a:pt x="709" y="3429"/>
                                  </a:lnTo>
                                  <a:lnTo>
                                    <a:pt x="653" y="3385"/>
                                  </a:lnTo>
                                  <a:lnTo>
                                    <a:pt x="599" y="3338"/>
                                  </a:lnTo>
                                  <a:lnTo>
                                    <a:pt x="547" y="3286"/>
                                  </a:lnTo>
                                  <a:lnTo>
                                    <a:pt x="496" y="3229"/>
                                  </a:lnTo>
                                  <a:lnTo>
                                    <a:pt x="448" y="3170"/>
                                  </a:lnTo>
                                  <a:lnTo>
                                    <a:pt x="403" y="3105"/>
                                  </a:lnTo>
                                  <a:lnTo>
                                    <a:pt x="360" y="3036"/>
                                  </a:lnTo>
                                  <a:lnTo>
                                    <a:pt x="321" y="2963"/>
                                  </a:lnTo>
                                  <a:lnTo>
                                    <a:pt x="285" y="2886"/>
                                  </a:lnTo>
                                  <a:lnTo>
                                    <a:pt x="251" y="2803"/>
                                  </a:lnTo>
                                  <a:lnTo>
                                    <a:pt x="222" y="2716"/>
                                  </a:lnTo>
                                  <a:lnTo>
                                    <a:pt x="196" y="2625"/>
                                  </a:lnTo>
                                  <a:lnTo>
                                    <a:pt x="173" y="2529"/>
                                  </a:lnTo>
                                  <a:lnTo>
                                    <a:pt x="155" y="2429"/>
                                  </a:lnTo>
                                  <a:lnTo>
                                    <a:pt x="141" y="2323"/>
                                  </a:lnTo>
                                  <a:lnTo>
                                    <a:pt x="132" y="2213"/>
                                  </a:lnTo>
                                  <a:lnTo>
                                    <a:pt x="119" y="2118"/>
                                  </a:lnTo>
                                  <a:lnTo>
                                    <a:pt x="109" y="2026"/>
                                  </a:lnTo>
                                  <a:lnTo>
                                    <a:pt x="101" y="1934"/>
                                  </a:lnTo>
                                  <a:lnTo>
                                    <a:pt x="96" y="1844"/>
                                  </a:lnTo>
                                  <a:lnTo>
                                    <a:pt x="92" y="1755"/>
                                  </a:lnTo>
                                  <a:lnTo>
                                    <a:pt x="90" y="1669"/>
                                  </a:lnTo>
                                  <a:lnTo>
                                    <a:pt x="91" y="1583"/>
                                  </a:lnTo>
                                  <a:lnTo>
                                    <a:pt x="94" y="1500"/>
                                  </a:lnTo>
                                  <a:lnTo>
                                    <a:pt x="98" y="1420"/>
                                  </a:lnTo>
                                  <a:lnTo>
                                    <a:pt x="105" y="1340"/>
                                  </a:lnTo>
                                  <a:lnTo>
                                    <a:pt x="114" y="1264"/>
                                  </a:lnTo>
                                  <a:lnTo>
                                    <a:pt x="124" y="1189"/>
                                  </a:lnTo>
                                  <a:lnTo>
                                    <a:pt x="137" y="1117"/>
                                  </a:lnTo>
                                  <a:lnTo>
                                    <a:pt x="152" y="1047"/>
                                  </a:lnTo>
                                  <a:lnTo>
                                    <a:pt x="167" y="979"/>
                                  </a:lnTo>
                                  <a:lnTo>
                                    <a:pt x="185" y="914"/>
                                  </a:lnTo>
                                  <a:lnTo>
                                    <a:pt x="205" y="853"/>
                                  </a:lnTo>
                                  <a:lnTo>
                                    <a:pt x="226" y="792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75" y="681"/>
                                  </a:lnTo>
                                  <a:lnTo>
                                    <a:pt x="301" y="630"/>
                                  </a:lnTo>
                                  <a:lnTo>
                                    <a:pt x="330" y="581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391" y="494"/>
                                  </a:lnTo>
                                  <a:lnTo>
                                    <a:pt x="425" y="455"/>
                                  </a:lnTo>
                                  <a:lnTo>
                                    <a:pt x="459" y="418"/>
                                  </a:lnTo>
                                  <a:lnTo>
                                    <a:pt x="494" y="385"/>
                                  </a:lnTo>
                                  <a:lnTo>
                                    <a:pt x="532" y="356"/>
                                  </a:lnTo>
                                  <a:lnTo>
                                    <a:pt x="572" y="330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53" y="289"/>
                                  </a:lnTo>
                                  <a:lnTo>
                                    <a:pt x="696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4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4023" y="3030"/>
                              <a:ext cx="1667" cy="2109"/>
                            </a:xfrm>
                            <a:custGeom>
                              <a:avLst/>
                              <a:gdLst>
                                <a:gd name="T0" fmla="*/ 624 w 3181"/>
                                <a:gd name="T1" fmla="*/ 5 h 3711"/>
                                <a:gd name="T2" fmla="*/ 991 w 3181"/>
                                <a:gd name="T3" fmla="*/ 35 h 3711"/>
                                <a:gd name="T4" fmla="*/ 1399 w 3181"/>
                                <a:gd name="T5" fmla="*/ 183 h 3711"/>
                                <a:gd name="T6" fmla="*/ 1823 w 3181"/>
                                <a:gd name="T7" fmla="*/ 431 h 3711"/>
                                <a:gd name="T8" fmla="*/ 2239 w 3181"/>
                                <a:gd name="T9" fmla="*/ 762 h 3711"/>
                                <a:gd name="T10" fmla="*/ 2623 w 3181"/>
                                <a:gd name="T11" fmla="*/ 1154 h 3711"/>
                                <a:gd name="T12" fmla="*/ 2935 w 3181"/>
                                <a:gd name="T13" fmla="*/ 1585 h 3711"/>
                                <a:gd name="T14" fmla="*/ 3116 w 3181"/>
                                <a:gd name="T15" fmla="*/ 2000 h 3711"/>
                                <a:gd name="T16" fmla="*/ 3181 w 3181"/>
                                <a:gd name="T17" fmla="*/ 2386 h 3711"/>
                                <a:gd name="T18" fmla="*/ 3138 w 3181"/>
                                <a:gd name="T19" fmla="*/ 2740 h 3711"/>
                                <a:gd name="T20" fmla="*/ 2995 w 3181"/>
                                <a:gd name="T21" fmla="*/ 3054 h 3711"/>
                                <a:gd name="T22" fmla="*/ 2756 w 3181"/>
                                <a:gd name="T23" fmla="*/ 3325 h 3711"/>
                                <a:gd name="T24" fmla="*/ 2430 w 3181"/>
                                <a:gd name="T25" fmla="*/ 3548 h 3711"/>
                                <a:gd name="T26" fmla="*/ 2093 w 3181"/>
                                <a:gd name="T27" fmla="*/ 3676 h 3711"/>
                                <a:gd name="T28" fmla="*/ 1736 w 3181"/>
                                <a:gd name="T29" fmla="*/ 3710 h 3711"/>
                                <a:gd name="T30" fmla="*/ 1376 w 3181"/>
                                <a:gd name="T31" fmla="*/ 3642 h 3711"/>
                                <a:gd name="T32" fmla="*/ 1028 w 3181"/>
                                <a:gd name="T33" fmla="*/ 3462 h 3711"/>
                                <a:gd name="T34" fmla="*/ 712 w 3181"/>
                                <a:gd name="T35" fmla="*/ 3161 h 3711"/>
                                <a:gd name="T36" fmla="*/ 444 w 3181"/>
                                <a:gd name="T37" fmla="*/ 2729 h 3711"/>
                                <a:gd name="T38" fmla="*/ 232 w 3181"/>
                                <a:gd name="T39" fmla="*/ 2202 h 3711"/>
                                <a:gd name="T40" fmla="*/ 87 w 3181"/>
                                <a:gd name="T41" fmla="*/ 1701 h 3711"/>
                                <a:gd name="T42" fmla="*/ 12 w 3181"/>
                                <a:gd name="T43" fmla="*/ 1239 h 3711"/>
                                <a:gd name="T44" fmla="*/ 7 w 3181"/>
                                <a:gd name="T45" fmla="*/ 830 h 3711"/>
                                <a:gd name="T46" fmla="*/ 74 w 3181"/>
                                <a:gd name="T47" fmla="*/ 488 h 3711"/>
                                <a:gd name="T48" fmla="*/ 211 w 3181"/>
                                <a:gd name="T49" fmla="*/ 225 h 3711"/>
                                <a:gd name="T50" fmla="*/ 480 w 3181"/>
                                <a:gd name="T51" fmla="*/ 331 h 3711"/>
                                <a:gd name="T52" fmla="*/ 759 w 3181"/>
                                <a:gd name="T53" fmla="*/ 258 h 3711"/>
                                <a:gd name="T54" fmla="*/ 1088 w 3181"/>
                                <a:gd name="T55" fmla="*/ 301 h 3711"/>
                                <a:gd name="T56" fmla="*/ 1446 w 3181"/>
                                <a:gd name="T57" fmla="*/ 444 h 3711"/>
                                <a:gd name="T58" fmla="*/ 1813 w 3181"/>
                                <a:gd name="T59" fmla="*/ 672 h 3711"/>
                                <a:gd name="T60" fmla="*/ 2172 w 3181"/>
                                <a:gd name="T61" fmla="*/ 968 h 3711"/>
                                <a:gd name="T62" fmla="*/ 2500 w 3181"/>
                                <a:gd name="T63" fmla="*/ 1318 h 3711"/>
                                <a:gd name="T64" fmla="*/ 2786 w 3181"/>
                                <a:gd name="T65" fmla="*/ 1698 h 3711"/>
                                <a:gd name="T66" fmla="*/ 2966 w 3181"/>
                                <a:gd name="T67" fmla="*/ 2073 h 3711"/>
                                <a:gd name="T68" fmla="*/ 3030 w 3181"/>
                                <a:gd name="T69" fmla="*/ 2430 h 3711"/>
                                <a:gd name="T70" fmla="*/ 2989 w 3181"/>
                                <a:gd name="T71" fmla="*/ 2763 h 3711"/>
                                <a:gd name="T72" fmla="*/ 2851 w 3181"/>
                                <a:gd name="T73" fmla="*/ 3058 h 3711"/>
                                <a:gd name="T74" fmla="*/ 2627 w 3181"/>
                                <a:gd name="T75" fmla="*/ 3306 h 3711"/>
                                <a:gd name="T76" fmla="*/ 2335 w 3181"/>
                                <a:gd name="T77" fmla="*/ 3493 h 3711"/>
                                <a:gd name="T78" fmla="*/ 2021 w 3181"/>
                                <a:gd name="T79" fmla="*/ 3593 h 3711"/>
                                <a:gd name="T80" fmla="*/ 1681 w 3181"/>
                                <a:gd name="T81" fmla="*/ 3607 h 3711"/>
                                <a:gd name="T82" fmla="*/ 1332 w 3181"/>
                                <a:gd name="T83" fmla="*/ 3524 h 3711"/>
                                <a:gd name="T84" fmla="*/ 999 w 3181"/>
                                <a:gd name="T85" fmla="*/ 3331 h 3711"/>
                                <a:gd name="T86" fmla="*/ 702 w 3181"/>
                                <a:gd name="T87" fmla="*/ 3013 h 3711"/>
                                <a:gd name="T88" fmla="*/ 463 w 3181"/>
                                <a:gd name="T89" fmla="*/ 2556 h 3711"/>
                                <a:gd name="T90" fmla="*/ 288 w 3181"/>
                                <a:gd name="T91" fmla="*/ 2080 h 3711"/>
                                <a:gd name="T92" fmla="*/ 179 w 3181"/>
                                <a:gd name="T93" fmla="*/ 1650 h 3711"/>
                                <a:gd name="T94" fmla="*/ 133 w 3181"/>
                                <a:gd name="T95" fmla="*/ 1258 h 3711"/>
                                <a:gd name="T96" fmla="*/ 151 w 3181"/>
                                <a:gd name="T97" fmla="*/ 916 h 3711"/>
                                <a:gd name="T98" fmla="*/ 229 w 3181"/>
                                <a:gd name="T99" fmla="*/ 633 h 3711"/>
                                <a:gd name="T100" fmla="*/ 368 w 3181"/>
                                <a:gd name="T101" fmla="*/ 421 h 3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81" h="3711">
                                  <a:moveTo>
                                    <a:pt x="375" y="81"/>
                                  </a:moveTo>
                                  <a:lnTo>
                                    <a:pt x="433" y="52"/>
                                  </a:lnTo>
                                  <a:lnTo>
                                    <a:pt x="493" y="31"/>
                                  </a:lnTo>
                                  <a:lnTo>
                                    <a:pt x="557" y="16"/>
                                  </a:lnTo>
                                  <a:lnTo>
                                    <a:pt x="624" y="5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765" y="2"/>
                                  </a:lnTo>
                                  <a:lnTo>
                                    <a:pt x="838" y="7"/>
                                  </a:lnTo>
                                  <a:lnTo>
                                    <a:pt x="914" y="18"/>
                                  </a:lnTo>
                                  <a:lnTo>
                                    <a:pt x="991" y="35"/>
                                  </a:lnTo>
                                  <a:lnTo>
                                    <a:pt x="1071" y="55"/>
                                  </a:lnTo>
                                  <a:lnTo>
                                    <a:pt x="1152" y="81"/>
                                  </a:lnTo>
                                  <a:lnTo>
                                    <a:pt x="1233" y="110"/>
                                  </a:lnTo>
                                  <a:lnTo>
                                    <a:pt x="1315" y="145"/>
                                  </a:lnTo>
                                  <a:lnTo>
                                    <a:pt x="1399" y="183"/>
                                  </a:lnTo>
                                  <a:lnTo>
                                    <a:pt x="1484" y="225"/>
                                  </a:lnTo>
                                  <a:lnTo>
                                    <a:pt x="1568" y="271"/>
                                  </a:lnTo>
                                  <a:lnTo>
                                    <a:pt x="1653" y="321"/>
                                  </a:lnTo>
                                  <a:lnTo>
                                    <a:pt x="1737" y="375"/>
                                  </a:lnTo>
                                  <a:lnTo>
                                    <a:pt x="1823" y="431"/>
                                  </a:lnTo>
                                  <a:lnTo>
                                    <a:pt x="1907" y="492"/>
                                  </a:lnTo>
                                  <a:lnTo>
                                    <a:pt x="1991" y="554"/>
                                  </a:lnTo>
                                  <a:lnTo>
                                    <a:pt x="2075" y="621"/>
                                  </a:lnTo>
                                  <a:lnTo>
                                    <a:pt x="2157" y="689"/>
                                  </a:lnTo>
                                  <a:lnTo>
                                    <a:pt x="2239" y="762"/>
                                  </a:lnTo>
                                  <a:lnTo>
                                    <a:pt x="2320" y="836"/>
                                  </a:lnTo>
                                  <a:lnTo>
                                    <a:pt x="2398" y="912"/>
                                  </a:lnTo>
                                  <a:lnTo>
                                    <a:pt x="2475" y="991"/>
                                  </a:lnTo>
                                  <a:lnTo>
                                    <a:pt x="2550" y="1072"/>
                                  </a:lnTo>
                                  <a:lnTo>
                                    <a:pt x="2623" y="1154"/>
                                  </a:lnTo>
                                  <a:lnTo>
                                    <a:pt x="2695" y="1238"/>
                                  </a:lnTo>
                                  <a:lnTo>
                                    <a:pt x="2763" y="1324"/>
                                  </a:lnTo>
                                  <a:lnTo>
                                    <a:pt x="2830" y="1412"/>
                                  </a:lnTo>
                                  <a:lnTo>
                                    <a:pt x="2884" y="1498"/>
                                  </a:lnTo>
                                  <a:lnTo>
                                    <a:pt x="2935" y="1585"/>
                                  </a:lnTo>
                                  <a:lnTo>
                                    <a:pt x="2980" y="1670"/>
                                  </a:lnTo>
                                  <a:lnTo>
                                    <a:pt x="3021" y="1754"/>
                                  </a:lnTo>
                                  <a:lnTo>
                                    <a:pt x="3057" y="1837"/>
                                  </a:lnTo>
                                  <a:lnTo>
                                    <a:pt x="3088" y="1919"/>
                                  </a:lnTo>
                                  <a:lnTo>
                                    <a:pt x="3116" y="2000"/>
                                  </a:lnTo>
                                  <a:lnTo>
                                    <a:pt x="3137" y="2080"/>
                                  </a:lnTo>
                                  <a:lnTo>
                                    <a:pt x="3155" y="2159"/>
                                  </a:lnTo>
                                  <a:lnTo>
                                    <a:pt x="3168" y="2236"/>
                                  </a:lnTo>
                                  <a:lnTo>
                                    <a:pt x="3176" y="2312"/>
                                  </a:lnTo>
                                  <a:lnTo>
                                    <a:pt x="3181" y="2386"/>
                                  </a:lnTo>
                                  <a:lnTo>
                                    <a:pt x="3181" y="2461"/>
                                  </a:lnTo>
                                  <a:lnTo>
                                    <a:pt x="3176" y="2532"/>
                                  </a:lnTo>
                                  <a:lnTo>
                                    <a:pt x="3168" y="2603"/>
                                  </a:lnTo>
                                  <a:lnTo>
                                    <a:pt x="3155" y="2673"/>
                                  </a:lnTo>
                                  <a:lnTo>
                                    <a:pt x="3138" y="2740"/>
                                  </a:lnTo>
                                  <a:lnTo>
                                    <a:pt x="3117" y="2807"/>
                                  </a:lnTo>
                                  <a:lnTo>
                                    <a:pt x="3092" y="2871"/>
                                  </a:lnTo>
                                  <a:lnTo>
                                    <a:pt x="3063" y="2933"/>
                                  </a:lnTo>
                                  <a:lnTo>
                                    <a:pt x="3031" y="2995"/>
                                  </a:lnTo>
                                  <a:lnTo>
                                    <a:pt x="2995" y="3054"/>
                                  </a:lnTo>
                                  <a:lnTo>
                                    <a:pt x="2954" y="3112"/>
                                  </a:lnTo>
                                  <a:lnTo>
                                    <a:pt x="2910" y="3169"/>
                                  </a:lnTo>
                                  <a:lnTo>
                                    <a:pt x="2863" y="3222"/>
                                  </a:lnTo>
                                  <a:lnTo>
                                    <a:pt x="2811" y="3276"/>
                                  </a:lnTo>
                                  <a:lnTo>
                                    <a:pt x="2756" y="3325"/>
                                  </a:lnTo>
                                  <a:lnTo>
                                    <a:pt x="2698" y="3374"/>
                                  </a:lnTo>
                                  <a:lnTo>
                                    <a:pt x="2636" y="3420"/>
                                  </a:lnTo>
                                  <a:lnTo>
                                    <a:pt x="2571" y="3465"/>
                                  </a:lnTo>
                                  <a:lnTo>
                                    <a:pt x="2502" y="3508"/>
                                  </a:lnTo>
                                  <a:lnTo>
                                    <a:pt x="2430" y="3548"/>
                                  </a:lnTo>
                                  <a:lnTo>
                                    <a:pt x="2365" y="3580"/>
                                  </a:lnTo>
                                  <a:lnTo>
                                    <a:pt x="2298" y="3610"/>
                                  </a:lnTo>
                                  <a:lnTo>
                                    <a:pt x="2231" y="3634"/>
                                  </a:lnTo>
                                  <a:lnTo>
                                    <a:pt x="2163" y="3657"/>
                                  </a:lnTo>
                                  <a:lnTo>
                                    <a:pt x="2093" y="3676"/>
                                  </a:lnTo>
                                  <a:lnTo>
                                    <a:pt x="2023" y="3690"/>
                                  </a:lnTo>
                                  <a:lnTo>
                                    <a:pt x="1952" y="3701"/>
                                  </a:lnTo>
                                  <a:lnTo>
                                    <a:pt x="1880" y="3708"/>
                                  </a:lnTo>
                                  <a:lnTo>
                                    <a:pt x="1809" y="3711"/>
                                  </a:lnTo>
                                  <a:lnTo>
                                    <a:pt x="1736" y="3710"/>
                                  </a:lnTo>
                                  <a:lnTo>
                                    <a:pt x="1664" y="3705"/>
                                  </a:lnTo>
                                  <a:lnTo>
                                    <a:pt x="1592" y="3696"/>
                                  </a:lnTo>
                                  <a:lnTo>
                                    <a:pt x="1519" y="3682"/>
                                  </a:lnTo>
                                  <a:lnTo>
                                    <a:pt x="1447" y="3664"/>
                                  </a:lnTo>
                                  <a:lnTo>
                                    <a:pt x="1376" y="3642"/>
                                  </a:lnTo>
                                  <a:lnTo>
                                    <a:pt x="1305" y="3615"/>
                                  </a:lnTo>
                                  <a:lnTo>
                                    <a:pt x="1233" y="3583"/>
                                  </a:lnTo>
                                  <a:lnTo>
                                    <a:pt x="1165" y="3548"/>
                                  </a:lnTo>
                                  <a:lnTo>
                                    <a:pt x="1096" y="3508"/>
                                  </a:lnTo>
                                  <a:lnTo>
                                    <a:pt x="1028" y="3462"/>
                                  </a:lnTo>
                                  <a:lnTo>
                                    <a:pt x="962" y="3412"/>
                                  </a:lnTo>
                                  <a:lnTo>
                                    <a:pt x="898" y="3356"/>
                                  </a:lnTo>
                                  <a:lnTo>
                                    <a:pt x="834" y="3296"/>
                                  </a:lnTo>
                                  <a:lnTo>
                                    <a:pt x="772" y="3231"/>
                                  </a:lnTo>
                                  <a:lnTo>
                                    <a:pt x="712" y="3161"/>
                                  </a:lnTo>
                                  <a:lnTo>
                                    <a:pt x="653" y="3085"/>
                                  </a:lnTo>
                                  <a:lnTo>
                                    <a:pt x="598" y="3003"/>
                                  </a:lnTo>
                                  <a:lnTo>
                                    <a:pt x="544" y="2918"/>
                                  </a:lnTo>
                                  <a:lnTo>
                                    <a:pt x="492" y="2826"/>
                                  </a:lnTo>
                                  <a:lnTo>
                                    <a:pt x="444" y="2729"/>
                                  </a:lnTo>
                                  <a:lnTo>
                                    <a:pt x="397" y="2626"/>
                                  </a:lnTo>
                                  <a:lnTo>
                                    <a:pt x="353" y="2517"/>
                                  </a:lnTo>
                                  <a:lnTo>
                                    <a:pt x="310" y="2411"/>
                                  </a:lnTo>
                                  <a:lnTo>
                                    <a:pt x="269" y="2306"/>
                                  </a:lnTo>
                                  <a:lnTo>
                                    <a:pt x="232" y="2202"/>
                                  </a:lnTo>
                                  <a:lnTo>
                                    <a:pt x="198" y="2099"/>
                                  </a:lnTo>
                                  <a:lnTo>
                                    <a:pt x="166" y="1997"/>
                                  </a:lnTo>
                                  <a:lnTo>
                                    <a:pt x="136" y="1897"/>
                                  </a:lnTo>
                                  <a:lnTo>
                                    <a:pt x="110" y="1798"/>
                                  </a:lnTo>
                                  <a:lnTo>
                                    <a:pt x="87" y="1701"/>
                                  </a:lnTo>
                                  <a:lnTo>
                                    <a:pt x="66" y="1605"/>
                                  </a:lnTo>
                                  <a:lnTo>
                                    <a:pt x="49" y="1510"/>
                                  </a:lnTo>
                                  <a:lnTo>
                                    <a:pt x="33" y="1418"/>
                                  </a:lnTo>
                                  <a:lnTo>
                                    <a:pt x="21" y="1328"/>
                                  </a:lnTo>
                                  <a:lnTo>
                                    <a:pt x="12" y="1239"/>
                                  </a:lnTo>
                                  <a:lnTo>
                                    <a:pt x="5" y="1152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0" y="987"/>
                                  </a:lnTo>
                                  <a:lnTo>
                                    <a:pt x="2" y="907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14" y="757"/>
                                  </a:lnTo>
                                  <a:lnTo>
                                    <a:pt x="25" y="685"/>
                                  </a:lnTo>
                                  <a:lnTo>
                                    <a:pt x="38" y="617"/>
                                  </a:lnTo>
                                  <a:lnTo>
                                    <a:pt x="53" y="551"/>
                                  </a:lnTo>
                                  <a:lnTo>
                                    <a:pt x="74" y="488"/>
                                  </a:lnTo>
                                  <a:lnTo>
                                    <a:pt x="95" y="429"/>
                                  </a:lnTo>
                                  <a:lnTo>
                                    <a:pt x="120" y="373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211" y="225"/>
                                  </a:lnTo>
                                  <a:lnTo>
                                    <a:pt x="248" y="184"/>
                                  </a:lnTo>
                                  <a:lnTo>
                                    <a:pt x="287" y="145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375" y="81"/>
                                  </a:lnTo>
                                  <a:close/>
                                  <a:moveTo>
                                    <a:pt x="480" y="331"/>
                                  </a:moveTo>
                                  <a:lnTo>
                                    <a:pt x="531" y="306"/>
                                  </a:lnTo>
                                  <a:lnTo>
                                    <a:pt x="585" y="287"/>
                                  </a:lnTo>
                                  <a:lnTo>
                                    <a:pt x="640" y="273"/>
                                  </a:lnTo>
                                  <a:lnTo>
                                    <a:pt x="699" y="263"/>
                                  </a:lnTo>
                                  <a:lnTo>
                                    <a:pt x="759" y="258"/>
                                  </a:lnTo>
                                  <a:lnTo>
                                    <a:pt x="821" y="258"/>
                                  </a:lnTo>
                                  <a:lnTo>
                                    <a:pt x="885" y="263"/>
                                  </a:lnTo>
                                  <a:lnTo>
                                    <a:pt x="951" y="271"/>
                                  </a:lnTo>
                                  <a:lnTo>
                                    <a:pt x="1019" y="285"/>
                                  </a:lnTo>
                                  <a:lnTo>
                                    <a:pt x="1088" y="301"/>
                                  </a:lnTo>
                                  <a:lnTo>
                                    <a:pt x="1158" y="322"/>
                                  </a:lnTo>
                                  <a:lnTo>
                                    <a:pt x="1227" y="347"/>
                                  </a:lnTo>
                                  <a:lnTo>
                                    <a:pt x="1300" y="376"/>
                                  </a:lnTo>
                                  <a:lnTo>
                                    <a:pt x="1372" y="409"/>
                                  </a:lnTo>
                                  <a:lnTo>
                                    <a:pt x="1446" y="444"/>
                                  </a:lnTo>
                                  <a:lnTo>
                                    <a:pt x="1519" y="483"/>
                                  </a:lnTo>
                                  <a:lnTo>
                                    <a:pt x="1593" y="526"/>
                                  </a:lnTo>
                                  <a:lnTo>
                                    <a:pt x="1666" y="571"/>
                                  </a:lnTo>
                                  <a:lnTo>
                                    <a:pt x="1740" y="620"/>
                                  </a:lnTo>
                                  <a:lnTo>
                                    <a:pt x="1813" y="672"/>
                                  </a:lnTo>
                                  <a:lnTo>
                                    <a:pt x="1887" y="726"/>
                                  </a:lnTo>
                                  <a:lnTo>
                                    <a:pt x="1959" y="783"/>
                                  </a:lnTo>
                                  <a:lnTo>
                                    <a:pt x="2032" y="842"/>
                                  </a:lnTo>
                                  <a:lnTo>
                                    <a:pt x="2102" y="904"/>
                                  </a:lnTo>
                                  <a:lnTo>
                                    <a:pt x="2172" y="968"/>
                                  </a:lnTo>
                                  <a:lnTo>
                                    <a:pt x="2240" y="1034"/>
                                  </a:lnTo>
                                  <a:lnTo>
                                    <a:pt x="2308" y="1103"/>
                                  </a:lnTo>
                                  <a:lnTo>
                                    <a:pt x="2373" y="1173"/>
                                  </a:lnTo>
                                  <a:lnTo>
                                    <a:pt x="2437" y="1245"/>
                                  </a:lnTo>
                                  <a:lnTo>
                                    <a:pt x="2500" y="1318"/>
                                  </a:lnTo>
                                  <a:lnTo>
                                    <a:pt x="2559" y="1393"/>
                                  </a:lnTo>
                                  <a:lnTo>
                                    <a:pt x="2617" y="1470"/>
                                  </a:lnTo>
                                  <a:lnTo>
                                    <a:pt x="2679" y="1546"/>
                                  </a:lnTo>
                                  <a:lnTo>
                                    <a:pt x="2735" y="1623"/>
                                  </a:lnTo>
                                  <a:lnTo>
                                    <a:pt x="2786" y="1698"/>
                                  </a:lnTo>
                                  <a:lnTo>
                                    <a:pt x="2831" y="1774"/>
                                  </a:lnTo>
                                  <a:lnTo>
                                    <a:pt x="2872" y="1849"/>
                                  </a:lnTo>
                                  <a:lnTo>
                                    <a:pt x="2908" y="1925"/>
                                  </a:lnTo>
                                  <a:lnTo>
                                    <a:pt x="2939" y="1998"/>
                                  </a:lnTo>
                                  <a:lnTo>
                                    <a:pt x="2966" y="2073"/>
                                  </a:lnTo>
                                  <a:lnTo>
                                    <a:pt x="2987" y="2146"/>
                                  </a:lnTo>
                                  <a:lnTo>
                                    <a:pt x="3005" y="2218"/>
                                  </a:lnTo>
                                  <a:lnTo>
                                    <a:pt x="3018" y="2289"/>
                                  </a:lnTo>
                                  <a:lnTo>
                                    <a:pt x="3027" y="2360"/>
                                  </a:lnTo>
                                  <a:lnTo>
                                    <a:pt x="3030" y="2430"/>
                                  </a:lnTo>
                                  <a:lnTo>
                                    <a:pt x="3030" y="2499"/>
                                  </a:lnTo>
                                  <a:lnTo>
                                    <a:pt x="3027" y="2568"/>
                                  </a:lnTo>
                                  <a:lnTo>
                                    <a:pt x="3018" y="2634"/>
                                  </a:lnTo>
                                  <a:lnTo>
                                    <a:pt x="3005" y="2699"/>
                                  </a:lnTo>
                                  <a:lnTo>
                                    <a:pt x="2989" y="2763"/>
                                  </a:lnTo>
                                  <a:lnTo>
                                    <a:pt x="2968" y="2824"/>
                                  </a:lnTo>
                                  <a:lnTo>
                                    <a:pt x="2945" y="2886"/>
                                  </a:lnTo>
                                  <a:lnTo>
                                    <a:pt x="2917" y="2944"/>
                                  </a:lnTo>
                                  <a:lnTo>
                                    <a:pt x="2887" y="3002"/>
                                  </a:lnTo>
                                  <a:lnTo>
                                    <a:pt x="2851" y="3058"/>
                                  </a:lnTo>
                                  <a:lnTo>
                                    <a:pt x="2813" y="3111"/>
                                  </a:lnTo>
                                  <a:lnTo>
                                    <a:pt x="2772" y="3163"/>
                                  </a:lnTo>
                                  <a:lnTo>
                                    <a:pt x="2727" y="3213"/>
                                  </a:lnTo>
                                  <a:lnTo>
                                    <a:pt x="2679" y="3260"/>
                                  </a:lnTo>
                                  <a:lnTo>
                                    <a:pt x="2627" y="3306"/>
                                  </a:lnTo>
                                  <a:lnTo>
                                    <a:pt x="2574" y="3349"/>
                                  </a:lnTo>
                                  <a:lnTo>
                                    <a:pt x="2515" y="3390"/>
                                  </a:lnTo>
                                  <a:lnTo>
                                    <a:pt x="2455" y="3428"/>
                                  </a:lnTo>
                                  <a:lnTo>
                                    <a:pt x="2392" y="3464"/>
                                  </a:lnTo>
                                  <a:lnTo>
                                    <a:pt x="2335" y="3493"/>
                                  </a:lnTo>
                                  <a:lnTo>
                                    <a:pt x="2275" y="3520"/>
                                  </a:lnTo>
                                  <a:lnTo>
                                    <a:pt x="2214" y="3542"/>
                                  </a:lnTo>
                                  <a:lnTo>
                                    <a:pt x="2151" y="3562"/>
                                  </a:lnTo>
                                  <a:lnTo>
                                    <a:pt x="2087" y="3579"/>
                                  </a:lnTo>
                                  <a:lnTo>
                                    <a:pt x="2021" y="3593"/>
                                  </a:lnTo>
                                  <a:lnTo>
                                    <a:pt x="1954" y="3602"/>
                                  </a:lnTo>
                                  <a:lnTo>
                                    <a:pt x="1887" y="3610"/>
                                  </a:lnTo>
                                  <a:lnTo>
                                    <a:pt x="1818" y="3612"/>
                                  </a:lnTo>
                                  <a:lnTo>
                                    <a:pt x="1749" y="3612"/>
                                  </a:lnTo>
                                  <a:lnTo>
                                    <a:pt x="1681" y="3607"/>
                                  </a:lnTo>
                                  <a:lnTo>
                                    <a:pt x="1611" y="3599"/>
                                  </a:lnTo>
                                  <a:lnTo>
                                    <a:pt x="1541" y="3587"/>
                                  </a:lnTo>
                                  <a:lnTo>
                                    <a:pt x="1471" y="3570"/>
                                  </a:lnTo>
                                  <a:lnTo>
                                    <a:pt x="1401" y="3550"/>
                                  </a:lnTo>
                                  <a:lnTo>
                                    <a:pt x="1332" y="3524"/>
                                  </a:lnTo>
                                  <a:lnTo>
                                    <a:pt x="1263" y="3496"/>
                                  </a:lnTo>
                                  <a:lnTo>
                                    <a:pt x="1195" y="3462"/>
                                  </a:lnTo>
                                  <a:lnTo>
                                    <a:pt x="1129" y="3422"/>
                                  </a:lnTo>
                                  <a:lnTo>
                                    <a:pt x="1064" y="3380"/>
                                  </a:lnTo>
                                  <a:lnTo>
                                    <a:pt x="999" y="3331"/>
                                  </a:lnTo>
                                  <a:lnTo>
                                    <a:pt x="936" y="3278"/>
                                  </a:lnTo>
                                  <a:lnTo>
                                    <a:pt x="874" y="3219"/>
                                  </a:lnTo>
                                  <a:lnTo>
                                    <a:pt x="815" y="3156"/>
                                  </a:lnTo>
                                  <a:lnTo>
                                    <a:pt x="758" y="3086"/>
                                  </a:lnTo>
                                  <a:lnTo>
                                    <a:pt x="702" y="3013"/>
                                  </a:lnTo>
                                  <a:lnTo>
                                    <a:pt x="649" y="2932"/>
                                  </a:lnTo>
                                  <a:lnTo>
                                    <a:pt x="598" y="2847"/>
                                  </a:lnTo>
                                  <a:lnTo>
                                    <a:pt x="550" y="2756"/>
                                  </a:lnTo>
                                  <a:lnTo>
                                    <a:pt x="504" y="2659"/>
                                  </a:lnTo>
                                  <a:lnTo>
                                    <a:pt x="463" y="2556"/>
                                  </a:lnTo>
                                  <a:lnTo>
                                    <a:pt x="423" y="2447"/>
                                  </a:lnTo>
                                  <a:lnTo>
                                    <a:pt x="385" y="2353"/>
                                  </a:lnTo>
                                  <a:lnTo>
                                    <a:pt x="350" y="2261"/>
                                  </a:lnTo>
                                  <a:lnTo>
                                    <a:pt x="318" y="2170"/>
                                  </a:lnTo>
                                  <a:lnTo>
                                    <a:pt x="288" y="2080"/>
                                  </a:lnTo>
                                  <a:lnTo>
                                    <a:pt x="261" y="1991"/>
                                  </a:lnTo>
                                  <a:lnTo>
                                    <a:pt x="237" y="1903"/>
                                  </a:lnTo>
                                  <a:lnTo>
                                    <a:pt x="215" y="1818"/>
                                  </a:lnTo>
                                  <a:lnTo>
                                    <a:pt x="196" y="1733"/>
                                  </a:lnTo>
                                  <a:lnTo>
                                    <a:pt x="179" y="1650"/>
                                  </a:lnTo>
                                  <a:lnTo>
                                    <a:pt x="165" y="1567"/>
                                  </a:lnTo>
                                  <a:lnTo>
                                    <a:pt x="153" y="1488"/>
                                  </a:lnTo>
                                  <a:lnTo>
                                    <a:pt x="144" y="1409"/>
                                  </a:lnTo>
                                  <a:lnTo>
                                    <a:pt x="138" y="1332"/>
                                  </a:lnTo>
                                  <a:lnTo>
                                    <a:pt x="133" y="1258"/>
                                  </a:lnTo>
                                  <a:lnTo>
                                    <a:pt x="132" y="1184"/>
                                  </a:lnTo>
                                  <a:lnTo>
                                    <a:pt x="133" y="1115"/>
                                  </a:lnTo>
                                  <a:lnTo>
                                    <a:pt x="135" y="1046"/>
                                  </a:lnTo>
                                  <a:lnTo>
                                    <a:pt x="141" y="980"/>
                                  </a:lnTo>
                                  <a:lnTo>
                                    <a:pt x="151" y="916"/>
                                  </a:lnTo>
                                  <a:lnTo>
                                    <a:pt x="161" y="854"/>
                                  </a:lnTo>
                                  <a:lnTo>
                                    <a:pt x="174" y="795"/>
                                  </a:lnTo>
                                  <a:lnTo>
                                    <a:pt x="190" y="738"/>
                                  </a:lnTo>
                                  <a:lnTo>
                                    <a:pt x="208" y="685"/>
                                  </a:lnTo>
                                  <a:lnTo>
                                    <a:pt x="229" y="633"/>
                                  </a:lnTo>
                                  <a:lnTo>
                                    <a:pt x="251" y="584"/>
                                  </a:lnTo>
                                  <a:lnTo>
                                    <a:pt x="278" y="539"/>
                                  </a:lnTo>
                                  <a:lnTo>
                                    <a:pt x="305" y="496"/>
                                  </a:lnTo>
                                  <a:lnTo>
                                    <a:pt x="336" y="456"/>
                                  </a:lnTo>
                                  <a:lnTo>
                                    <a:pt x="368" y="421"/>
                                  </a:lnTo>
                                  <a:lnTo>
                                    <a:pt x="403" y="388"/>
                                  </a:lnTo>
                                  <a:lnTo>
                                    <a:pt x="440" y="357"/>
                                  </a:lnTo>
                                  <a:lnTo>
                                    <a:pt x="480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20000"/>
                                <a:lumOff val="8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5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7902" y="4482"/>
                              <a:ext cx="1654" cy="2525"/>
                            </a:xfrm>
                            <a:custGeom>
                              <a:avLst/>
                              <a:gdLst>
                                <a:gd name="T0" fmla="*/ 3037 w 3629"/>
                                <a:gd name="T1" fmla="*/ 4814 h 5033"/>
                                <a:gd name="T2" fmla="*/ 3310 w 3629"/>
                                <a:gd name="T3" fmla="*/ 4434 h 5033"/>
                                <a:gd name="T4" fmla="*/ 3499 w 3629"/>
                                <a:gd name="T5" fmla="*/ 3916 h 5033"/>
                                <a:gd name="T6" fmla="*/ 3605 w 3629"/>
                                <a:gd name="T7" fmla="*/ 3301 h 5033"/>
                                <a:gd name="T8" fmla="*/ 3626 w 3629"/>
                                <a:gd name="T9" fmla="*/ 2627 h 5033"/>
                                <a:gd name="T10" fmla="*/ 3560 w 3629"/>
                                <a:gd name="T11" fmla="*/ 1932 h 5033"/>
                                <a:gd name="T12" fmla="*/ 3396 w 3629"/>
                                <a:gd name="T13" fmla="*/ 1276 h 5033"/>
                                <a:gd name="T14" fmla="*/ 3140 w 3629"/>
                                <a:gd name="T15" fmla="*/ 761 h 5033"/>
                                <a:gd name="T16" fmla="*/ 2817 w 3629"/>
                                <a:gd name="T17" fmla="*/ 379 h 5033"/>
                                <a:gd name="T18" fmla="*/ 2439 w 3629"/>
                                <a:gd name="T19" fmla="*/ 131 h 5033"/>
                                <a:gd name="T20" fmla="*/ 2016 w 3629"/>
                                <a:gd name="T21" fmla="*/ 12 h 5033"/>
                                <a:gd name="T22" fmla="*/ 1557 w 3629"/>
                                <a:gd name="T23" fmla="*/ 20 h 5033"/>
                                <a:gd name="T24" fmla="*/ 1073 w 3629"/>
                                <a:gd name="T25" fmla="*/ 154 h 5033"/>
                                <a:gd name="T26" fmla="*/ 671 w 3629"/>
                                <a:gd name="T27" fmla="*/ 377 h 5033"/>
                                <a:gd name="T28" fmla="*/ 345 w 3629"/>
                                <a:gd name="T29" fmla="*/ 694 h 5033"/>
                                <a:gd name="T30" fmla="*/ 115 w 3629"/>
                                <a:gd name="T31" fmla="*/ 1100 h 5033"/>
                                <a:gd name="T32" fmla="*/ 5 w 3629"/>
                                <a:gd name="T33" fmla="*/ 1585 h 5033"/>
                                <a:gd name="T34" fmla="*/ 39 w 3629"/>
                                <a:gd name="T35" fmla="*/ 2139 h 5033"/>
                                <a:gd name="T36" fmla="*/ 238 w 3629"/>
                                <a:gd name="T37" fmla="*/ 2753 h 5033"/>
                                <a:gd name="T38" fmla="*/ 577 w 3629"/>
                                <a:gd name="T39" fmla="*/ 3391 h 5033"/>
                                <a:gd name="T40" fmla="*/ 947 w 3629"/>
                                <a:gd name="T41" fmla="*/ 3943 h 5033"/>
                                <a:gd name="T42" fmla="*/ 1334 w 3629"/>
                                <a:gd name="T43" fmla="*/ 4396 h 5033"/>
                                <a:gd name="T44" fmla="*/ 1726 w 3629"/>
                                <a:gd name="T45" fmla="*/ 4736 h 5033"/>
                                <a:gd name="T46" fmla="*/ 2114 w 3629"/>
                                <a:gd name="T47" fmla="*/ 4951 h 5033"/>
                                <a:gd name="T48" fmla="*/ 2484 w 3629"/>
                                <a:gd name="T49" fmla="*/ 5033 h 5033"/>
                                <a:gd name="T50" fmla="*/ 2603 w 3629"/>
                                <a:gd name="T51" fmla="*/ 4686 h 5033"/>
                                <a:gd name="T52" fmla="*/ 2900 w 3629"/>
                                <a:gd name="T53" fmla="*/ 4475 h 5033"/>
                                <a:gd name="T54" fmla="*/ 3128 w 3629"/>
                                <a:gd name="T55" fmla="*/ 4121 h 5033"/>
                                <a:gd name="T56" fmla="*/ 3283 w 3629"/>
                                <a:gd name="T57" fmla="*/ 3656 h 5033"/>
                                <a:gd name="T58" fmla="*/ 3364 w 3629"/>
                                <a:gd name="T59" fmla="*/ 3112 h 5033"/>
                                <a:gd name="T60" fmla="*/ 3370 w 3629"/>
                                <a:gd name="T61" fmla="*/ 2523 h 5033"/>
                                <a:gd name="T62" fmla="*/ 3298 w 3629"/>
                                <a:gd name="T63" fmla="*/ 1917 h 5033"/>
                                <a:gd name="T64" fmla="*/ 3164 w 3629"/>
                                <a:gd name="T65" fmla="*/ 1329 h 5033"/>
                                <a:gd name="T66" fmla="*/ 2948 w 3629"/>
                                <a:gd name="T67" fmla="*/ 846 h 5033"/>
                                <a:gd name="T68" fmla="*/ 2651 w 3629"/>
                                <a:gd name="T69" fmla="*/ 489 h 5033"/>
                                <a:gd name="T70" fmla="*/ 2294 w 3629"/>
                                <a:gd name="T71" fmla="*/ 256 h 5033"/>
                                <a:gd name="T72" fmla="*/ 1895 w 3629"/>
                                <a:gd name="T73" fmla="*/ 147 h 5033"/>
                                <a:gd name="T74" fmla="*/ 1469 w 3629"/>
                                <a:gd name="T75" fmla="*/ 161 h 5033"/>
                                <a:gd name="T76" fmla="*/ 1047 w 3629"/>
                                <a:gd name="T77" fmla="*/ 292 h 5033"/>
                                <a:gd name="T78" fmla="*/ 693 w 3629"/>
                                <a:gd name="T79" fmla="*/ 514 h 5033"/>
                                <a:gd name="T80" fmla="*/ 398 w 3629"/>
                                <a:gd name="T81" fmla="*/ 833 h 5033"/>
                                <a:gd name="T82" fmla="*/ 193 w 3629"/>
                                <a:gd name="T83" fmla="*/ 1238 h 5033"/>
                                <a:gd name="T84" fmla="*/ 109 w 3629"/>
                                <a:gd name="T85" fmla="*/ 1721 h 5033"/>
                                <a:gd name="T86" fmla="*/ 175 w 3629"/>
                                <a:gd name="T87" fmla="*/ 2270 h 5033"/>
                                <a:gd name="T88" fmla="*/ 422 w 3629"/>
                                <a:gd name="T89" fmla="*/ 2877 h 5033"/>
                                <a:gd name="T90" fmla="*/ 742 w 3629"/>
                                <a:gd name="T91" fmla="*/ 3436 h 5033"/>
                                <a:gd name="T92" fmla="*/ 1072 w 3629"/>
                                <a:gd name="T93" fmla="*/ 3896 h 5033"/>
                                <a:gd name="T94" fmla="*/ 1414 w 3629"/>
                                <a:gd name="T95" fmla="*/ 4262 h 5033"/>
                                <a:gd name="T96" fmla="*/ 1762 w 3629"/>
                                <a:gd name="T97" fmla="*/ 4526 h 5033"/>
                                <a:gd name="T98" fmla="*/ 2101 w 3629"/>
                                <a:gd name="T99" fmla="*/ 4681 h 5033"/>
                                <a:gd name="T100" fmla="*/ 2422 w 3629"/>
                                <a:gd name="T101" fmla="*/ 4721 h 5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29" h="5033">
                                  <a:moveTo>
                                    <a:pt x="2759" y="4994"/>
                                  </a:moveTo>
                                  <a:lnTo>
                                    <a:pt x="2833" y="4961"/>
                                  </a:lnTo>
                                  <a:lnTo>
                                    <a:pt x="2904" y="4919"/>
                                  </a:lnTo>
                                  <a:lnTo>
                                    <a:pt x="2972" y="4871"/>
                                  </a:lnTo>
                                  <a:lnTo>
                                    <a:pt x="3037" y="4814"/>
                                  </a:lnTo>
                                  <a:lnTo>
                                    <a:pt x="3097" y="4751"/>
                                  </a:lnTo>
                                  <a:lnTo>
                                    <a:pt x="3155" y="4680"/>
                                  </a:lnTo>
                                  <a:lnTo>
                                    <a:pt x="3210" y="4604"/>
                                  </a:lnTo>
                                  <a:lnTo>
                                    <a:pt x="3262" y="4521"/>
                                  </a:lnTo>
                                  <a:lnTo>
                                    <a:pt x="3310" y="4434"/>
                                  </a:lnTo>
                                  <a:lnTo>
                                    <a:pt x="3355" y="4339"/>
                                  </a:lnTo>
                                  <a:lnTo>
                                    <a:pt x="3396" y="4241"/>
                                  </a:lnTo>
                                  <a:lnTo>
                                    <a:pt x="3434" y="4137"/>
                                  </a:lnTo>
                                  <a:lnTo>
                                    <a:pt x="3468" y="4029"/>
                                  </a:lnTo>
                                  <a:lnTo>
                                    <a:pt x="3499" y="3916"/>
                                  </a:lnTo>
                                  <a:lnTo>
                                    <a:pt x="3528" y="3799"/>
                                  </a:lnTo>
                                  <a:lnTo>
                                    <a:pt x="3551" y="3679"/>
                                  </a:lnTo>
                                  <a:lnTo>
                                    <a:pt x="3573" y="3556"/>
                                  </a:lnTo>
                                  <a:lnTo>
                                    <a:pt x="3591" y="3430"/>
                                  </a:lnTo>
                                  <a:lnTo>
                                    <a:pt x="3605" y="3301"/>
                                  </a:lnTo>
                                  <a:lnTo>
                                    <a:pt x="3617" y="3169"/>
                                  </a:lnTo>
                                  <a:lnTo>
                                    <a:pt x="3624" y="3036"/>
                                  </a:lnTo>
                                  <a:lnTo>
                                    <a:pt x="3627" y="2900"/>
                                  </a:lnTo>
                                  <a:lnTo>
                                    <a:pt x="3629" y="2764"/>
                                  </a:lnTo>
                                  <a:lnTo>
                                    <a:pt x="3626" y="2627"/>
                                  </a:lnTo>
                                  <a:lnTo>
                                    <a:pt x="3619" y="2488"/>
                                  </a:lnTo>
                                  <a:lnTo>
                                    <a:pt x="3610" y="2348"/>
                                  </a:lnTo>
                                  <a:lnTo>
                                    <a:pt x="3597" y="2210"/>
                                  </a:lnTo>
                                  <a:lnTo>
                                    <a:pt x="3580" y="2070"/>
                                  </a:lnTo>
                                  <a:lnTo>
                                    <a:pt x="3560" y="1932"/>
                                  </a:lnTo>
                                  <a:lnTo>
                                    <a:pt x="3536" y="1793"/>
                                  </a:lnTo>
                                  <a:lnTo>
                                    <a:pt x="3509" y="1656"/>
                                  </a:lnTo>
                                  <a:lnTo>
                                    <a:pt x="3478" y="1521"/>
                                  </a:lnTo>
                                  <a:lnTo>
                                    <a:pt x="3439" y="1395"/>
                                  </a:lnTo>
                                  <a:lnTo>
                                    <a:pt x="3396" y="1276"/>
                                  </a:lnTo>
                                  <a:lnTo>
                                    <a:pt x="3351" y="1162"/>
                                  </a:lnTo>
                                  <a:lnTo>
                                    <a:pt x="3302" y="1054"/>
                                  </a:lnTo>
                                  <a:lnTo>
                                    <a:pt x="3251" y="951"/>
                                  </a:lnTo>
                                  <a:lnTo>
                                    <a:pt x="3197" y="853"/>
                                  </a:lnTo>
                                  <a:lnTo>
                                    <a:pt x="3140" y="761"/>
                                  </a:lnTo>
                                  <a:lnTo>
                                    <a:pt x="3081" y="674"/>
                                  </a:lnTo>
                                  <a:lnTo>
                                    <a:pt x="3019" y="592"/>
                                  </a:lnTo>
                                  <a:lnTo>
                                    <a:pt x="2954" y="517"/>
                                  </a:lnTo>
                                  <a:lnTo>
                                    <a:pt x="2887" y="446"/>
                                  </a:lnTo>
                                  <a:lnTo>
                                    <a:pt x="2817" y="379"/>
                                  </a:lnTo>
                                  <a:lnTo>
                                    <a:pt x="2746" y="320"/>
                                  </a:lnTo>
                                  <a:lnTo>
                                    <a:pt x="2673" y="264"/>
                                  </a:lnTo>
                                  <a:lnTo>
                                    <a:pt x="2597" y="215"/>
                                  </a:lnTo>
                                  <a:lnTo>
                                    <a:pt x="2519" y="171"/>
                                  </a:lnTo>
                                  <a:lnTo>
                                    <a:pt x="2439" y="131"/>
                                  </a:lnTo>
                                  <a:lnTo>
                                    <a:pt x="2357" y="97"/>
                                  </a:lnTo>
                                  <a:lnTo>
                                    <a:pt x="2274" y="68"/>
                                  </a:lnTo>
                                  <a:lnTo>
                                    <a:pt x="2190" y="44"/>
                                  </a:lnTo>
                                  <a:lnTo>
                                    <a:pt x="2103" y="25"/>
                                  </a:lnTo>
                                  <a:lnTo>
                                    <a:pt x="2016" y="12"/>
                                  </a:lnTo>
                                  <a:lnTo>
                                    <a:pt x="1926" y="4"/>
                                  </a:lnTo>
                                  <a:lnTo>
                                    <a:pt x="1835" y="0"/>
                                  </a:lnTo>
                                  <a:lnTo>
                                    <a:pt x="1743" y="3"/>
                                  </a:lnTo>
                                  <a:lnTo>
                                    <a:pt x="1650" y="9"/>
                                  </a:lnTo>
                                  <a:lnTo>
                                    <a:pt x="1557" y="20"/>
                                  </a:lnTo>
                                  <a:lnTo>
                                    <a:pt x="1461" y="37"/>
                                  </a:lnTo>
                                  <a:lnTo>
                                    <a:pt x="1365" y="60"/>
                                  </a:lnTo>
                                  <a:lnTo>
                                    <a:pt x="1269" y="86"/>
                                  </a:lnTo>
                                  <a:lnTo>
                                    <a:pt x="1170" y="118"/>
                                  </a:lnTo>
                                  <a:lnTo>
                                    <a:pt x="1073" y="154"/>
                                  </a:lnTo>
                                  <a:lnTo>
                                    <a:pt x="987" y="191"/>
                                  </a:lnTo>
                                  <a:lnTo>
                                    <a:pt x="904" y="231"/>
                                  </a:lnTo>
                                  <a:lnTo>
                                    <a:pt x="824" y="275"/>
                                  </a:lnTo>
                                  <a:lnTo>
                                    <a:pt x="747" y="324"/>
                                  </a:lnTo>
                                  <a:lnTo>
                                    <a:pt x="671" y="377"/>
                                  </a:lnTo>
                                  <a:lnTo>
                                    <a:pt x="600" y="433"/>
                                  </a:lnTo>
                                  <a:lnTo>
                                    <a:pt x="531" y="493"/>
                                  </a:lnTo>
                                  <a:lnTo>
                                    <a:pt x="464" y="556"/>
                                  </a:lnTo>
                                  <a:lnTo>
                                    <a:pt x="403" y="623"/>
                                  </a:lnTo>
                                  <a:lnTo>
                                    <a:pt x="345" y="694"/>
                                  </a:lnTo>
                                  <a:lnTo>
                                    <a:pt x="290" y="769"/>
                                  </a:lnTo>
                                  <a:lnTo>
                                    <a:pt x="239" y="847"/>
                                  </a:lnTo>
                                  <a:lnTo>
                                    <a:pt x="194" y="928"/>
                                  </a:lnTo>
                                  <a:lnTo>
                                    <a:pt x="151" y="1013"/>
                                  </a:lnTo>
                                  <a:lnTo>
                                    <a:pt x="115" y="1100"/>
                                  </a:lnTo>
                                  <a:lnTo>
                                    <a:pt x="83" y="1190"/>
                                  </a:lnTo>
                                  <a:lnTo>
                                    <a:pt x="55" y="1285"/>
                                  </a:lnTo>
                                  <a:lnTo>
                                    <a:pt x="33" y="1382"/>
                                  </a:lnTo>
                                  <a:lnTo>
                                    <a:pt x="16" y="1482"/>
                                  </a:lnTo>
                                  <a:lnTo>
                                    <a:pt x="5" y="1585"/>
                                  </a:lnTo>
                                  <a:lnTo>
                                    <a:pt x="0" y="1690"/>
                                  </a:lnTo>
                                  <a:lnTo>
                                    <a:pt x="1" y="1798"/>
                                  </a:lnTo>
                                  <a:lnTo>
                                    <a:pt x="7" y="1909"/>
                                  </a:lnTo>
                                  <a:lnTo>
                                    <a:pt x="20" y="2023"/>
                                  </a:lnTo>
                                  <a:lnTo>
                                    <a:pt x="39" y="2139"/>
                                  </a:lnTo>
                                  <a:lnTo>
                                    <a:pt x="65" y="2257"/>
                                  </a:lnTo>
                                  <a:lnTo>
                                    <a:pt x="98" y="2378"/>
                                  </a:lnTo>
                                  <a:lnTo>
                                    <a:pt x="137" y="2501"/>
                                  </a:lnTo>
                                  <a:lnTo>
                                    <a:pt x="185" y="2626"/>
                                  </a:lnTo>
                                  <a:lnTo>
                                    <a:pt x="238" y="2753"/>
                                  </a:lnTo>
                                  <a:lnTo>
                                    <a:pt x="301" y="2884"/>
                                  </a:lnTo>
                                  <a:lnTo>
                                    <a:pt x="370" y="3015"/>
                                  </a:lnTo>
                                  <a:lnTo>
                                    <a:pt x="437" y="3143"/>
                                  </a:lnTo>
                                  <a:lnTo>
                                    <a:pt x="507" y="3269"/>
                                  </a:lnTo>
                                  <a:lnTo>
                                    <a:pt x="577" y="3391"/>
                                  </a:lnTo>
                                  <a:lnTo>
                                    <a:pt x="649" y="3509"/>
                                  </a:lnTo>
                                  <a:lnTo>
                                    <a:pt x="722" y="3623"/>
                                  </a:lnTo>
                                  <a:lnTo>
                                    <a:pt x="796" y="3734"/>
                                  </a:lnTo>
                                  <a:lnTo>
                                    <a:pt x="871" y="3840"/>
                                  </a:lnTo>
                                  <a:lnTo>
                                    <a:pt x="947" y="3943"/>
                                  </a:lnTo>
                                  <a:lnTo>
                                    <a:pt x="1023" y="4042"/>
                                  </a:lnTo>
                                  <a:lnTo>
                                    <a:pt x="1100" y="4137"/>
                                  </a:lnTo>
                                  <a:lnTo>
                                    <a:pt x="1177" y="4228"/>
                                  </a:lnTo>
                                  <a:lnTo>
                                    <a:pt x="1255" y="4314"/>
                                  </a:lnTo>
                                  <a:lnTo>
                                    <a:pt x="1334" y="4396"/>
                                  </a:lnTo>
                                  <a:lnTo>
                                    <a:pt x="1412" y="4473"/>
                                  </a:lnTo>
                                  <a:lnTo>
                                    <a:pt x="1490" y="4545"/>
                                  </a:lnTo>
                                  <a:lnTo>
                                    <a:pt x="1570" y="4614"/>
                                  </a:lnTo>
                                  <a:lnTo>
                                    <a:pt x="1648" y="4676"/>
                                  </a:lnTo>
                                  <a:lnTo>
                                    <a:pt x="1726" y="4736"/>
                                  </a:lnTo>
                                  <a:lnTo>
                                    <a:pt x="1805" y="4789"/>
                                  </a:lnTo>
                                  <a:lnTo>
                                    <a:pt x="1883" y="4838"/>
                                  </a:lnTo>
                                  <a:lnTo>
                                    <a:pt x="1961" y="4880"/>
                                  </a:lnTo>
                                  <a:lnTo>
                                    <a:pt x="2038" y="4919"/>
                                  </a:lnTo>
                                  <a:lnTo>
                                    <a:pt x="2114" y="4951"/>
                                  </a:lnTo>
                                  <a:lnTo>
                                    <a:pt x="2190" y="4978"/>
                                  </a:lnTo>
                                  <a:lnTo>
                                    <a:pt x="2265" y="5001"/>
                                  </a:lnTo>
                                  <a:lnTo>
                                    <a:pt x="2339" y="5017"/>
                                  </a:lnTo>
                                  <a:lnTo>
                                    <a:pt x="2412" y="5028"/>
                                  </a:lnTo>
                                  <a:lnTo>
                                    <a:pt x="2484" y="5033"/>
                                  </a:lnTo>
                                  <a:lnTo>
                                    <a:pt x="2554" y="5033"/>
                                  </a:lnTo>
                                  <a:lnTo>
                                    <a:pt x="2624" y="5026"/>
                                  </a:lnTo>
                                  <a:lnTo>
                                    <a:pt x="2692" y="5013"/>
                                  </a:lnTo>
                                  <a:lnTo>
                                    <a:pt x="2759" y="4994"/>
                                  </a:lnTo>
                                  <a:close/>
                                  <a:moveTo>
                                    <a:pt x="2603" y="4686"/>
                                  </a:moveTo>
                                  <a:lnTo>
                                    <a:pt x="2668" y="4658"/>
                                  </a:lnTo>
                                  <a:lnTo>
                                    <a:pt x="2730" y="4621"/>
                                  </a:lnTo>
                                  <a:lnTo>
                                    <a:pt x="2790" y="4578"/>
                                  </a:lnTo>
                                  <a:lnTo>
                                    <a:pt x="2846" y="4530"/>
                                  </a:lnTo>
                                  <a:lnTo>
                                    <a:pt x="2900" y="4475"/>
                                  </a:lnTo>
                                  <a:lnTo>
                                    <a:pt x="2951" y="4415"/>
                                  </a:lnTo>
                                  <a:lnTo>
                                    <a:pt x="3000" y="4348"/>
                                  </a:lnTo>
                                  <a:lnTo>
                                    <a:pt x="3045" y="4277"/>
                                  </a:lnTo>
                                  <a:lnTo>
                                    <a:pt x="3088" y="4202"/>
                                  </a:lnTo>
                                  <a:lnTo>
                                    <a:pt x="3128" y="4121"/>
                                  </a:lnTo>
                                  <a:lnTo>
                                    <a:pt x="3165" y="4036"/>
                                  </a:lnTo>
                                  <a:lnTo>
                                    <a:pt x="3199" y="3947"/>
                                  </a:lnTo>
                                  <a:lnTo>
                                    <a:pt x="3230" y="3853"/>
                                  </a:lnTo>
                                  <a:lnTo>
                                    <a:pt x="3257" y="3756"/>
                                  </a:lnTo>
                                  <a:lnTo>
                                    <a:pt x="3283" y="3656"/>
                                  </a:lnTo>
                                  <a:lnTo>
                                    <a:pt x="3305" y="3553"/>
                                  </a:lnTo>
                                  <a:lnTo>
                                    <a:pt x="3325" y="3446"/>
                                  </a:lnTo>
                                  <a:lnTo>
                                    <a:pt x="3340" y="3337"/>
                                  </a:lnTo>
                                  <a:lnTo>
                                    <a:pt x="3353" y="3226"/>
                                  </a:lnTo>
                                  <a:lnTo>
                                    <a:pt x="3364" y="3112"/>
                                  </a:lnTo>
                                  <a:lnTo>
                                    <a:pt x="3371" y="2997"/>
                                  </a:lnTo>
                                  <a:lnTo>
                                    <a:pt x="3376" y="2880"/>
                                  </a:lnTo>
                                  <a:lnTo>
                                    <a:pt x="3377" y="2762"/>
                                  </a:lnTo>
                                  <a:lnTo>
                                    <a:pt x="3375" y="2642"/>
                                  </a:lnTo>
                                  <a:lnTo>
                                    <a:pt x="3370" y="2523"/>
                                  </a:lnTo>
                                  <a:lnTo>
                                    <a:pt x="3362" y="2402"/>
                                  </a:lnTo>
                                  <a:lnTo>
                                    <a:pt x="3351" y="2280"/>
                                  </a:lnTo>
                                  <a:lnTo>
                                    <a:pt x="3336" y="2159"/>
                                  </a:lnTo>
                                  <a:lnTo>
                                    <a:pt x="3319" y="2038"/>
                                  </a:lnTo>
                                  <a:lnTo>
                                    <a:pt x="3298" y="1917"/>
                                  </a:lnTo>
                                  <a:lnTo>
                                    <a:pt x="3274" y="1797"/>
                                  </a:lnTo>
                                  <a:lnTo>
                                    <a:pt x="3248" y="1678"/>
                                  </a:lnTo>
                                  <a:lnTo>
                                    <a:pt x="3224" y="1556"/>
                                  </a:lnTo>
                                  <a:lnTo>
                                    <a:pt x="3196" y="1440"/>
                                  </a:lnTo>
                                  <a:lnTo>
                                    <a:pt x="3164" y="1329"/>
                                  </a:lnTo>
                                  <a:lnTo>
                                    <a:pt x="3127" y="1222"/>
                                  </a:lnTo>
                                  <a:lnTo>
                                    <a:pt x="3088" y="1121"/>
                                  </a:lnTo>
                                  <a:lnTo>
                                    <a:pt x="3044" y="1023"/>
                                  </a:lnTo>
                                  <a:lnTo>
                                    <a:pt x="2998" y="932"/>
                                  </a:lnTo>
                                  <a:lnTo>
                                    <a:pt x="2948" y="846"/>
                                  </a:lnTo>
                                  <a:lnTo>
                                    <a:pt x="2894" y="765"/>
                                  </a:lnTo>
                                  <a:lnTo>
                                    <a:pt x="2838" y="688"/>
                                  </a:lnTo>
                                  <a:lnTo>
                                    <a:pt x="2778" y="617"/>
                                  </a:lnTo>
                                  <a:lnTo>
                                    <a:pt x="2717" y="551"/>
                                  </a:lnTo>
                                  <a:lnTo>
                                    <a:pt x="2651" y="489"/>
                                  </a:lnTo>
                                  <a:lnTo>
                                    <a:pt x="2585" y="433"/>
                                  </a:lnTo>
                                  <a:lnTo>
                                    <a:pt x="2515" y="382"/>
                                  </a:lnTo>
                                  <a:lnTo>
                                    <a:pt x="2444" y="334"/>
                                  </a:lnTo>
                                  <a:lnTo>
                                    <a:pt x="2370" y="293"/>
                                  </a:lnTo>
                                  <a:lnTo>
                                    <a:pt x="2294" y="256"/>
                                  </a:lnTo>
                                  <a:lnTo>
                                    <a:pt x="2217" y="225"/>
                                  </a:lnTo>
                                  <a:lnTo>
                                    <a:pt x="2139" y="198"/>
                                  </a:lnTo>
                                  <a:lnTo>
                                    <a:pt x="2058" y="177"/>
                                  </a:lnTo>
                                  <a:lnTo>
                                    <a:pt x="1977" y="159"/>
                                  </a:lnTo>
                                  <a:lnTo>
                                    <a:pt x="1895" y="147"/>
                                  </a:lnTo>
                                  <a:lnTo>
                                    <a:pt x="1810" y="140"/>
                                  </a:lnTo>
                                  <a:lnTo>
                                    <a:pt x="1726" y="139"/>
                                  </a:lnTo>
                                  <a:lnTo>
                                    <a:pt x="1641" y="141"/>
                                  </a:lnTo>
                                  <a:lnTo>
                                    <a:pt x="1556" y="148"/>
                                  </a:lnTo>
                                  <a:lnTo>
                                    <a:pt x="1469" y="161"/>
                                  </a:lnTo>
                                  <a:lnTo>
                                    <a:pt x="1382" y="178"/>
                                  </a:lnTo>
                                  <a:lnTo>
                                    <a:pt x="1296" y="200"/>
                                  </a:lnTo>
                                  <a:lnTo>
                                    <a:pt x="1208" y="228"/>
                                  </a:lnTo>
                                  <a:lnTo>
                                    <a:pt x="1121" y="260"/>
                                  </a:lnTo>
                                  <a:lnTo>
                                    <a:pt x="1047" y="292"/>
                                  </a:lnTo>
                                  <a:lnTo>
                                    <a:pt x="973" y="328"/>
                                  </a:lnTo>
                                  <a:lnTo>
                                    <a:pt x="900" y="369"/>
                                  </a:lnTo>
                                  <a:lnTo>
                                    <a:pt x="830" y="414"/>
                                  </a:lnTo>
                                  <a:lnTo>
                                    <a:pt x="760" y="462"/>
                                  </a:lnTo>
                                  <a:lnTo>
                                    <a:pt x="693" y="514"/>
                                  </a:lnTo>
                                  <a:lnTo>
                                    <a:pt x="628" y="571"/>
                                  </a:lnTo>
                                  <a:lnTo>
                                    <a:pt x="566" y="630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51" y="762"/>
                                  </a:lnTo>
                                  <a:lnTo>
                                    <a:pt x="398" y="833"/>
                                  </a:lnTo>
                                  <a:lnTo>
                                    <a:pt x="349" y="907"/>
                                  </a:lnTo>
                                  <a:lnTo>
                                    <a:pt x="304" y="986"/>
                                  </a:lnTo>
                                  <a:lnTo>
                                    <a:pt x="263" y="1066"/>
                                  </a:lnTo>
                                  <a:lnTo>
                                    <a:pt x="226" y="1150"/>
                                  </a:lnTo>
                                  <a:lnTo>
                                    <a:pt x="193" y="1238"/>
                                  </a:lnTo>
                                  <a:lnTo>
                                    <a:pt x="166" y="1329"/>
                                  </a:lnTo>
                                  <a:lnTo>
                                    <a:pt x="143" y="1422"/>
                                  </a:lnTo>
                                  <a:lnTo>
                                    <a:pt x="126" y="1518"/>
                                  </a:lnTo>
                                  <a:lnTo>
                                    <a:pt x="115" y="1618"/>
                                  </a:lnTo>
                                  <a:lnTo>
                                    <a:pt x="109" y="1721"/>
                                  </a:lnTo>
                                  <a:lnTo>
                                    <a:pt x="109" y="1825"/>
                                  </a:lnTo>
                                  <a:lnTo>
                                    <a:pt x="115" y="1933"/>
                                  </a:lnTo>
                                  <a:lnTo>
                                    <a:pt x="128" y="2043"/>
                                  </a:lnTo>
                                  <a:lnTo>
                                    <a:pt x="148" y="2155"/>
                                  </a:lnTo>
                                  <a:lnTo>
                                    <a:pt x="175" y="2270"/>
                                  </a:lnTo>
                                  <a:lnTo>
                                    <a:pt x="208" y="2388"/>
                                  </a:lnTo>
                                  <a:lnTo>
                                    <a:pt x="250" y="2506"/>
                                  </a:lnTo>
                                  <a:lnTo>
                                    <a:pt x="300" y="2628"/>
                                  </a:lnTo>
                                  <a:lnTo>
                                    <a:pt x="356" y="2751"/>
                                  </a:lnTo>
                                  <a:lnTo>
                                    <a:pt x="422" y="2877"/>
                                  </a:lnTo>
                                  <a:lnTo>
                                    <a:pt x="496" y="3004"/>
                                  </a:lnTo>
                                  <a:lnTo>
                                    <a:pt x="556" y="3117"/>
                                  </a:lnTo>
                                  <a:lnTo>
                                    <a:pt x="616" y="3227"/>
                                  </a:lnTo>
                                  <a:lnTo>
                                    <a:pt x="679" y="3334"/>
                                  </a:lnTo>
                                  <a:lnTo>
                                    <a:pt x="742" y="3436"/>
                                  </a:lnTo>
                                  <a:lnTo>
                                    <a:pt x="806" y="3535"/>
                                  </a:lnTo>
                                  <a:lnTo>
                                    <a:pt x="871" y="3631"/>
                                  </a:lnTo>
                                  <a:lnTo>
                                    <a:pt x="938" y="3723"/>
                                  </a:lnTo>
                                  <a:lnTo>
                                    <a:pt x="1004" y="3811"/>
                                  </a:lnTo>
                                  <a:lnTo>
                                    <a:pt x="1072" y="3896"/>
                                  </a:lnTo>
                                  <a:lnTo>
                                    <a:pt x="1139" y="3977"/>
                                  </a:lnTo>
                                  <a:lnTo>
                                    <a:pt x="1208" y="4054"/>
                                  </a:lnTo>
                                  <a:lnTo>
                                    <a:pt x="1277" y="4127"/>
                                  </a:lnTo>
                                  <a:lnTo>
                                    <a:pt x="1346" y="4197"/>
                                  </a:lnTo>
                                  <a:lnTo>
                                    <a:pt x="1414" y="4262"/>
                                  </a:lnTo>
                                  <a:lnTo>
                                    <a:pt x="1484" y="4322"/>
                                  </a:lnTo>
                                  <a:lnTo>
                                    <a:pt x="1554" y="4380"/>
                                  </a:lnTo>
                                  <a:lnTo>
                                    <a:pt x="1623" y="4433"/>
                                  </a:lnTo>
                                  <a:lnTo>
                                    <a:pt x="1693" y="4482"/>
                                  </a:lnTo>
                                  <a:lnTo>
                                    <a:pt x="1762" y="4526"/>
                                  </a:lnTo>
                                  <a:lnTo>
                                    <a:pt x="1831" y="4566"/>
                                  </a:lnTo>
                                  <a:lnTo>
                                    <a:pt x="1899" y="4602"/>
                                  </a:lnTo>
                                  <a:lnTo>
                                    <a:pt x="1967" y="4633"/>
                                  </a:lnTo>
                                  <a:lnTo>
                                    <a:pt x="2035" y="4660"/>
                                  </a:lnTo>
                                  <a:lnTo>
                                    <a:pt x="2101" y="4681"/>
                                  </a:lnTo>
                                  <a:lnTo>
                                    <a:pt x="2167" y="4699"/>
                                  </a:lnTo>
                                  <a:lnTo>
                                    <a:pt x="2233" y="4712"/>
                                  </a:lnTo>
                                  <a:lnTo>
                                    <a:pt x="2297" y="4720"/>
                                  </a:lnTo>
                                  <a:lnTo>
                                    <a:pt x="2361" y="4723"/>
                                  </a:lnTo>
                                  <a:lnTo>
                                    <a:pt x="2422" y="4721"/>
                                  </a:lnTo>
                                  <a:lnTo>
                                    <a:pt x="2484" y="4714"/>
                                  </a:lnTo>
                                  <a:lnTo>
                                    <a:pt x="2543" y="4703"/>
                                  </a:lnTo>
                                  <a:lnTo>
                                    <a:pt x="2603" y="4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"/>
                                <a:lumOff val="9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6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9146" y="6418"/>
                              <a:ext cx="1629" cy="1584"/>
                            </a:xfrm>
                            <a:custGeom>
                              <a:avLst/>
                              <a:gdLst>
                                <a:gd name="T0" fmla="*/ 3243 w 3575"/>
                                <a:gd name="T1" fmla="*/ 116 h 3157"/>
                                <a:gd name="T2" fmla="*/ 2899 w 3575"/>
                                <a:gd name="T3" fmla="*/ 15 h 3157"/>
                                <a:gd name="T4" fmla="*/ 2478 w 3575"/>
                                <a:gd name="T5" fmla="*/ 8 h 3157"/>
                                <a:gd name="T6" fmla="*/ 2006 w 3575"/>
                                <a:gd name="T7" fmla="*/ 86 h 3157"/>
                                <a:gd name="T8" fmla="*/ 1512 w 3575"/>
                                <a:gd name="T9" fmla="*/ 240 h 3157"/>
                                <a:gd name="T10" fmla="*/ 1026 w 3575"/>
                                <a:gd name="T11" fmla="*/ 463 h 3157"/>
                                <a:gd name="T12" fmla="*/ 593 w 3575"/>
                                <a:gd name="T13" fmla="*/ 745 h 3157"/>
                                <a:gd name="T14" fmla="*/ 285 w 3575"/>
                                <a:gd name="T15" fmla="*/ 1060 h 3157"/>
                                <a:gd name="T16" fmla="*/ 89 w 3575"/>
                                <a:gd name="T17" fmla="*/ 1388 h 3157"/>
                                <a:gd name="T18" fmla="*/ 5 w 3575"/>
                                <a:gd name="T19" fmla="*/ 1723 h 3157"/>
                                <a:gd name="T20" fmla="*/ 25 w 3575"/>
                                <a:gd name="T21" fmla="*/ 2058 h 3157"/>
                                <a:gd name="T22" fmla="*/ 146 w 3575"/>
                                <a:gd name="T23" fmla="*/ 2387 h 3157"/>
                                <a:gd name="T24" fmla="*/ 364 w 3575"/>
                                <a:gd name="T25" fmla="*/ 2703 h 3157"/>
                                <a:gd name="T26" fmla="*/ 626 w 3575"/>
                                <a:gd name="T27" fmla="*/ 2937 h 3157"/>
                                <a:gd name="T28" fmla="*/ 938 w 3575"/>
                                <a:gd name="T29" fmla="*/ 3093 h 3157"/>
                                <a:gd name="T30" fmla="*/ 1289 w 3575"/>
                                <a:gd name="T31" fmla="*/ 3156 h 3157"/>
                                <a:gd name="T32" fmla="*/ 1668 w 3575"/>
                                <a:gd name="T33" fmla="*/ 3113 h 3157"/>
                                <a:gd name="T34" fmla="*/ 2060 w 3575"/>
                                <a:gd name="T35" fmla="*/ 2951 h 3157"/>
                                <a:gd name="T36" fmla="*/ 2455 w 3575"/>
                                <a:gd name="T37" fmla="*/ 2652 h 3157"/>
                                <a:gd name="T38" fmla="*/ 2830 w 3575"/>
                                <a:gd name="T39" fmla="*/ 2247 h 3157"/>
                                <a:gd name="T40" fmla="*/ 3138 w 3575"/>
                                <a:gd name="T41" fmla="*/ 1842 h 3157"/>
                                <a:gd name="T42" fmla="*/ 3368 w 3575"/>
                                <a:gd name="T43" fmla="*/ 1449 h 3157"/>
                                <a:gd name="T44" fmla="*/ 3515 w 3575"/>
                                <a:gd name="T45" fmla="*/ 1081 h 3157"/>
                                <a:gd name="T46" fmla="*/ 3575 w 3575"/>
                                <a:gd name="T47" fmla="*/ 747 h 3157"/>
                                <a:gd name="T48" fmla="*/ 3540 w 3575"/>
                                <a:gd name="T49" fmla="*/ 459 h 3157"/>
                                <a:gd name="T50" fmla="*/ 3260 w 3575"/>
                                <a:gd name="T51" fmla="*/ 462 h 3157"/>
                                <a:gd name="T52" fmla="*/ 3033 w 3575"/>
                                <a:gd name="T53" fmla="*/ 300 h 3157"/>
                                <a:gd name="T54" fmla="*/ 2718 w 3575"/>
                                <a:gd name="T55" fmla="*/ 224 h 3157"/>
                                <a:gd name="T56" fmla="*/ 2344 w 3575"/>
                                <a:gd name="T57" fmla="*/ 230 h 3157"/>
                                <a:gd name="T58" fmla="*/ 1930 w 3575"/>
                                <a:gd name="T59" fmla="*/ 307 h 3157"/>
                                <a:gd name="T60" fmla="*/ 1502 w 3575"/>
                                <a:gd name="T61" fmla="*/ 451 h 3157"/>
                                <a:gd name="T62" fmla="*/ 1082 w 3575"/>
                                <a:gd name="T63" fmla="*/ 655 h 3157"/>
                                <a:gd name="T64" fmla="*/ 689 w 3575"/>
                                <a:gd name="T65" fmla="*/ 900 h 3157"/>
                                <a:gd name="T66" fmla="*/ 394 w 3575"/>
                                <a:gd name="T67" fmla="*/ 1177 h 3157"/>
                                <a:gd name="T68" fmla="*/ 210 w 3575"/>
                                <a:gd name="T69" fmla="*/ 1480 h 3157"/>
                                <a:gd name="T70" fmla="*/ 132 w 3575"/>
                                <a:gd name="T71" fmla="*/ 1795 h 3157"/>
                                <a:gd name="T72" fmla="*/ 153 w 3575"/>
                                <a:gd name="T73" fmla="*/ 2111 h 3157"/>
                                <a:gd name="T74" fmla="*/ 271 w 3575"/>
                                <a:gd name="T75" fmla="*/ 2416 h 3157"/>
                                <a:gd name="T76" fmla="*/ 471 w 3575"/>
                                <a:gd name="T77" fmla="*/ 2687 h 3157"/>
                                <a:gd name="T78" fmla="*/ 720 w 3575"/>
                                <a:gd name="T79" fmla="*/ 2886 h 3157"/>
                                <a:gd name="T80" fmla="*/ 1025 w 3575"/>
                                <a:gd name="T81" fmla="*/ 3018 h 3157"/>
                                <a:gd name="T82" fmla="*/ 1370 w 3575"/>
                                <a:gd name="T83" fmla="*/ 3065 h 3157"/>
                                <a:gd name="T84" fmla="*/ 1740 w 3575"/>
                                <a:gd name="T85" fmla="*/ 3005 h 3157"/>
                                <a:gd name="T86" fmla="*/ 2121 w 3575"/>
                                <a:gd name="T87" fmla="*/ 2819 h 3157"/>
                                <a:gd name="T88" fmla="*/ 2498 w 3575"/>
                                <a:gd name="T89" fmla="*/ 2488 h 3157"/>
                                <a:gd name="T90" fmla="*/ 2822 w 3575"/>
                                <a:gd name="T91" fmla="*/ 2117 h 3157"/>
                                <a:gd name="T92" fmla="*/ 3072 w 3575"/>
                                <a:gd name="T93" fmla="*/ 1764 h 3157"/>
                                <a:gd name="T94" fmla="*/ 3251 w 3575"/>
                                <a:gd name="T95" fmla="*/ 1425 h 3157"/>
                                <a:gd name="T96" fmla="*/ 3355 w 3575"/>
                                <a:gd name="T97" fmla="*/ 1108 h 3157"/>
                                <a:gd name="T98" fmla="*/ 3383 w 3575"/>
                                <a:gd name="T99" fmla="*/ 824 h 3157"/>
                                <a:gd name="T100" fmla="*/ 3330 w 3575"/>
                                <a:gd name="T101" fmla="*/ 583 h 3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75" h="3157">
                                  <a:moveTo>
                                    <a:pt x="3443" y="271"/>
                                  </a:moveTo>
                                  <a:lnTo>
                                    <a:pt x="3400" y="226"/>
                                  </a:lnTo>
                                  <a:lnTo>
                                    <a:pt x="3353" y="186"/>
                                  </a:lnTo>
                                  <a:lnTo>
                                    <a:pt x="3300" y="149"/>
                                  </a:lnTo>
                                  <a:lnTo>
                                    <a:pt x="3243" y="116"/>
                                  </a:lnTo>
                                  <a:lnTo>
                                    <a:pt x="3182" y="88"/>
                                  </a:lnTo>
                                  <a:lnTo>
                                    <a:pt x="3117" y="64"/>
                                  </a:lnTo>
                                  <a:lnTo>
                                    <a:pt x="3048" y="44"/>
                                  </a:lnTo>
                                  <a:lnTo>
                                    <a:pt x="2975" y="27"/>
                                  </a:lnTo>
                                  <a:lnTo>
                                    <a:pt x="2899" y="15"/>
                                  </a:lnTo>
                                  <a:lnTo>
                                    <a:pt x="2820" y="6"/>
                                  </a:lnTo>
                                  <a:lnTo>
                                    <a:pt x="2739" y="1"/>
                                  </a:lnTo>
                                  <a:lnTo>
                                    <a:pt x="2653" y="0"/>
                                  </a:lnTo>
                                  <a:lnTo>
                                    <a:pt x="2567" y="2"/>
                                  </a:lnTo>
                                  <a:lnTo>
                                    <a:pt x="2478" y="8"/>
                                  </a:lnTo>
                                  <a:lnTo>
                                    <a:pt x="2386" y="17"/>
                                  </a:lnTo>
                                  <a:lnTo>
                                    <a:pt x="2293" y="30"/>
                                  </a:lnTo>
                                  <a:lnTo>
                                    <a:pt x="2198" y="45"/>
                                  </a:lnTo>
                                  <a:lnTo>
                                    <a:pt x="2103" y="64"/>
                                  </a:lnTo>
                                  <a:lnTo>
                                    <a:pt x="2006" y="86"/>
                                  </a:lnTo>
                                  <a:lnTo>
                                    <a:pt x="1907" y="111"/>
                                  </a:lnTo>
                                  <a:lnTo>
                                    <a:pt x="1809" y="140"/>
                                  </a:lnTo>
                                  <a:lnTo>
                                    <a:pt x="1710" y="171"/>
                                  </a:lnTo>
                                  <a:lnTo>
                                    <a:pt x="1611" y="204"/>
                                  </a:lnTo>
                                  <a:lnTo>
                                    <a:pt x="1512" y="240"/>
                                  </a:lnTo>
                                  <a:lnTo>
                                    <a:pt x="1414" y="279"/>
                                  </a:lnTo>
                                  <a:lnTo>
                                    <a:pt x="1315" y="322"/>
                                  </a:lnTo>
                                  <a:lnTo>
                                    <a:pt x="1218" y="366"/>
                                  </a:lnTo>
                                  <a:lnTo>
                                    <a:pt x="1121" y="413"/>
                                  </a:lnTo>
                                  <a:lnTo>
                                    <a:pt x="1026" y="463"/>
                                  </a:lnTo>
                                  <a:lnTo>
                                    <a:pt x="932" y="514"/>
                                  </a:lnTo>
                                  <a:lnTo>
                                    <a:pt x="840" y="568"/>
                                  </a:lnTo>
                                  <a:lnTo>
                                    <a:pt x="750" y="624"/>
                                  </a:lnTo>
                                  <a:lnTo>
                                    <a:pt x="669" y="684"/>
                                  </a:lnTo>
                                  <a:lnTo>
                                    <a:pt x="593" y="745"/>
                                  </a:lnTo>
                                  <a:lnTo>
                                    <a:pt x="522" y="806"/>
                                  </a:lnTo>
                                  <a:lnTo>
                                    <a:pt x="456" y="869"/>
                                  </a:lnTo>
                                  <a:lnTo>
                                    <a:pt x="394" y="932"/>
                                  </a:lnTo>
                                  <a:lnTo>
                                    <a:pt x="337" y="995"/>
                                  </a:lnTo>
                                  <a:lnTo>
                                    <a:pt x="285" y="1060"/>
                                  </a:lnTo>
                                  <a:lnTo>
                                    <a:pt x="236" y="1124"/>
                                  </a:lnTo>
                                  <a:lnTo>
                                    <a:pt x="194" y="1189"/>
                                  </a:lnTo>
                                  <a:lnTo>
                                    <a:pt x="154" y="1255"/>
                                  </a:lnTo>
                                  <a:lnTo>
                                    <a:pt x="120" y="1321"/>
                                  </a:lnTo>
                                  <a:lnTo>
                                    <a:pt x="89" y="1388"/>
                                  </a:lnTo>
                                  <a:lnTo>
                                    <a:pt x="64" y="1454"/>
                                  </a:lnTo>
                                  <a:lnTo>
                                    <a:pt x="43" y="1522"/>
                                  </a:lnTo>
                                  <a:lnTo>
                                    <a:pt x="26" y="1588"/>
                                  </a:lnTo>
                                  <a:lnTo>
                                    <a:pt x="13" y="1655"/>
                                  </a:lnTo>
                                  <a:lnTo>
                                    <a:pt x="5" y="1723"/>
                                  </a:lnTo>
                                  <a:lnTo>
                                    <a:pt x="0" y="1790"/>
                                  </a:lnTo>
                                  <a:lnTo>
                                    <a:pt x="0" y="1858"/>
                                  </a:lnTo>
                                  <a:lnTo>
                                    <a:pt x="5" y="1924"/>
                                  </a:lnTo>
                                  <a:lnTo>
                                    <a:pt x="13" y="1992"/>
                                  </a:lnTo>
                                  <a:lnTo>
                                    <a:pt x="25" y="2058"/>
                                  </a:lnTo>
                                  <a:lnTo>
                                    <a:pt x="42" y="2126"/>
                                  </a:lnTo>
                                  <a:lnTo>
                                    <a:pt x="62" y="2192"/>
                                  </a:lnTo>
                                  <a:lnTo>
                                    <a:pt x="86" y="2257"/>
                                  </a:lnTo>
                                  <a:lnTo>
                                    <a:pt x="114" y="2322"/>
                                  </a:lnTo>
                                  <a:lnTo>
                                    <a:pt x="146" y="2387"/>
                                  </a:lnTo>
                                  <a:lnTo>
                                    <a:pt x="183" y="2452"/>
                                  </a:lnTo>
                                  <a:lnTo>
                                    <a:pt x="222" y="2516"/>
                                  </a:lnTo>
                                  <a:lnTo>
                                    <a:pt x="266" y="2579"/>
                                  </a:lnTo>
                                  <a:lnTo>
                                    <a:pt x="313" y="2642"/>
                                  </a:lnTo>
                                  <a:lnTo>
                                    <a:pt x="364" y="2703"/>
                                  </a:lnTo>
                                  <a:lnTo>
                                    <a:pt x="413" y="2755"/>
                                  </a:lnTo>
                                  <a:lnTo>
                                    <a:pt x="463" y="2805"/>
                                  </a:lnTo>
                                  <a:lnTo>
                                    <a:pt x="515" y="2851"/>
                                  </a:lnTo>
                                  <a:lnTo>
                                    <a:pt x="569" y="2895"/>
                                  </a:lnTo>
                                  <a:lnTo>
                                    <a:pt x="626" y="2937"/>
                                  </a:lnTo>
                                  <a:lnTo>
                                    <a:pt x="685" y="2975"/>
                                  </a:lnTo>
                                  <a:lnTo>
                                    <a:pt x="745" y="3009"/>
                                  </a:lnTo>
                                  <a:lnTo>
                                    <a:pt x="808" y="3041"/>
                                  </a:lnTo>
                                  <a:lnTo>
                                    <a:pt x="872" y="3068"/>
                                  </a:lnTo>
                                  <a:lnTo>
                                    <a:pt x="938" y="3093"/>
                                  </a:lnTo>
                                  <a:lnTo>
                                    <a:pt x="1006" y="3113"/>
                                  </a:lnTo>
                                  <a:lnTo>
                                    <a:pt x="1075" y="3130"/>
                                  </a:lnTo>
                                  <a:lnTo>
                                    <a:pt x="1145" y="3143"/>
                                  </a:lnTo>
                                  <a:lnTo>
                                    <a:pt x="1217" y="3151"/>
                                  </a:lnTo>
                                  <a:lnTo>
                                    <a:pt x="1289" y="3156"/>
                                  </a:lnTo>
                                  <a:lnTo>
                                    <a:pt x="1363" y="3157"/>
                                  </a:lnTo>
                                  <a:lnTo>
                                    <a:pt x="1438" y="3153"/>
                                  </a:lnTo>
                                  <a:lnTo>
                                    <a:pt x="1514" y="3144"/>
                                  </a:lnTo>
                                  <a:lnTo>
                                    <a:pt x="1591" y="3131"/>
                                  </a:lnTo>
                                  <a:lnTo>
                                    <a:pt x="1668" y="3113"/>
                                  </a:lnTo>
                                  <a:lnTo>
                                    <a:pt x="1745" y="3091"/>
                                  </a:lnTo>
                                  <a:lnTo>
                                    <a:pt x="1823" y="3063"/>
                                  </a:lnTo>
                                  <a:lnTo>
                                    <a:pt x="1903" y="3031"/>
                                  </a:lnTo>
                                  <a:lnTo>
                                    <a:pt x="1981" y="2993"/>
                                  </a:lnTo>
                                  <a:lnTo>
                                    <a:pt x="2060" y="2951"/>
                                  </a:lnTo>
                                  <a:lnTo>
                                    <a:pt x="2140" y="2902"/>
                                  </a:lnTo>
                                  <a:lnTo>
                                    <a:pt x="2218" y="2848"/>
                                  </a:lnTo>
                                  <a:lnTo>
                                    <a:pt x="2297" y="2789"/>
                                  </a:lnTo>
                                  <a:lnTo>
                                    <a:pt x="2376" y="2723"/>
                                  </a:lnTo>
                                  <a:lnTo>
                                    <a:pt x="2455" y="2652"/>
                                  </a:lnTo>
                                  <a:lnTo>
                                    <a:pt x="2533" y="2574"/>
                                  </a:lnTo>
                                  <a:lnTo>
                                    <a:pt x="2611" y="2491"/>
                                  </a:lnTo>
                                  <a:lnTo>
                                    <a:pt x="2686" y="2411"/>
                                  </a:lnTo>
                                  <a:lnTo>
                                    <a:pt x="2760" y="2329"/>
                                  </a:lnTo>
                                  <a:lnTo>
                                    <a:pt x="2830" y="2247"/>
                                  </a:lnTo>
                                  <a:lnTo>
                                    <a:pt x="2898" y="2166"/>
                                  </a:lnTo>
                                  <a:lnTo>
                                    <a:pt x="2963" y="2084"/>
                                  </a:lnTo>
                                  <a:lnTo>
                                    <a:pt x="3024" y="2004"/>
                                  </a:lnTo>
                                  <a:lnTo>
                                    <a:pt x="3083" y="1923"/>
                                  </a:lnTo>
                                  <a:lnTo>
                                    <a:pt x="3138" y="1842"/>
                                  </a:lnTo>
                                  <a:lnTo>
                                    <a:pt x="3190" y="1762"/>
                                  </a:lnTo>
                                  <a:lnTo>
                                    <a:pt x="3239" y="1683"/>
                                  </a:lnTo>
                                  <a:lnTo>
                                    <a:pt x="3285" y="1604"/>
                                  </a:lnTo>
                                  <a:lnTo>
                                    <a:pt x="3328" y="1526"/>
                                  </a:lnTo>
                                  <a:lnTo>
                                    <a:pt x="3368" y="1449"/>
                                  </a:lnTo>
                                  <a:lnTo>
                                    <a:pt x="3404" y="1374"/>
                                  </a:lnTo>
                                  <a:lnTo>
                                    <a:pt x="3437" y="1299"/>
                                  </a:lnTo>
                                  <a:lnTo>
                                    <a:pt x="3467" y="1224"/>
                                  </a:lnTo>
                                  <a:lnTo>
                                    <a:pt x="3493" y="1152"/>
                                  </a:lnTo>
                                  <a:lnTo>
                                    <a:pt x="3515" y="1081"/>
                                  </a:lnTo>
                                  <a:lnTo>
                                    <a:pt x="3534" y="1011"/>
                                  </a:lnTo>
                                  <a:lnTo>
                                    <a:pt x="3550" y="943"/>
                                  </a:lnTo>
                                  <a:lnTo>
                                    <a:pt x="3562" y="875"/>
                                  </a:lnTo>
                                  <a:lnTo>
                                    <a:pt x="3570" y="810"/>
                                  </a:lnTo>
                                  <a:lnTo>
                                    <a:pt x="3575" y="747"/>
                                  </a:lnTo>
                                  <a:lnTo>
                                    <a:pt x="3575" y="686"/>
                                  </a:lnTo>
                                  <a:lnTo>
                                    <a:pt x="3572" y="626"/>
                                  </a:lnTo>
                                  <a:lnTo>
                                    <a:pt x="3565" y="568"/>
                                  </a:lnTo>
                                  <a:lnTo>
                                    <a:pt x="3555" y="513"/>
                                  </a:lnTo>
                                  <a:lnTo>
                                    <a:pt x="3540" y="459"/>
                                  </a:lnTo>
                                  <a:lnTo>
                                    <a:pt x="3523" y="409"/>
                                  </a:lnTo>
                                  <a:lnTo>
                                    <a:pt x="3500" y="361"/>
                                  </a:lnTo>
                                  <a:lnTo>
                                    <a:pt x="3474" y="315"/>
                                  </a:lnTo>
                                  <a:lnTo>
                                    <a:pt x="3443" y="271"/>
                                  </a:lnTo>
                                  <a:close/>
                                  <a:moveTo>
                                    <a:pt x="3260" y="462"/>
                                  </a:moveTo>
                                  <a:lnTo>
                                    <a:pt x="3222" y="422"/>
                                  </a:lnTo>
                                  <a:lnTo>
                                    <a:pt x="3181" y="386"/>
                                  </a:lnTo>
                                  <a:lnTo>
                                    <a:pt x="3135" y="354"/>
                                  </a:lnTo>
                                  <a:lnTo>
                                    <a:pt x="3085" y="324"/>
                                  </a:lnTo>
                                  <a:lnTo>
                                    <a:pt x="3033" y="300"/>
                                  </a:lnTo>
                                  <a:lnTo>
                                    <a:pt x="2976" y="278"/>
                                  </a:lnTo>
                                  <a:lnTo>
                                    <a:pt x="2915" y="259"/>
                                  </a:lnTo>
                                  <a:lnTo>
                                    <a:pt x="2852" y="244"/>
                                  </a:lnTo>
                                  <a:lnTo>
                                    <a:pt x="2787" y="233"/>
                                  </a:lnTo>
                                  <a:lnTo>
                                    <a:pt x="2718" y="224"/>
                                  </a:lnTo>
                                  <a:lnTo>
                                    <a:pt x="2648" y="219"/>
                                  </a:lnTo>
                                  <a:lnTo>
                                    <a:pt x="2575" y="217"/>
                                  </a:lnTo>
                                  <a:lnTo>
                                    <a:pt x="2499" y="218"/>
                                  </a:lnTo>
                                  <a:lnTo>
                                    <a:pt x="2422" y="223"/>
                                  </a:lnTo>
                                  <a:lnTo>
                                    <a:pt x="2344" y="230"/>
                                  </a:lnTo>
                                  <a:lnTo>
                                    <a:pt x="2263" y="239"/>
                                  </a:lnTo>
                                  <a:lnTo>
                                    <a:pt x="2181" y="252"/>
                                  </a:lnTo>
                                  <a:lnTo>
                                    <a:pt x="2098" y="268"/>
                                  </a:lnTo>
                                  <a:lnTo>
                                    <a:pt x="2014" y="287"/>
                                  </a:lnTo>
                                  <a:lnTo>
                                    <a:pt x="1930" y="307"/>
                                  </a:lnTo>
                                  <a:lnTo>
                                    <a:pt x="1844" y="330"/>
                                  </a:lnTo>
                                  <a:lnTo>
                                    <a:pt x="1759" y="358"/>
                                  </a:lnTo>
                                  <a:lnTo>
                                    <a:pt x="1672" y="386"/>
                                  </a:lnTo>
                                  <a:lnTo>
                                    <a:pt x="1587" y="418"/>
                                  </a:lnTo>
                                  <a:lnTo>
                                    <a:pt x="1502" y="451"/>
                                  </a:lnTo>
                                  <a:lnTo>
                                    <a:pt x="1416" y="488"/>
                                  </a:lnTo>
                                  <a:lnTo>
                                    <a:pt x="1331" y="526"/>
                                  </a:lnTo>
                                  <a:lnTo>
                                    <a:pt x="1247" y="567"/>
                                  </a:lnTo>
                                  <a:lnTo>
                                    <a:pt x="1164" y="610"/>
                                  </a:lnTo>
                                  <a:lnTo>
                                    <a:pt x="1082" y="655"/>
                                  </a:lnTo>
                                  <a:lnTo>
                                    <a:pt x="1000" y="702"/>
                                  </a:lnTo>
                                  <a:lnTo>
                                    <a:pt x="922" y="752"/>
                                  </a:lnTo>
                                  <a:lnTo>
                                    <a:pt x="839" y="799"/>
                                  </a:lnTo>
                                  <a:lnTo>
                                    <a:pt x="762" y="849"/>
                                  </a:lnTo>
                                  <a:lnTo>
                                    <a:pt x="689" y="900"/>
                                  </a:lnTo>
                                  <a:lnTo>
                                    <a:pt x="622" y="953"/>
                                  </a:lnTo>
                                  <a:lnTo>
                                    <a:pt x="558" y="1007"/>
                                  </a:lnTo>
                                  <a:lnTo>
                                    <a:pt x="498" y="1062"/>
                                  </a:lnTo>
                                  <a:lnTo>
                                    <a:pt x="445" y="1119"/>
                                  </a:lnTo>
                                  <a:lnTo>
                                    <a:pt x="394" y="1177"/>
                                  </a:lnTo>
                                  <a:lnTo>
                                    <a:pt x="349" y="1236"/>
                                  </a:lnTo>
                                  <a:lnTo>
                                    <a:pt x="307" y="1295"/>
                                  </a:lnTo>
                                  <a:lnTo>
                                    <a:pt x="271" y="1357"/>
                                  </a:lnTo>
                                  <a:lnTo>
                                    <a:pt x="239" y="1417"/>
                                  </a:lnTo>
                                  <a:lnTo>
                                    <a:pt x="210" y="1480"/>
                                  </a:lnTo>
                                  <a:lnTo>
                                    <a:pt x="186" y="1543"/>
                                  </a:lnTo>
                                  <a:lnTo>
                                    <a:pt x="166" y="1606"/>
                                  </a:lnTo>
                                  <a:lnTo>
                                    <a:pt x="151" y="1668"/>
                                  </a:lnTo>
                                  <a:lnTo>
                                    <a:pt x="139" y="1732"/>
                                  </a:lnTo>
                                  <a:lnTo>
                                    <a:pt x="132" y="1795"/>
                                  </a:lnTo>
                                  <a:lnTo>
                                    <a:pt x="128" y="1859"/>
                                  </a:lnTo>
                                  <a:lnTo>
                                    <a:pt x="128" y="1923"/>
                                  </a:lnTo>
                                  <a:lnTo>
                                    <a:pt x="133" y="1986"/>
                                  </a:lnTo>
                                  <a:lnTo>
                                    <a:pt x="141" y="2050"/>
                                  </a:lnTo>
                                  <a:lnTo>
                                    <a:pt x="153" y="2111"/>
                                  </a:lnTo>
                                  <a:lnTo>
                                    <a:pt x="170" y="2174"/>
                                  </a:lnTo>
                                  <a:lnTo>
                                    <a:pt x="189" y="2236"/>
                                  </a:lnTo>
                                  <a:lnTo>
                                    <a:pt x="213" y="2296"/>
                                  </a:lnTo>
                                  <a:lnTo>
                                    <a:pt x="240" y="2356"/>
                                  </a:lnTo>
                                  <a:lnTo>
                                    <a:pt x="271" y="2416"/>
                                  </a:lnTo>
                                  <a:lnTo>
                                    <a:pt x="305" y="2474"/>
                                  </a:lnTo>
                                  <a:lnTo>
                                    <a:pt x="342" y="2530"/>
                                  </a:lnTo>
                                  <a:lnTo>
                                    <a:pt x="383" y="2586"/>
                                  </a:lnTo>
                                  <a:lnTo>
                                    <a:pt x="428" y="2641"/>
                                  </a:lnTo>
                                  <a:lnTo>
                                    <a:pt x="471" y="2687"/>
                                  </a:lnTo>
                                  <a:lnTo>
                                    <a:pt x="515" y="2732"/>
                                  </a:lnTo>
                                  <a:lnTo>
                                    <a:pt x="564" y="2773"/>
                                  </a:lnTo>
                                  <a:lnTo>
                                    <a:pt x="613" y="2813"/>
                                  </a:lnTo>
                                  <a:lnTo>
                                    <a:pt x="666" y="2851"/>
                                  </a:lnTo>
                                  <a:lnTo>
                                    <a:pt x="720" y="2886"/>
                                  </a:lnTo>
                                  <a:lnTo>
                                    <a:pt x="777" y="2919"/>
                                  </a:lnTo>
                                  <a:lnTo>
                                    <a:pt x="836" y="2948"/>
                                  </a:lnTo>
                                  <a:lnTo>
                                    <a:pt x="898" y="2975"/>
                                  </a:lnTo>
                                  <a:lnTo>
                                    <a:pt x="961" y="2998"/>
                                  </a:lnTo>
                                  <a:lnTo>
                                    <a:pt x="1025" y="3018"/>
                                  </a:lnTo>
                                  <a:lnTo>
                                    <a:pt x="1091" y="3036"/>
                                  </a:lnTo>
                                  <a:lnTo>
                                    <a:pt x="1159" y="3049"/>
                                  </a:lnTo>
                                  <a:lnTo>
                                    <a:pt x="1228" y="3059"/>
                                  </a:lnTo>
                                  <a:lnTo>
                                    <a:pt x="1298" y="3063"/>
                                  </a:lnTo>
                                  <a:lnTo>
                                    <a:pt x="1370" y="3065"/>
                                  </a:lnTo>
                                  <a:lnTo>
                                    <a:pt x="1442" y="3062"/>
                                  </a:lnTo>
                                  <a:lnTo>
                                    <a:pt x="1516" y="3055"/>
                                  </a:lnTo>
                                  <a:lnTo>
                                    <a:pt x="1589" y="3043"/>
                                  </a:lnTo>
                                  <a:lnTo>
                                    <a:pt x="1664" y="3027"/>
                                  </a:lnTo>
                                  <a:lnTo>
                                    <a:pt x="1740" y="3005"/>
                                  </a:lnTo>
                                  <a:lnTo>
                                    <a:pt x="1816" y="2979"/>
                                  </a:lnTo>
                                  <a:lnTo>
                                    <a:pt x="1892" y="2947"/>
                                  </a:lnTo>
                                  <a:lnTo>
                                    <a:pt x="1968" y="2911"/>
                                  </a:lnTo>
                                  <a:lnTo>
                                    <a:pt x="2045" y="2868"/>
                                  </a:lnTo>
                                  <a:lnTo>
                                    <a:pt x="2121" y="2819"/>
                                  </a:lnTo>
                                  <a:lnTo>
                                    <a:pt x="2197" y="2766"/>
                                  </a:lnTo>
                                  <a:lnTo>
                                    <a:pt x="2273" y="2706"/>
                                  </a:lnTo>
                                  <a:lnTo>
                                    <a:pt x="2348" y="2639"/>
                                  </a:lnTo>
                                  <a:lnTo>
                                    <a:pt x="2423" y="2567"/>
                                  </a:lnTo>
                                  <a:lnTo>
                                    <a:pt x="2498" y="2488"/>
                                  </a:lnTo>
                                  <a:lnTo>
                                    <a:pt x="2571" y="2403"/>
                                  </a:lnTo>
                                  <a:lnTo>
                                    <a:pt x="2639" y="2332"/>
                                  </a:lnTo>
                                  <a:lnTo>
                                    <a:pt x="2702" y="2260"/>
                                  </a:lnTo>
                                  <a:lnTo>
                                    <a:pt x="2764" y="2188"/>
                                  </a:lnTo>
                                  <a:lnTo>
                                    <a:pt x="2822" y="2117"/>
                                  </a:lnTo>
                                  <a:lnTo>
                                    <a:pt x="2877" y="2046"/>
                                  </a:lnTo>
                                  <a:lnTo>
                                    <a:pt x="2931" y="1975"/>
                                  </a:lnTo>
                                  <a:lnTo>
                                    <a:pt x="2981" y="1904"/>
                                  </a:lnTo>
                                  <a:lnTo>
                                    <a:pt x="3028" y="1834"/>
                                  </a:lnTo>
                                  <a:lnTo>
                                    <a:pt x="3072" y="1764"/>
                                  </a:lnTo>
                                  <a:lnTo>
                                    <a:pt x="3113" y="1696"/>
                                  </a:lnTo>
                                  <a:lnTo>
                                    <a:pt x="3153" y="1627"/>
                                  </a:lnTo>
                                  <a:lnTo>
                                    <a:pt x="3188" y="1558"/>
                                  </a:lnTo>
                                  <a:lnTo>
                                    <a:pt x="3221" y="1491"/>
                                  </a:lnTo>
                                  <a:lnTo>
                                    <a:pt x="3251" y="1425"/>
                                  </a:lnTo>
                                  <a:lnTo>
                                    <a:pt x="3278" y="1359"/>
                                  </a:lnTo>
                                  <a:lnTo>
                                    <a:pt x="3302" y="1294"/>
                                  </a:lnTo>
                                  <a:lnTo>
                                    <a:pt x="3322" y="1231"/>
                                  </a:lnTo>
                                  <a:lnTo>
                                    <a:pt x="3340" y="1169"/>
                                  </a:lnTo>
                                  <a:lnTo>
                                    <a:pt x="3355" y="1108"/>
                                  </a:lnTo>
                                  <a:lnTo>
                                    <a:pt x="3367" y="1048"/>
                                  </a:lnTo>
                                  <a:lnTo>
                                    <a:pt x="3375" y="990"/>
                                  </a:lnTo>
                                  <a:lnTo>
                                    <a:pt x="3380" y="933"/>
                                  </a:lnTo>
                                  <a:lnTo>
                                    <a:pt x="3383" y="877"/>
                                  </a:lnTo>
                                  <a:lnTo>
                                    <a:pt x="3383" y="824"/>
                                  </a:lnTo>
                                  <a:lnTo>
                                    <a:pt x="3378" y="772"/>
                                  </a:lnTo>
                                  <a:lnTo>
                                    <a:pt x="3371" y="722"/>
                                  </a:lnTo>
                                  <a:lnTo>
                                    <a:pt x="3361" y="674"/>
                                  </a:lnTo>
                                  <a:lnTo>
                                    <a:pt x="3347" y="626"/>
                                  </a:lnTo>
                                  <a:lnTo>
                                    <a:pt x="3330" y="583"/>
                                  </a:lnTo>
                                  <a:lnTo>
                                    <a:pt x="3310" y="540"/>
                                  </a:lnTo>
                                  <a:lnTo>
                                    <a:pt x="3287" y="500"/>
                                  </a:lnTo>
                                  <a:lnTo>
                                    <a:pt x="3260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7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8017" y="3789"/>
                              <a:ext cx="767" cy="1055"/>
                            </a:xfrm>
                            <a:custGeom>
                              <a:avLst/>
                              <a:gdLst>
                                <a:gd name="T0" fmla="*/ 127 w 1684"/>
                                <a:gd name="T1" fmla="*/ 143 h 2101"/>
                                <a:gd name="T2" fmla="*/ 41 w 1684"/>
                                <a:gd name="T3" fmla="*/ 328 h 2101"/>
                                <a:gd name="T4" fmla="*/ 3 w 1684"/>
                                <a:gd name="T5" fmla="*/ 562 h 2101"/>
                                <a:gd name="T6" fmla="*/ 9 w 1684"/>
                                <a:gd name="T7" fmla="*/ 832 h 2101"/>
                                <a:gd name="T8" fmla="*/ 55 w 1684"/>
                                <a:gd name="T9" fmla="*/ 1121 h 2101"/>
                                <a:gd name="T10" fmla="*/ 141 w 1684"/>
                                <a:gd name="T11" fmla="*/ 1410 h 2101"/>
                                <a:gd name="T12" fmla="*/ 264 w 1684"/>
                                <a:gd name="T13" fmla="*/ 1675 h 2101"/>
                                <a:gd name="T14" fmla="*/ 415 w 1684"/>
                                <a:gd name="T15" fmla="*/ 1873 h 2101"/>
                                <a:gd name="T16" fmla="*/ 583 w 1684"/>
                                <a:gd name="T17" fmla="*/ 2009 h 2101"/>
                                <a:gd name="T18" fmla="*/ 765 w 1684"/>
                                <a:gd name="T19" fmla="*/ 2084 h 2101"/>
                                <a:gd name="T20" fmla="*/ 954 w 1684"/>
                                <a:gd name="T21" fmla="*/ 2099 h 2101"/>
                                <a:gd name="T22" fmla="*/ 1149 w 1684"/>
                                <a:gd name="T23" fmla="*/ 2058 h 2101"/>
                                <a:gd name="T24" fmla="*/ 1343 w 1684"/>
                                <a:gd name="T25" fmla="*/ 1962 h 2101"/>
                                <a:gd name="T26" fmla="*/ 1495 w 1684"/>
                                <a:gd name="T27" fmla="*/ 1835 h 2101"/>
                                <a:gd name="T28" fmla="*/ 1608 w 1684"/>
                                <a:gd name="T29" fmla="*/ 1673 h 2101"/>
                                <a:gd name="T30" fmla="*/ 1672 w 1684"/>
                                <a:gd name="T31" fmla="*/ 1482 h 2101"/>
                                <a:gd name="T32" fmla="*/ 1679 w 1684"/>
                                <a:gd name="T33" fmla="*/ 1267 h 2101"/>
                                <a:gd name="T34" fmla="*/ 1620 w 1684"/>
                                <a:gd name="T35" fmla="*/ 1034 h 2101"/>
                                <a:gd name="T36" fmla="*/ 1485 w 1684"/>
                                <a:gd name="T37" fmla="*/ 789 h 2101"/>
                                <a:gd name="T38" fmla="*/ 1288 w 1684"/>
                                <a:gd name="T39" fmla="*/ 547 h 2101"/>
                                <a:gd name="T40" fmla="*/ 1085 w 1684"/>
                                <a:gd name="T41" fmla="*/ 342 h 2101"/>
                                <a:gd name="T42" fmla="*/ 883 w 1684"/>
                                <a:gd name="T43" fmla="*/ 182 h 2101"/>
                                <a:gd name="T44" fmla="*/ 689 w 1684"/>
                                <a:gd name="T45" fmla="*/ 69 h 2101"/>
                                <a:gd name="T46" fmla="*/ 506 w 1684"/>
                                <a:gd name="T47" fmla="*/ 9 h 2101"/>
                                <a:gd name="T48" fmla="*/ 342 w 1684"/>
                                <a:gd name="T49" fmla="*/ 4 h 2101"/>
                                <a:gd name="T50" fmla="*/ 321 w 1684"/>
                                <a:gd name="T51" fmla="*/ 162 h 2101"/>
                                <a:gd name="T52" fmla="*/ 212 w 1684"/>
                                <a:gd name="T53" fmla="*/ 275 h 2101"/>
                                <a:gd name="T54" fmla="*/ 144 w 1684"/>
                                <a:gd name="T55" fmla="*/ 445 h 2101"/>
                                <a:gd name="T56" fmla="*/ 116 w 1684"/>
                                <a:gd name="T57" fmla="*/ 656 h 2101"/>
                                <a:gd name="T58" fmla="*/ 127 w 1684"/>
                                <a:gd name="T59" fmla="*/ 892 h 2101"/>
                                <a:gd name="T60" fmla="*/ 173 w 1684"/>
                                <a:gd name="T61" fmla="*/ 1143 h 2101"/>
                                <a:gd name="T62" fmla="*/ 252 w 1684"/>
                                <a:gd name="T63" fmla="*/ 1396 h 2101"/>
                                <a:gd name="T64" fmla="*/ 358 w 1684"/>
                                <a:gd name="T65" fmla="*/ 1634 h 2101"/>
                                <a:gd name="T66" fmla="*/ 490 w 1684"/>
                                <a:gd name="T67" fmla="*/ 1821 h 2101"/>
                                <a:gd name="T68" fmla="*/ 645 w 1684"/>
                                <a:gd name="T69" fmla="*/ 1949 h 2101"/>
                                <a:gd name="T70" fmla="*/ 816 w 1684"/>
                                <a:gd name="T71" fmla="*/ 2018 h 2101"/>
                                <a:gd name="T72" fmla="*/ 995 w 1684"/>
                                <a:gd name="T73" fmla="*/ 2031 h 2101"/>
                                <a:gd name="T74" fmla="*/ 1174 w 1684"/>
                                <a:gd name="T75" fmla="*/ 1991 h 2101"/>
                                <a:gd name="T76" fmla="*/ 1342 w 1684"/>
                                <a:gd name="T77" fmla="*/ 1901 h 2101"/>
                                <a:gd name="T78" fmla="*/ 1475 w 1684"/>
                                <a:gd name="T79" fmla="*/ 1778 h 2101"/>
                                <a:gd name="T80" fmla="*/ 1574 w 1684"/>
                                <a:gd name="T81" fmla="*/ 1618 h 2101"/>
                                <a:gd name="T82" fmla="*/ 1628 w 1684"/>
                                <a:gd name="T83" fmla="*/ 1429 h 2101"/>
                                <a:gd name="T84" fmla="*/ 1625 w 1684"/>
                                <a:gd name="T85" fmla="*/ 1218 h 2101"/>
                                <a:gd name="T86" fmla="*/ 1551 w 1684"/>
                                <a:gd name="T87" fmla="*/ 989 h 2101"/>
                                <a:gd name="T88" fmla="*/ 1396 w 1684"/>
                                <a:gd name="T89" fmla="*/ 751 h 2101"/>
                                <a:gd name="T90" fmla="*/ 1214 w 1684"/>
                                <a:gd name="T91" fmla="*/ 541 h 2101"/>
                                <a:gd name="T92" fmla="*/ 1036 w 1684"/>
                                <a:gd name="T93" fmla="*/ 373 h 2101"/>
                                <a:gd name="T94" fmla="*/ 861 w 1684"/>
                                <a:gd name="T95" fmla="*/ 245 h 2101"/>
                                <a:gd name="T96" fmla="*/ 691 w 1684"/>
                                <a:gd name="T97" fmla="*/ 161 h 2101"/>
                                <a:gd name="T98" fmla="*/ 535 w 1684"/>
                                <a:gd name="T99" fmla="*/ 123 h 2101"/>
                                <a:gd name="T100" fmla="*/ 395 w 1684"/>
                                <a:gd name="T101" fmla="*/ 132 h 2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84" h="2101">
                                  <a:moveTo>
                                    <a:pt x="229" y="43"/>
                                  </a:moveTo>
                                  <a:lnTo>
                                    <a:pt x="200" y="63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27" y="143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54" y="286"/>
                                  </a:lnTo>
                                  <a:lnTo>
                                    <a:pt x="41" y="328"/>
                                  </a:lnTo>
                                  <a:lnTo>
                                    <a:pt x="31" y="37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13" y="464"/>
                                  </a:lnTo>
                                  <a:lnTo>
                                    <a:pt x="7" y="512"/>
                                  </a:lnTo>
                                  <a:lnTo>
                                    <a:pt x="3" y="562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9" y="832"/>
                                  </a:lnTo>
                                  <a:lnTo>
                                    <a:pt x="15" y="889"/>
                                  </a:lnTo>
                                  <a:lnTo>
                                    <a:pt x="22" y="947"/>
                                  </a:lnTo>
                                  <a:lnTo>
                                    <a:pt x="32" y="1004"/>
                                  </a:lnTo>
                                  <a:lnTo>
                                    <a:pt x="42" y="1062"/>
                                  </a:lnTo>
                                  <a:lnTo>
                                    <a:pt x="55" y="1121"/>
                                  </a:lnTo>
                                  <a:lnTo>
                                    <a:pt x="70" y="1179"/>
                                  </a:lnTo>
                                  <a:lnTo>
                                    <a:pt x="85" y="1237"/>
                                  </a:lnTo>
                                  <a:lnTo>
                                    <a:pt x="102" y="1295"/>
                                  </a:lnTo>
                                  <a:lnTo>
                                    <a:pt x="121" y="1353"/>
                                  </a:lnTo>
                                  <a:lnTo>
                                    <a:pt x="141" y="1410"/>
                                  </a:lnTo>
                                  <a:lnTo>
                                    <a:pt x="162" y="1467"/>
                                  </a:lnTo>
                                  <a:lnTo>
                                    <a:pt x="185" y="1524"/>
                                  </a:lnTo>
                                  <a:lnTo>
                                    <a:pt x="208" y="1578"/>
                                  </a:lnTo>
                                  <a:lnTo>
                                    <a:pt x="236" y="1628"/>
                                  </a:lnTo>
                                  <a:lnTo>
                                    <a:pt x="264" y="1675"/>
                                  </a:lnTo>
                                  <a:lnTo>
                                    <a:pt x="293" y="1720"/>
                                  </a:lnTo>
                                  <a:lnTo>
                                    <a:pt x="322" y="1763"/>
                                  </a:lnTo>
                                  <a:lnTo>
                                    <a:pt x="352" y="1802"/>
                                  </a:lnTo>
                                  <a:lnTo>
                                    <a:pt x="383" y="1838"/>
                                  </a:lnTo>
                                  <a:lnTo>
                                    <a:pt x="415" y="1873"/>
                                  </a:lnTo>
                                  <a:lnTo>
                                    <a:pt x="447" y="1906"/>
                                  </a:lnTo>
                                  <a:lnTo>
                                    <a:pt x="480" y="1934"/>
                                  </a:lnTo>
                                  <a:lnTo>
                                    <a:pt x="514" y="1962"/>
                                  </a:lnTo>
                                  <a:lnTo>
                                    <a:pt x="549" y="1986"/>
                                  </a:lnTo>
                                  <a:lnTo>
                                    <a:pt x="583" y="2009"/>
                                  </a:lnTo>
                                  <a:lnTo>
                                    <a:pt x="619" y="2029"/>
                                  </a:lnTo>
                                  <a:lnTo>
                                    <a:pt x="654" y="2046"/>
                                  </a:lnTo>
                                  <a:lnTo>
                                    <a:pt x="691" y="2061"/>
                                  </a:lnTo>
                                  <a:lnTo>
                                    <a:pt x="728" y="2073"/>
                                  </a:lnTo>
                                  <a:lnTo>
                                    <a:pt x="765" y="2084"/>
                                  </a:lnTo>
                                  <a:lnTo>
                                    <a:pt x="801" y="2092"/>
                                  </a:lnTo>
                                  <a:lnTo>
                                    <a:pt x="839" y="2097"/>
                                  </a:lnTo>
                                  <a:lnTo>
                                    <a:pt x="877" y="2100"/>
                                  </a:lnTo>
                                  <a:lnTo>
                                    <a:pt x="915" y="2101"/>
                                  </a:lnTo>
                                  <a:lnTo>
                                    <a:pt x="954" y="2099"/>
                                  </a:lnTo>
                                  <a:lnTo>
                                    <a:pt x="992" y="2095"/>
                                  </a:lnTo>
                                  <a:lnTo>
                                    <a:pt x="1032" y="2090"/>
                                  </a:lnTo>
                                  <a:lnTo>
                                    <a:pt x="1071" y="2081"/>
                                  </a:lnTo>
                                  <a:lnTo>
                                    <a:pt x="1110" y="2071"/>
                                  </a:lnTo>
                                  <a:lnTo>
                                    <a:pt x="1149" y="2058"/>
                                  </a:lnTo>
                                  <a:lnTo>
                                    <a:pt x="1188" y="2043"/>
                                  </a:lnTo>
                                  <a:lnTo>
                                    <a:pt x="1227" y="2026"/>
                                  </a:lnTo>
                                  <a:lnTo>
                                    <a:pt x="1265" y="2007"/>
                                  </a:lnTo>
                                  <a:lnTo>
                                    <a:pt x="1304" y="1985"/>
                                  </a:lnTo>
                                  <a:lnTo>
                                    <a:pt x="1343" y="1962"/>
                                  </a:lnTo>
                                  <a:lnTo>
                                    <a:pt x="1377" y="1939"/>
                                  </a:lnTo>
                                  <a:lnTo>
                                    <a:pt x="1409" y="1915"/>
                                  </a:lnTo>
                                  <a:lnTo>
                                    <a:pt x="1438" y="1889"/>
                                  </a:lnTo>
                                  <a:lnTo>
                                    <a:pt x="1468" y="1863"/>
                                  </a:lnTo>
                                  <a:lnTo>
                                    <a:pt x="1495" y="1835"/>
                                  </a:lnTo>
                                  <a:lnTo>
                                    <a:pt x="1521" y="1805"/>
                                  </a:lnTo>
                                  <a:lnTo>
                                    <a:pt x="1546" y="1773"/>
                                  </a:lnTo>
                                  <a:lnTo>
                                    <a:pt x="1569" y="1741"/>
                                  </a:lnTo>
                                  <a:lnTo>
                                    <a:pt x="1589" y="1707"/>
                                  </a:lnTo>
                                  <a:lnTo>
                                    <a:pt x="1608" y="1673"/>
                                  </a:lnTo>
                                  <a:lnTo>
                                    <a:pt x="1625" y="1636"/>
                                  </a:lnTo>
                                  <a:lnTo>
                                    <a:pt x="1640" y="1599"/>
                                  </a:lnTo>
                                  <a:lnTo>
                                    <a:pt x="1653" y="1561"/>
                                  </a:lnTo>
                                  <a:lnTo>
                                    <a:pt x="1664" y="1522"/>
                                  </a:lnTo>
                                  <a:lnTo>
                                    <a:pt x="1672" y="1482"/>
                                  </a:lnTo>
                                  <a:lnTo>
                                    <a:pt x="1679" y="1441"/>
                                  </a:lnTo>
                                  <a:lnTo>
                                    <a:pt x="1683" y="1398"/>
                                  </a:lnTo>
                                  <a:lnTo>
                                    <a:pt x="1684" y="1355"/>
                                  </a:lnTo>
                                  <a:lnTo>
                                    <a:pt x="1683" y="1312"/>
                                  </a:lnTo>
                                  <a:lnTo>
                                    <a:pt x="1679" y="1267"/>
                                  </a:lnTo>
                                  <a:lnTo>
                                    <a:pt x="1673" y="1222"/>
                                  </a:lnTo>
                                  <a:lnTo>
                                    <a:pt x="1664" y="1175"/>
                                  </a:lnTo>
                                  <a:lnTo>
                                    <a:pt x="1652" y="1129"/>
                                  </a:lnTo>
                                  <a:lnTo>
                                    <a:pt x="1638" y="1082"/>
                                  </a:lnTo>
                                  <a:lnTo>
                                    <a:pt x="1620" y="1034"/>
                                  </a:lnTo>
                                  <a:lnTo>
                                    <a:pt x="1598" y="986"/>
                                  </a:lnTo>
                                  <a:lnTo>
                                    <a:pt x="1575" y="937"/>
                                  </a:lnTo>
                                  <a:lnTo>
                                    <a:pt x="1547" y="889"/>
                                  </a:lnTo>
                                  <a:lnTo>
                                    <a:pt x="1518" y="839"/>
                                  </a:lnTo>
                                  <a:lnTo>
                                    <a:pt x="1485" y="789"/>
                                  </a:lnTo>
                                  <a:lnTo>
                                    <a:pt x="1447" y="740"/>
                                  </a:lnTo>
                                  <a:lnTo>
                                    <a:pt x="1406" y="689"/>
                                  </a:lnTo>
                                  <a:lnTo>
                                    <a:pt x="1367" y="640"/>
                                  </a:lnTo>
                                  <a:lnTo>
                                    <a:pt x="1328" y="593"/>
                                  </a:lnTo>
                                  <a:lnTo>
                                    <a:pt x="1288" y="547"/>
                                  </a:lnTo>
                                  <a:lnTo>
                                    <a:pt x="1247" y="502"/>
                                  </a:lnTo>
                                  <a:lnTo>
                                    <a:pt x="1207" y="459"/>
                                  </a:lnTo>
                                  <a:lnTo>
                                    <a:pt x="1167" y="419"/>
                                  </a:lnTo>
                                  <a:lnTo>
                                    <a:pt x="1126" y="380"/>
                                  </a:lnTo>
                                  <a:lnTo>
                                    <a:pt x="1085" y="342"/>
                                  </a:lnTo>
                                  <a:lnTo>
                                    <a:pt x="1045" y="306"/>
                                  </a:lnTo>
                                  <a:lnTo>
                                    <a:pt x="1004" y="272"/>
                                  </a:lnTo>
                                  <a:lnTo>
                                    <a:pt x="964" y="240"/>
                                  </a:lnTo>
                                  <a:lnTo>
                                    <a:pt x="924" y="209"/>
                                  </a:lnTo>
                                  <a:lnTo>
                                    <a:pt x="883" y="182"/>
                                  </a:lnTo>
                                  <a:lnTo>
                                    <a:pt x="844" y="155"/>
                                  </a:lnTo>
                                  <a:lnTo>
                                    <a:pt x="805" y="131"/>
                                  </a:lnTo>
                                  <a:lnTo>
                                    <a:pt x="766" y="108"/>
                                  </a:lnTo>
                                  <a:lnTo>
                                    <a:pt x="727" y="87"/>
                                  </a:lnTo>
                                  <a:lnTo>
                                    <a:pt x="689" y="69"/>
                                  </a:lnTo>
                                  <a:lnTo>
                                    <a:pt x="651" y="53"/>
                                  </a:lnTo>
                                  <a:lnTo>
                                    <a:pt x="614" y="39"/>
                                  </a:lnTo>
                                  <a:lnTo>
                                    <a:pt x="577" y="27"/>
                                  </a:lnTo>
                                  <a:lnTo>
                                    <a:pt x="542" y="17"/>
                                  </a:lnTo>
                                  <a:lnTo>
                                    <a:pt x="506" y="9"/>
                                  </a:lnTo>
                                  <a:lnTo>
                                    <a:pt x="472" y="3"/>
                                  </a:lnTo>
                                  <a:lnTo>
                                    <a:pt x="439" y="1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29" y="43"/>
                                  </a:lnTo>
                                  <a:close/>
                                  <a:moveTo>
                                    <a:pt x="321" y="162"/>
                                  </a:moveTo>
                                  <a:lnTo>
                                    <a:pt x="296" y="180"/>
                                  </a:lnTo>
                                  <a:lnTo>
                                    <a:pt x="273" y="200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30" y="248"/>
                                  </a:lnTo>
                                  <a:lnTo>
                                    <a:pt x="212" y="275"/>
                                  </a:lnTo>
                                  <a:lnTo>
                                    <a:pt x="195" y="305"/>
                                  </a:lnTo>
                                  <a:lnTo>
                                    <a:pt x="180" y="337"/>
                                  </a:lnTo>
                                  <a:lnTo>
                                    <a:pt x="166" y="371"/>
                                  </a:lnTo>
                                  <a:lnTo>
                                    <a:pt x="154" y="407"/>
                                  </a:lnTo>
                                  <a:lnTo>
                                    <a:pt x="144" y="445"/>
                                  </a:lnTo>
                                  <a:lnTo>
                                    <a:pt x="135" y="484"/>
                                  </a:lnTo>
                                  <a:lnTo>
                                    <a:pt x="128" y="525"/>
                                  </a:lnTo>
                                  <a:lnTo>
                                    <a:pt x="123" y="567"/>
                                  </a:lnTo>
                                  <a:lnTo>
                                    <a:pt x="118" y="611"/>
                                  </a:lnTo>
                                  <a:lnTo>
                                    <a:pt x="116" y="656"/>
                                  </a:lnTo>
                                  <a:lnTo>
                                    <a:pt x="116" y="701"/>
                                  </a:lnTo>
                                  <a:lnTo>
                                    <a:pt x="116" y="748"/>
                                  </a:lnTo>
                                  <a:lnTo>
                                    <a:pt x="118" y="795"/>
                                  </a:lnTo>
                                  <a:lnTo>
                                    <a:pt x="122" y="844"/>
                                  </a:lnTo>
                                  <a:lnTo>
                                    <a:pt x="127" y="892"/>
                                  </a:lnTo>
                                  <a:lnTo>
                                    <a:pt x="133" y="942"/>
                                  </a:lnTo>
                                  <a:lnTo>
                                    <a:pt x="141" y="992"/>
                                  </a:lnTo>
                                  <a:lnTo>
                                    <a:pt x="150" y="1043"/>
                                  </a:lnTo>
                                  <a:lnTo>
                                    <a:pt x="161" y="1094"/>
                                  </a:lnTo>
                                  <a:lnTo>
                                    <a:pt x="173" y="1143"/>
                                  </a:lnTo>
                                  <a:lnTo>
                                    <a:pt x="186" y="1194"/>
                                  </a:lnTo>
                                  <a:lnTo>
                                    <a:pt x="200" y="1245"/>
                                  </a:lnTo>
                                  <a:lnTo>
                                    <a:pt x="217" y="1295"/>
                                  </a:lnTo>
                                  <a:lnTo>
                                    <a:pt x="235" y="1346"/>
                                  </a:lnTo>
                                  <a:lnTo>
                                    <a:pt x="252" y="1396"/>
                                  </a:lnTo>
                                  <a:lnTo>
                                    <a:pt x="273" y="1444"/>
                                  </a:lnTo>
                                  <a:lnTo>
                                    <a:pt x="294" y="1493"/>
                                  </a:lnTo>
                                  <a:lnTo>
                                    <a:pt x="314" y="1542"/>
                                  </a:lnTo>
                                  <a:lnTo>
                                    <a:pt x="335" y="1590"/>
                                  </a:lnTo>
                                  <a:lnTo>
                                    <a:pt x="358" y="1634"/>
                                  </a:lnTo>
                                  <a:lnTo>
                                    <a:pt x="383" y="1676"/>
                                  </a:lnTo>
                                  <a:lnTo>
                                    <a:pt x="408" y="1717"/>
                                  </a:lnTo>
                                  <a:lnTo>
                                    <a:pt x="434" y="1753"/>
                                  </a:lnTo>
                                  <a:lnTo>
                                    <a:pt x="461" y="1789"/>
                                  </a:lnTo>
                                  <a:lnTo>
                                    <a:pt x="490" y="1821"/>
                                  </a:lnTo>
                                  <a:lnTo>
                                    <a:pt x="519" y="1852"/>
                                  </a:lnTo>
                                  <a:lnTo>
                                    <a:pt x="549" y="1880"/>
                                  </a:lnTo>
                                  <a:lnTo>
                                    <a:pt x="581" y="1905"/>
                                  </a:lnTo>
                                  <a:lnTo>
                                    <a:pt x="612" y="1928"/>
                                  </a:lnTo>
                                  <a:lnTo>
                                    <a:pt x="645" y="1949"/>
                                  </a:lnTo>
                                  <a:lnTo>
                                    <a:pt x="678" y="1968"/>
                                  </a:lnTo>
                                  <a:lnTo>
                                    <a:pt x="711" y="1983"/>
                                  </a:lnTo>
                                  <a:lnTo>
                                    <a:pt x="746" y="1997"/>
                                  </a:lnTo>
                                  <a:lnTo>
                                    <a:pt x="780" y="2009"/>
                                  </a:lnTo>
                                  <a:lnTo>
                                    <a:pt x="816" y="2018"/>
                                  </a:lnTo>
                                  <a:lnTo>
                                    <a:pt x="851" y="2026"/>
                                  </a:lnTo>
                                  <a:lnTo>
                                    <a:pt x="887" y="2030"/>
                                  </a:lnTo>
                                  <a:lnTo>
                                    <a:pt x="922" y="2033"/>
                                  </a:lnTo>
                                  <a:lnTo>
                                    <a:pt x="958" y="2034"/>
                                  </a:lnTo>
                                  <a:lnTo>
                                    <a:pt x="995" y="2031"/>
                                  </a:lnTo>
                                  <a:lnTo>
                                    <a:pt x="1030" y="2028"/>
                                  </a:lnTo>
                                  <a:lnTo>
                                    <a:pt x="1067" y="2022"/>
                                  </a:lnTo>
                                  <a:lnTo>
                                    <a:pt x="1103" y="2014"/>
                                  </a:lnTo>
                                  <a:lnTo>
                                    <a:pt x="1138" y="2003"/>
                                  </a:lnTo>
                                  <a:lnTo>
                                    <a:pt x="1174" y="1991"/>
                                  </a:lnTo>
                                  <a:lnTo>
                                    <a:pt x="1209" y="1977"/>
                                  </a:lnTo>
                                  <a:lnTo>
                                    <a:pt x="1245" y="1960"/>
                                  </a:lnTo>
                                  <a:lnTo>
                                    <a:pt x="1279" y="1941"/>
                                  </a:lnTo>
                                  <a:lnTo>
                                    <a:pt x="1314" y="1921"/>
                                  </a:lnTo>
                                  <a:lnTo>
                                    <a:pt x="1342" y="1901"/>
                                  </a:lnTo>
                                  <a:lnTo>
                                    <a:pt x="1371" y="1880"/>
                                  </a:lnTo>
                                  <a:lnTo>
                                    <a:pt x="1399" y="1856"/>
                                  </a:lnTo>
                                  <a:lnTo>
                                    <a:pt x="1425" y="1831"/>
                                  </a:lnTo>
                                  <a:lnTo>
                                    <a:pt x="1450" y="1805"/>
                                  </a:lnTo>
                                  <a:lnTo>
                                    <a:pt x="1475" y="1778"/>
                                  </a:lnTo>
                                  <a:lnTo>
                                    <a:pt x="1498" y="1748"/>
                                  </a:lnTo>
                                  <a:lnTo>
                                    <a:pt x="1519" y="1718"/>
                                  </a:lnTo>
                                  <a:lnTo>
                                    <a:pt x="1539" y="1686"/>
                                  </a:lnTo>
                                  <a:lnTo>
                                    <a:pt x="1557" y="1653"/>
                                  </a:lnTo>
                                  <a:lnTo>
                                    <a:pt x="1574" y="1618"/>
                                  </a:lnTo>
                                  <a:lnTo>
                                    <a:pt x="1589" y="1583"/>
                                  </a:lnTo>
                                  <a:lnTo>
                                    <a:pt x="1602" y="1546"/>
                                  </a:lnTo>
                                  <a:lnTo>
                                    <a:pt x="1613" y="1508"/>
                                  </a:lnTo>
                                  <a:lnTo>
                                    <a:pt x="1621" y="1469"/>
                                  </a:lnTo>
                                  <a:lnTo>
                                    <a:pt x="1628" y="1429"/>
                                  </a:lnTo>
                                  <a:lnTo>
                                    <a:pt x="1632" y="1389"/>
                                  </a:lnTo>
                                  <a:lnTo>
                                    <a:pt x="1634" y="1347"/>
                                  </a:lnTo>
                                  <a:lnTo>
                                    <a:pt x="1633" y="1304"/>
                                  </a:lnTo>
                                  <a:lnTo>
                                    <a:pt x="1630" y="1262"/>
                                  </a:lnTo>
                                  <a:lnTo>
                                    <a:pt x="1625" y="1218"/>
                                  </a:lnTo>
                                  <a:lnTo>
                                    <a:pt x="1615" y="1173"/>
                                  </a:lnTo>
                                  <a:lnTo>
                                    <a:pt x="1604" y="1128"/>
                                  </a:lnTo>
                                  <a:lnTo>
                                    <a:pt x="1589" y="1082"/>
                                  </a:lnTo>
                                  <a:lnTo>
                                    <a:pt x="1571" y="1036"/>
                                  </a:lnTo>
                                  <a:lnTo>
                                    <a:pt x="1551" y="989"/>
                                  </a:lnTo>
                                  <a:lnTo>
                                    <a:pt x="1527" y="942"/>
                                  </a:lnTo>
                                  <a:lnTo>
                                    <a:pt x="1499" y="895"/>
                                  </a:lnTo>
                                  <a:lnTo>
                                    <a:pt x="1468" y="847"/>
                                  </a:lnTo>
                                  <a:lnTo>
                                    <a:pt x="1434" y="800"/>
                                  </a:lnTo>
                                  <a:lnTo>
                                    <a:pt x="1396" y="751"/>
                                  </a:lnTo>
                                  <a:lnTo>
                                    <a:pt x="1354" y="704"/>
                                  </a:lnTo>
                                  <a:lnTo>
                                    <a:pt x="1320" y="660"/>
                                  </a:lnTo>
                                  <a:lnTo>
                                    <a:pt x="1284" y="619"/>
                                  </a:lnTo>
                                  <a:lnTo>
                                    <a:pt x="1250" y="579"/>
                                  </a:lnTo>
                                  <a:lnTo>
                                    <a:pt x="1214" y="541"/>
                                  </a:lnTo>
                                  <a:lnTo>
                                    <a:pt x="1179" y="504"/>
                                  </a:lnTo>
                                  <a:lnTo>
                                    <a:pt x="1143" y="468"/>
                                  </a:lnTo>
                                  <a:lnTo>
                                    <a:pt x="1107" y="434"/>
                                  </a:lnTo>
                                  <a:lnTo>
                                    <a:pt x="1072" y="402"/>
                                  </a:lnTo>
                                  <a:lnTo>
                                    <a:pt x="1036" y="373"/>
                                  </a:lnTo>
                                  <a:lnTo>
                                    <a:pt x="1001" y="343"/>
                                  </a:lnTo>
                                  <a:lnTo>
                                    <a:pt x="965" y="316"/>
                                  </a:lnTo>
                                  <a:lnTo>
                                    <a:pt x="931" y="291"/>
                                  </a:lnTo>
                                  <a:lnTo>
                                    <a:pt x="895" y="267"/>
                                  </a:lnTo>
                                  <a:lnTo>
                                    <a:pt x="861" y="245"/>
                                  </a:lnTo>
                                  <a:lnTo>
                                    <a:pt x="826" y="225"/>
                                  </a:lnTo>
                                  <a:lnTo>
                                    <a:pt x="792" y="206"/>
                                  </a:lnTo>
                                  <a:lnTo>
                                    <a:pt x="758" y="189"/>
                                  </a:lnTo>
                                  <a:lnTo>
                                    <a:pt x="724" y="174"/>
                                  </a:lnTo>
                                  <a:lnTo>
                                    <a:pt x="691" y="161"/>
                                  </a:lnTo>
                                  <a:lnTo>
                                    <a:pt x="659" y="150"/>
                                  </a:lnTo>
                                  <a:lnTo>
                                    <a:pt x="627" y="140"/>
                                  </a:lnTo>
                                  <a:lnTo>
                                    <a:pt x="595" y="132"/>
                                  </a:lnTo>
                                  <a:lnTo>
                                    <a:pt x="564" y="126"/>
                                  </a:lnTo>
                                  <a:lnTo>
                                    <a:pt x="535" y="123"/>
                                  </a:lnTo>
                                  <a:lnTo>
                                    <a:pt x="50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48" y="123"/>
                                  </a:lnTo>
                                  <a:lnTo>
                                    <a:pt x="421" y="126"/>
                                  </a:lnTo>
                                  <a:lnTo>
                                    <a:pt x="395" y="132"/>
                                  </a:lnTo>
                                  <a:lnTo>
                                    <a:pt x="369" y="140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32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60000"/>
                                <a:lumOff val="4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8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6118" y="3727"/>
                              <a:ext cx="1449" cy="1862"/>
                            </a:xfrm>
                            <a:custGeom>
                              <a:avLst/>
                              <a:gdLst>
                                <a:gd name="T0" fmla="*/ 624 w 3180"/>
                                <a:gd name="T1" fmla="*/ 3707 h 3711"/>
                                <a:gd name="T2" fmla="*/ 992 w 3180"/>
                                <a:gd name="T3" fmla="*/ 3677 h 3711"/>
                                <a:gd name="T4" fmla="*/ 1399 w 3180"/>
                                <a:gd name="T5" fmla="*/ 3529 h 3711"/>
                                <a:gd name="T6" fmla="*/ 1823 w 3180"/>
                                <a:gd name="T7" fmla="*/ 3280 h 3711"/>
                                <a:gd name="T8" fmla="*/ 2239 w 3180"/>
                                <a:gd name="T9" fmla="*/ 2950 h 3711"/>
                                <a:gd name="T10" fmla="*/ 2624 w 3180"/>
                                <a:gd name="T11" fmla="*/ 2558 h 3711"/>
                                <a:gd name="T12" fmla="*/ 2934 w 3180"/>
                                <a:gd name="T13" fmla="*/ 2127 h 3711"/>
                                <a:gd name="T14" fmla="*/ 3115 w 3180"/>
                                <a:gd name="T15" fmla="*/ 1711 h 3711"/>
                                <a:gd name="T16" fmla="*/ 3180 w 3180"/>
                                <a:gd name="T17" fmla="*/ 1325 h 3711"/>
                                <a:gd name="T18" fmla="*/ 3138 w 3180"/>
                                <a:gd name="T19" fmla="*/ 971 h 3711"/>
                                <a:gd name="T20" fmla="*/ 2995 w 3180"/>
                                <a:gd name="T21" fmla="*/ 658 h 3711"/>
                                <a:gd name="T22" fmla="*/ 2756 w 3180"/>
                                <a:gd name="T23" fmla="*/ 386 h 3711"/>
                                <a:gd name="T24" fmla="*/ 2430 w 3180"/>
                                <a:gd name="T25" fmla="*/ 164 h 3711"/>
                                <a:gd name="T26" fmla="*/ 2094 w 3180"/>
                                <a:gd name="T27" fmla="*/ 36 h 3711"/>
                                <a:gd name="T28" fmla="*/ 1735 w 3180"/>
                                <a:gd name="T29" fmla="*/ 2 h 3711"/>
                                <a:gd name="T30" fmla="*/ 1375 w 3180"/>
                                <a:gd name="T31" fmla="*/ 70 h 3711"/>
                                <a:gd name="T32" fmla="*/ 1029 w 3180"/>
                                <a:gd name="T33" fmla="*/ 250 h 3711"/>
                                <a:gd name="T34" fmla="*/ 712 w 3180"/>
                                <a:gd name="T35" fmla="*/ 551 h 3711"/>
                                <a:gd name="T36" fmla="*/ 443 w 3180"/>
                                <a:gd name="T37" fmla="*/ 983 h 3711"/>
                                <a:gd name="T38" fmla="*/ 233 w 3180"/>
                                <a:gd name="T39" fmla="*/ 1510 h 3711"/>
                                <a:gd name="T40" fmla="*/ 87 w 3180"/>
                                <a:gd name="T41" fmla="*/ 2012 h 3711"/>
                                <a:gd name="T42" fmla="*/ 11 w 3180"/>
                                <a:gd name="T43" fmla="*/ 2473 h 3711"/>
                                <a:gd name="T44" fmla="*/ 6 w 3180"/>
                                <a:gd name="T45" fmla="*/ 2881 h 3711"/>
                                <a:gd name="T46" fmla="*/ 73 w 3180"/>
                                <a:gd name="T47" fmla="*/ 3224 h 3711"/>
                                <a:gd name="T48" fmla="*/ 211 w 3180"/>
                                <a:gd name="T49" fmla="*/ 3486 h 3711"/>
                                <a:gd name="T50" fmla="*/ 481 w 3180"/>
                                <a:gd name="T51" fmla="*/ 3381 h 3711"/>
                                <a:gd name="T52" fmla="*/ 758 w 3180"/>
                                <a:gd name="T53" fmla="*/ 3453 h 3711"/>
                                <a:gd name="T54" fmla="*/ 1087 w 3180"/>
                                <a:gd name="T55" fmla="*/ 3409 h 3711"/>
                                <a:gd name="T56" fmla="*/ 1446 w 3180"/>
                                <a:gd name="T57" fmla="*/ 3267 h 3711"/>
                                <a:gd name="T58" fmla="*/ 1814 w 3180"/>
                                <a:gd name="T59" fmla="*/ 3040 h 3711"/>
                                <a:gd name="T60" fmla="*/ 2172 w 3180"/>
                                <a:gd name="T61" fmla="*/ 2744 h 3711"/>
                                <a:gd name="T62" fmla="*/ 2499 w 3180"/>
                                <a:gd name="T63" fmla="*/ 2393 h 3711"/>
                                <a:gd name="T64" fmla="*/ 2785 w 3180"/>
                                <a:gd name="T65" fmla="*/ 2013 h 3711"/>
                                <a:gd name="T66" fmla="*/ 2965 w 3180"/>
                                <a:gd name="T67" fmla="*/ 1639 h 3711"/>
                                <a:gd name="T68" fmla="*/ 3030 w 3180"/>
                                <a:gd name="T69" fmla="*/ 1282 h 3711"/>
                                <a:gd name="T70" fmla="*/ 2989 w 3180"/>
                                <a:gd name="T71" fmla="*/ 949 h 3711"/>
                                <a:gd name="T72" fmla="*/ 2851 w 3180"/>
                                <a:gd name="T73" fmla="*/ 654 h 3711"/>
                                <a:gd name="T74" fmla="*/ 2627 w 3180"/>
                                <a:gd name="T75" fmla="*/ 405 h 3711"/>
                                <a:gd name="T76" fmla="*/ 2334 w 3180"/>
                                <a:gd name="T77" fmla="*/ 218 h 3711"/>
                                <a:gd name="T78" fmla="*/ 2021 w 3180"/>
                                <a:gd name="T79" fmla="*/ 119 h 3711"/>
                                <a:gd name="T80" fmla="*/ 1680 w 3180"/>
                                <a:gd name="T81" fmla="*/ 105 h 3711"/>
                                <a:gd name="T82" fmla="*/ 1332 w 3180"/>
                                <a:gd name="T83" fmla="*/ 186 h 3711"/>
                                <a:gd name="T84" fmla="*/ 999 w 3180"/>
                                <a:gd name="T85" fmla="*/ 380 h 3711"/>
                                <a:gd name="T86" fmla="*/ 701 w 3180"/>
                                <a:gd name="T87" fmla="*/ 699 h 3711"/>
                                <a:gd name="T88" fmla="*/ 462 w 3180"/>
                                <a:gd name="T89" fmla="*/ 1156 h 3711"/>
                                <a:gd name="T90" fmla="*/ 288 w 3180"/>
                                <a:gd name="T91" fmla="*/ 1631 h 3711"/>
                                <a:gd name="T92" fmla="*/ 178 w 3180"/>
                                <a:gd name="T93" fmla="*/ 2062 h 3711"/>
                                <a:gd name="T94" fmla="*/ 133 w 3180"/>
                                <a:gd name="T95" fmla="*/ 2454 h 3711"/>
                                <a:gd name="T96" fmla="*/ 150 w 3180"/>
                                <a:gd name="T97" fmla="*/ 2796 h 3711"/>
                                <a:gd name="T98" fmla="*/ 229 w 3180"/>
                                <a:gd name="T99" fmla="*/ 3079 h 3711"/>
                                <a:gd name="T100" fmla="*/ 368 w 3180"/>
                                <a:gd name="T101" fmla="*/ 3292 h 3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80" h="3711">
                                  <a:moveTo>
                                    <a:pt x="374" y="3632"/>
                                  </a:moveTo>
                                  <a:lnTo>
                                    <a:pt x="432" y="3659"/>
                                  </a:lnTo>
                                  <a:lnTo>
                                    <a:pt x="494" y="3681"/>
                                  </a:lnTo>
                                  <a:lnTo>
                                    <a:pt x="557" y="3697"/>
                                  </a:lnTo>
                                  <a:lnTo>
                                    <a:pt x="624" y="3707"/>
                                  </a:lnTo>
                                  <a:lnTo>
                                    <a:pt x="693" y="3711"/>
                                  </a:lnTo>
                                  <a:lnTo>
                                    <a:pt x="764" y="3710"/>
                                  </a:lnTo>
                                  <a:lnTo>
                                    <a:pt x="839" y="3704"/>
                                  </a:lnTo>
                                  <a:lnTo>
                                    <a:pt x="913" y="3694"/>
                                  </a:lnTo>
                                  <a:lnTo>
                                    <a:pt x="992" y="3677"/>
                                  </a:lnTo>
                                  <a:lnTo>
                                    <a:pt x="1070" y="3657"/>
                                  </a:lnTo>
                                  <a:lnTo>
                                    <a:pt x="1151" y="3631"/>
                                  </a:lnTo>
                                  <a:lnTo>
                                    <a:pt x="1233" y="3601"/>
                                  </a:lnTo>
                                  <a:lnTo>
                                    <a:pt x="1316" y="3567"/>
                                  </a:lnTo>
                                  <a:lnTo>
                                    <a:pt x="1399" y="3529"/>
                                  </a:lnTo>
                                  <a:lnTo>
                                    <a:pt x="1483" y="3486"/>
                                  </a:lnTo>
                                  <a:lnTo>
                                    <a:pt x="1568" y="3440"/>
                                  </a:lnTo>
                                  <a:lnTo>
                                    <a:pt x="1652" y="3390"/>
                                  </a:lnTo>
                                  <a:lnTo>
                                    <a:pt x="1738" y="3337"/>
                                  </a:lnTo>
                                  <a:lnTo>
                                    <a:pt x="1823" y="3280"/>
                                  </a:lnTo>
                                  <a:lnTo>
                                    <a:pt x="1907" y="3220"/>
                                  </a:lnTo>
                                  <a:lnTo>
                                    <a:pt x="1992" y="3156"/>
                                  </a:lnTo>
                                  <a:lnTo>
                                    <a:pt x="2075" y="3091"/>
                                  </a:lnTo>
                                  <a:lnTo>
                                    <a:pt x="2158" y="3021"/>
                                  </a:lnTo>
                                  <a:lnTo>
                                    <a:pt x="2239" y="2950"/>
                                  </a:lnTo>
                                  <a:lnTo>
                                    <a:pt x="2319" y="2875"/>
                                  </a:lnTo>
                                  <a:lnTo>
                                    <a:pt x="2398" y="2800"/>
                                  </a:lnTo>
                                  <a:lnTo>
                                    <a:pt x="2475" y="2720"/>
                                  </a:lnTo>
                                  <a:lnTo>
                                    <a:pt x="2550" y="2640"/>
                                  </a:lnTo>
                                  <a:lnTo>
                                    <a:pt x="2624" y="2558"/>
                                  </a:lnTo>
                                  <a:lnTo>
                                    <a:pt x="2695" y="2473"/>
                                  </a:lnTo>
                                  <a:lnTo>
                                    <a:pt x="2764" y="2388"/>
                                  </a:lnTo>
                                  <a:lnTo>
                                    <a:pt x="2829" y="2300"/>
                                  </a:lnTo>
                                  <a:lnTo>
                                    <a:pt x="2885" y="2213"/>
                                  </a:lnTo>
                                  <a:lnTo>
                                    <a:pt x="2934" y="2127"/>
                                  </a:lnTo>
                                  <a:lnTo>
                                    <a:pt x="2981" y="2042"/>
                                  </a:lnTo>
                                  <a:lnTo>
                                    <a:pt x="3021" y="1958"/>
                                  </a:lnTo>
                                  <a:lnTo>
                                    <a:pt x="3057" y="1875"/>
                                  </a:lnTo>
                                  <a:lnTo>
                                    <a:pt x="3089" y="1793"/>
                                  </a:lnTo>
                                  <a:lnTo>
                                    <a:pt x="3115" y="1711"/>
                                  </a:lnTo>
                                  <a:lnTo>
                                    <a:pt x="3137" y="1632"/>
                                  </a:lnTo>
                                  <a:lnTo>
                                    <a:pt x="3155" y="1554"/>
                                  </a:lnTo>
                                  <a:lnTo>
                                    <a:pt x="3168" y="1476"/>
                                  </a:lnTo>
                                  <a:lnTo>
                                    <a:pt x="3176" y="1400"/>
                                  </a:lnTo>
                                  <a:lnTo>
                                    <a:pt x="3180" y="1325"/>
                                  </a:lnTo>
                                  <a:lnTo>
                                    <a:pt x="3180" y="1252"/>
                                  </a:lnTo>
                                  <a:lnTo>
                                    <a:pt x="3176" y="1180"/>
                                  </a:lnTo>
                                  <a:lnTo>
                                    <a:pt x="3168" y="1109"/>
                                  </a:lnTo>
                                  <a:lnTo>
                                    <a:pt x="3155" y="1040"/>
                                  </a:lnTo>
                                  <a:lnTo>
                                    <a:pt x="3138" y="971"/>
                                  </a:lnTo>
                                  <a:lnTo>
                                    <a:pt x="3117" y="906"/>
                                  </a:lnTo>
                                  <a:lnTo>
                                    <a:pt x="3092" y="841"/>
                                  </a:lnTo>
                                  <a:lnTo>
                                    <a:pt x="3064" y="778"/>
                                  </a:lnTo>
                                  <a:lnTo>
                                    <a:pt x="3030" y="717"/>
                                  </a:lnTo>
                                  <a:lnTo>
                                    <a:pt x="2995" y="658"/>
                                  </a:lnTo>
                                  <a:lnTo>
                                    <a:pt x="2955" y="599"/>
                                  </a:lnTo>
                                  <a:lnTo>
                                    <a:pt x="2911" y="544"/>
                                  </a:lnTo>
                                  <a:lnTo>
                                    <a:pt x="2862" y="489"/>
                                  </a:lnTo>
                                  <a:lnTo>
                                    <a:pt x="2811" y="437"/>
                                  </a:lnTo>
                                  <a:lnTo>
                                    <a:pt x="2756" y="386"/>
                                  </a:lnTo>
                                  <a:lnTo>
                                    <a:pt x="2698" y="338"/>
                                  </a:lnTo>
                                  <a:lnTo>
                                    <a:pt x="2636" y="292"/>
                                  </a:lnTo>
                                  <a:lnTo>
                                    <a:pt x="2570" y="247"/>
                                  </a:lnTo>
                                  <a:lnTo>
                                    <a:pt x="2502" y="204"/>
                                  </a:lnTo>
                                  <a:lnTo>
                                    <a:pt x="2430" y="164"/>
                                  </a:lnTo>
                                  <a:lnTo>
                                    <a:pt x="2365" y="132"/>
                                  </a:lnTo>
                                  <a:lnTo>
                                    <a:pt x="2299" y="102"/>
                                  </a:lnTo>
                                  <a:lnTo>
                                    <a:pt x="2231" y="76"/>
                                  </a:lnTo>
                                  <a:lnTo>
                                    <a:pt x="2162" y="55"/>
                                  </a:lnTo>
                                  <a:lnTo>
                                    <a:pt x="2094" y="36"/>
                                  </a:lnTo>
                                  <a:lnTo>
                                    <a:pt x="2022" y="22"/>
                                  </a:lnTo>
                                  <a:lnTo>
                                    <a:pt x="1951" y="11"/>
                                  </a:lnTo>
                                  <a:lnTo>
                                    <a:pt x="1880" y="4"/>
                                  </a:lnTo>
                                  <a:lnTo>
                                    <a:pt x="1808" y="0"/>
                                  </a:lnTo>
                                  <a:lnTo>
                                    <a:pt x="1735" y="2"/>
                                  </a:lnTo>
                                  <a:lnTo>
                                    <a:pt x="1663" y="6"/>
                                  </a:lnTo>
                                  <a:lnTo>
                                    <a:pt x="1591" y="16"/>
                                  </a:lnTo>
                                  <a:lnTo>
                                    <a:pt x="1518" y="30"/>
                                  </a:lnTo>
                                  <a:lnTo>
                                    <a:pt x="1447" y="48"/>
                                  </a:lnTo>
                                  <a:lnTo>
                                    <a:pt x="1375" y="70"/>
                                  </a:lnTo>
                                  <a:lnTo>
                                    <a:pt x="1304" y="96"/>
                                  </a:lnTo>
                                  <a:lnTo>
                                    <a:pt x="1234" y="128"/>
                                  </a:lnTo>
                                  <a:lnTo>
                                    <a:pt x="1165" y="164"/>
                                  </a:lnTo>
                                  <a:lnTo>
                                    <a:pt x="1096" y="204"/>
                                  </a:lnTo>
                                  <a:lnTo>
                                    <a:pt x="1029" y="250"/>
                                  </a:lnTo>
                                  <a:lnTo>
                                    <a:pt x="962" y="300"/>
                                  </a:lnTo>
                                  <a:lnTo>
                                    <a:pt x="897" y="356"/>
                                  </a:lnTo>
                                  <a:lnTo>
                                    <a:pt x="834" y="416"/>
                                  </a:lnTo>
                                  <a:lnTo>
                                    <a:pt x="772" y="481"/>
                                  </a:lnTo>
                                  <a:lnTo>
                                    <a:pt x="712" y="551"/>
                                  </a:lnTo>
                                  <a:lnTo>
                                    <a:pt x="654" y="627"/>
                                  </a:lnTo>
                                  <a:lnTo>
                                    <a:pt x="598" y="707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492" y="886"/>
                                  </a:lnTo>
                                  <a:lnTo>
                                    <a:pt x="443" y="983"/>
                                  </a:lnTo>
                                  <a:lnTo>
                                    <a:pt x="396" y="1086"/>
                                  </a:lnTo>
                                  <a:lnTo>
                                    <a:pt x="353" y="1194"/>
                                  </a:lnTo>
                                  <a:lnTo>
                                    <a:pt x="310" y="1301"/>
                                  </a:lnTo>
                                  <a:lnTo>
                                    <a:pt x="270" y="1406"/>
                                  </a:lnTo>
                                  <a:lnTo>
                                    <a:pt x="233" y="1510"/>
                                  </a:lnTo>
                                  <a:lnTo>
                                    <a:pt x="197" y="1613"/>
                                  </a:lnTo>
                                  <a:lnTo>
                                    <a:pt x="165" y="1715"/>
                                  </a:lnTo>
                                  <a:lnTo>
                                    <a:pt x="137" y="1814"/>
                                  </a:lnTo>
                                  <a:lnTo>
                                    <a:pt x="111" y="1914"/>
                                  </a:lnTo>
                                  <a:lnTo>
                                    <a:pt x="87" y="2012"/>
                                  </a:lnTo>
                                  <a:lnTo>
                                    <a:pt x="66" y="2108"/>
                                  </a:lnTo>
                                  <a:lnTo>
                                    <a:pt x="48" y="2202"/>
                                  </a:lnTo>
                                  <a:lnTo>
                                    <a:pt x="34" y="2294"/>
                                  </a:lnTo>
                                  <a:lnTo>
                                    <a:pt x="20" y="2385"/>
                                  </a:lnTo>
                                  <a:lnTo>
                                    <a:pt x="11" y="2473"/>
                                  </a:lnTo>
                                  <a:lnTo>
                                    <a:pt x="5" y="2559"/>
                                  </a:lnTo>
                                  <a:lnTo>
                                    <a:pt x="0" y="2643"/>
                                  </a:lnTo>
                                  <a:lnTo>
                                    <a:pt x="0" y="2725"/>
                                  </a:lnTo>
                                  <a:lnTo>
                                    <a:pt x="1" y="2804"/>
                                  </a:lnTo>
                                  <a:lnTo>
                                    <a:pt x="6" y="2881"/>
                                  </a:lnTo>
                                  <a:lnTo>
                                    <a:pt x="15" y="2956"/>
                                  </a:lnTo>
                                  <a:lnTo>
                                    <a:pt x="24" y="3027"/>
                                  </a:lnTo>
                                  <a:lnTo>
                                    <a:pt x="38" y="3096"/>
                                  </a:lnTo>
                                  <a:lnTo>
                                    <a:pt x="54" y="3161"/>
                                  </a:lnTo>
                                  <a:lnTo>
                                    <a:pt x="73" y="3224"/>
                                  </a:lnTo>
                                  <a:lnTo>
                                    <a:pt x="95" y="3283"/>
                                  </a:lnTo>
                                  <a:lnTo>
                                    <a:pt x="120" y="3338"/>
                                  </a:lnTo>
                                  <a:lnTo>
                                    <a:pt x="147" y="3392"/>
                                  </a:lnTo>
                                  <a:lnTo>
                                    <a:pt x="178" y="3441"/>
                                  </a:lnTo>
                                  <a:lnTo>
                                    <a:pt x="211" y="3486"/>
                                  </a:lnTo>
                                  <a:lnTo>
                                    <a:pt x="248" y="3529"/>
                                  </a:lnTo>
                                  <a:lnTo>
                                    <a:pt x="287" y="3567"/>
                                  </a:lnTo>
                                  <a:lnTo>
                                    <a:pt x="329" y="3601"/>
                                  </a:lnTo>
                                  <a:lnTo>
                                    <a:pt x="374" y="3632"/>
                                  </a:lnTo>
                                  <a:close/>
                                  <a:moveTo>
                                    <a:pt x="481" y="3381"/>
                                  </a:moveTo>
                                  <a:lnTo>
                                    <a:pt x="530" y="3406"/>
                                  </a:lnTo>
                                  <a:lnTo>
                                    <a:pt x="584" y="3425"/>
                                  </a:lnTo>
                                  <a:lnTo>
                                    <a:pt x="640" y="3439"/>
                                  </a:lnTo>
                                  <a:lnTo>
                                    <a:pt x="698" y="3449"/>
                                  </a:lnTo>
                                  <a:lnTo>
                                    <a:pt x="758" y="3453"/>
                                  </a:lnTo>
                                  <a:lnTo>
                                    <a:pt x="821" y="3453"/>
                                  </a:lnTo>
                                  <a:lnTo>
                                    <a:pt x="885" y="3449"/>
                                  </a:lnTo>
                                  <a:lnTo>
                                    <a:pt x="951" y="3440"/>
                                  </a:lnTo>
                                  <a:lnTo>
                                    <a:pt x="1018" y="3427"/>
                                  </a:lnTo>
                                  <a:lnTo>
                                    <a:pt x="1087" y="3409"/>
                                  </a:lnTo>
                                  <a:lnTo>
                                    <a:pt x="1157" y="3389"/>
                                  </a:lnTo>
                                  <a:lnTo>
                                    <a:pt x="1228" y="3364"/>
                                  </a:lnTo>
                                  <a:lnTo>
                                    <a:pt x="1300" y="3335"/>
                                  </a:lnTo>
                                  <a:lnTo>
                                    <a:pt x="1372" y="3303"/>
                                  </a:lnTo>
                                  <a:lnTo>
                                    <a:pt x="1446" y="3267"/>
                                  </a:lnTo>
                                  <a:lnTo>
                                    <a:pt x="1520" y="3228"/>
                                  </a:lnTo>
                                  <a:lnTo>
                                    <a:pt x="1593" y="3186"/>
                                  </a:lnTo>
                                  <a:lnTo>
                                    <a:pt x="1667" y="3139"/>
                                  </a:lnTo>
                                  <a:lnTo>
                                    <a:pt x="1740" y="3091"/>
                                  </a:lnTo>
                                  <a:lnTo>
                                    <a:pt x="1814" y="3040"/>
                                  </a:lnTo>
                                  <a:lnTo>
                                    <a:pt x="1887" y="2986"/>
                                  </a:lnTo>
                                  <a:lnTo>
                                    <a:pt x="1960" y="2929"/>
                                  </a:lnTo>
                                  <a:lnTo>
                                    <a:pt x="2031" y="2869"/>
                                  </a:lnTo>
                                  <a:lnTo>
                                    <a:pt x="2102" y="2808"/>
                                  </a:lnTo>
                                  <a:lnTo>
                                    <a:pt x="2172" y="2744"/>
                                  </a:lnTo>
                                  <a:lnTo>
                                    <a:pt x="2241" y="2678"/>
                                  </a:lnTo>
                                  <a:lnTo>
                                    <a:pt x="2307" y="2609"/>
                                  </a:lnTo>
                                  <a:lnTo>
                                    <a:pt x="2373" y="2539"/>
                                  </a:lnTo>
                                  <a:lnTo>
                                    <a:pt x="2437" y="2467"/>
                                  </a:lnTo>
                                  <a:lnTo>
                                    <a:pt x="2499" y="2393"/>
                                  </a:lnTo>
                                  <a:lnTo>
                                    <a:pt x="2560" y="2319"/>
                                  </a:lnTo>
                                  <a:lnTo>
                                    <a:pt x="2618" y="2242"/>
                                  </a:lnTo>
                                  <a:lnTo>
                                    <a:pt x="2678" y="2166"/>
                                  </a:lnTo>
                                  <a:lnTo>
                                    <a:pt x="2734" y="2090"/>
                                  </a:lnTo>
                                  <a:lnTo>
                                    <a:pt x="2785" y="2013"/>
                                  </a:lnTo>
                                  <a:lnTo>
                                    <a:pt x="2831" y="1939"/>
                                  </a:lnTo>
                                  <a:lnTo>
                                    <a:pt x="2872" y="1863"/>
                                  </a:lnTo>
                                  <a:lnTo>
                                    <a:pt x="2908" y="1788"/>
                                  </a:lnTo>
                                  <a:lnTo>
                                    <a:pt x="2939" y="1714"/>
                                  </a:lnTo>
                                  <a:lnTo>
                                    <a:pt x="2965" y="1639"/>
                                  </a:lnTo>
                                  <a:lnTo>
                                    <a:pt x="2988" y="1566"/>
                                  </a:lnTo>
                                  <a:lnTo>
                                    <a:pt x="3004" y="1494"/>
                                  </a:lnTo>
                                  <a:lnTo>
                                    <a:pt x="3017" y="1421"/>
                                  </a:lnTo>
                                  <a:lnTo>
                                    <a:pt x="3026" y="1351"/>
                                  </a:lnTo>
                                  <a:lnTo>
                                    <a:pt x="3030" y="1282"/>
                                  </a:lnTo>
                                  <a:lnTo>
                                    <a:pt x="3030" y="1212"/>
                                  </a:lnTo>
                                  <a:lnTo>
                                    <a:pt x="3026" y="1144"/>
                                  </a:lnTo>
                                  <a:lnTo>
                                    <a:pt x="3017" y="1078"/>
                                  </a:lnTo>
                                  <a:lnTo>
                                    <a:pt x="3006" y="1013"/>
                                  </a:lnTo>
                                  <a:lnTo>
                                    <a:pt x="2989" y="949"/>
                                  </a:lnTo>
                                  <a:lnTo>
                                    <a:pt x="2969" y="886"/>
                                  </a:lnTo>
                                  <a:lnTo>
                                    <a:pt x="2945" y="826"/>
                                  </a:lnTo>
                                  <a:lnTo>
                                    <a:pt x="2918" y="766"/>
                                  </a:lnTo>
                                  <a:lnTo>
                                    <a:pt x="2886" y="710"/>
                                  </a:lnTo>
                                  <a:lnTo>
                                    <a:pt x="2851" y="654"/>
                                  </a:lnTo>
                                  <a:lnTo>
                                    <a:pt x="2813" y="599"/>
                                  </a:lnTo>
                                  <a:lnTo>
                                    <a:pt x="2772" y="547"/>
                                  </a:lnTo>
                                  <a:lnTo>
                                    <a:pt x="2727" y="498"/>
                                  </a:lnTo>
                                  <a:lnTo>
                                    <a:pt x="2678" y="450"/>
                                  </a:lnTo>
                                  <a:lnTo>
                                    <a:pt x="2627" y="405"/>
                                  </a:lnTo>
                                  <a:lnTo>
                                    <a:pt x="2573" y="361"/>
                                  </a:lnTo>
                                  <a:lnTo>
                                    <a:pt x="2516" y="321"/>
                                  </a:lnTo>
                                  <a:lnTo>
                                    <a:pt x="2455" y="283"/>
                                  </a:lnTo>
                                  <a:lnTo>
                                    <a:pt x="2392" y="247"/>
                                  </a:lnTo>
                                  <a:lnTo>
                                    <a:pt x="2334" y="218"/>
                                  </a:lnTo>
                                  <a:lnTo>
                                    <a:pt x="2275" y="192"/>
                                  </a:lnTo>
                                  <a:lnTo>
                                    <a:pt x="2213" y="170"/>
                                  </a:lnTo>
                                  <a:lnTo>
                                    <a:pt x="2152" y="150"/>
                                  </a:lnTo>
                                  <a:lnTo>
                                    <a:pt x="2086" y="133"/>
                                  </a:lnTo>
                                  <a:lnTo>
                                    <a:pt x="2021" y="119"/>
                                  </a:lnTo>
                                  <a:lnTo>
                                    <a:pt x="1955" y="109"/>
                                  </a:lnTo>
                                  <a:lnTo>
                                    <a:pt x="1887" y="102"/>
                                  </a:lnTo>
                                  <a:lnTo>
                                    <a:pt x="1818" y="100"/>
                                  </a:lnTo>
                                  <a:lnTo>
                                    <a:pt x="1750" y="100"/>
                                  </a:lnTo>
                                  <a:lnTo>
                                    <a:pt x="1680" y="105"/>
                                  </a:lnTo>
                                  <a:lnTo>
                                    <a:pt x="1610" y="113"/>
                                  </a:lnTo>
                                  <a:lnTo>
                                    <a:pt x="1541" y="125"/>
                                  </a:lnTo>
                                  <a:lnTo>
                                    <a:pt x="1471" y="141"/>
                                  </a:lnTo>
                                  <a:lnTo>
                                    <a:pt x="1401" y="161"/>
                                  </a:lnTo>
                                  <a:lnTo>
                                    <a:pt x="1332" y="186"/>
                                  </a:lnTo>
                                  <a:lnTo>
                                    <a:pt x="1263" y="216"/>
                                  </a:lnTo>
                                  <a:lnTo>
                                    <a:pt x="1196" y="250"/>
                                  </a:lnTo>
                                  <a:lnTo>
                                    <a:pt x="1129" y="289"/>
                                  </a:lnTo>
                                  <a:lnTo>
                                    <a:pt x="1063" y="332"/>
                                  </a:lnTo>
                                  <a:lnTo>
                                    <a:pt x="999" y="380"/>
                                  </a:lnTo>
                                  <a:lnTo>
                                    <a:pt x="936" y="434"/>
                                  </a:lnTo>
                                  <a:lnTo>
                                    <a:pt x="874" y="493"/>
                                  </a:lnTo>
                                  <a:lnTo>
                                    <a:pt x="815" y="556"/>
                                  </a:lnTo>
                                  <a:lnTo>
                                    <a:pt x="757" y="624"/>
                                  </a:lnTo>
                                  <a:lnTo>
                                    <a:pt x="701" y="699"/>
                                  </a:lnTo>
                                  <a:lnTo>
                                    <a:pt x="649" y="779"/>
                                  </a:lnTo>
                                  <a:lnTo>
                                    <a:pt x="598" y="865"/>
                                  </a:lnTo>
                                  <a:lnTo>
                                    <a:pt x="549" y="956"/>
                                  </a:lnTo>
                                  <a:lnTo>
                                    <a:pt x="504" y="1053"/>
                                  </a:lnTo>
                                  <a:lnTo>
                                    <a:pt x="462" y="1156"/>
                                  </a:lnTo>
                                  <a:lnTo>
                                    <a:pt x="423" y="1265"/>
                                  </a:lnTo>
                                  <a:lnTo>
                                    <a:pt x="386" y="1359"/>
                                  </a:lnTo>
                                  <a:lnTo>
                                    <a:pt x="350" y="1450"/>
                                  </a:lnTo>
                                  <a:lnTo>
                                    <a:pt x="318" y="1541"/>
                                  </a:lnTo>
                                  <a:lnTo>
                                    <a:pt x="288" y="1631"/>
                                  </a:lnTo>
                                  <a:lnTo>
                                    <a:pt x="261" y="1720"/>
                                  </a:lnTo>
                                  <a:lnTo>
                                    <a:pt x="236" y="1807"/>
                                  </a:lnTo>
                                  <a:lnTo>
                                    <a:pt x="215" y="1894"/>
                                  </a:lnTo>
                                  <a:lnTo>
                                    <a:pt x="196" y="1979"/>
                                  </a:lnTo>
                                  <a:lnTo>
                                    <a:pt x="178" y="2062"/>
                                  </a:lnTo>
                                  <a:lnTo>
                                    <a:pt x="164" y="2144"/>
                                  </a:lnTo>
                                  <a:lnTo>
                                    <a:pt x="153" y="2224"/>
                                  </a:lnTo>
                                  <a:lnTo>
                                    <a:pt x="144" y="2302"/>
                                  </a:lnTo>
                                  <a:lnTo>
                                    <a:pt x="137" y="2379"/>
                                  </a:lnTo>
                                  <a:lnTo>
                                    <a:pt x="133" y="2454"/>
                                  </a:lnTo>
                                  <a:lnTo>
                                    <a:pt x="131" y="2527"/>
                                  </a:lnTo>
                                  <a:lnTo>
                                    <a:pt x="132" y="2597"/>
                                  </a:lnTo>
                                  <a:lnTo>
                                    <a:pt x="135" y="2666"/>
                                  </a:lnTo>
                                  <a:lnTo>
                                    <a:pt x="141" y="2732"/>
                                  </a:lnTo>
                                  <a:lnTo>
                                    <a:pt x="150" y="2796"/>
                                  </a:lnTo>
                                  <a:lnTo>
                                    <a:pt x="160" y="2858"/>
                                  </a:lnTo>
                                  <a:lnTo>
                                    <a:pt x="175" y="2917"/>
                                  </a:lnTo>
                                  <a:lnTo>
                                    <a:pt x="190" y="2974"/>
                                  </a:lnTo>
                                  <a:lnTo>
                                    <a:pt x="208" y="3028"/>
                                  </a:lnTo>
                                  <a:lnTo>
                                    <a:pt x="229" y="3079"/>
                                  </a:lnTo>
                                  <a:lnTo>
                                    <a:pt x="252" y="3128"/>
                                  </a:lnTo>
                                  <a:lnTo>
                                    <a:pt x="277" y="3173"/>
                                  </a:lnTo>
                                  <a:lnTo>
                                    <a:pt x="305" y="3215"/>
                                  </a:lnTo>
                                  <a:lnTo>
                                    <a:pt x="335" y="3255"/>
                                  </a:lnTo>
                                  <a:lnTo>
                                    <a:pt x="368" y="3292"/>
                                  </a:lnTo>
                                  <a:lnTo>
                                    <a:pt x="404" y="3325"/>
                                  </a:lnTo>
                                  <a:lnTo>
                                    <a:pt x="440" y="3355"/>
                                  </a:lnTo>
                                  <a:lnTo>
                                    <a:pt x="481" y="3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9"/>
                          <wps:cNvSpPr>
                            <a:spLocks noEditPoints="1"/>
                          </wps:cNvSpPr>
                          <wps:spPr bwMode="auto">
                            <a:xfrm rot="7251522">
                              <a:off x="9102" y="3239"/>
                              <a:ext cx="1224" cy="1908"/>
                            </a:xfrm>
                            <a:custGeom>
                              <a:avLst/>
                              <a:gdLst>
                                <a:gd name="T0" fmla="*/ 525 w 2687"/>
                                <a:gd name="T1" fmla="*/ 3656 h 3801"/>
                                <a:gd name="T2" fmla="*/ 306 w 2687"/>
                                <a:gd name="T3" fmla="*/ 3381 h 3801"/>
                                <a:gd name="T4" fmla="*/ 143 w 2687"/>
                                <a:gd name="T5" fmla="*/ 3000 h 3801"/>
                                <a:gd name="T6" fmla="*/ 41 w 2687"/>
                                <a:gd name="T7" fmla="*/ 2543 h 3801"/>
                                <a:gd name="T8" fmla="*/ 1 w 2687"/>
                                <a:gd name="T9" fmla="*/ 2038 h 3801"/>
                                <a:gd name="T10" fmla="*/ 23 w 2687"/>
                                <a:gd name="T11" fmla="*/ 1515 h 3801"/>
                                <a:gd name="T12" fmla="*/ 122 w 2687"/>
                                <a:gd name="T13" fmla="*/ 1018 h 3801"/>
                                <a:gd name="T14" fmla="*/ 295 w 2687"/>
                                <a:gd name="T15" fmla="*/ 622 h 3801"/>
                                <a:gd name="T16" fmla="*/ 521 w 2687"/>
                                <a:gd name="T17" fmla="*/ 324 h 3801"/>
                                <a:gd name="T18" fmla="*/ 797 w 2687"/>
                                <a:gd name="T19" fmla="*/ 124 h 3801"/>
                                <a:gd name="T20" fmla="*/ 1110 w 2687"/>
                                <a:gd name="T21" fmla="*/ 18 h 3801"/>
                                <a:gd name="T22" fmla="*/ 1454 w 2687"/>
                                <a:gd name="T23" fmla="*/ 7 h 3801"/>
                                <a:gd name="T24" fmla="*/ 1821 w 2687"/>
                                <a:gd name="T25" fmla="*/ 89 h 3801"/>
                                <a:gd name="T26" fmla="*/ 2131 w 2687"/>
                                <a:gd name="T27" fmla="*/ 241 h 3801"/>
                                <a:gd name="T28" fmla="*/ 2387 w 2687"/>
                                <a:gd name="T29" fmla="*/ 467 h 3801"/>
                                <a:gd name="T30" fmla="*/ 2574 w 2687"/>
                                <a:gd name="T31" fmla="*/ 763 h 3801"/>
                                <a:gd name="T32" fmla="*/ 2675 w 2687"/>
                                <a:gd name="T33" fmla="*/ 1122 h 3801"/>
                                <a:gd name="T34" fmla="*/ 2670 w 2687"/>
                                <a:gd name="T35" fmla="*/ 1539 h 3801"/>
                                <a:gd name="T36" fmla="*/ 2545 w 2687"/>
                                <a:gd name="T37" fmla="*/ 2006 h 3801"/>
                                <a:gd name="T38" fmla="*/ 2315 w 2687"/>
                                <a:gd name="T39" fmla="*/ 2497 h 3801"/>
                                <a:gd name="T40" fmla="*/ 2058 w 2687"/>
                                <a:gd name="T41" fmla="*/ 2925 h 3801"/>
                                <a:gd name="T42" fmla="*/ 1786 w 2687"/>
                                <a:gd name="T43" fmla="*/ 3278 h 3801"/>
                                <a:gd name="T44" fmla="*/ 1503 w 2687"/>
                                <a:gd name="T45" fmla="*/ 3548 h 3801"/>
                                <a:gd name="T46" fmla="*/ 1221 w 2687"/>
                                <a:gd name="T47" fmla="*/ 3724 h 3801"/>
                                <a:gd name="T48" fmla="*/ 947 w 2687"/>
                                <a:gd name="T49" fmla="*/ 3799 h 3801"/>
                                <a:gd name="T50" fmla="*/ 845 w 2687"/>
                                <a:gd name="T51" fmla="*/ 3544 h 3801"/>
                                <a:gd name="T52" fmla="*/ 614 w 2687"/>
                                <a:gd name="T53" fmla="*/ 3396 h 3801"/>
                                <a:gd name="T54" fmla="*/ 430 w 2687"/>
                                <a:gd name="T55" fmla="*/ 3139 h 3801"/>
                                <a:gd name="T56" fmla="*/ 296 w 2687"/>
                                <a:gd name="T57" fmla="*/ 2797 h 3801"/>
                                <a:gd name="T58" fmla="*/ 214 w 2687"/>
                                <a:gd name="T59" fmla="*/ 2393 h 3801"/>
                                <a:gd name="T60" fmla="*/ 188 w 2687"/>
                                <a:gd name="T61" fmla="*/ 1951 h 3801"/>
                                <a:gd name="T62" fmla="*/ 219 w 2687"/>
                                <a:gd name="T63" fmla="*/ 1495 h 3801"/>
                                <a:gd name="T64" fmla="*/ 298 w 2687"/>
                                <a:gd name="T65" fmla="*/ 1048 h 3801"/>
                                <a:gd name="T66" fmla="*/ 442 w 2687"/>
                                <a:gd name="T67" fmla="*/ 679 h 3801"/>
                                <a:gd name="T68" fmla="*/ 651 w 2687"/>
                                <a:gd name="T69" fmla="*/ 399 h 3801"/>
                                <a:gd name="T70" fmla="*/ 909 w 2687"/>
                                <a:gd name="T71" fmla="*/ 212 h 3801"/>
                                <a:gd name="T72" fmla="*/ 1206 w 2687"/>
                                <a:gd name="T73" fmla="*/ 115 h 3801"/>
                                <a:gd name="T74" fmla="*/ 1525 w 2687"/>
                                <a:gd name="T75" fmla="*/ 109 h 3801"/>
                                <a:gd name="T76" fmla="*/ 1846 w 2687"/>
                                <a:gd name="T77" fmla="*/ 192 h 3801"/>
                                <a:gd name="T78" fmla="*/ 2119 w 2687"/>
                                <a:gd name="T79" fmla="*/ 345 h 3801"/>
                                <a:gd name="T80" fmla="*/ 2353 w 2687"/>
                                <a:gd name="T81" fmla="*/ 573 h 3801"/>
                                <a:gd name="T82" fmla="*/ 2521 w 2687"/>
                                <a:gd name="T83" fmla="*/ 870 h 3801"/>
                                <a:gd name="T84" fmla="*/ 2603 w 2687"/>
                                <a:gd name="T85" fmla="*/ 1227 h 3801"/>
                                <a:gd name="T86" fmla="*/ 2574 w 2687"/>
                                <a:gd name="T87" fmla="*/ 1642 h 3801"/>
                                <a:gd name="T88" fmla="*/ 2412 w 2687"/>
                                <a:gd name="T89" fmla="*/ 2106 h 3801"/>
                                <a:gd name="T90" fmla="*/ 2192 w 2687"/>
                                <a:gd name="T91" fmla="*/ 2537 h 3801"/>
                                <a:gd name="T92" fmla="*/ 1964 w 2687"/>
                                <a:gd name="T93" fmla="*/ 2894 h 3801"/>
                                <a:gd name="T94" fmla="*/ 1719 w 2687"/>
                                <a:gd name="T95" fmla="*/ 3181 h 3801"/>
                                <a:gd name="T96" fmla="*/ 1469 w 2687"/>
                                <a:gd name="T97" fmla="*/ 3393 h 3801"/>
                                <a:gd name="T98" fmla="*/ 1220 w 2687"/>
                                <a:gd name="T99" fmla="*/ 3522 h 3801"/>
                                <a:gd name="T100" fmla="*/ 982 w 2687"/>
                                <a:gd name="T101" fmla="*/ 3563 h 3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687" h="3801">
                                  <a:moveTo>
                                    <a:pt x="740" y="3780"/>
                                  </a:moveTo>
                                  <a:lnTo>
                                    <a:pt x="683" y="3759"/>
                                  </a:lnTo>
                                  <a:lnTo>
                                    <a:pt x="628" y="3730"/>
                                  </a:lnTo>
                                  <a:lnTo>
                                    <a:pt x="575" y="3696"/>
                                  </a:lnTo>
                                  <a:lnTo>
                                    <a:pt x="525" y="3656"/>
                                  </a:lnTo>
                                  <a:lnTo>
                                    <a:pt x="476" y="3611"/>
                                  </a:lnTo>
                                  <a:lnTo>
                                    <a:pt x="430" y="3560"/>
                                  </a:lnTo>
                                  <a:lnTo>
                                    <a:pt x="386" y="3505"/>
                                  </a:lnTo>
                                  <a:lnTo>
                                    <a:pt x="345" y="3445"/>
                                  </a:lnTo>
                                  <a:lnTo>
                                    <a:pt x="306" y="3381"/>
                                  </a:lnTo>
                                  <a:lnTo>
                                    <a:pt x="269" y="3312"/>
                                  </a:lnTo>
                                  <a:lnTo>
                                    <a:pt x="233" y="3240"/>
                                  </a:lnTo>
                                  <a:lnTo>
                                    <a:pt x="201" y="3163"/>
                                  </a:lnTo>
                                  <a:lnTo>
                                    <a:pt x="172" y="3084"/>
                                  </a:lnTo>
                                  <a:lnTo>
                                    <a:pt x="143" y="3000"/>
                                  </a:lnTo>
                                  <a:lnTo>
                                    <a:pt x="118" y="2915"/>
                                  </a:lnTo>
                                  <a:lnTo>
                                    <a:pt x="96" y="2825"/>
                                  </a:lnTo>
                                  <a:lnTo>
                                    <a:pt x="74" y="2733"/>
                                  </a:lnTo>
                                  <a:lnTo>
                                    <a:pt x="56" y="2640"/>
                                  </a:lnTo>
                                  <a:lnTo>
                                    <a:pt x="41" y="2543"/>
                                  </a:lnTo>
                                  <a:lnTo>
                                    <a:pt x="28" y="2444"/>
                                  </a:lnTo>
                                  <a:lnTo>
                                    <a:pt x="17" y="2345"/>
                                  </a:lnTo>
                                  <a:lnTo>
                                    <a:pt x="9" y="2244"/>
                                  </a:lnTo>
                                  <a:lnTo>
                                    <a:pt x="3" y="2141"/>
                                  </a:lnTo>
                                  <a:lnTo>
                                    <a:pt x="1" y="2038"/>
                                  </a:lnTo>
                                  <a:lnTo>
                                    <a:pt x="0" y="1934"/>
                                  </a:lnTo>
                                  <a:lnTo>
                                    <a:pt x="2" y="1830"/>
                                  </a:lnTo>
                                  <a:lnTo>
                                    <a:pt x="7" y="1724"/>
                                  </a:lnTo>
                                  <a:lnTo>
                                    <a:pt x="14" y="1619"/>
                                  </a:lnTo>
                                  <a:lnTo>
                                    <a:pt x="23" y="1515"/>
                                  </a:lnTo>
                                  <a:lnTo>
                                    <a:pt x="36" y="1411"/>
                                  </a:lnTo>
                                  <a:lnTo>
                                    <a:pt x="52" y="1306"/>
                                  </a:lnTo>
                                  <a:lnTo>
                                    <a:pt x="70" y="1203"/>
                                  </a:lnTo>
                                  <a:lnTo>
                                    <a:pt x="94" y="1109"/>
                                  </a:lnTo>
                                  <a:lnTo>
                                    <a:pt x="122" y="1018"/>
                                  </a:lnTo>
                                  <a:lnTo>
                                    <a:pt x="151" y="930"/>
                                  </a:lnTo>
                                  <a:lnTo>
                                    <a:pt x="183" y="847"/>
                                  </a:lnTo>
                                  <a:lnTo>
                                    <a:pt x="218" y="768"/>
                                  </a:lnTo>
                                  <a:lnTo>
                                    <a:pt x="256" y="693"/>
                                  </a:lnTo>
                                  <a:lnTo>
                                    <a:pt x="295" y="622"/>
                                  </a:lnTo>
                                  <a:lnTo>
                                    <a:pt x="335" y="555"/>
                                  </a:lnTo>
                                  <a:lnTo>
                                    <a:pt x="379" y="491"/>
                                  </a:lnTo>
                                  <a:lnTo>
                                    <a:pt x="425" y="431"/>
                                  </a:lnTo>
                                  <a:lnTo>
                                    <a:pt x="473" y="376"/>
                                  </a:lnTo>
                                  <a:lnTo>
                                    <a:pt x="521" y="324"/>
                                  </a:lnTo>
                                  <a:lnTo>
                                    <a:pt x="574" y="276"/>
                                  </a:lnTo>
                                  <a:lnTo>
                                    <a:pt x="626" y="232"/>
                                  </a:lnTo>
                                  <a:lnTo>
                                    <a:pt x="681" y="192"/>
                                  </a:lnTo>
                                  <a:lnTo>
                                    <a:pt x="738" y="155"/>
                                  </a:lnTo>
                                  <a:lnTo>
                                    <a:pt x="797" y="124"/>
                                  </a:lnTo>
                                  <a:lnTo>
                                    <a:pt x="856" y="95"/>
                                  </a:lnTo>
                                  <a:lnTo>
                                    <a:pt x="918" y="70"/>
                                  </a:lnTo>
                                  <a:lnTo>
                                    <a:pt x="980" y="49"/>
                                  </a:lnTo>
                                  <a:lnTo>
                                    <a:pt x="1044" y="32"/>
                                  </a:lnTo>
                                  <a:lnTo>
                                    <a:pt x="1110" y="18"/>
                                  </a:lnTo>
                                  <a:lnTo>
                                    <a:pt x="1176" y="9"/>
                                  </a:lnTo>
                                  <a:lnTo>
                                    <a:pt x="1244" y="3"/>
                                  </a:lnTo>
                                  <a:lnTo>
                                    <a:pt x="1312" y="0"/>
                                  </a:lnTo>
                                  <a:lnTo>
                                    <a:pt x="1382" y="3"/>
                                  </a:lnTo>
                                  <a:lnTo>
                                    <a:pt x="1454" y="7"/>
                                  </a:lnTo>
                                  <a:lnTo>
                                    <a:pt x="1526" y="17"/>
                                  </a:lnTo>
                                  <a:lnTo>
                                    <a:pt x="1598" y="29"/>
                                  </a:lnTo>
                                  <a:lnTo>
                                    <a:pt x="1672" y="45"/>
                                  </a:lnTo>
                                  <a:lnTo>
                                    <a:pt x="1746" y="66"/>
                                  </a:lnTo>
                                  <a:lnTo>
                                    <a:pt x="1821" y="89"/>
                                  </a:lnTo>
                                  <a:lnTo>
                                    <a:pt x="1886" y="114"/>
                                  </a:lnTo>
                                  <a:lnTo>
                                    <a:pt x="1950" y="141"/>
                                  </a:lnTo>
                                  <a:lnTo>
                                    <a:pt x="2012" y="171"/>
                                  </a:lnTo>
                                  <a:lnTo>
                                    <a:pt x="2073" y="204"/>
                                  </a:lnTo>
                                  <a:lnTo>
                                    <a:pt x="2131" y="241"/>
                                  </a:lnTo>
                                  <a:lnTo>
                                    <a:pt x="2186" y="280"/>
                                  </a:lnTo>
                                  <a:lnTo>
                                    <a:pt x="2241" y="322"/>
                                  </a:lnTo>
                                  <a:lnTo>
                                    <a:pt x="2292" y="369"/>
                                  </a:lnTo>
                                  <a:lnTo>
                                    <a:pt x="2341" y="416"/>
                                  </a:lnTo>
                                  <a:lnTo>
                                    <a:pt x="2387" y="467"/>
                                  </a:lnTo>
                                  <a:lnTo>
                                    <a:pt x="2431" y="521"/>
                                  </a:lnTo>
                                  <a:lnTo>
                                    <a:pt x="2472" y="577"/>
                                  </a:lnTo>
                                  <a:lnTo>
                                    <a:pt x="2509" y="636"/>
                                  </a:lnTo>
                                  <a:lnTo>
                                    <a:pt x="2543" y="698"/>
                                  </a:lnTo>
                                  <a:lnTo>
                                    <a:pt x="2574" y="763"/>
                                  </a:lnTo>
                                  <a:lnTo>
                                    <a:pt x="2603" y="829"/>
                                  </a:lnTo>
                                  <a:lnTo>
                                    <a:pt x="2626" y="899"/>
                                  </a:lnTo>
                                  <a:lnTo>
                                    <a:pt x="2647" y="971"/>
                                  </a:lnTo>
                                  <a:lnTo>
                                    <a:pt x="2663" y="1045"/>
                                  </a:lnTo>
                                  <a:lnTo>
                                    <a:pt x="2675" y="1122"/>
                                  </a:lnTo>
                                  <a:lnTo>
                                    <a:pt x="2683" y="1200"/>
                                  </a:lnTo>
                                  <a:lnTo>
                                    <a:pt x="2687" y="1282"/>
                                  </a:lnTo>
                                  <a:lnTo>
                                    <a:pt x="2686" y="1364"/>
                                  </a:lnTo>
                                  <a:lnTo>
                                    <a:pt x="2681" y="1451"/>
                                  </a:lnTo>
                                  <a:lnTo>
                                    <a:pt x="2670" y="1539"/>
                                  </a:lnTo>
                                  <a:lnTo>
                                    <a:pt x="2656" y="1627"/>
                                  </a:lnTo>
                                  <a:lnTo>
                                    <a:pt x="2636" y="1720"/>
                                  </a:lnTo>
                                  <a:lnTo>
                                    <a:pt x="2611" y="1813"/>
                                  </a:lnTo>
                                  <a:lnTo>
                                    <a:pt x="2580" y="1909"/>
                                  </a:lnTo>
                                  <a:lnTo>
                                    <a:pt x="2545" y="2006"/>
                                  </a:lnTo>
                                  <a:lnTo>
                                    <a:pt x="2503" y="2106"/>
                                  </a:lnTo>
                                  <a:lnTo>
                                    <a:pt x="2456" y="2208"/>
                                  </a:lnTo>
                                  <a:lnTo>
                                    <a:pt x="2409" y="2306"/>
                                  </a:lnTo>
                                  <a:lnTo>
                                    <a:pt x="2362" y="2403"/>
                                  </a:lnTo>
                                  <a:lnTo>
                                    <a:pt x="2315" y="2497"/>
                                  </a:lnTo>
                                  <a:lnTo>
                                    <a:pt x="2265" y="2588"/>
                                  </a:lnTo>
                                  <a:lnTo>
                                    <a:pt x="2215" y="2676"/>
                                  </a:lnTo>
                                  <a:lnTo>
                                    <a:pt x="2163" y="2762"/>
                                  </a:lnTo>
                                  <a:lnTo>
                                    <a:pt x="2111" y="2845"/>
                                  </a:lnTo>
                                  <a:lnTo>
                                    <a:pt x="2058" y="2925"/>
                                  </a:lnTo>
                                  <a:lnTo>
                                    <a:pt x="2005" y="3002"/>
                                  </a:lnTo>
                                  <a:lnTo>
                                    <a:pt x="1950" y="3076"/>
                                  </a:lnTo>
                                  <a:lnTo>
                                    <a:pt x="1896" y="3147"/>
                                  </a:lnTo>
                                  <a:lnTo>
                                    <a:pt x="1840" y="3214"/>
                                  </a:lnTo>
                                  <a:lnTo>
                                    <a:pt x="1786" y="3278"/>
                                  </a:lnTo>
                                  <a:lnTo>
                                    <a:pt x="1729" y="3340"/>
                                  </a:lnTo>
                                  <a:lnTo>
                                    <a:pt x="1673" y="3396"/>
                                  </a:lnTo>
                                  <a:lnTo>
                                    <a:pt x="1616" y="3451"/>
                                  </a:lnTo>
                                  <a:lnTo>
                                    <a:pt x="1560" y="3501"/>
                                  </a:lnTo>
                                  <a:lnTo>
                                    <a:pt x="1503" y="3548"/>
                                  </a:lnTo>
                                  <a:lnTo>
                                    <a:pt x="1446" y="3591"/>
                                  </a:lnTo>
                                  <a:lnTo>
                                    <a:pt x="1390" y="3630"/>
                                  </a:lnTo>
                                  <a:lnTo>
                                    <a:pt x="1334" y="3665"/>
                                  </a:lnTo>
                                  <a:lnTo>
                                    <a:pt x="1277" y="3697"/>
                                  </a:lnTo>
                                  <a:lnTo>
                                    <a:pt x="1221" y="3724"/>
                                  </a:lnTo>
                                  <a:lnTo>
                                    <a:pt x="1165" y="3748"/>
                                  </a:lnTo>
                                  <a:lnTo>
                                    <a:pt x="1110" y="3767"/>
                                  </a:lnTo>
                                  <a:lnTo>
                                    <a:pt x="1055" y="3782"/>
                                  </a:lnTo>
                                  <a:lnTo>
                                    <a:pt x="1001" y="3793"/>
                                  </a:lnTo>
                                  <a:lnTo>
                                    <a:pt x="947" y="3799"/>
                                  </a:lnTo>
                                  <a:lnTo>
                                    <a:pt x="894" y="3801"/>
                                  </a:lnTo>
                                  <a:lnTo>
                                    <a:pt x="842" y="3799"/>
                                  </a:lnTo>
                                  <a:lnTo>
                                    <a:pt x="789" y="3792"/>
                                  </a:lnTo>
                                  <a:lnTo>
                                    <a:pt x="740" y="3780"/>
                                  </a:lnTo>
                                  <a:close/>
                                  <a:moveTo>
                                    <a:pt x="845" y="3544"/>
                                  </a:moveTo>
                                  <a:lnTo>
                                    <a:pt x="795" y="3524"/>
                                  </a:lnTo>
                                  <a:lnTo>
                                    <a:pt x="747" y="3499"/>
                                  </a:lnTo>
                                  <a:lnTo>
                                    <a:pt x="700" y="3470"/>
                                  </a:lnTo>
                                  <a:lnTo>
                                    <a:pt x="657" y="3436"/>
                                  </a:lnTo>
                                  <a:lnTo>
                                    <a:pt x="614" y="3396"/>
                                  </a:lnTo>
                                  <a:lnTo>
                                    <a:pt x="574" y="3354"/>
                                  </a:lnTo>
                                  <a:lnTo>
                                    <a:pt x="534" y="3306"/>
                                  </a:lnTo>
                                  <a:lnTo>
                                    <a:pt x="498" y="3254"/>
                                  </a:lnTo>
                                  <a:lnTo>
                                    <a:pt x="462" y="3199"/>
                                  </a:lnTo>
                                  <a:lnTo>
                                    <a:pt x="430" y="3139"/>
                                  </a:lnTo>
                                  <a:lnTo>
                                    <a:pt x="399" y="3078"/>
                                  </a:lnTo>
                                  <a:lnTo>
                                    <a:pt x="370" y="3012"/>
                                  </a:lnTo>
                                  <a:lnTo>
                                    <a:pt x="343" y="2943"/>
                                  </a:lnTo>
                                  <a:lnTo>
                                    <a:pt x="319" y="2872"/>
                                  </a:lnTo>
                                  <a:lnTo>
                                    <a:pt x="296" y="2797"/>
                                  </a:lnTo>
                                  <a:lnTo>
                                    <a:pt x="276" y="2720"/>
                                  </a:lnTo>
                                  <a:lnTo>
                                    <a:pt x="257" y="2642"/>
                                  </a:lnTo>
                                  <a:lnTo>
                                    <a:pt x="240" y="2560"/>
                                  </a:lnTo>
                                  <a:lnTo>
                                    <a:pt x="227" y="2478"/>
                                  </a:lnTo>
                                  <a:lnTo>
                                    <a:pt x="214" y="2393"/>
                                  </a:lnTo>
                                  <a:lnTo>
                                    <a:pt x="205" y="2307"/>
                                  </a:lnTo>
                                  <a:lnTo>
                                    <a:pt x="198" y="2219"/>
                                  </a:lnTo>
                                  <a:lnTo>
                                    <a:pt x="192" y="2131"/>
                                  </a:lnTo>
                                  <a:lnTo>
                                    <a:pt x="189" y="2041"/>
                                  </a:lnTo>
                                  <a:lnTo>
                                    <a:pt x="188" y="1951"/>
                                  </a:lnTo>
                                  <a:lnTo>
                                    <a:pt x="191" y="1859"/>
                                  </a:lnTo>
                                  <a:lnTo>
                                    <a:pt x="194" y="1768"/>
                                  </a:lnTo>
                                  <a:lnTo>
                                    <a:pt x="200" y="1677"/>
                                  </a:lnTo>
                                  <a:lnTo>
                                    <a:pt x="208" y="1586"/>
                                  </a:lnTo>
                                  <a:lnTo>
                                    <a:pt x="219" y="1495"/>
                                  </a:lnTo>
                                  <a:lnTo>
                                    <a:pt x="233" y="1404"/>
                                  </a:lnTo>
                                  <a:lnTo>
                                    <a:pt x="249" y="1314"/>
                                  </a:lnTo>
                                  <a:lnTo>
                                    <a:pt x="262" y="1221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298" y="1048"/>
                                  </a:lnTo>
                                  <a:lnTo>
                                    <a:pt x="321" y="967"/>
                                  </a:lnTo>
                                  <a:lnTo>
                                    <a:pt x="347" y="890"/>
                                  </a:lnTo>
                                  <a:lnTo>
                                    <a:pt x="377" y="815"/>
                                  </a:lnTo>
                                  <a:lnTo>
                                    <a:pt x="408" y="745"/>
                                  </a:lnTo>
                                  <a:lnTo>
                                    <a:pt x="442" y="679"/>
                                  </a:lnTo>
                                  <a:lnTo>
                                    <a:pt x="479" y="615"/>
                                  </a:lnTo>
                                  <a:lnTo>
                                    <a:pt x="519" y="556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604" y="448"/>
                                  </a:lnTo>
                                  <a:lnTo>
                                    <a:pt x="651" y="399"/>
                                  </a:lnTo>
                                  <a:lnTo>
                                    <a:pt x="698" y="354"/>
                                  </a:lnTo>
                                  <a:lnTo>
                                    <a:pt x="748" y="314"/>
                                  </a:lnTo>
                                  <a:lnTo>
                                    <a:pt x="800" y="276"/>
                                  </a:lnTo>
                                  <a:lnTo>
                                    <a:pt x="853" y="242"/>
                                  </a:lnTo>
                                  <a:lnTo>
                                    <a:pt x="909" y="212"/>
                                  </a:lnTo>
                                  <a:lnTo>
                                    <a:pt x="966" y="185"/>
                                  </a:lnTo>
                                  <a:lnTo>
                                    <a:pt x="1024" y="163"/>
                                  </a:lnTo>
                                  <a:lnTo>
                                    <a:pt x="1084" y="144"/>
                                  </a:lnTo>
                                  <a:lnTo>
                                    <a:pt x="1144" y="127"/>
                                  </a:lnTo>
                                  <a:lnTo>
                                    <a:pt x="1206" y="115"/>
                                  </a:lnTo>
                                  <a:lnTo>
                                    <a:pt x="1267" y="107"/>
                                  </a:lnTo>
                                  <a:lnTo>
                                    <a:pt x="1331" y="102"/>
                                  </a:lnTo>
                                  <a:lnTo>
                                    <a:pt x="1395" y="101"/>
                                  </a:lnTo>
                                  <a:lnTo>
                                    <a:pt x="1459" y="103"/>
                                  </a:lnTo>
                                  <a:lnTo>
                                    <a:pt x="1525" y="109"/>
                                  </a:lnTo>
                                  <a:lnTo>
                                    <a:pt x="1590" y="119"/>
                                  </a:lnTo>
                                  <a:lnTo>
                                    <a:pt x="1656" y="133"/>
                                  </a:lnTo>
                                  <a:lnTo>
                                    <a:pt x="1723" y="150"/>
                                  </a:lnTo>
                                  <a:lnTo>
                                    <a:pt x="1788" y="171"/>
                                  </a:lnTo>
                                  <a:lnTo>
                                    <a:pt x="1846" y="192"/>
                                  </a:lnTo>
                                  <a:lnTo>
                                    <a:pt x="1903" y="216"/>
                                  </a:lnTo>
                                  <a:lnTo>
                                    <a:pt x="1959" y="244"/>
                                  </a:lnTo>
                                  <a:lnTo>
                                    <a:pt x="2013" y="275"/>
                                  </a:lnTo>
                                  <a:lnTo>
                                    <a:pt x="2067" y="308"/>
                                  </a:lnTo>
                                  <a:lnTo>
                                    <a:pt x="2119" y="345"/>
                                  </a:lnTo>
                                  <a:lnTo>
                                    <a:pt x="2170" y="385"/>
                                  </a:lnTo>
                                  <a:lnTo>
                                    <a:pt x="2219" y="428"/>
                                  </a:lnTo>
                                  <a:lnTo>
                                    <a:pt x="2266" y="473"/>
                                  </a:lnTo>
                                  <a:lnTo>
                                    <a:pt x="2310" y="521"/>
                                  </a:lnTo>
                                  <a:lnTo>
                                    <a:pt x="2353" y="573"/>
                                  </a:lnTo>
                                  <a:lnTo>
                                    <a:pt x="2392" y="627"/>
                                  </a:lnTo>
                                  <a:lnTo>
                                    <a:pt x="2428" y="684"/>
                                  </a:lnTo>
                                  <a:lnTo>
                                    <a:pt x="2463" y="743"/>
                                  </a:lnTo>
                                  <a:lnTo>
                                    <a:pt x="2494" y="804"/>
                                  </a:lnTo>
                                  <a:lnTo>
                                    <a:pt x="2521" y="870"/>
                                  </a:lnTo>
                                  <a:lnTo>
                                    <a:pt x="2546" y="936"/>
                                  </a:lnTo>
                                  <a:lnTo>
                                    <a:pt x="2566" y="1006"/>
                                  </a:lnTo>
                                  <a:lnTo>
                                    <a:pt x="2583" y="1077"/>
                                  </a:lnTo>
                                  <a:lnTo>
                                    <a:pt x="2594" y="1151"/>
                                  </a:lnTo>
                                  <a:lnTo>
                                    <a:pt x="2603" y="1227"/>
                                  </a:lnTo>
                                  <a:lnTo>
                                    <a:pt x="2606" y="1306"/>
                                  </a:lnTo>
                                  <a:lnTo>
                                    <a:pt x="2606" y="1387"/>
                                  </a:lnTo>
                                  <a:lnTo>
                                    <a:pt x="2600" y="1470"/>
                                  </a:lnTo>
                                  <a:lnTo>
                                    <a:pt x="2590" y="1555"/>
                                  </a:lnTo>
                                  <a:lnTo>
                                    <a:pt x="2574" y="1642"/>
                                  </a:lnTo>
                                  <a:lnTo>
                                    <a:pt x="2553" y="1730"/>
                                  </a:lnTo>
                                  <a:lnTo>
                                    <a:pt x="2527" y="1822"/>
                                  </a:lnTo>
                                  <a:lnTo>
                                    <a:pt x="2494" y="1915"/>
                                  </a:lnTo>
                                  <a:lnTo>
                                    <a:pt x="2456" y="2010"/>
                                  </a:lnTo>
                                  <a:lnTo>
                                    <a:pt x="2412" y="2106"/>
                                  </a:lnTo>
                                  <a:lnTo>
                                    <a:pt x="2361" y="2204"/>
                                  </a:lnTo>
                                  <a:lnTo>
                                    <a:pt x="2321" y="2292"/>
                                  </a:lnTo>
                                  <a:lnTo>
                                    <a:pt x="2279" y="2376"/>
                                  </a:lnTo>
                                  <a:lnTo>
                                    <a:pt x="2236" y="2457"/>
                                  </a:lnTo>
                                  <a:lnTo>
                                    <a:pt x="2192" y="2537"/>
                                  </a:lnTo>
                                  <a:lnTo>
                                    <a:pt x="2149" y="2614"/>
                                  </a:lnTo>
                                  <a:lnTo>
                                    <a:pt x="2103" y="2688"/>
                                  </a:lnTo>
                                  <a:lnTo>
                                    <a:pt x="2057" y="2759"/>
                                  </a:lnTo>
                                  <a:lnTo>
                                    <a:pt x="2010" y="2828"/>
                                  </a:lnTo>
                                  <a:lnTo>
                                    <a:pt x="1964" y="2894"/>
                                  </a:lnTo>
                                  <a:lnTo>
                                    <a:pt x="1915" y="2957"/>
                                  </a:lnTo>
                                  <a:lnTo>
                                    <a:pt x="1866" y="3018"/>
                                  </a:lnTo>
                                  <a:lnTo>
                                    <a:pt x="1818" y="3076"/>
                                  </a:lnTo>
                                  <a:lnTo>
                                    <a:pt x="1769" y="3130"/>
                                  </a:lnTo>
                                  <a:lnTo>
                                    <a:pt x="1719" y="3181"/>
                                  </a:lnTo>
                                  <a:lnTo>
                                    <a:pt x="1669" y="3229"/>
                                  </a:lnTo>
                                  <a:lnTo>
                                    <a:pt x="1620" y="3276"/>
                                  </a:lnTo>
                                  <a:lnTo>
                                    <a:pt x="1570" y="3317"/>
                                  </a:lnTo>
                                  <a:lnTo>
                                    <a:pt x="1519" y="3356"/>
                                  </a:lnTo>
                                  <a:lnTo>
                                    <a:pt x="1469" y="3393"/>
                                  </a:lnTo>
                                  <a:lnTo>
                                    <a:pt x="1419" y="3425"/>
                                  </a:lnTo>
                                  <a:lnTo>
                                    <a:pt x="1369" y="3454"/>
                                  </a:lnTo>
                                  <a:lnTo>
                                    <a:pt x="1320" y="3481"/>
                                  </a:lnTo>
                                  <a:lnTo>
                                    <a:pt x="1270" y="3503"/>
                                  </a:lnTo>
                                  <a:lnTo>
                                    <a:pt x="1220" y="3522"/>
                                  </a:lnTo>
                                  <a:lnTo>
                                    <a:pt x="1171" y="3537"/>
                                  </a:lnTo>
                                  <a:lnTo>
                                    <a:pt x="1123" y="3549"/>
                                  </a:lnTo>
                                  <a:lnTo>
                                    <a:pt x="1075" y="3557"/>
                                  </a:lnTo>
                                  <a:lnTo>
                                    <a:pt x="1028" y="3562"/>
                                  </a:lnTo>
                                  <a:lnTo>
                                    <a:pt x="982" y="3563"/>
                                  </a:lnTo>
                                  <a:lnTo>
                                    <a:pt x="935" y="3561"/>
                                  </a:lnTo>
                                  <a:lnTo>
                                    <a:pt x="890" y="3554"/>
                                  </a:lnTo>
                                  <a:lnTo>
                                    <a:pt x="845" y="3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0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8046" y="8286"/>
                              <a:ext cx="2251" cy="1783"/>
                            </a:xfrm>
                            <a:custGeom>
                              <a:avLst/>
                              <a:gdLst>
                                <a:gd name="T0" fmla="*/ 13 w 4939"/>
                                <a:gd name="T1" fmla="*/ 2336 h 3553"/>
                                <a:gd name="T2" fmla="*/ 171 w 4939"/>
                                <a:gd name="T3" fmla="*/ 1903 h 3553"/>
                                <a:gd name="T4" fmla="*/ 487 w 4939"/>
                                <a:gd name="T5" fmla="*/ 1462 h 3553"/>
                                <a:gd name="T6" fmla="*/ 928 w 4939"/>
                                <a:gd name="T7" fmla="*/ 1035 h 3553"/>
                                <a:gd name="T8" fmla="*/ 1466 w 4939"/>
                                <a:gd name="T9" fmla="*/ 643 h 3553"/>
                                <a:gd name="T10" fmla="*/ 2068 w 4939"/>
                                <a:gd name="T11" fmla="*/ 310 h 3553"/>
                                <a:gd name="T12" fmla="*/ 2691 w 4939"/>
                                <a:gd name="T13" fmla="*/ 79 h 3553"/>
                                <a:gd name="T14" fmla="*/ 3253 w 4939"/>
                                <a:gd name="T15" fmla="*/ 0 h 3553"/>
                                <a:gd name="T16" fmla="*/ 3742 w 4939"/>
                                <a:gd name="T17" fmla="*/ 51 h 3553"/>
                                <a:gd name="T18" fmla="*/ 4155 w 4939"/>
                                <a:gd name="T19" fmla="*/ 219 h 3553"/>
                                <a:gd name="T20" fmla="*/ 4488 w 4939"/>
                                <a:gd name="T21" fmla="*/ 497 h 3553"/>
                                <a:gd name="T22" fmla="*/ 4736 w 4939"/>
                                <a:gd name="T23" fmla="*/ 874 h 3553"/>
                                <a:gd name="T24" fmla="*/ 4896 w 4939"/>
                                <a:gd name="T25" fmla="*/ 1340 h 3553"/>
                                <a:gd name="T26" fmla="*/ 4938 w 4939"/>
                                <a:gd name="T27" fmla="*/ 1789 h 3553"/>
                                <a:gd name="T28" fmla="*/ 4860 w 4939"/>
                                <a:gd name="T29" fmla="*/ 2231 h 3553"/>
                                <a:gd name="T30" fmla="*/ 4658 w 4939"/>
                                <a:gd name="T31" fmla="*/ 2643 h 3553"/>
                                <a:gd name="T32" fmla="*/ 4324 w 4939"/>
                                <a:gd name="T33" fmla="*/ 3000 h 3553"/>
                                <a:gd name="T34" fmla="*/ 3855 w 4939"/>
                                <a:gd name="T35" fmla="*/ 3281 h 3553"/>
                                <a:gd name="T36" fmla="*/ 3244 w 4939"/>
                                <a:gd name="T37" fmla="*/ 3461 h 3553"/>
                                <a:gd name="T38" fmla="*/ 2537 w 4939"/>
                                <a:gd name="T39" fmla="*/ 3540 h 3553"/>
                                <a:gd name="T40" fmla="*/ 1883 w 4939"/>
                                <a:gd name="T41" fmla="*/ 3548 h 3553"/>
                                <a:gd name="T42" fmla="*/ 1300 w 4939"/>
                                <a:gd name="T43" fmla="*/ 3485 h 3553"/>
                                <a:gd name="T44" fmla="*/ 804 w 4939"/>
                                <a:gd name="T45" fmla="*/ 3355 h 3553"/>
                                <a:gd name="T46" fmla="*/ 413 w 4939"/>
                                <a:gd name="T47" fmla="*/ 3160 h 3553"/>
                                <a:gd name="T48" fmla="*/ 142 w 4939"/>
                                <a:gd name="T49" fmla="*/ 2907 h 3553"/>
                                <a:gd name="T50" fmla="*/ 359 w 4939"/>
                                <a:gd name="T51" fmla="*/ 2618 h 3553"/>
                                <a:gd name="T52" fmla="*/ 364 w 4939"/>
                                <a:gd name="T53" fmla="*/ 2258 h 3553"/>
                                <a:gd name="T54" fmla="*/ 526 w 4939"/>
                                <a:gd name="T55" fmla="*/ 1877 h 3553"/>
                                <a:gd name="T56" fmla="*/ 818 w 4939"/>
                                <a:gd name="T57" fmla="*/ 1493 h 3553"/>
                                <a:gd name="T58" fmla="*/ 1215 w 4939"/>
                                <a:gd name="T59" fmla="*/ 1125 h 3553"/>
                                <a:gd name="T60" fmla="*/ 1693 w 4939"/>
                                <a:gd name="T61" fmla="*/ 793 h 3553"/>
                                <a:gd name="T62" fmla="*/ 2225 w 4939"/>
                                <a:gd name="T63" fmla="*/ 515 h 3553"/>
                                <a:gd name="T64" fmla="*/ 2779 w 4939"/>
                                <a:gd name="T65" fmla="*/ 297 h 3553"/>
                                <a:gd name="T66" fmla="*/ 3291 w 4939"/>
                                <a:gd name="T67" fmla="*/ 205 h 3553"/>
                                <a:gd name="T68" fmla="*/ 3746 w 4939"/>
                                <a:gd name="T69" fmla="*/ 246 h 3553"/>
                                <a:gd name="T70" fmla="*/ 4133 w 4939"/>
                                <a:gd name="T71" fmla="*/ 406 h 3553"/>
                                <a:gd name="T72" fmla="*/ 4444 w 4939"/>
                                <a:gd name="T73" fmla="*/ 670 h 3553"/>
                                <a:gd name="T74" fmla="*/ 4670 w 4939"/>
                                <a:gd name="T75" fmla="*/ 1023 h 3553"/>
                                <a:gd name="T76" fmla="*/ 4798 w 4939"/>
                                <a:gd name="T77" fmla="*/ 1437 h 3553"/>
                                <a:gd name="T78" fmla="*/ 4813 w 4939"/>
                                <a:gd name="T79" fmla="*/ 1848 h 3553"/>
                                <a:gd name="T80" fmla="*/ 4718 w 4939"/>
                                <a:gd name="T81" fmla="*/ 2264 h 3553"/>
                                <a:gd name="T82" fmla="*/ 4502 w 4939"/>
                                <a:gd name="T83" fmla="*/ 2656 h 3553"/>
                                <a:gd name="T84" fmla="*/ 4157 w 4939"/>
                                <a:gd name="T85" fmla="*/ 2992 h 3553"/>
                                <a:gd name="T86" fmla="*/ 3673 w 4939"/>
                                <a:gd name="T87" fmla="*/ 3244 h 3553"/>
                                <a:gd name="T88" fmla="*/ 3041 w 4939"/>
                                <a:gd name="T89" fmla="*/ 3381 h 3553"/>
                                <a:gd name="T90" fmla="*/ 2409 w 4939"/>
                                <a:gd name="T91" fmla="*/ 3431 h 3553"/>
                                <a:gd name="T92" fmla="*/ 1852 w 4939"/>
                                <a:gd name="T93" fmla="*/ 3421 h 3553"/>
                                <a:gd name="T94" fmla="*/ 1363 w 4939"/>
                                <a:gd name="T95" fmla="*/ 3345 h 3553"/>
                                <a:gd name="T96" fmla="*/ 955 w 4939"/>
                                <a:gd name="T97" fmla="*/ 3210 h 3553"/>
                                <a:gd name="T98" fmla="*/ 640 w 4939"/>
                                <a:gd name="T99" fmla="*/ 3022 h 3553"/>
                                <a:gd name="T100" fmla="*/ 430 w 4939"/>
                                <a:gd name="T101" fmla="*/ 2783 h 3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939" h="3553">
                                  <a:moveTo>
                                    <a:pt x="21" y="2662"/>
                                  </a:moveTo>
                                  <a:lnTo>
                                    <a:pt x="6" y="2582"/>
                                  </a:lnTo>
                                  <a:lnTo>
                                    <a:pt x="0" y="2502"/>
                                  </a:lnTo>
                                  <a:lnTo>
                                    <a:pt x="3" y="2420"/>
                                  </a:lnTo>
                                  <a:lnTo>
                                    <a:pt x="13" y="2336"/>
                                  </a:lnTo>
                                  <a:lnTo>
                                    <a:pt x="31" y="2251"/>
                                  </a:lnTo>
                                  <a:lnTo>
                                    <a:pt x="55" y="2166"/>
                                  </a:lnTo>
                                  <a:lnTo>
                                    <a:pt x="87" y="2079"/>
                                  </a:lnTo>
                                  <a:lnTo>
                                    <a:pt x="126" y="1992"/>
                                  </a:lnTo>
                                  <a:lnTo>
                                    <a:pt x="171" y="1903"/>
                                  </a:lnTo>
                                  <a:lnTo>
                                    <a:pt x="222" y="1815"/>
                                  </a:lnTo>
                                  <a:lnTo>
                                    <a:pt x="280" y="1726"/>
                                  </a:lnTo>
                                  <a:lnTo>
                                    <a:pt x="343" y="1638"/>
                                  </a:lnTo>
                                  <a:lnTo>
                                    <a:pt x="412" y="1550"/>
                                  </a:lnTo>
                                  <a:lnTo>
                                    <a:pt x="487" y="1462"/>
                                  </a:lnTo>
                                  <a:lnTo>
                                    <a:pt x="566" y="1375"/>
                                  </a:lnTo>
                                  <a:lnTo>
                                    <a:pt x="650" y="1288"/>
                                  </a:lnTo>
                                  <a:lnTo>
                                    <a:pt x="738" y="1202"/>
                                  </a:lnTo>
                                  <a:lnTo>
                                    <a:pt x="832" y="1118"/>
                                  </a:lnTo>
                                  <a:lnTo>
                                    <a:pt x="928" y="1035"/>
                                  </a:lnTo>
                                  <a:lnTo>
                                    <a:pt x="1029" y="952"/>
                                  </a:lnTo>
                                  <a:lnTo>
                                    <a:pt x="1133" y="873"/>
                                  </a:lnTo>
                                  <a:lnTo>
                                    <a:pt x="1241" y="793"/>
                                  </a:lnTo>
                                  <a:lnTo>
                                    <a:pt x="1352" y="717"/>
                                  </a:lnTo>
                                  <a:lnTo>
                                    <a:pt x="1466" y="643"/>
                                  </a:lnTo>
                                  <a:lnTo>
                                    <a:pt x="1582" y="571"/>
                                  </a:lnTo>
                                  <a:lnTo>
                                    <a:pt x="1701" y="502"/>
                                  </a:lnTo>
                                  <a:lnTo>
                                    <a:pt x="1821" y="434"/>
                                  </a:lnTo>
                                  <a:lnTo>
                                    <a:pt x="1944" y="372"/>
                                  </a:lnTo>
                                  <a:lnTo>
                                    <a:pt x="2068" y="310"/>
                                  </a:lnTo>
                                  <a:lnTo>
                                    <a:pt x="2193" y="253"/>
                                  </a:lnTo>
                                  <a:lnTo>
                                    <a:pt x="2320" y="199"/>
                                  </a:lnTo>
                                  <a:lnTo>
                                    <a:pt x="2447" y="148"/>
                                  </a:lnTo>
                                  <a:lnTo>
                                    <a:pt x="2570" y="111"/>
                                  </a:lnTo>
                                  <a:lnTo>
                                    <a:pt x="2691" y="79"/>
                                  </a:lnTo>
                                  <a:lnTo>
                                    <a:pt x="2810" y="52"/>
                                  </a:lnTo>
                                  <a:lnTo>
                                    <a:pt x="2925" y="32"/>
                                  </a:lnTo>
                                  <a:lnTo>
                                    <a:pt x="3038" y="15"/>
                                  </a:lnTo>
                                  <a:lnTo>
                                    <a:pt x="3147" y="6"/>
                                  </a:lnTo>
                                  <a:lnTo>
                                    <a:pt x="3253" y="0"/>
                                  </a:lnTo>
                                  <a:lnTo>
                                    <a:pt x="3358" y="0"/>
                                  </a:lnTo>
                                  <a:lnTo>
                                    <a:pt x="3459" y="6"/>
                                  </a:lnTo>
                                  <a:lnTo>
                                    <a:pt x="3556" y="15"/>
                                  </a:lnTo>
                                  <a:lnTo>
                                    <a:pt x="3651" y="31"/>
                                  </a:lnTo>
                                  <a:lnTo>
                                    <a:pt x="3742" y="51"/>
                                  </a:lnTo>
                                  <a:lnTo>
                                    <a:pt x="3831" y="74"/>
                                  </a:lnTo>
                                  <a:lnTo>
                                    <a:pt x="3918" y="104"/>
                                  </a:lnTo>
                                  <a:lnTo>
                                    <a:pt x="3999" y="138"/>
                                  </a:lnTo>
                                  <a:lnTo>
                                    <a:pt x="4079" y="176"/>
                                  </a:lnTo>
                                  <a:lnTo>
                                    <a:pt x="4155" y="219"/>
                                  </a:lnTo>
                                  <a:lnTo>
                                    <a:pt x="4228" y="266"/>
                                  </a:lnTo>
                                  <a:lnTo>
                                    <a:pt x="4298" y="317"/>
                                  </a:lnTo>
                                  <a:lnTo>
                                    <a:pt x="4365" y="373"/>
                                  </a:lnTo>
                                  <a:lnTo>
                                    <a:pt x="4428" y="433"/>
                                  </a:lnTo>
                                  <a:lnTo>
                                    <a:pt x="4488" y="497"/>
                                  </a:lnTo>
                                  <a:lnTo>
                                    <a:pt x="4544" y="565"/>
                                  </a:lnTo>
                                  <a:lnTo>
                                    <a:pt x="4597" y="636"/>
                                  </a:lnTo>
                                  <a:lnTo>
                                    <a:pt x="4647" y="712"/>
                                  </a:lnTo>
                                  <a:lnTo>
                                    <a:pt x="4693" y="791"/>
                                  </a:lnTo>
                                  <a:lnTo>
                                    <a:pt x="4736" y="874"/>
                                  </a:lnTo>
                                  <a:lnTo>
                                    <a:pt x="4775" y="960"/>
                                  </a:lnTo>
                                  <a:lnTo>
                                    <a:pt x="4811" y="1050"/>
                                  </a:lnTo>
                                  <a:lnTo>
                                    <a:pt x="4843" y="1144"/>
                                  </a:lnTo>
                                  <a:lnTo>
                                    <a:pt x="4871" y="1241"/>
                                  </a:lnTo>
                                  <a:lnTo>
                                    <a:pt x="4896" y="1340"/>
                                  </a:lnTo>
                                  <a:lnTo>
                                    <a:pt x="4914" y="1430"/>
                                  </a:lnTo>
                                  <a:lnTo>
                                    <a:pt x="4927" y="1519"/>
                                  </a:lnTo>
                                  <a:lnTo>
                                    <a:pt x="4935" y="1609"/>
                                  </a:lnTo>
                                  <a:lnTo>
                                    <a:pt x="4939" y="1699"/>
                                  </a:lnTo>
                                  <a:lnTo>
                                    <a:pt x="4938" y="1789"/>
                                  </a:lnTo>
                                  <a:lnTo>
                                    <a:pt x="4932" y="1879"/>
                                  </a:lnTo>
                                  <a:lnTo>
                                    <a:pt x="4922" y="1968"/>
                                  </a:lnTo>
                                  <a:lnTo>
                                    <a:pt x="4907" y="2057"/>
                                  </a:lnTo>
                                  <a:lnTo>
                                    <a:pt x="4885" y="2144"/>
                                  </a:lnTo>
                                  <a:lnTo>
                                    <a:pt x="4860" y="2231"/>
                                  </a:lnTo>
                                  <a:lnTo>
                                    <a:pt x="4831" y="2317"/>
                                  </a:lnTo>
                                  <a:lnTo>
                                    <a:pt x="4795" y="2401"/>
                                  </a:lnTo>
                                  <a:lnTo>
                                    <a:pt x="4755" y="2483"/>
                                  </a:lnTo>
                                  <a:lnTo>
                                    <a:pt x="4709" y="2564"/>
                                  </a:lnTo>
                                  <a:lnTo>
                                    <a:pt x="4658" y="2643"/>
                                  </a:lnTo>
                                  <a:lnTo>
                                    <a:pt x="4602" y="2720"/>
                                  </a:lnTo>
                                  <a:lnTo>
                                    <a:pt x="4540" y="2793"/>
                                  </a:lnTo>
                                  <a:lnTo>
                                    <a:pt x="4474" y="2865"/>
                                  </a:lnTo>
                                  <a:lnTo>
                                    <a:pt x="4403" y="2934"/>
                                  </a:lnTo>
                                  <a:lnTo>
                                    <a:pt x="4324" y="3000"/>
                                  </a:lnTo>
                                  <a:lnTo>
                                    <a:pt x="4243" y="3063"/>
                                  </a:lnTo>
                                  <a:lnTo>
                                    <a:pt x="4154" y="3124"/>
                                  </a:lnTo>
                                  <a:lnTo>
                                    <a:pt x="4060" y="3180"/>
                                  </a:lnTo>
                                  <a:lnTo>
                                    <a:pt x="3960" y="3233"/>
                                  </a:lnTo>
                                  <a:lnTo>
                                    <a:pt x="3855" y="3281"/>
                                  </a:lnTo>
                                  <a:lnTo>
                                    <a:pt x="3744" y="3326"/>
                                  </a:lnTo>
                                  <a:lnTo>
                                    <a:pt x="3628" y="3366"/>
                                  </a:lnTo>
                                  <a:lnTo>
                                    <a:pt x="3506" y="3403"/>
                                  </a:lnTo>
                                  <a:lnTo>
                                    <a:pt x="3378" y="3435"/>
                                  </a:lnTo>
                                  <a:lnTo>
                                    <a:pt x="3244" y="3461"/>
                                  </a:lnTo>
                                  <a:lnTo>
                                    <a:pt x="3104" y="3484"/>
                                  </a:lnTo>
                                  <a:lnTo>
                                    <a:pt x="2958" y="3500"/>
                                  </a:lnTo>
                                  <a:lnTo>
                                    <a:pt x="2816" y="3516"/>
                                  </a:lnTo>
                                  <a:lnTo>
                                    <a:pt x="2676" y="3530"/>
                                  </a:lnTo>
                                  <a:lnTo>
                                    <a:pt x="2537" y="3540"/>
                                  </a:lnTo>
                                  <a:lnTo>
                                    <a:pt x="2402" y="3548"/>
                                  </a:lnTo>
                                  <a:lnTo>
                                    <a:pt x="2268" y="3552"/>
                                  </a:lnTo>
                                  <a:lnTo>
                                    <a:pt x="2136" y="3553"/>
                                  </a:lnTo>
                                  <a:lnTo>
                                    <a:pt x="2008" y="3552"/>
                                  </a:lnTo>
                                  <a:lnTo>
                                    <a:pt x="1883" y="3548"/>
                                  </a:lnTo>
                                  <a:lnTo>
                                    <a:pt x="1759" y="3540"/>
                                  </a:lnTo>
                                  <a:lnTo>
                                    <a:pt x="1639" y="3531"/>
                                  </a:lnTo>
                                  <a:lnTo>
                                    <a:pt x="1523" y="3518"/>
                                  </a:lnTo>
                                  <a:lnTo>
                                    <a:pt x="1409" y="3503"/>
                                  </a:lnTo>
                                  <a:lnTo>
                                    <a:pt x="1300" y="3485"/>
                                  </a:lnTo>
                                  <a:lnTo>
                                    <a:pt x="1193" y="3465"/>
                                  </a:lnTo>
                                  <a:lnTo>
                                    <a:pt x="1090" y="3441"/>
                                  </a:lnTo>
                                  <a:lnTo>
                                    <a:pt x="991" y="3415"/>
                                  </a:lnTo>
                                  <a:lnTo>
                                    <a:pt x="896" y="3386"/>
                                  </a:lnTo>
                                  <a:lnTo>
                                    <a:pt x="804" y="3355"/>
                                  </a:lnTo>
                                  <a:lnTo>
                                    <a:pt x="718" y="3321"/>
                                  </a:lnTo>
                                  <a:lnTo>
                                    <a:pt x="635" y="3285"/>
                                  </a:lnTo>
                                  <a:lnTo>
                                    <a:pt x="557" y="3246"/>
                                  </a:lnTo>
                                  <a:lnTo>
                                    <a:pt x="483" y="3204"/>
                                  </a:lnTo>
                                  <a:lnTo>
                                    <a:pt x="413" y="3160"/>
                                  </a:lnTo>
                                  <a:lnTo>
                                    <a:pt x="349" y="3114"/>
                                  </a:lnTo>
                                  <a:lnTo>
                                    <a:pt x="290" y="3066"/>
                                  </a:lnTo>
                                  <a:lnTo>
                                    <a:pt x="235" y="3015"/>
                                  </a:lnTo>
                                  <a:lnTo>
                                    <a:pt x="185" y="2961"/>
                                  </a:lnTo>
                                  <a:lnTo>
                                    <a:pt x="142" y="2907"/>
                                  </a:lnTo>
                                  <a:lnTo>
                                    <a:pt x="102" y="2849"/>
                                  </a:lnTo>
                                  <a:lnTo>
                                    <a:pt x="70" y="2789"/>
                                  </a:lnTo>
                                  <a:lnTo>
                                    <a:pt x="42" y="2726"/>
                                  </a:lnTo>
                                  <a:lnTo>
                                    <a:pt x="21" y="2662"/>
                                  </a:lnTo>
                                  <a:close/>
                                  <a:moveTo>
                                    <a:pt x="359" y="2618"/>
                                  </a:moveTo>
                                  <a:lnTo>
                                    <a:pt x="345" y="2548"/>
                                  </a:lnTo>
                                  <a:lnTo>
                                    <a:pt x="341" y="2478"/>
                                  </a:lnTo>
                                  <a:lnTo>
                                    <a:pt x="342" y="2406"/>
                                  </a:lnTo>
                                  <a:lnTo>
                                    <a:pt x="350" y="2333"/>
                                  </a:lnTo>
                                  <a:lnTo>
                                    <a:pt x="364" y="2258"/>
                                  </a:lnTo>
                                  <a:lnTo>
                                    <a:pt x="385" y="2183"/>
                                  </a:lnTo>
                                  <a:lnTo>
                                    <a:pt x="412" y="2108"/>
                                  </a:lnTo>
                                  <a:lnTo>
                                    <a:pt x="444" y="2031"/>
                                  </a:lnTo>
                                  <a:lnTo>
                                    <a:pt x="482" y="1954"/>
                                  </a:lnTo>
                                  <a:lnTo>
                                    <a:pt x="526" y="1877"/>
                                  </a:lnTo>
                                  <a:lnTo>
                                    <a:pt x="574" y="1800"/>
                                  </a:lnTo>
                                  <a:lnTo>
                                    <a:pt x="629" y="1723"/>
                                  </a:lnTo>
                                  <a:lnTo>
                                    <a:pt x="687" y="1646"/>
                                  </a:lnTo>
                                  <a:lnTo>
                                    <a:pt x="750" y="1569"/>
                                  </a:lnTo>
                                  <a:lnTo>
                                    <a:pt x="818" y="1493"/>
                                  </a:lnTo>
                                  <a:lnTo>
                                    <a:pt x="890" y="1417"/>
                                  </a:lnTo>
                                  <a:lnTo>
                                    <a:pt x="966" y="1343"/>
                                  </a:lnTo>
                                  <a:lnTo>
                                    <a:pt x="1045" y="1269"/>
                                  </a:lnTo>
                                  <a:lnTo>
                                    <a:pt x="1128" y="1197"/>
                                  </a:lnTo>
                                  <a:lnTo>
                                    <a:pt x="1215" y="1125"/>
                                  </a:lnTo>
                                  <a:lnTo>
                                    <a:pt x="1305" y="1055"/>
                                  </a:lnTo>
                                  <a:lnTo>
                                    <a:pt x="1399" y="987"/>
                                  </a:lnTo>
                                  <a:lnTo>
                                    <a:pt x="1494" y="920"/>
                                  </a:lnTo>
                                  <a:lnTo>
                                    <a:pt x="1592" y="856"/>
                                  </a:lnTo>
                                  <a:lnTo>
                                    <a:pt x="1693" y="793"/>
                                  </a:lnTo>
                                  <a:lnTo>
                                    <a:pt x="1796" y="732"/>
                                  </a:lnTo>
                                  <a:lnTo>
                                    <a:pt x="1900" y="674"/>
                                  </a:lnTo>
                                  <a:lnTo>
                                    <a:pt x="2007" y="618"/>
                                  </a:lnTo>
                                  <a:lnTo>
                                    <a:pt x="2115" y="565"/>
                                  </a:lnTo>
                                  <a:lnTo>
                                    <a:pt x="2225" y="515"/>
                                  </a:lnTo>
                                  <a:lnTo>
                                    <a:pt x="2336" y="468"/>
                                  </a:lnTo>
                                  <a:lnTo>
                                    <a:pt x="2447" y="423"/>
                                  </a:lnTo>
                                  <a:lnTo>
                                    <a:pt x="2560" y="375"/>
                                  </a:lnTo>
                                  <a:lnTo>
                                    <a:pt x="2670" y="333"/>
                                  </a:lnTo>
                                  <a:lnTo>
                                    <a:pt x="2779" y="297"/>
                                  </a:lnTo>
                                  <a:lnTo>
                                    <a:pt x="2886" y="267"/>
                                  </a:lnTo>
                                  <a:lnTo>
                                    <a:pt x="2990" y="243"/>
                                  </a:lnTo>
                                  <a:lnTo>
                                    <a:pt x="3092" y="225"/>
                                  </a:lnTo>
                                  <a:lnTo>
                                    <a:pt x="3193" y="212"/>
                                  </a:lnTo>
                                  <a:lnTo>
                                    <a:pt x="3291" y="205"/>
                                  </a:lnTo>
                                  <a:lnTo>
                                    <a:pt x="3388" y="202"/>
                                  </a:lnTo>
                                  <a:lnTo>
                                    <a:pt x="3480" y="206"/>
                                  </a:lnTo>
                                  <a:lnTo>
                                    <a:pt x="3571" y="214"/>
                                  </a:lnTo>
                                  <a:lnTo>
                                    <a:pt x="3660" y="227"/>
                                  </a:lnTo>
                                  <a:lnTo>
                                    <a:pt x="3746" y="246"/>
                                  </a:lnTo>
                                  <a:lnTo>
                                    <a:pt x="3829" y="269"/>
                                  </a:lnTo>
                                  <a:lnTo>
                                    <a:pt x="3909" y="296"/>
                                  </a:lnTo>
                                  <a:lnTo>
                                    <a:pt x="3986" y="329"/>
                                  </a:lnTo>
                                  <a:lnTo>
                                    <a:pt x="4061" y="366"/>
                                  </a:lnTo>
                                  <a:lnTo>
                                    <a:pt x="4133" y="406"/>
                                  </a:lnTo>
                                  <a:lnTo>
                                    <a:pt x="4202" y="451"/>
                                  </a:lnTo>
                                  <a:lnTo>
                                    <a:pt x="4267" y="500"/>
                                  </a:lnTo>
                                  <a:lnTo>
                                    <a:pt x="4330" y="553"/>
                                  </a:lnTo>
                                  <a:lnTo>
                                    <a:pt x="4388" y="610"/>
                                  </a:lnTo>
                                  <a:lnTo>
                                    <a:pt x="4444" y="670"/>
                                  </a:lnTo>
                                  <a:lnTo>
                                    <a:pt x="4496" y="734"/>
                                  </a:lnTo>
                                  <a:lnTo>
                                    <a:pt x="4545" y="802"/>
                                  </a:lnTo>
                                  <a:lnTo>
                                    <a:pt x="4590" y="873"/>
                                  </a:lnTo>
                                  <a:lnTo>
                                    <a:pt x="4632" y="946"/>
                                  </a:lnTo>
                                  <a:lnTo>
                                    <a:pt x="4670" y="1023"/>
                                  </a:lnTo>
                                  <a:lnTo>
                                    <a:pt x="4704" y="1103"/>
                                  </a:lnTo>
                                  <a:lnTo>
                                    <a:pt x="4734" y="1185"/>
                                  </a:lnTo>
                                  <a:lnTo>
                                    <a:pt x="4761" y="1272"/>
                                  </a:lnTo>
                                  <a:lnTo>
                                    <a:pt x="4782" y="1359"/>
                                  </a:lnTo>
                                  <a:lnTo>
                                    <a:pt x="4798" y="1437"/>
                                  </a:lnTo>
                                  <a:lnTo>
                                    <a:pt x="4809" y="1518"/>
                                  </a:lnTo>
                                  <a:lnTo>
                                    <a:pt x="4817" y="1600"/>
                                  </a:lnTo>
                                  <a:lnTo>
                                    <a:pt x="4820" y="1681"/>
                                  </a:lnTo>
                                  <a:lnTo>
                                    <a:pt x="4819" y="1765"/>
                                  </a:lnTo>
                                  <a:lnTo>
                                    <a:pt x="4813" y="1848"/>
                                  </a:lnTo>
                                  <a:lnTo>
                                    <a:pt x="4804" y="1932"/>
                                  </a:lnTo>
                                  <a:lnTo>
                                    <a:pt x="4789" y="2015"/>
                                  </a:lnTo>
                                  <a:lnTo>
                                    <a:pt x="4770" y="2099"/>
                                  </a:lnTo>
                                  <a:lnTo>
                                    <a:pt x="4747" y="2182"/>
                                  </a:lnTo>
                                  <a:lnTo>
                                    <a:pt x="4718" y="2264"/>
                                  </a:lnTo>
                                  <a:lnTo>
                                    <a:pt x="4685" y="2346"/>
                                  </a:lnTo>
                                  <a:lnTo>
                                    <a:pt x="4647" y="2426"/>
                                  </a:lnTo>
                                  <a:lnTo>
                                    <a:pt x="4603" y="2504"/>
                                  </a:lnTo>
                                  <a:lnTo>
                                    <a:pt x="4556" y="2581"/>
                                  </a:lnTo>
                                  <a:lnTo>
                                    <a:pt x="4502" y="2656"/>
                                  </a:lnTo>
                                  <a:lnTo>
                                    <a:pt x="4444" y="2728"/>
                                  </a:lnTo>
                                  <a:lnTo>
                                    <a:pt x="4380" y="2799"/>
                                  </a:lnTo>
                                  <a:lnTo>
                                    <a:pt x="4311" y="2867"/>
                                  </a:lnTo>
                                  <a:lnTo>
                                    <a:pt x="4237" y="2931"/>
                                  </a:lnTo>
                                  <a:lnTo>
                                    <a:pt x="4157" y="2992"/>
                                  </a:lnTo>
                                  <a:lnTo>
                                    <a:pt x="4072" y="3050"/>
                                  </a:lnTo>
                                  <a:lnTo>
                                    <a:pt x="3980" y="3105"/>
                                  </a:lnTo>
                                  <a:lnTo>
                                    <a:pt x="3884" y="3156"/>
                                  </a:lnTo>
                                  <a:lnTo>
                                    <a:pt x="3781" y="3202"/>
                                  </a:lnTo>
                                  <a:lnTo>
                                    <a:pt x="3673" y="3244"/>
                                  </a:lnTo>
                                  <a:lnTo>
                                    <a:pt x="3559" y="3282"/>
                                  </a:lnTo>
                                  <a:lnTo>
                                    <a:pt x="3438" y="3314"/>
                                  </a:lnTo>
                                  <a:lnTo>
                                    <a:pt x="3313" y="3341"/>
                                  </a:lnTo>
                                  <a:lnTo>
                                    <a:pt x="3180" y="3364"/>
                                  </a:lnTo>
                                  <a:lnTo>
                                    <a:pt x="3041" y="3381"/>
                                  </a:lnTo>
                                  <a:lnTo>
                                    <a:pt x="2897" y="3391"/>
                                  </a:lnTo>
                                  <a:lnTo>
                                    <a:pt x="2772" y="3405"/>
                                  </a:lnTo>
                                  <a:lnTo>
                                    <a:pt x="2649" y="3417"/>
                                  </a:lnTo>
                                  <a:lnTo>
                                    <a:pt x="2528" y="3426"/>
                                  </a:lnTo>
                                  <a:lnTo>
                                    <a:pt x="2409" y="3431"/>
                                  </a:lnTo>
                                  <a:lnTo>
                                    <a:pt x="2293" y="3435"/>
                                  </a:lnTo>
                                  <a:lnTo>
                                    <a:pt x="2179" y="3435"/>
                                  </a:lnTo>
                                  <a:lnTo>
                                    <a:pt x="2068" y="3433"/>
                                  </a:lnTo>
                                  <a:lnTo>
                                    <a:pt x="1958" y="3428"/>
                                  </a:lnTo>
                                  <a:lnTo>
                                    <a:pt x="1852" y="3421"/>
                                  </a:lnTo>
                                  <a:lnTo>
                                    <a:pt x="1748" y="3410"/>
                                  </a:lnTo>
                                  <a:lnTo>
                                    <a:pt x="1648" y="3397"/>
                                  </a:lnTo>
                                  <a:lnTo>
                                    <a:pt x="1549" y="3383"/>
                                  </a:lnTo>
                                  <a:lnTo>
                                    <a:pt x="1454" y="3365"/>
                                  </a:lnTo>
                                  <a:lnTo>
                                    <a:pt x="1363" y="3345"/>
                                  </a:lnTo>
                                  <a:lnTo>
                                    <a:pt x="1275" y="3323"/>
                                  </a:lnTo>
                                  <a:lnTo>
                                    <a:pt x="1190" y="3298"/>
                                  </a:lnTo>
                                  <a:lnTo>
                                    <a:pt x="1108" y="3270"/>
                                  </a:lnTo>
                                  <a:lnTo>
                                    <a:pt x="1030" y="3242"/>
                                  </a:lnTo>
                                  <a:lnTo>
                                    <a:pt x="955" y="3210"/>
                                  </a:lnTo>
                                  <a:lnTo>
                                    <a:pt x="885" y="3177"/>
                                  </a:lnTo>
                                  <a:lnTo>
                                    <a:pt x="818" y="3141"/>
                                  </a:lnTo>
                                  <a:lnTo>
                                    <a:pt x="755" y="3103"/>
                                  </a:lnTo>
                                  <a:lnTo>
                                    <a:pt x="695" y="3063"/>
                                  </a:lnTo>
                                  <a:lnTo>
                                    <a:pt x="640" y="3022"/>
                                  </a:lnTo>
                                  <a:lnTo>
                                    <a:pt x="590" y="2978"/>
                                  </a:lnTo>
                                  <a:lnTo>
                                    <a:pt x="542" y="2932"/>
                                  </a:lnTo>
                                  <a:lnTo>
                                    <a:pt x="501" y="2883"/>
                                  </a:lnTo>
                                  <a:lnTo>
                                    <a:pt x="463" y="2835"/>
                                  </a:lnTo>
                                  <a:lnTo>
                                    <a:pt x="430" y="2783"/>
                                  </a:lnTo>
                                  <a:lnTo>
                                    <a:pt x="401" y="2729"/>
                                  </a:lnTo>
                                  <a:lnTo>
                                    <a:pt x="378" y="2675"/>
                                  </a:lnTo>
                                  <a:lnTo>
                                    <a:pt x="359" y="2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0000"/>
                                <a:lumOff val="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11"/>
                          <wps:cNvSpPr>
                            <a:spLocks noEditPoints="1"/>
                          </wps:cNvSpPr>
                          <wps:spPr bwMode="auto">
                            <a:xfrm rot="5400000">
                              <a:off x="4648" y="5826"/>
                              <a:ext cx="1587" cy="2573"/>
                            </a:xfrm>
                            <a:custGeom>
                              <a:avLst/>
                              <a:gdLst>
                                <a:gd name="T0" fmla="*/ 2019 w 3482"/>
                                <a:gd name="T1" fmla="*/ 5044 h 5128"/>
                                <a:gd name="T2" fmla="*/ 2398 w 3482"/>
                                <a:gd name="T3" fmla="*/ 4769 h 5128"/>
                                <a:gd name="T4" fmla="*/ 2742 w 3482"/>
                                <a:gd name="T5" fmla="*/ 4338 h 5128"/>
                                <a:gd name="T6" fmla="*/ 3037 w 3482"/>
                                <a:gd name="T7" fmla="*/ 3788 h 5128"/>
                                <a:gd name="T8" fmla="*/ 3270 w 3482"/>
                                <a:gd name="T9" fmla="*/ 3154 h 5128"/>
                                <a:gd name="T10" fmla="*/ 3428 w 3482"/>
                                <a:gd name="T11" fmla="*/ 2474 h 5128"/>
                                <a:gd name="T12" fmla="*/ 3480 w 3482"/>
                                <a:gd name="T13" fmla="*/ 1801 h 5128"/>
                                <a:gd name="T14" fmla="*/ 3399 w 3482"/>
                                <a:gd name="T15" fmla="*/ 1231 h 5128"/>
                                <a:gd name="T16" fmla="*/ 3214 w 3482"/>
                                <a:gd name="T17" fmla="*/ 768 h 5128"/>
                                <a:gd name="T18" fmla="*/ 2934 w 3482"/>
                                <a:gd name="T19" fmla="*/ 413 h 5128"/>
                                <a:gd name="T20" fmla="*/ 2569 w 3482"/>
                                <a:gd name="T21" fmla="*/ 167 h 5128"/>
                                <a:gd name="T22" fmla="*/ 2131 w 3482"/>
                                <a:gd name="T23" fmla="*/ 29 h 5128"/>
                                <a:gd name="T24" fmla="*/ 1630 w 3482"/>
                                <a:gd name="T25" fmla="*/ 3 h 5128"/>
                                <a:gd name="T26" fmla="*/ 1179 w 3482"/>
                                <a:gd name="T27" fmla="*/ 87 h 5128"/>
                                <a:gd name="T28" fmla="*/ 767 w 3482"/>
                                <a:gd name="T29" fmla="*/ 286 h 5128"/>
                                <a:gd name="T30" fmla="*/ 422 w 3482"/>
                                <a:gd name="T31" fmla="*/ 599 h 5128"/>
                                <a:gd name="T32" fmla="*/ 165 w 3482"/>
                                <a:gd name="T33" fmla="*/ 1024 h 5128"/>
                                <a:gd name="T34" fmla="*/ 22 w 3482"/>
                                <a:gd name="T35" fmla="*/ 1560 h 5128"/>
                                <a:gd name="T36" fmla="*/ 16 w 3482"/>
                                <a:gd name="T37" fmla="*/ 2207 h 5128"/>
                                <a:gd name="T38" fmla="*/ 137 w 3482"/>
                                <a:gd name="T39" fmla="*/ 2917 h 5128"/>
                                <a:gd name="T40" fmla="*/ 311 w 3482"/>
                                <a:gd name="T41" fmla="*/ 3559 h 5128"/>
                                <a:gd name="T42" fmla="*/ 536 w 3482"/>
                                <a:gd name="T43" fmla="*/ 4110 h 5128"/>
                                <a:gd name="T44" fmla="*/ 801 w 3482"/>
                                <a:gd name="T45" fmla="*/ 4556 h 5128"/>
                                <a:gd name="T46" fmla="*/ 1101 w 3482"/>
                                <a:gd name="T47" fmla="*/ 4884 h 5128"/>
                                <a:gd name="T48" fmla="*/ 1426 w 3482"/>
                                <a:gd name="T49" fmla="*/ 5078 h 5128"/>
                                <a:gd name="T50" fmla="*/ 1647 w 3482"/>
                                <a:gd name="T51" fmla="*/ 4786 h 5128"/>
                                <a:gd name="T52" fmla="*/ 1997 w 3482"/>
                                <a:gd name="T53" fmla="*/ 4679 h 5128"/>
                                <a:gd name="T54" fmla="*/ 2325 w 3482"/>
                                <a:gd name="T55" fmla="*/ 4415 h 5128"/>
                                <a:gd name="T56" fmla="*/ 2619 w 3482"/>
                                <a:gd name="T57" fmla="*/ 4023 h 5128"/>
                                <a:gd name="T58" fmla="*/ 2868 w 3482"/>
                                <a:gd name="T59" fmla="*/ 3533 h 5128"/>
                                <a:gd name="T60" fmla="*/ 3060 w 3482"/>
                                <a:gd name="T61" fmla="*/ 2975 h 5128"/>
                                <a:gd name="T62" fmla="*/ 3183 w 3482"/>
                                <a:gd name="T63" fmla="*/ 2378 h 5128"/>
                                <a:gd name="T64" fmla="*/ 3243 w 3482"/>
                                <a:gd name="T65" fmla="*/ 1777 h 5128"/>
                                <a:gd name="T66" fmla="*/ 3189 w 3482"/>
                                <a:gd name="T67" fmla="*/ 1251 h 5128"/>
                                <a:gd name="T68" fmla="*/ 3022 w 3482"/>
                                <a:gd name="T69" fmla="*/ 819 h 5128"/>
                                <a:gd name="T70" fmla="*/ 2758 w 3482"/>
                                <a:gd name="T71" fmla="*/ 486 h 5128"/>
                                <a:gd name="T72" fmla="*/ 2411 w 3482"/>
                                <a:gd name="T73" fmla="*/ 257 h 5128"/>
                                <a:gd name="T74" fmla="*/ 2003 w 3482"/>
                                <a:gd name="T75" fmla="*/ 135 h 5128"/>
                                <a:gd name="T76" fmla="*/ 1562 w 3482"/>
                                <a:gd name="T77" fmla="*/ 126 h 5128"/>
                                <a:gd name="T78" fmla="*/ 1155 w 3482"/>
                                <a:gd name="T79" fmla="*/ 226 h 5128"/>
                                <a:gd name="T80" fmla="*/ 776 w 3482"/>
                                <a:gd name="T81" fmla="*/ 435 h 5128"/>
                                <a:gd name="T82" fmla="*/ 452 w 3482"/>
                                <a:gd name="T83" fmla="*/ 755 h 5128"/>
                                <a:gd name="T84" fmla="*/ 220 w 3482"/>
                                <a:gd name="T85" fmla="*/ 1185 h 5128"/>
                                <a:gd name="T86" fmla="*/ 108 w 3482"/>
                                <a:gd name="T87" fmla="*/ 1727 h 5128"/>
                                <a:gd name="T88" fmla="*/ 151 w 3482"/>
                                <a:gd name="T89" fmla="*/ 2382 h 5128"/>
                                <a:gd name="T90" fmla="*/ 278 w 3482"/>
                                <a:gd name="T91" fmla="*/ 3013 h 5128"/>
                                <a:gd name="T92" fmla="*/ 445 w 3482"/>
                                <a:gd name="T93" fmla="*/ 3553 h 5128"/>
                                <a:gd name="T94" fmla="*/ 655 w 3482"/>
                                <a:gd name="T95" fmla="*/ 4009 h 5128"/>
                                <a:gd name="T96" fmla="*/ 900 w 3482"/>
                                <a:gd name="T97" fmla="*/ 4369 h 5128"/>
                                <a:gd name="T98" fmla="*/ 1173 w 3482"/>
                                <a:gd name="T99" fmla="*/ 4624 h 5128"/>
                                <a:gd name="T100" fmla="*/ 1466 w 3482"/>
                                <a:gd name="T101" fmla="*/ 4762 h 5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482" h="5128">
                                  <a:moveTo>
                                    <a:pt x="1698" y="5128"/>
                                  </a:moveTo>
                                  <a:lnTo>
                                    <a:pt x="1779" y="5120"/>
                                  </a:lnTo>
                                  <a:lnTo>
                                    <a:pt x="1860" y="5102"/>
                                  </a:lnTo>
                                  <a:lnTo>
                                    <a:pt x="1939" y="5077"/>
                                  </a:lnTo>
                                  <a:lnTo>
                                    <a:pt x="2019" y="5044"/>
                                  </a:lnTo>
                                  <a:lnTo>
                                    <a:pt x="2097" y="5004"/>
                                  </a:lnTo>
                                  <a:lnTo>
                                    <a:pt x="2174" y="4955"/>
                                  </a:lnTo>
                                  <a:lnTo>
                                    <a:pt x="2250" y="4899"/>
                                  </a:lnTo>
                                  <a:lnTo>
                                    <a:pt x="2325" y="4838"/>
                                  </a:lnTo>
                                  <a:lnTo>
                                    <a:pt x="2398" y="4769"/>
                                  </a:lnTo>
                                  <a:lnTo>
                                    <a:pt x="2471" y="4693"/>
                                  </a:lnTo>
                                  <a:lnTo>
                                    <a:pt x="2541" y="4613"/>
                                  </a:lnTo>
                                  <a:lnTo>
                                    <a:pt x="2609" y="4526"/>
                                  </a:lnTo>
                                  <a:lnTo>
                                    <a:pt x="2677" y="4435"/>
                                  </a:lnTo>
                                  <a:lnTo>
                                    <a:pt x="2742" y="4338"/>
                                  </a:lnTo>
                                  <a:lnTo>
                                    <a:pt x="2806" y="4236"/>
                                  </a:lnTo>
                                  <a:lnTo>
                                    <a:pt x="2867" y="4130"/>
                                  </a:lnTo>
                                  <a:lnTo>
                                    <a:pt x="2926" y="4020"/>
                                  </a:lnTo>
                                  <a:lnTo>
                                    <a:pt x="2983" y="3906"/>
                                  </a:lnTo>
                                  <a:lnTo>
                                    <a:pt x="3037" y="3788"/>
                                  </a:lnTo>
                                  <a:lnTo>
                                    <a:pt x="3090" y="3667"/>
                                  </a:lnTo>
                                  <a:lnTo>
                                    <a:pt x="3138" y="3542"/>
                                  </a:lnTo>
                                  <a:lnTo>
                                    <a:pt x="3186" y="3416"/>
                                  </a:lnTo>
                                  <a:lnTo>
                                    <a:pt x="3230" y="3286"/>
                                  </a:lnTo>
                                  <a:lnTo>
                                    <a:pt x="3270" y="3154"/>
                                  </a:lnTo>
                                  <a:lnTo>
                                    <a:pt x="3308" y="3021"/>
                                  </a:lnTo>
                                  <a:lnTo>
                                    <a:pt x="3342" y="2885"/>
                                  </a:lnTo>
                                  <a:lnTo>
                                    <a:pt x="3374" y="2749"/>
                                  </a:lnTo>
                                  <a:lnTo>
                                    <a:pt x="3403" y="2612"/>
                                  </a:lnTo>
                                  <a:lnTo>
                                    <a:pt x="3428" y="2474"/>
                                  </a:lnTo>
                                  <a:lnTo>
                                    <a:pt x="3449" y="2336"/>
                                  </a:lnTo>
                                  <a:lnTo>
                                    <a:pt x="3467" y="2197"/>
                                  </a:lnTo>
                                  <a:lnTo>
                                    <a:pt x="3480" y="2059"/>
                                  </a:lnTo>
                                  <a:lnTo>
                                    <a:pt x="3482" y="1927"/>
                                  </a:lnTo>
                                  <a:lnTo>
                                    <a:pt x="3480" y="1801"/>
                                  </a:lnTo>
                                  <a:lnTo>
                                    <a:pt x="3473" y="1679"/>
                                  </a:lnTo>
                                  <a:lnTo>
                                    <a:pt x="3461" y="1560"/>
                                  </a:lnTo>
                                  <a:lnTo>
                                    <a:pt x="3445" y="1447"/>
                                  </a:lnTo>
                                  <a:lnTo>
                                    <a:pt x="3424" y="1336"/>
                                  </a:lnTo>
                                  <a:lnTo>
                                    <a:pt x="3399" y="1231"/>
                                  </a:lnTo>
                                  <a:lnTo>
                                    <a:pt x="3371" y="1130"/>
                                  </a:lnTo>
                                  <a:lnTo>
                                    <a:pt x="3337" y="1033"/>
                                  </a:lnTo>
                                  <a:lnTo>
                                    <a:pt x="3301" y="940"/>
                                  </a:lnTo>
                                  <a:lnTo>
                                    <a:pt x="3259" y="852"/>
                                  </a:lnTo>
                                  <a:lnTo>
                                    <a:pt x="3214" y="768"/>
                                  </a:lnTo>
                                  <a:lnTo>
                                    <a:pt x="3166" y="689"/>
                                  </a:lnTo>
                                  <a:lnTo>
                                    <a:pt x="3113" y="613"/>
                                  </a:lnTo>
                                  <a:lnTo>
                                    <a:pt x="3056" y="542"/>
                                  </a:lnTo>
                                  <a:lnTo>
                                    <a:pt x="2997" y="474"/>
                                  </a:lnTo>
                                  <a:lnTo>
                                    <a:pt x="2934" y="413"/>
                                  </a:lnTo>
                                  <a:lnTo>
                                    <a:pt x="2868" y="355"/>
                                  </a:lnTo>
                                  <a:lnTo>
                                    <a:pt x="2798" y="300"/>
                                  </a:lnTo>
                                  <a:lnTo>
                                    <a:pt x="2724" y="252"/>
                                  </a:lnTo>
                                  <a:lnTo>
                                    <a:pt x="2648" y="207"/>
                                  </a:lnTo>
                                  <a:lnTo>
                                    <a:pt x="2569" y="167"/>
                                  </a:lnTo>
                                  <a:lnTo>
                                    <a:pt x="2487" y="130"/>
                                  </a:lnTo>
                                  <a:lnTo>
                                    <a:pt x="2402" y="98"/>
                                  </a:lnTo>
                                  <a:lnTo>
                                    <a:pt x="2314" y="71"/>
                                  </a:lnTo>
                                  <a:lnTo>
                                    <a:pt x="2224" y="48"/>
                                  </a:lnTo>
                                  <a:lnTo>
                                    <a:pt x="2131" y="29"/>
                                  </a:lnTo>
                                  <a:lnTo>
                                    <a:pt x="2035" y="15"/>
                                  </a:lnTo>
                                  <a:lnTo>
                                    <a:pt x="1937" y="5"/>
                                  </a:lnTo>
                                  <a:lnTo>
                                    <a:pt x="1837" y="1"/>
                                  </a:lnTo>
                                  <a:lnTo>
                                    <a:pt x="1734" y="0"/>
                                  </a:lnTo>
                                  <a:lnTo>
                                    <a:pt x="1630" y="3"/>
                                  </a:lnTo>
                                  <a:lnTo>
                                    <a:pt x="1537" y="11"/>
                                  </a:lnTo>
                                  <a:lnTo>
                                    <a:pt x="1446" y="23"/>
                                  </a:lnTo>
                                  <a:lnTo>
                                    <a:pt x="1356" y="40"/>
                                  </a:lnTo>
                                  <a:lnTo>
                                    <a:pt x="1267" y="61"/>
                                  </a:lnTo>
                                  <a:lnTo>
                                    <a:pt x="1179" y="87"/>
                                  </a:lnTo>
                                  <a:lnTo>
                                    <a:pt x="1092" y="118"/>
                                  </a:lnTo>
                                  <a:lnTo>
                                    <a:pt x="1008" y="154"/>
                                  </a:lnTo>
                                  <a:lnTo>
                                    <a:pt x="926" y="194"/>
                                  </a:lnTo>
                                  <a:lnTo>
                                    <a:pt x="846" y="238"/>
                                  </a:lnTo>
                                  <a:lnTo>
                                    <a:pt x="767" y="28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0" y="397"/>
                                  </a:lnTo>
                                  <a:lnTo>
                                    <a:pt x="550" y="460"/>
                                  </a:lnTo>
                                  <a:lnTo>
                                    <a:pt x="485" y="528"/>
                                  </a:lnTo>
                                  <a:lnTo>
                                    <a:pt x="422" y="599"/>
                                  </a:lnTo>
                                  <a:lnTo>
                                    <a:pt x="363" y="675"/>
                                  </a:lnTo>
                                  <a:lnTo>
                                    <a:pt x="307" y="755"/>
                                  </a:lnTo>
                                  <a:lnTo>
                                    <a:pt x="255" y="840"/>
                                  </a:lnTo>
                                  <a:lnTo>
                                    <a:pt x="208" y="930"/>
                                  </a:lnTo>
                                  <a:lnTo>
                                    <a:pt x="165" y="1024"/>
                                  </a:lnTo>
                                  <a:lnTo>
                                    <a:pt x="126" y="1122"/>
                                  </a:lnTo>
                                  <a:lnTo>
                                    <a:pt x="93" y="1225"/>
                                  </a:lnTo>
                                  <a:lnTo>
                                    <a:pt x="63" y="1333"/>
                                  </a:lnTo>
                                  <a:lnTo>
                                    <a:pt x="39" y="1444"/>
                                  </a:lnTo>
                                  <a:lnTo>
                                    <a:pt x="22" y="1560"/>
                                  </a:lnTo>
                                  <a:lnTo>
                                    <a:pt x="8" y="1681"/>
                                  </a:lnTo>
                                  <a:lnTo>
                                    <a:pt x="1" y="1805"/>
                                  </a:lnTo>
                                  <a:lnTo>
                                    <a:pt x="0" y="1934"/>
                                  </a:lnTo>
                                  <a:lnTo>
                                    <a:pt x="5" y="2068"/>
                                  </a:lnTo>
                                  <a:lnTo>
                                    <a:pt x="16" y="2207"/>
                                  </a:lnTo>
                                  <a:lnTo>
                                    <a:pt x="33" y="2349"/>
                                  </a:lnTo>
                                  <a:lnTo>
                                    <a:pt x="58" y="2496"/>
                                  </a:lnTo>
                                  <a:lnTo>
                                    <a:pt x="82" y="2639"/>
                                  </a:lnTo>
                                  <a:lnTo>
                                    <a:pt x="108" y="2780"/>
                                  </a:lnTo>
                                  <a:lnTo>
                                    <a:pt x="137" y="2917"/>
                                  </a:lnTo>
                                  <a:lnTo>
                                    <a:pt x="167" y="3052"/>
                                  </a:lnTo>
                                  <a:lnTo>
                                    <a:pt x="199" y="3184"/>
                                  </a:lnTo>
                                  <a:lnTo>
                                    <a:pt x="235" y="3313"/>
                                  </a:lnTo>
                                  <a:lnTo>
                                    <a:pt x="272" y="3437"/>
                                  </a:lnTo>
                                  <a:lnTo>
                                    <a:pt x="311" y="3559"/>
                                  </a:lnTo>
                                  <a:lnTo>
                                    <a:pt x="352" y="3676"/>
                                  </a:lnTo>
                                  <a:lnTo>
                                    <a:pt x="395" y="3791"/>
                                  </a:lnTo>
                                  <a:lnTo>
                                    <a:pt x="440" y="3901"/>
                                  </a:lnTo>
                                  <a:lnTo>
                                    <a:pt x="488" y="4008"/>
                                  </a:lnTo>
                                  <a:lnTo>
                                    <a:pt x="536" y="4110"/>
                                  </a:lnTo>
                                  <a:lnTo>
                                    <a:pt x="586" y="4208"/>
                                  </a:lnTo>
                                  <a:lnTo>
                                    <a:pt x="637" y="4302"/>
                                  </a:lnTo>
                                  <a:lnTo>
                                    <a:pt x="690" y="4391"/>
                                  </a:lnTo>
                                  <a:lnTo>
                                    <a:pt x="745" y="4476"/>
                                  </a:lnTo>
                                  <a:lnTo>
                                    <a:pt x="801" y="4556"/>
                                  </a:lnTo>
                                  <a:lnTo>
                                    <a:pt x="859" y="4632"/>
                                  </a:lnTo>
                                  <a:lnTo>
                                    <a:pt x="917" y="4702"/>
                                  </a:lnTo>
                                  <a:lnTo>
                                    <a:pt x="977" y="4768"/>
                                  </a:lnTo>
                                  <a:lnTo>
                                    <a:pt x="1038" y="4828"/>
                                  </a:lnTo>
                                  <a:lnTo>
                                    <a:pt x="1101" y="4884"/>
                                  </a:lnTo>
                                  <a:lnTo>
                                    <a:pt x="1164" y="4934"/>
                                  </a:lnTo>
                                  <a:lnTo>
                                    <a:pt x="1228" y="4978"/>
                                  </a:lnTo>
                                  <a:lnTo>
                                    <a:pt x="1293" y="5017"/>
                                  </a:lnTo>
                                  <a:lnTo>
                                    <a:pt x="1358" y="5050"/>
                                  </a:lnTo>
                                  <a:lnTo>
                                    <a:pt x="1426" y="5078"/>
                                  </a:lnTo>
                                  <a:lnTo>
                                    <a:pt x="1492" y="5100"/>
                                  </a:lnTo>
                                  <a:lnTo>
                                    <a:pt x="1561" y="5115"/>
                                  </a:lnTo>
                                  <a:lnTo>
                                    <a:pt x="1630" y="5124"/>
                                  </a:lnTo>
                                  <a:lnTo>
                                    <a:pt x="1698" y="5128"/>
                                  </a:lnTo>
                                  <a:close/>
                                  <a:moveTo>
                                    <a:pt x="1647" y="4786"/>
                                  </a:moveTo>
                                  <a:lnTo>
                                    <a:pt x="1719" y="4779"/>
                                  </a:lnTo>
                                  <a:lnTo>
                                    <a:pt x="1789" y="4764"/>
                                  </a:lnTo>
                                  <a:lnTo>
                                    <a:pt x="1859" y="4743"/>
                                  </a:lnTo>
                                  <a:lnTo>
                                    <a:pt x="1929" y="4715"/>
                                  </a:lnTo>
                                  <a:lnTo>
                                    <a:pt x="1997" y="4679"/>
                                  </a:lnTo>
                                  <a:lnTo>
                                    <a:pt x="2065" y="4639"/>
                                  </a:lnTo>
                                  <a:lnTo>
                                    <a:pt x="2131" y="4592"/>
                                  </a:lnTo>
                                  <a:lnTo>
                                    <a:pt x="2197" y="4538"/>
                                  </a:lnTo>
                                  <a:lnTo>
                                    <a:pt x="2262" y="4479"/>
                                  </a:lnTo>
                                  <a:lnTo>
                                    <a:pt x="2325" y="4415"/>
                                  </a:lnTo>
                                  <a:lnTo>
                                    <a:pt x="2386" y="4346"/>
                                  </a:lnTo>
                                  <a:lnTo>
                                    <a:pt x="2447" y="4272"/>
                                  </a:lnTo>
                                  <a:lnTo>
                                    <a:pt x="2506" y="4194"/>
                                  </a:lnTo>
                                  <a:lnTo>
                                    <a:pt x="2563" y="4111"/>
                                  </a:lnTo>
                                  <a:lnTo>
                                    <a:pt x="2619" y="4023"/>
                                  </a:lnTo>
                                  <a:lnTo>
                                    <a:pt x="2673" y="3932"/>
                                  </a:lnTo>
                                  <a:lnTo>
                                    <a:pt x="2724" y="3837"/>
                                  </a:lnTo>
                                  <a:lnTo>
                                    <a:pt x="2774" y="3739"/>
                                  </a:lnTo>
                                  <a:lnTo>
                                    <a:pt x="2823" y="3637"/>
                                  </a:lnTo>
                                  <a:lnTo>
                                    <a:pt x="2868" y="3533"/>
                                  </a:lnTo>
                                  <a:lnTo>
                                    <a:pt x="2912" y="3426"/>
                                  </a:lnTo>
                                  <a:lnTo>
                                    <a:pt x="2952" y="3316"/>
                                  </a:lnTo>
                                  <a:lnTo>
                                    <a:pt x="2991" y="3204"/>
                                  </a:lnTo>
                                  <a:lnTo>
                                    <a:pt x="3027" y="3090"/>
                                  </a:lnTo>
                                  <a:lnTo>
                                    <a:pt x="3060" y="2975"/>
                                  </a:lnTo>
                                  <a:lnTo>
                                    <a:pt x="3091" y="2858"/>
                                  </a:lnTo>
                                  <a:lnTo>
                                    <a:pt x="3118" y="2738"/>
                                  </a:lnTo>
                                  <a:lnTo>
                                    <a:pt x="3143" y="2619"/>
                                  </a:lnTo>
                                  <a:lnTo>
                                    <a:pt x="3166" y="2499"/>
                                  </a:lnTo>
                                  <a:lnTo>
                                    <a:pt x="3183" y="2378"/>
                                  </a:lnTo>
                                  <a:lnTo>
                                    <a:pt x="3199" y="2257"/>
                                  </a:lnTo>
                                  <a:lnTo>
                                    <a:pt x="3212" y="2136"/>
                                  </a:lnTo>
                                  <a:lnTo>
                                    <a:pt x="3227" y="2013"/>
                                  </a:lnTo>
                                  <a:lnTo>
                                    <a:pt x="3238" y="1893"/>
                                  </a:lnTo>
                                  <a:lnTo>
                                    <a:pt x="3243" y="1777"/>
                                  </a:lnTo>
                                  <a:lnTo>
                                    <a:pt x="3241" y="1664"/>
                                  </a:lnTo>
                                  <a:lnTo>
                                    <a:pt x="3235" y="1556"/>
                                  </a:lnTo>
                                  <a:lnTo>
                                    <a:pt x="3225" y="1450"/>
                                  </a:lnTo>
                                  <a:lnTo>
                                    <a:pt x="3209" y="1349"/>
                                  </a:lnTo>
                                  <a:lnTo>
                                    <a:pt x="3189" y="1251"/>
                                  </a:lnTo>
                                  <a:lnTo>
                                    <a:pt x="3164" y="1158"/>
                                  </a:lnTo>
                                  <a:lnTo>
                                    <a:pt x="3136" y="1066"/>
                                  </a:lnTo>
                                  <a:lnTo>
                                    <a:pt x="3101" y="980"/>
                                  </a:lnTo>
                                  <a:lnTo>
                                    <a:pt x="3064" y="898"/>
                                  </a:lnTo>
                                  <a:lnTo>
                                    <a:pt x="3022" y="819"/>
                                  </a:lnTo>
                                  <a:lnTo>
                                    <a:pt x="2976" y="744"/>
                                  </a:lnTo>
                                  <a:lnTo>
                                    <a:pt x="2927" y="675"/>
                                  </a:lnTo>
                                  <a:lnTo>
                                    <a:pt x="2874" y="607"/>
                                  </a:lnTo>
                                  <a:lnTo>
                                    <a:pt x="2817" y="544"/>
                                  </a:lnTo>
                                  <a:lnTo>
                                    <a:pt x="2758" y="486"/>
                                  </a:lnTo>
                                  <a:lnTo>
                                    <a:pt x="2693" y="432"/>
                                  </a:lnTo>
                                  <a:lnTo>
                                    <a:pt x="2627" y="382"/>
                                  </a:lnTo>
                                  <a:lnTo>
                                    <a:pt x="2558" y="336"/>
                                  </a:lnTo>
                                  <a:lnTo>
                                    <a:pt x="2486" y="294"/>
                                  </a:lnTo>
                                  <a:lnTo>
                                    <a:pt x="2411" y="257"/>
                                  </a:lnTo>
                                  <a:lnTo>
                                    <a:pt x="2334" y="223"/>
                                  </a:lnTo>
                                  <a:lnTo>
                                    <a:pt x="2255" y="195"/>
                                  </a:lnTo>
                                  <a:lnTo>
                                    <a:pt x="2173" y="170"/>
                                  </a:lnTo>
                                  <a:lnTo>
                                    <a:pt x="2089" y="150"/>
                                  </a:lnTo>
                                  <a:lnTo>
                                    <a:pt x="2003" y="135"/>
                                  </a:lnTo>
                                  <a:lnTo>
                                    <a:pt x="1916" y="124"/>
                                  </a:lnTo>
                                  <a:lnTo>
                                    <a:pt x="1827" y="118"/>
                                  </a:lnTo>
                                  <a:lnTo>
                                    <a:pt x="1735" y="116"/>
                                  </a:lnTo>
                                  <a:lnTo>
                                    <a:pt x="1643" y="119"/>
                                  </a:lnTo>
                                  <a:lnTo>
                                    <a:pt x="1562" y="126"/>
                                  </a:lnTo>
                                  <a:lnTo>
                                    <a:pt x="1480" y="137"/>
                                  </a:lnTo>
                                  <a:lnTo>
                                    <a:pt x="1398" y="152"/>
                                  </a:lnTo>
                                  <a:lnTo>
                                    <a:pt x="1317" y="172"/>
                                  </a:lnTo>
                                  <a:lnTo>
                                    <a:pt x="1236" y="197"/>
                                  </a:lnTo>
                                  <a:lnTo>
                                    <a:pt x="1155" y="226"/>
                                  </a:lnTo>
                                  <a:lnTo>
                                    <a:pt x="1077" y="259"/>
                                  </a:lnTo>
                                  <a:lnTo>
                                    <a:pt x="999" y="296"/>
                                  </a:lnTo>
                                  <a:lnTo>
                                    <a:pt x="923" y="338"/>
                                  </a:lnTo>
                                  <a:lnTo>
                                    <a:pt x="848" y="384"/>
                                  </a:lnTo>
                                  <a:lnTo>
                                    <a:pt x="776" y="435"/>
                                  </a:lnTo>
                                  <a:lnTo>
                                    <a:pt x="705" y="490"/>
                                  </a:lnTo>
                                  <a:lnTo>
                                    <a:pt x="637" y="549"/>
                                  </a:lnTo>
                                  <a:lnTo>
                                    <a:pt x="573" y="613"/>
                                  </a:lnTo>
                                  <a:lnTo>
                                    <a:pt x="511" y="682"/>
                                  </a:lnTo>
                                  <a:lnTo>
                                    <a:pt x="452" y="755"/>
                                  </a:lnTo>
                                  <a:lnTo>
                                    <a:pt x="397" y="832"/>
                                  </a:lnTo>
                                  <a:lnTo>
                                    <a:pt x="346" y="914"/>
                                  </a:lnTo>
                                  <a:lnTo>
                                    <a:pt x="300" y="1000"/>
                                  </a:lnTo>
                                  <a:lnTo>
                                    <a:pt x="258" y="1090"/>
                                  </a:lnTo>
                                  <a:lnTo>
                                    <a:pt x="220" y="1185"/>
                                  </a:lnTo>
                                  <a:lnTo>
                                    <a:pt x="186" y="1284"/>
                                  </a:lnTo>
                                  <a:lnTo>
                                    <a:pt x="159" y="1389"/>
                                  </a:lnTo>
                                  <a:lnTo>
                                    <a:pt x="137" y="1497"/>
                                  </a:lnTo>
                                  <a:lnTo>
                                    <a:pt x="119" y="1610"/>
                                  </a:lnTo>
                                  <a:lnTo>
                                    <a:pt x="108" y="1727"/>
                                  </a:lnTo>
                                  <a:lnTo>
                                    <a:pt x="103" y="1849"/>
                                  </a:lnTo>
                                  <a:lnTo>
                                    <a:pt x="106" y="1976"/>
                                  </a:lnTo>
                                  <a:lnTo>
                                    <a:pt x="114" y="2106"/>
                                  </a:lnTo>
                                  <a:lnTo>
                                    <a:pt x="128" y="2242"/>
                                  </a:lnTo>
                                  <a:lnTo>
                                    <a:pt x="151" y="2382"/>
                                  </a:lnTo>
                                  <a:lnTo>
                                    <a:pt x="182" y="2526"/>
                                  </a:lnTo>
                                  <a:lnTo>
                                    <a:pt x="202" y="2652"/>
                                  </a:lnTo>
                                  <a:lnTo>
                                    <a:pt x="225" y="2775"/>
                                  </a:lnTo>
                                  <a:lnTo>
                                    <a:pt x="250" y="2896"/>
                                  </a:lnTo>
                                  <a:lnTo>
                                    <a:pt x="278" y="3013"/>
                                  </a:lnTo>
                                  <a:lnTo>
                                    <a:pt x="307" y="3127"/>
                                  </a:lnTo>
                                  <a:lnTo>
                                    <a:pt x="339" y="3238"/>
                                  </a:lnTo>
                                  <a:lnTo>
                                    <a:pt x="373" y="3347"/>
                                  </a:lnTo>
                                  <a:lnTo>
                                    <a:pt x="408" y="3451"/>
                                  </a:lnTo>
                                  <a:lnTo>
                                    <a:pt x="445" y="3553"/>
                                  </a:lnTo>
                                  <a:lnTo>
                                    <a:pt x="484" y="3651"/>
                                  </a:lnTo>
                                  <a:lnTo>
                                    <a:pt x="524" y="3746"/>
                                  </a:lnTo>
                                  <a:lnTo>
                                    <a:pt x="566" y="3837"/>
                                  </a:lnTo>
                                  <a:lnTo>
                                    <a:pt x="610" y="3925"/>
                                  </a:lnTo>
                                  <a:lnTo>
                                    <a:pt x="655" y="4009"/>
                                  </a:lnTo>
                                  <a:lnTo>
                                    <a:pt x="701" y="4088"/>
                                  </a:lnTo>
                                  <a:lnTo>
                                    <a:pt x="750" y="4164"/>
                                  </a:lnTo>
                                  <a:lnTo>
                                    <a:pt x="798" y="4236"/>
                                  </a:lnTo>
                                  <a:lnTo>
                                    <a:pt x="849" y="4305"/>
                                  </a:lnTo>
                                  <a:lnTo>
                                    <a:pt x="900" y="4369"/>
                                  </a:lnTo>
                                  <a:lnTo>
                                    <a:pt x="954" y="4428"/>
                                  </a:lnTo>
                                  <a:lnTo>
                                    <a:pt x="1007" y="4484"/>
                                  </a:lnTo>
                                  <a:lnTo>
                                    <a:pt x="1062" y="4535"/>
                                  </a:lnTo>
                                  <a:lnTo>
                                    <a:pt x="1117" y="4582"/>
                                  </a:lnTo>
                                  <a:lnTo>
                                    <a:pt x="1173" y="4624"/>
                                  </a:lnTo>
                                  <a:lnTo>
                                    <a:pt x="1230" y="4661"/>
                                  </a:lnTo>
                                  <a:lnTo>
                                    <a:pt x="1288" y="4693"/>
                                  </a:lnTo>
                                  <a:lnTo>
                                    <a:pt x="1347" y="4722"/>
                                  </a:lnTo>
                                  <a:lnTo>
                                    <a:pt x="1406" y="4744"/>
                                  </a:lnTo>
                                  <a:lnTo>
                                    <a:pt x="1466" y="4762"/>
                                  </a:lnTo>
                                  <a:lnTo>
                                    <a:pt x="1525" y="4775"/>
                                  </a:lnTo>
                                  <a:lnTo>
                                    <a:pt x="1586" y="4783"/>
                                  </a:lnTo>
                                  <a:lnTo>
                                    <a:pt x="1647" y="4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2"/>
                          <wps:cNvSpPr>
                            <a:spLocks noEditPoints="1"/>
                          </wps:cNvSpPr>
                          <wps:spPr bwMode="auto">
                            <a:xfrm rot="21218401">
                              <a:off x="6658" y="5878"/>
                              <a:ext cx="960" cy="1223"/>
                            </a:xfrm>
                            <a:custGeom>
                              <a:avLst/>
                              <a:gdLst>
                                <a:gd name="T0" fmla="*/ 908 w 2725"/>
                                <a:gd name="T1" fmla="*/ 8 h 3753"/>
                                <a:gd name="T2" fmla="*/ 1240 w 2725"/>
                                <a:gd name="T3" fmla="*/ 124 h 3753"/>
                                <a:gd name="T4" fmla="*/ 1581 w 2725"/>
                                <a:gd name="T5" fmla="*/ 361 h 3753"/>
                                <a:gd name="T6" fmla="*/ 1912 w 2725"/>
                                <a:gd name="T7" fmla="*/ 693 h 3753"/>
                                <a:gd name="T8" fmla="*/ 2215 w 2725"/>
                                <a:gd name="T9" fmla="*/ 1099 h 3753"/>
                                <a:gd name="T10" fmla="*/ 2476 w 2725"/>
                                <a:gd name="T11" fmla="*/ 1554 h 3753"/>
                                <a:gd name="T12" fmla="*/ 2659 w 2725"/>
                                <a:gd name="T13" fmla="*/ 2027 h 3753"/>
                                <a:gd name="T14" fmla="*/ 2724 w 2725"/>
                                <a:gd name="T15" fmla="*/ 2454 h 3753"/>
                                <a:gd name="T16" fmla="*/ 2691 w 2725"/>
                                <a:gd name="T17" fmla="*/ 2827 h 3753"/>
                                <a:gd name="T18" fmla="*/ 2566 w 2725"/>
                                <a:gd name="T19" fmla="*/ 3143 h 3753"/>
                                <a:gd name="T20" fmla="*/ 2358 w 2725"/>
                                <a:gd name="T21" fmla="*/ 3397 h 3753"/>
                                <a:gd name="T22" fmla="*/ 2072 w 2725"/>
                                <a:gd name="T23" fmla="*/ 3590 h 3753"/>
                                <a:gd name="T24" fmla="*/ 1717 w 2725"/>
                                <a:gd name="T25" fmla="*/ 3717 h 3753"/>
                                <a:gd name="T26" fmla="*/ 1376 w 2725"/>
                                <a:gd name="T27" fmla="*/ 3753 h 3753"/>
                                <a:gd name="T28" fmla="*/ 1036 w 2725"/>
                                <a:gd name="T29" fmla="*/ 3698 h 3753"/>
                                <a:gd name="T30" fmla="*/ 721 w 2725"/>
                                <a:gd name="T31" fmla="*/ 3549 h 3753"/>
                                <a:gd name="T32" fmla="*/ 443 w 2725"/>
                                <a:gd name="T33" fmla="*/ 3299 h 3753"/>
                                <a:gd name="T34" fmla="*/ 225 w 2725"/>
                                <a:gd name="T35" fmla="*/ 2944 h 3753"/>
                                <a:gd name="T36" fmla="*/ 82 w 2725"/>
                                <a:gd name="T37" fmla="*/ 2481 h 3753"/>
                                <a:gd name="T38" fmla="*/ 14 w 2725"/>
                                <a:gd name="T39" fmla="*/ 1943 h 3753"/>
                                <a:gd name="T40" fmla="*/ 1 w 2725"/>
                                <a:gd name="T41" fmla="*/ 1444 h 3753"/>
                                <a:gd name="T42" fmla="*/ 44 w 2725"/>
                                <a:gd name="T43" fmla="*/ 999 h 3753"/>
                                <a:gd name="T44" fmla="*/ 139 w 2725"/>
                                <a:gd name="T45" fmla="*/ 622 h 3753"/>
                                <a:gd name="T46" fmla="*/ 282 w 2725"/>
                                <a:gd name="T47" fmla="*/ 321 h 3753"/>
                                <a:gd name="T48" fmla="*/ 474 w 2725"/>
                                <a:gd name="T49" fmla="*/ 111 h 3753"/>
                                <a:gd name="T50" fmla="*/ 696 w 2725"/>
                                <a:gd name="T51" fmla="*/ 274 h 3753"/>
                                <a:gd name="T52" fmla="*/ 971 w 2725"/>
                                <a:gd name="T53" fmla="*/ 275 h 3753"/>
                                <a:gd name="T54" fmla="*/ 1264 w 2725"/>
                                <a:gd name="T55" fmla="*/ 394 h 3753"/>
                                <a:gd name="T56" fmla="*/ 1561 w 2725"/>
                                <a:gd name="T57" fmla="*/ 613 h 3753"/>
                                <a:gd name="T58" fmla="*/ 1845 w 2725"/>
                                <a:gd name="T59" fmla="*/ 913 h 3753"/>
                                <a:gd name="T60" fmla="*/ 2104 w 2725"/>
                                <a:gd name="T61" fmla="*/ 1273 h 3753"/>
                                <a:gd name="T62" fmla="*/ 2322 w 2725"/>
                                <a:gd name="T63" fmla="*/ 1676 h 3753"/>
                                <a:gd name="T64" fmla="*/ 2493 w 2725"/>
                                <a:gd name="T65" fmla="*/ 2095 h 3753"/>
                                <a:gd name="T66" fmla="*/ 2569 w 2725"/>
                                <a:gd name="T67" fmla="*/ 2484 h 3753"/>
                                <a:gd name="T68" fmla="*/ 2543 w 2725"/>
                                <a:gd name="T69" fmla="*/ 2830 h 3753"/>
                                <a:gd name="T70" fmla="*/ 2424 w 2725"/>
                                <a:gd name="T71" fmla="*/ 3127 h 3753"/>
                                <a:gd name="T72" fmla="*/ 2225 w 2725"/>
                                <a:gd name="T73" fmla="*/ 3367 h 3753"/>
                                <a:gd name="T74" fmla="*/ 1958 w 2725"/>
                                <a:gd name="T75" fmla="*/ 3542 h 3753"/>
                                <a:gd name="T76" fmla="*/ 1642 w 2725"/>
                                <a:gd name="T77" fmla="*/ 3644 h 3753"/>
                                <a:gd name="T78" fmla="*/ 1328 w 2725"/>
                                <a:gd name="T79" fmla="*/ 3659 h 3753"/>
                                <a:gd name="T80" fmla="*/ 1010 w 2725"/>
                                <a:gd name="T81" fmla="*/ 3590 h 3753"/>
                                <a:gd name="T82" fmla="*/ 709 w 2725"/>
                                <a:gd name="T83" fmla="*/ 3429 h 3753"/>
                                <a:gd name="T84" fmla="*/ 448 w 2725"/>
                                <a:gd name="T85" fmla="*/ 3170 h 3753"/>
                                <a:gd name="T86" fmla="*/ 251 w 2725"/>
                                <a:gd name="T87" fmla="*/ 2803 h 3753"/>
                                <a:gd name="T88" fmla="*/ 141 w 2725"/>
                                <a:gd name="T89" fmla="*/ 2323 h 3753"/>
                                <a:gd name="T90" fmla="*/ 96 w 2725"/>
                                <a:gd name="T91" fmla="*/ 1844 h 3753"/>
                                <a:gd name="T92" fmla="*/ 98 w 2725"/>
                                <a:gd name="T93" fmla="*/ 1420 h 3753"/>
                                <a:gd name="T94" fmla="*/ 152 w 2725"/>
                                <a:gd name="T95" fmla="*/ 1047 h 3753"/>
                                <a:gd name="T96" fmla="*/ 250 w 2725"/>
                                <a:gd name="T97" fmla="*/ 735 h 3753"/>
                                <a:gd name="T98" fmla="*/ 391 w 2725"/>
                                <a:gd name="T99" fmla="*/ 494 h 3753"/>
                                <a:gd name="T100" fmla="*/ 572 w 2725"/>
                                <a:gd name="T101" fmla="*/ 330 h 3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25" h="3753">
                                  <a:moveTo>
                                    <a:pt x="659" y="17"/>
                                  </a:moveTo>
                                  <a:lnTo>
                                    <a:pt x="720" y="6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908" y="8"/>
                                  </a:lnTo>
                                  <a:lnTo>
                                    <a:pt x="974" y="21"/>
                                  </a:lnTo>
                                  <a:lnTo>
                                    <a:pt x="1039" y="39"/>
                                  </a:lnTo>
                                  <a:lnTo>
                                    <a:pt x="1105" y="63"/>
                                  </a:lnTo>
                                  <a:lnTo>
                                    <a:pt x="1173" y="91"/>
                                  </a:lnTo>
                                  <a:lnTo>
                                    <a:pt x="1240" y="124"/>
                                  </a:lnTo>
                                  <a:lnTo>
                                    <a:pt x="1308" y="163"/>
                                  </a:lnTo>
                                  <a:lnTo>
                                    <a:pt x="1377" y="206"/>
                                  </a:lnTo>
                                  <a:lnTo>
                                    <a:pt x="1444" y="253"/>
                                  </a:lnTo>
                                  <a:lnTo>
                                    <a:pt x="1513" y="306"/>
                                  </a:lnTo>
                                  <a:lnTo>
                                    <a:pt x="1581" y="361"/>
                                  </a:lnTo>
                                  <a:lnTo>
                                    <a:pt x="1648" y="420"/>
                                  </a:lnTo>
                                  <a:lnTo>
                                    <a:pt x="1715" y="483"/>
                                  </a:lnTo>
                                  <a:lnTo>
                                    <a:pt x="1781" y="550"/>
                                  </a:lnTo>
                                  <a:lnTo>
                                    <a:pt x="1848" y="621"/>
                                  </a:lnTo>
                                  <a:lnTo>
                                    <a:pt x="1912" y="693"/>
                                  </a:lnTo>
                                  <a:lnTo>
                                    <a:pt x="1976" y="769"/>
                                  </a:lnTo>
                                  <a:lnTo>
                                    <a:pt x="2037" y="848"/>
                                  </a:lnTo>
                                  <a:lnTo>
                                    <a:pt x="2099" y="930"/>
                                  </a:lnTo>
                                  <a:lnTo>
                                    <a:pt x="2158" y="1012"/>
                                  </a:lnTo>
                                  <a:lnTo>
                                    <a:pt x="2215" y="1099"/>
                                  </a:lnTo>
                                  <a:lnTo>
                                    <a:pt x="2272" y="1187"/>
                                  </a:lnTo>
                                  <a:lnTo>
                                    <a:pt x="2326" y="1277"/>
                                  </a:lnTo>
                                  <a:lnTo>
                                    <a:pt x="2378" y="1368"/>
                                  </a:lnTo>
                                  <a:lnTo>
                                    <a:pt x="2429" y="1460"/>
                                  </a:lnTo>
                                  <a:lnTo>
                                    <a:pt x="2476" y="1554"/>
                                  </a:lnTo>
                                  <a:lnTo>
                                    <a:pt x="2521" y="1650"/>
                                  </a:lnTo>
                                  <a:lnTo>
                                    <a:pt x="2564" y="1745"/>
                                  </a:lnTo>
                                  <a:lnTo>
                                    <a:pt x="2603" y="1841"/>
                                  </a:lnTo>
                                  <a:lnTo>
                                    <a:pt x="2634" y="1935"/>
                                  </a:lnTo>
                                  <a:lnTo>
                                    <a:pt x="2659" y="2027"/>
                                  </a:lnTo>
                                  <a:lnTo>
                                    <a:pt x="2680" y="2116"/>
                                  </a:lnTo>
                                  <a:lnTo>
                                    <a:pt x="2698" y="2204"/>
                                  </a:lnTo>
                                  <a:lnTo>
                                    <a:pt x="2711" y="2289"/>
                                  </a:lnTo>
                                  <a:lnTo>
                                    <a:pt x="2719" y="2373"/>
                                  </a:lnTo>
                                  <a:lnTo>
                                    <a:pt x="2724" y="2454"/>
                                  </a:lnTo>
                                  <a:lnTo>
                                    <a:pt x="2725" y="2533"/>
                                  </a:lnTo>
                                  <a:lnTo>
                                    <a:pt x="2723" y="2610"/>
                                  </a:lnTo>
                                  <a:lnTo>
                                    <a:pt x="2716" y="2684"/>
                                  </a:lnTo>
                                  <a:lnTo>
                                    <a:pt x="2705" y="2757"/>
                                  </a:lnTo>
                                  <a:lnTo>
                                    <a:pt x="2691" y="2827"/>
                                  </a:lnTo>
                                  <a:lnTo>
                                    <a:pt x="2673" y="2894"/>
                                  </a:lnTo>
                                  <a:lnTo>
                                    <a:pt x="2652" y="2960"/>
                                  </a:lnTo>
                                  <a:lnTo>
                                    <a:pt x="2627" y="3023"/>
                                  </a:lnTo>
                                  <a:lnTo>
                                    <a:pt x="2598" y="3084"/>
                                  </a:lnTo>
                                  <a:lnTo>
                                    <a:pt x="2566" y="3143"/>
                                  </a:lnTo>
                                  <a:lnTo>
                                    <a:pt x="2531" y="3198"/>
                                  </a:lnTo>
                                  <a:lnTo>
                                    <a:pt x="2493" y="3252"/>
                                  </a:lnTo>
                                  <a:lnTo>
                                    <a:pt x="2451" y="3303"/>
                                  </a:lnTo>
                                  <a:lnTo>
                                    <a:pt x="2406" y="3351"/>
                                  </a:lnTo>
                                  <a:lnTo>
                                    <a:pt x="2358" y="3397"/>
                                  </a:lnTo>
                                  <a:lnTo>
                                    <a:pt x="2307" y="3441"/>
                                  </a:lnTo>
                                  <a:lnTo>
                                    <a:pt x="2252" y="3483"/>
                                  </a:lnTo>
                                  <a:lnTo>
                                    <a:pt x="2195" y="3520"/>
                                  </a:lnTo>
                                  <a:lnTo>
                                    <a:pt x="2135" y="3557"/>
                                  </a:lnTo>
                                  <a:lnTo>
                                    <a:pt x="2072" y="3590"/>
                                  </a:lnTo>
                                  <a:lnTo>
                                    <a:pt x="2007" y="3621"/>
                                  </a:lnTo>
                                  <a:lnTo>
                                    <a:pt x="1938" y="3648"/>
                                  </a:lnTo>
                                  <a:lnTo>
                                    <a:pt x="1867" y="3674"/>
                                  </a:lnTo>
                                  <a:lnTo>
                                    <a:pt x="1793" y="3697"/>
                                  </a:lnTo>
                                  <a:lnTo>
                                    <a:pt x="1717" y="3717"/>
                                  </a:lnTo>
                                  <a:lnTo>
                                    <a:pt x="1650" y="3731"/>
                                  </a:lnTo>
                                  <a:lnTo>
                                    <a:pt x="1581" y="3742"/>
                                  </a:lnTo>
                                  <a:lnTo>
                                    <a:pt x="1512" y="3749"/>
                                  </a:lnTo>
                                  <a:lnTo>
                                    <a:pt x="1443" y="3753"/>
                                  </a:lnTo>
                                  <a:lnTo>
                                    <a:pt x="1376" y="3753"/>
                                  </a:lnTo>
                                  <a:lnTo>
                                    <a:pt x="1307" y="3750"/>
                                  </a:lnTo>
                                  <a:lnTo>
                                    <a:pt x="1238" y="3743"/>
                                  </a:lnTo>
                                  <a:lnTo>
                                    <a:pt x="1170" y="3731"/>
                                  </a:lnTo>
                                  <a:lnTo>
                                    <a:pt x="1103" y="3717"/>
                                  </a:lnTo>
                                  <a:lnTo>
                                    <a:pt x="1036" y="3698"/>
                                  </a:lnTo>
                                  <a:lnTo>
                                    <a:pt x="971" y="3677"/>
                                  </a:lnTo>
                                  <a:lnTo>
                                    <a:pt x="907" y="3651"/>
                                  </a:lnTo>
                                  <a:lnTo>
                                    <a:pt x="843" y="3620"/>
                                  </a:lnTo>
                                  <a:lnTo>
                                    <a:pt x="781" y="3587"/>
                                  </a:lnTo>
                                  <a:lnTo>
                                    <a:pt x="721" y="3549"/>
                                  </a:lnTo>
                                  <a:lnTo>
                                    <a:pt x="662" y="3506"/>
                                  </a:lnTo>
                                  <a:lnTo>
                                    <a:pt x="604" y="3461"/>
                                  </a:lnTo>
                                  <a:lnTo>
                                    <a:pt x="549" y="3412"/>
                                  </a:lnTo>
                                  <a:lnTo>
                                    <a:pt x="496" y="3357"/>
                                  </a:lnTo>
                                  <a:lnTo>
                                    <a:pt x="443" y="3299"/>
                                  </a:lnTo>
                                  <a:lnTo>
                                    <a:pt x="395" y="3236"/>
                                  </a:lnTo>
                                  <a:lnTo>
                                    <a:pt x="349" y="3170"/>
                                  </a:lnTo>
                                  <a:lnTo>
                                    <a:pt x="305" y="3099"/>
                                  </a:lnTo>
                                  <a:lnTo>
                                    <a:pt x="263" y="3023"/>
                                  </a:lnTo>
                                  <a:lnTo>
                                    <a:pt x="225" y="2944"/>
                                  </a:lnTo>
                                  <a:lnTo>
                                    <a:pt x="190" y="2861"/>
                                  </a:lnTo>
                                  <a:lnTo>
                                    <a:pt x="158" y="2772"/>
                                  </a:lnTo>
                                  <a:lnTo>
                                    <a:pt x="128" y="2680"/>
                                  </a:lnTo>
                                  <a:lnTo>
                                    <a:pt x="103" y="2583"/>
                                  </a:lnTo>
                                  <a:lnTo>
                                    <a:pt x="82" y="2481"/>
                                  </a:lnTo>
                                  <a:lnTo>
                                    <a:pt x="63" y="2374"/>
                                  </a:lnTo>
                                  <a:lnTo>
                                    <a:pt x="49" y="2264"/>
                                  </a:lnTo>
                                  <a:lnTo>
                                    <a:pt x="36" y="2155"/>
                                  </a:lnTo>
                                  <a:lnTo>
                                    <a:pt x="24" y="2049"/>
                                  </a:lnTo>
                                  <a:lnTo>
                                    <a:pt x="14" y="1943"/>
                                  </a:lnTo>
                                  <a:lnTo>
                                    <a:pt x="7" y="1839"/>
                                  </a:lnTo>
                                  <a:lnTo>
                                    <a:pt x="2" y="1737"/>
                                  </a:lnTo>
                                  <a:lnTo>
                                    <a:pt x="0" y="1638"/>
                                  </a:lnTo>
                                  <a:lnTo>
                                    <a:pt x="0" y="1539"/>
                                  </a:lnTo>
                                  <a:lnTo>
                                    <a:pt x="1" y="1444"/>
                                  </a:lnTo>
                                  <a:lnTo>
                                    <a:pt x="6" y="1350"/>
                                  </a:lnTo>
                                  <a:lnTo>
                                    <a:pt x="12" y="1259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31" y="1084"/>
                                  </a:lnTo>
                                  <a:lnTo>
                                    <a:pt x="44" y="999"/>
                                  </a:lnTo>
                                  <a:lnTo>
                                    <a:pt x="58" y="918"/>
                                  </a:lnTo>
                                  <a:lnTo>
                                    <a:pt x="76" y="840"/>
                                  </a:lnTo>
                                  <a:lnTo>
                                    <a:pt x="95" y="764"/>
                                  </a:lnTo>
                                  <a:lnTo>
                                    <a:pt x="115" y="692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64" y="554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219" y="431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317" y="272"/>
                                  </a:lnTo>
                                  <a:lnTo>
                                    <a:pt x="353" y="226"/>
                                  </a:lnTo>
                                  <a:lnTo>
                                    <a:pt x="391" y="184"/>
                                  </a:lnTo>
                                  <a:lnTo>
                                    <a:pt x="432" y="146"/>
                                  </a:lnTo>
                                  <a:lnTo>
                                    <a:pt x="474" y="111"/>
                                  </a:lnTo>
                                  <a:lnTo>
                                    <a:pt x="518" y="82"/>
                                  </a:lnTo>
                                  <a:lnTo>
                                    <a:pt x="563" y="56"/>
                                  </a:lnTo>
                                  <a:lnTo>
                                    <a:pt x="611" y="34"/>
                                  </a:lnTo>
                                  <a:lnTo>
                                    <a:pt x="659" y="17"/>
                                  </a:lnTo>
                                  <a:close/>
                                  <a:moveTo>
                                    <a:pt x="696" y="274"/>
                                  </a:moveTo>
                                  <a:lnTo>
                                    <a:pt x="749" y="264"/>
                                  </a:lnTo>
                                  <a:lnTo>
                                    <a:pt x="803" y="259"/>
                                  </a:lnTo>
                                  <a:lnTo>
                                    <a:pt x="859" y="259"/>
                                  </a:lnTo>
                                  <a:lnTo>
                                    <a:pt x="914" y="265"/>
                                  </a:lnTo>
                                  <a:lnTo>
                                    <a:pt x="971" y="275"/>
                                  </a:lnTo>
                                  <a:lnTo>
                                    <a:pt x="1028" y="290"/>
                                  </a:lnTo>
                                  <a:lnTo>
                                    <a:pt x="1087" y="310"/>
                                  </a:lnTo>
                                  <a:lnTo>
                                    <a:pt x="1146" y="334"/>
                                  </a:lnTo>
                                  <a:lnTo>
                                    <a:pt x="1205" y="362"/>
                                  </a:lnTo>
                                  <a:lnTo>
                                    <a:pt x="1264" y="394"/>
                                  </a:lnTo>
                                  <a:lnTo>
                                    <a:pt x="1323" y="431"/>
                                  </a:lnTo>
                                  <a:lnTo>
                                    <a:pt x="1383" y="471"/>
                                  </a:lnTo>
                                  <a:lnTo>
                                    <a:pt x="1442" y="515"/>
                                  </a:lnTo>
                                  <a:lnTo>
                                    <a:pt x="1501" y="563"/>
                                  </a:lnTo>
                                  <a:lnTo>
                                    <a:pt x="1561" y="613"/>
                                  </a:lnTo>
                                  <a:lnTo>
                                    <a:pt x="1619" y="668"/>
                                  </a:lnTo>
                                  <a:lnTo>
                                    <a:pt x="1677" y="725"/>
                                  </a:lnTo>
                                  <a:lnTo>
                                    <a:pt x="1734" y="785"/>
                                  </a:lnTo>
                                  <a:lnTo>
                                    <a:pt x="1790" y="848"/>
                                  </a:lnTo>
                                  <a:lnTo>
                                    <a:pt x="1845" y="913"/>
                                  </a:lnTo>
                                  <a:lnTo>
                                    <a:pt x="1900" y="981"/>
                                  </a:lnTo>
                                  <a:lnTo>
                                    <a:pt x="1952" y="1050"/>
                                  </a:lnTo>
                                  <a:lnTo>
                                    <a:pt x="2004" y="1123"/>
                                  </a:lnTo>
                                  <a:lnTo>
                                    <a:pt x="2055" y="1197"/>
                                  </a:lnTo>
                                  <a:lnTo>
                                    <a:pt x="2104" y="1273"/>
                                  </a:lnTo>
                                  <a:lnTo>
                                    <a:pt x="2151" y="1350"/>
                                  </a:lnTo>
                                  <a:lnTo>
                                    <a:pt x="2196" y="1429"/>
                                  </a:lnTo>
                                  <a:lnTo>
                                    <a:pt x="2240" y="1510"/>
                                  </a:lnTo>
                                  <a:lnTo>
                                    <a:pt x="2282" y="1593"/>
                                  </a:lnTo>
                                  <a:lnTo>
                                    <a:pt x="2322" y="1676"/>
                                  </a:lnTo>
                                  <a:lnTo>
                                    <a:pt x="2359" y="1758"/>
                                  </a:lnTo>
                                  <a:lnTo>
                                    <a:pt x="2393" y="1844"/>
                                  </a:lnTo>
                                  <a:lnTo>
                                    <a:pt x="2431" y="1929"/>
                                  </a:lnTo>
                                  <a:lnTo>
                                    <a:pt x="2464" y="2012"/>
                                  </a:lnTo>
                                  <a:lnTo>
                                    <a:pt x="2493" y="2095"/>
                                  </a:lnTo>
                                  <a:lnTo>
                                    <a:pt x="2518" y="2175"/>
                                  </a:lnTo>
                                  <a:lnTo>
                                    <a:pt x="2537" y="2255"/>
                                  </a:lnTo>
                                  <a:lnTo>
                                    <a:pt x="2552" y="2333"/>
                                  </a:lnTo>
                                  <a:lnTo>
                                    <a:pt x="2563" y="2409"/>
                                  </a:lnTo>
                                  <a:lnTo>
                                    <a:pt x="2569" y="2484"/>
                                  </a:lnTo>
                                  <a:lnTo>
                                    <a:pt x="2571" y="2557"/>
                                  </a:lnTo>
                                  <a:lnTo>
                                    <a:pt x="2570" y="2628"/>
                                  </a:lnTo>
                                  <a:lnTo>
                                    <a:pt x="2564" y="2698"/>
                                  </a:lnTo>
                                  <a:lnTo>
                                    <a:pt x="2556" y="2765"/>
                                  </a:lnTo>
                                  <a:lnTo>
                                    <a:pt x="2543" y="2830"/>
                                  </a:lnTo>
                                  <a:lnTo>
                                    <a:pt x="2525" y="2894"/>
                                  </a:lnTo>
                                  <a:lnTo>
                                    <a:pt x="2505" y="2956"/>
                                  </a:lnTo>
                                  <a:lnTo>
                                    <a:pt x="2481" y="3015"/>
                                  </a:lnTo>
                                  <a:lnTo>
                                    <a:pt x="2454" y="3072"/>
                                  </a:lnTo>
                                  <a:lnTo>
                                    <a:pt x="2424" y="3127"/>
                                  </a:lnTo>
                                  <a:lnTo>
                                    <a:pt x="2390" y="3179"/>
                                  </a:lnTo>
                                  <a:lnTo>
                                    <a:pt x="2353" y="3230"/>
                                  </a:lnTo>
                                  <a:lnTo>
                                    <a:pt x="2314" y="3278"/>
                                  </a:lnTo>
                                  <a:lnTo>
                                    <a:pt x="2271" y="3323"/>
                                  </a:lnTo>
                                  <a:lnTo>
                                    <a:pt x="2225" y="3367"/>
                                  </a:lnTo>
                                  <a:lnTo>
                                    <a:pt x="2176" y="3407"/>
                                  </a:lnTo>
                                  <a:lnTo>
                                    <a:pt x="2125" y="3445"/>
                                  </a:lnTo>
                                  <a:lnTo>
                                    <a:pt x="2072" y="3480"/>
                                  </a:lnTo>
                                  <a:lnTo>
                                    <a:pt x="2016" y="3512"/>
                                  </a:lnTo>
                                  <a:lnTo>
                                    <a:pt x="1958" y="3542"/>
                                  </a:lnTo>
                                  <a:lnTo>
                                    <a:pt x="1897" y="3569"/>
                                  </a:lnTo>
                                  <a:lnTo>
                                    <a:pt x="1835" y="3593"/>
                                  </a:lnTo>
                                  <a:lnTo>
                                    <a:pt x="1769" y="3614"/>
                                  </a:lnTo>
                                  <a:lnTo>
                                    <a:pt x="1702" y="3632"/>
                                  </a:lnTo>
                                  <a:lnTo>
                                    <a:pt x="1642" y="3644"/>
                                  </a:lnTo>
                                  <a:lnTo>
                                    <a:pt x="1581" y="3653"/>
                                  </a:lnTo>
                                  <a:lnTo>
                                    <a:pt x="1519" y="3660"/>
                                  </a:lnTo>
                                  <a:lnTo>
                                    <a:pt x="1456" y="3663"/>
                                  </a:lnTo>
                                  <a:lnTo>
                                    <a:pt x="1392" y="3663"/>
                                  </a:lnTo>
                                  <a:lnTo>
                                    <a:pt x="1328" y="3659"/>
                                  </a:lnTo>
                                  <a:lnTo>
                                    <a:pt x="1264" y="3652"/>
                                  </a:lnTo>
                                  <a:lnTo>
                                    <a:pt x="1200" y="3642"/>
                                  </a:lnTo>
                                  <a:lnTo>
                                    <a:pt x="1137" y="3628"/>
                                  </a:lnTo>
                                  <a:lnTo>
                                    <a:pt x="1073" y="3612"/>
                                  </a:lnTo>
                                  <a:lnTo>
                                    <a:pt x="1010" y="3590"/>
                                  </a:lnTo>
                                  <a:lnTo>
                                    <a:pt x="948" y="3565"/>
                                  </a:lnTo>
                                  <a:lnTo>
                                    <a:pt x="886" y="3537"/>
                                  </a:lnTo>
                                  <a:lnTo>
                                    <a:pt x="825" y="3505"/>
                                  </a:lnTo>
                                  <a:lnTo>
                                    <a:pt x="767" y="3470"/>
                                  </a:lnTo>
                                  <a:lnTo>
                                    <a:pt x="709" y="3429"/>
                                  </a:lnTo>
                                  <a:lnTo>
                                    <a:pt x="653" y="3385"/>
                                  </a:lnTo>
                                  <a:lnTo>
                                    <a:pt x="599" y="3338"/>
                                  </a:lnTo>
                                  <a:lnTo>
                                    <a:pt x="547" y="3286"/>
                                  </a:lnTo>
                                  <a:lnTo>
                                    <a:pt x="496" y="3229"/>
                                  </a:lnTo>
                                  <a:lnTo>
                                    <a:pt x="448" y="3170"/>
                                  </a:lnTo>
                                  <a:lnTo>
                                    <a:pt x="403" y="3105"/>
                                  </a:lnTo>
                                  <a:lnTo>
                                    <a:pt x="360" y="3036"/>
                                  </a:lnTo>
                                  <a:lnTo>
                                    <a:pt x="321" y="2963"/>
                                  </a:lnTo>
                                  <a:lnTo>
                                    <a:pt x="285" y="2886"/>
                                  </a:lnTo>
                                  <a:lnTo>
                                    <a:pt x="251" y="2803"/>
                                  </a:lnTo>
                                  <a:lnTo>
                                    <a:pt x="222" y="2716"/>
                                  </a:lnTo>
                                  <a:lnTo>
                                    <a:pt x="196" y="2625"/>
                                  </a:lnTo>
                                  <a:lnTo>
                                    <a:pt x="173" y="2529"/>
                                  </a:lnTo>
                                  <a:lnTo>
                                    <a:pt x="155" y="2429"/>
                                  </a:lnTo>
                                  <a:lnTo>
                                    <a:pt x="141" y="2323"/>
                                  </a:lnTo>
                                  <a:lnTo>
                                    <a:pt x="132" y="2213"/>
                                  </a:lnTo>
                                  <a:lnTo>
                                    <a:pt x="119" y="2118"/>
                                  </a:lnTo>
                                  <a:lnTo>
                                    <a:pt x="109" y="2026"/>
                                  </a:lnTo>
                                  <a:lnTo>
                                    <a:pt x="101" y="1934"/>
                                  </a:lnTo>
                                  <a:lnTo>
                                    <a:pt x="96" y="1844"/>
                                  </a:lnTo>
                                  <a:lnTo>
                                    <a:pt x="92" y="1755"/>
                                  </a:lnTo>
                                  <a:lnTo>
                                    <a:pt x="90" y="1669"/>
                                  </a:lnTo>
                                  <a:lnTo>
                                    <a:pt x="91" y="1583"/>
                                  </a:lnTo>
                                  <a:lnTo>
                                    <a:pt x="94" y="1500"/>
                                  </a:lnTo>
                                  <a:lnTo>
                                    <a:pt x="98" y="1420"/>
                                  </a:lnTo>
                                  <a:lnTo>
                                    <a:pt x="105" y="1340"/>
                                  </a:lnTo>
                                  <a:lnTo>
                                    <a:pt x="114" y="1264"/>
                                  </a:lnTo>
                                  <a:lnTo>
                                    <a:pt x="124" y="1189"/>
                                  </a:lnTo>
                                  <a:lnTo>
                                    <a:pt x="137" y="1117"/>
                                  </a:lnTo>
                                  <a:lnTo>
                                    <a:pt x="152" y="1047"/>
                                  </a:lnTo>
                                  <a:lnTo>
                                    <a:pt x="167" y="979"/>
                                  </a:lnTo>
                                  <a:lnTo>
                                    <a:pt x="185" y="914"/>
                                  </a:lnTo>
                                  <a:lnTo>
                                    <a:pt x="205" y="853"/>
                                  </a:lnTo>
                                  <a:lnTo>
                                    <a:pt x="226" y="792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75" y="681"/>
                                  </a:lnTo>
                                  <a:lnTo>
                                    <a:pt x="301" y="630"/>
                                  </a:lnTo>
                                  <a:lnTo>
                                    <a:pt x="330" y="581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391" y="494"/>
                                  </a:lnTo>
                                  <a:lnTo>
                                    <a:pt x="425" y="455"/>
                                  </a:lnTo>
                                  <a:lnTo>
                                    <a:pt x="459" y="418"/>
                                  </a:lnTo>
                                  <a:lnTo>
                                    <a:pt x="494" y="385"/>
                                  </a:lnTo>
                                  <a:lnTo>
                                    <a:pt x="532" y="356"/>
                                  </a:lnTo>
                                  <a:lnTo>
                                    <a:pt x="572" y="330"/>
                                  </a:lnTo>
                                  <a:lnTo>
                                    <a:pt x="612" y="308"/>
                                  </a:lnTo>
                                  <a:lnTo>
                                    <a:pt x="653" y="289"/>
                                  </a:lnTo>
                                  <a:lnTo>
                                    <a:pt x="696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  <a:alpha val="53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E5ABD" id="Group 96" o:spid="_x0000_s1026" style="position:absolute;margin-left:-1.9pt;margin-top:274.8pt;width:288.7pt;height:221.55pt;z-index:251760640" coordorigin="8436,6763" coordsize="589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">
                <v:shape id="Freeform 97" o:spid="_x0000_s1027" style="position:absolute;left:8652;top:6610;width:839;height:1271;rotation:90;visibility:visible;mso-wrap-style:square;v-text-anchor:top" coordsize="1840,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KWQsMA&#10;AADaAAAADwAAAGRycy9kb3ducmV2LnhtbESPzWrDMBCE74W+g9hCb7WcHIxxrITiEBIaKOSH9rpY&#10;W9vEWhlLsZ23rwKBHIeZ+YbJV5NpxUC9aywrmEUxCOLS6oYrBefT5iMF4TyyxtYyKbiRg9Xy9SXH&#10;TNuRDzQcfSUChF2GCmrvu0xKV9Zk0EW2Iw7en+0N+iD7SuoexwA3rZzHcSINNhwWauyoqKm8HK9G&#10;gfsuxst6+5Ouqz3a5GvLxTj7Ver9bfpcgPA0+Wf40d5pBQncr4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KWQsMAAADaAAAADwAAAAAAAAAAAAAAAACYAgAAZHJzL2Rv&#10;d25yZXYueG1sUEsFBgAAAAAEAAQA9QAAAIgDAAAAAA==&#10;" path="m446,2521r40,8l527,2533r43,-2l614,2528r44,-10l702,2507r45,-16l792,2472r46,-24l883,2424r47,-30l976,2362r46,-34l1067,2290r46,-40l1158,2207r45,-45l1247,2115r44,-49l1334,2014r41,-52l1417,1906r40,-55l1496,1792r38,-59l1571,1673r35,-62l1640,1549r32,-64l1703,1421r28,-64l1758,1292r21,-64l1795,1166r14,-60l1821,1046r10,-58l1837,933r3,-56l1840,824r-2,-51l1834,722r-7,-49l1818,626r-13,-46l1791,536r-17,-42l1755,452r-21,-39l1709,375r-25,-37l1655,304r-31,-33l1592,240r-34,-29l1521,183r-39,-26l1442,132r-43,-22l1355,90,1309,71,1260,53,1212,38,1160,25,1115,15,1068,8,1022,2,975,,928,,882,2,837,7r-46,7l746,25,701,36,657,52,613,70,570,90r-43,22l487,138r-40,29l408,197r-37,34l334,267r-34,39l267,349r-31,45l206,441r-28,51l153,547r-25,55l106,663,87,724,70,791,55,859,44,930r-10,75l25,1078r-9,73l10,1222r-4,70l2,1360r-1,68l,1494r2,64l4,1622r4,62l14,1743r7,59l31,1859r9,54l52,1967r12,50l78,2066r15,47l110,2158r19,43l148,2242r21,38l191,2316r23,33l239,2380r26,28l293,2434r27,24l350,2478r30,17l412,2510r34,11xm471,2348r35,7l543,2359r37,l618,2354r38,-6l695,2337r39,-13l774,2308r39,-19l854,2267r40,-25l934,2215r41,-29l1014,2154r40,-35l1093,2083r39,-38l1170,2004r38,-42l1246,1918r37,-46l1319,1824r35,-48l1387,1726r33,-52l1453,1622r30,-53l1513,1514r28,-55l1568,1403r24,-57l1616,1289r26,-57l1665,1176r19,-56l1700,1065r13,-54l1723,959r7,-51l1735,857r1,-50l1736,760r-5,-47l1725,668r-8,-45l1705,580r-13,-41l1675,498r-17,-38l1636,422r-22,-35l1589,354r-27,-33l1533,290r-31,-29l1470,234r-34,-26l1399,184r-38,-21l1322,143r-41,-18l1239,109,1195,94,1150,83r-41,-9l1068,67r-42,-3l983,61r-43,l897,64r-42,4l811,74,768,84,726,96r-43,14l640,126r-41,19l558,167r-40,25l479,218r-38,29l404,280r-34,35l335,353r-32,40l272,437r-28,46l217,533r-24,52l170,640r-20,58l133,760r-16,65l105,893r-9,71l89,1038r-9,64l74,1165r-6,63l65,1288r-2,60l61,1406r2,58l64,1520r3,55l72,1628r6,52l85,1731r8,48l103,1827r11,45l125,1916r13,42l154,1999r15,39l186,2074r18,35l223,2141r20,30l264,2200r23,27l310,2251r24,22l360,2293r26,17l414,2325r28,13l471,2348xe" fillcolor="#b6dde8 [1304]" stroked="f">
                  <v:fill opacity="35466f"/>
                  <v:path arrowok="t" o:connecttype="custom" o:connectlocs="280,1268;382,1228;487,1149;589,1037;682,899;762,745;818,585;839,440;829,314;791,207;726,120;638,55;529,13;423,0;320,18;222,69;137,154;70,274;25,431;5,613;1,782;14,933;42,1060;87,1162;146,1233;215,1178;299,1178;389,1138;481,1063;568,962;647,840;715,704;768,562;791,430;783,313;746,212;685,131;603,72;506,37;409,32;311,55;218,109;138,197;78,321;44,484;30,646;31,790;47,917;77,1023;120,1104;176,1159" o:connectangles="0,0,0,0,0,0,0,0,0,0,0,0,0,0,0,0,0,0,0,0,0,0,0,0,0,0,0,0,0,0,0,0,0,0,0,0,0,0,0,0,0,0,0,0,0,0,0,0,0,0,0"/>
                  <o:lock v:ext="edit" verticies="t"/>
                </v:shape>
                <v:group id="Group 98" o:spid="_x0000_s1028" style="position:absolute;left:8674;top:6763;width:5652;height:4635" coordorigin="2128,3251" coordsize="8625,7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99" o:spid="_x0000_s1029" style="position:absolute;left:2861;top:6481;width:1151;height:1671;rotation:90;visibility:visible;mso-wrap-style:square;v-text-anchor:top" coordsize="3607,5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tsMEA&#10;AADaAAAADwAAAGRycy9kb3ducmV2LnhtbERPz2vCMBS+D/wfwhN2m6ky3OwaRWRjgnjQDc9vzWta&#10;bV5Kkmn1rzeHwY4f3+9i0dtWnMmHxrGC8SgDQVw63bBR8P318fQKIkRkja1jUnClAIv54KHAXLsL&#10;7+i8j0akEA45Kqhj7HIpQ1mTxTByHXHiKuctxgS9kdrjJYXbVk6ybCotNpwaauxoVVN52v9aBeuf&#10;8mDej/5mds9Z9TmJ2+XLZqbU47BfvoGI1Md/8Z97rRWkrelKugF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lbbDBAAAA2gAAAA8AAAAAAAAAAAAAAAAAmAIAAGRycy9kb3du&#10;cmV2LnhtbFBLBQYAAAAABAAEAPUAAACGAwAAAAA=&#10;" path="m2691,33r76,33l2838,105r69,49l2972,208r63,63l3094,340r57,76l3203,497r50,87l3301,677r42,99l3384,879r37,106l3454,1098r31,116l3512,1333r24,122l3556,1582r16,128l3587,1841r10,134l3603,2110r4,136l3607,2384r-3,138l3597,2662r-10,140l3574,2941r-18,139l3536,3218r-25,138l3483,3492r-36,125l3406,3738r-42,115l3317,3962r-49,104l3215,4166r-54,93l3103,4347r-61,83l2979,4507r-65,72l2847,4646r-72,62l2703,4765r-75,51l2552,4862r-79,40l2392,4939r-83,30l2225,4995r-85,20l2052,5030r-89,11l1872,5046r-92,l1687,5041r-94,-10l1497,5017r-96,-20l1304,4972r-99,-30l1106,4908r-86,-34l936,4835r-81,-43l776,4745r-76,-50l628,4639r-72,-58l490,4519r-63,-67l367,4384r-56,-74l259,4233r-48,-80l167,4070r-39,-88l95,3892,65,3799,42,3703,23,3603,10,3500,1,3395,,3287,4,3176,14,3062,31,2946,55,2826,86,2704r36,-123l166,2455r52,-129l278,2195r66,-132l409,1932r67,-126l545,1683r68,-120l683,1447r73,-113l828,1227r74,-104l976,1022r75,-96l1127,834r76,-88l1279,662r77,-78l1433,509r77,-70l1588,374r77,-59l1742,259r77,-49l1895,165r77,-41l2048,90r75,-30l2198,38r73,-19l2344,7,2416,r70,l2556,5r69,12l2691,33xm2541,346r66,27l2670,408r60,41l2788,497r56,54l2896,610r50,65l2992,745r45,74l3079,900r38,84l3152,1073r34,92l3217,1261r26,101l3268,1465r21,105l3308,1679r15,111l3335,1903r11,116l3352,2135r3,118l3356,2373r-2,120l3348,2614r-8,121l3328,2857r-15,121l3295,3099r-22,121l3250,3338r-22,123l3202,3578r-29,113l3138,3797r-38,103l3060,3998r-45,92l2966,4178r-52,81l2860,4337r-59,73l2741,4478r-63,63l2612,4598r-68,53l2473,4700r-72,42l2326,4780r-77,33l2171,4842r-80,24l2010,4884r-83,15l1844,4907r-84,4l1675,4911r-87,-6l1502,4894r-87,-15l1327,4857r-86,-25l1153,4803r-76,-31l1002,4736r-73,-39l858,4655r-70,-48l719,4556r-65,-54l590,4443r-61,-63l472,4314r-54,-70l367,4170r-47,-77l278,4013r-39,-83l204,3844r-29,-90l151,3660r-20,-96l118,3465r-9,-102l107,3257r5,-106l122,3041r18,-114l164,2812r32,-118l235,2574r46,-123l336,2327r63,-127l471,2071r57,-115l586,1846r61,-108l707,1635r63,-100l833,1437r64,-93l961,1254r66,-87l1092,1086r68,-80l1228,932r67,-70l1363,794r67,-62l1499,674r69,-55l1636,570r68,-47l1772,482r68,-37l1907,412r67,-28l2040,361r66,-19l2171,328r65,-10l2299,314r61,l2422,320r60,10l2541,346xe" fillcolor="#fd98ff [831]" stroked="f">
                    <v:fill opacity="35466f"/>
                    <v:path arrowok="t" o:connecttype="custom" o:connectlocs="948,69;1038,193;1102,364;1140,566;1151,789;1135,1020;1087,1238;1009,1410;908,1539;789,1623;655,1666;508,1666;353,1625;223,1555;117,1452;41,1319;3,1159;10,976;70,770;174,557;288,372;408,219;531,104;654,30;771,0;811,115;908,182;983,298;1035,451;1064,630;1070,826;1051,1026;1013,1222;946,1384;855,1504;742,1583;615,1622;479,1621;344,1580;229,1509;133,1405;65,1273;35,1114;52,931;127,729;226,541;328,386;435,263;544,173;651,120;753,104" o:connectangles="0,0,0,0,0,0,0,0,0,0,0,0,0,0,0,0,0,0,0,0,0,0,0,0,0,0,0,0,0,0,0,0,0,0,0,0,0,0,0,0,0,0,0,0,0,0,0,0,0,0,0"/>
                    <o:lock v:ext="edit" verticies="t"/>
                  </v:shape>
                  <v:shape id="Freeform 100" o:spid="_x0000_s1030" style="position:absolute;left:4638;top:4650;width:1629;height:1584;rotation:90;visibility:visible;mso-wrap-style:square;v-text-anchor:top" coordsize="3575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OY8MA&#10;AADaAAAADwAAAGRycy9kb3ducmV2LnhtbESPT4vCMBTE7wt+h/AEb2uq4r9qFBEXFk9aBa/P5tlW&#10;m5fSZLXrp98sCB6HmfkNM182phR3ql1hWUGvG4EgTq0uOFNwPHx9TkA4j6yxtEwKfsnBctH6mGOs&#10;7YP3dE98JgKEXYwKcu+rWEqX5mTQdW1FHLyLrQ36IOtM6hofAW5K2Y+ikTRYcFjIsaJ1Tukt+TEK&#10;Nrvx4HSthsMywe25d4oO+03xVKrTblYzEJ4a/w6/2t9awRT+r4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oOY8MAAADaAAAADwAAAAAAAAAAAAAAAACYAgAAZHJzL2Rv&#10;d25yZXYueG1sUEsFBgAAAAAEAAQA9QAAAIgDAAAAAA==&#10;" path="m3443,2886r-43,45l3353,2971r-53,37l3243,3040r-61,28l3117,3092r-70,20l2975,3128r-76,13l2819,3150r-82,5l2653,3156r-86,-3l2477,3149r-92,-10l2293,3126r-95,-15l2102,3092r-96,-23l1907,3044r-98,-28l1710,2985r-99,-33l1512,2915r-98,-40l1315,2834r-98,-45l1121,2742r-95,-49l931,2641r-91,-54l749,2530r-81,-59l592,2411r-70,-62l456,2287r-62,-63l337,2160r-53,-64l236,2031r-44,-65l153,1901r-34,-67l89,1768,64,1702,43,1634,25,1567,13,1500,4,1433,,1365r,-67l4,1230r8,-66l25,1096r16,-66l62,964,86,899r28,-65l146,768r36,-65l222,641r44,-64l313,515r51,-61l412,400r50,-48l515,304r55,-43l625,219r60,-38l745,147r63,-31l872,88,938,64r68,-20l1075,26r70,-12l1216,5,1289,r74,l1438,4r76,8l1589,25r79,18l1745,65r78,27l1901,126r80,36l2059,206r80,49l2218,308r79,59l2376,432r78,71l2532,580r79,83l2686,745r74,82l2830,908r68,82l2962,1070r61,82l3083,1233r54,80l3191,1394r48,79l3285,1551r43,78l3367,1706r37,76l3437,1857r29,74l3492,2004r22,71l3533,2146r16,67l3562,2281r7,65l3574,2409r1,61l3572,2530r-7,57l3555,2643r-15,53l3523,2747r-23,49l3474,2842r-31,44xm3259,2693r-36,40l3180,2768r-45,34l3085,2830r-53,25l2976,2877r-61,18l2853,2911r-66,11l2718,2931r-71,6l2575,2938r-76,l2422,2933r-78,-7l2263,2916r-82,-13l2098,2888r-84,-19l1930,2849r-86,-24l1759,2798r-87,-28l1587,2738r-86,-33l1415,2668r-84,-38l1247,2588r-83,-42l1081,2501r-81,-47l921,2405r-82,-49l762,2307r-73,-51l621,2202r-63,-53l498,2094r-54,-57l394,1979r-45,-60l307,1859r-36,-60l239,1737r-29,-61l186,1613r-20,-63l151,1487r-12,-64l132,1359r-4,-62l128,1233r5,-64l141,1106r12,-63l169,982r20,-62l213,860r26,-61l269,740r35,-58l342,625r41,-55l428,515r42,-46l515,425r47,-43l613,342r53,-38l720,270r57,-33l836,207r61,-26l960,157r65,-20l1091,121r68,-13l1228,98r70,-6l1369,91r73,3l1515,102r74,10l1664,129r76,23l1816,178r76,30l1968,246r76,43l2121,336r76,55l2273,450r75,66l2423,589r75,78l2571,753r67,71l2702,895r62,71l2822,1038r55,72l2931,1181r50,69l3028,1321r44,70l3113,1460r40,69l3188,1597r32,67l3251,1730r26,66l3301,1860r21,64l3340,1986r14,61l3366,2107r10,58l3380,2221r3,56l3381,2330r-3,52l3371,2433r-11,48l3347,2528r-17,44l3310,2615r-23,40l3259,2693xe" fillcolor="#ccc0d9 [1303]" stroked="f">
                    <v:fill opacity="35466f"/>
                    <v:path arrowok="t" o:connecttype="custom" o:connectlocs="1478,1526;1321,1576;1129,1580;914,1540;689,1463;468,1352;270,1210;129,1052;41,887;2,719;11,550;67,385;166,228;285,110;427,32;587,0;760,22;938,103;1118,252;1290,456;1429,659;1534,856;1601,1041;1629,1209;1613,1353;1485,1352;1382,1433;1238,1471;1068,1469;879,1430;684,1358;493,1255;314,1132;180,993;96,841;60,682;70,523;123,371;214,235;328,136;467,69;624,46;793,76;966,169;1138,335;1286,521;1400,698;1481,868;1528,1027;1541,1169;1517,1291" o:connectangles="0,0,0,0,0,0,0,0,0,0,0,0,0,0,0,0,0,0,0,0,0,0,0,0,0,0,0,0,0,0,0,0,0,0,0,0,0,0,0,0,0,0,0,0,0,0,0,0,0,0,0"/>
                    <o:lock v:ext="edit" verticies="t"/>
                  </v:shape>
                  <v:shape id="Freeform 101" o:spid="_x0000_s1031" style="position:absolute;left:2469;top:4359;width:1822;height:2503;rotation:90;visibility:visible;mso-wrap-style:square;v-text-anchor:top" coordsize="3997,4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oMsIA&#10;AADbAAAADwAAAGRycy9kb3ducmV2LnhtbESPQW/CMAyF70j8h8hIu0EKB5g6AppAMC4cgGlnq3Hb&#10;iMapmgDl3+MD0m623vN7n5fr3jfqTl10gQ1MJxko4iJYx5WB38tu/AkqJmSLTWAy8KQI69VwsMTc&#10;hgef6H5OlZIQjjkaqFNqc61jUZPHOAktsWhl6DwmWbtK2w4fEu4bPcuyufboWBpqbGlTU3E937wB&#10;V87cqdofy912vugXT5r+/VwbYz5G/fcXqER9+je/rw9W8IVefpEB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SgywgAAANsAAAAPAAAAAAAAAAAAAAAAAJgCAABkcnMvZG93&#10;bnJldi54bWxQSwUGAAAAAAQABAD1AAAAhwMAAAAA&#10;" path="m543,4884r-67,-48l412,4781r-60,-63l299,4648r-50,-76l204,4490r-39,-87l128,4309,97,4211,71,4108,49,4000,30,3888,17,3772,7,3652,1,3529,,3403,3,3276r7,-132l20,3012,35,2877,54,2740,75,2603r26,-137l131,2327r33,-138l202,2050r40,-137l286,1775r47,-136l384,1504r54,-133l496,1240r64,-118l625,1010,694,904,764,804r71,-94l909,622r76,-82l1062,463r78,-70l1221,329r80,-58l1384,218r84,-46l1553,131r86,-36l1727,65r88,-24l1904,23r89,-13l2083,1,2174,r91,4l2357,12r92,14l2542,46r92,25l2727,101r92,35l2912,178r92,45l3097,274r91,57l3268,383r75,57l3416,501r69,64l3550,631r61,71l3670,777r53,77l3773,933r45,83l3858,1102r36,88l3925,1282r24,93l3970,1470r15,98l3995,1669r2,102l3995,1875r-9,105l3971,2088r-22,109l3921,2307r-34,112l3844,2532r-49,115l3738,2762r-64,117l3602,2996r-79,119l3435,3233r-95,118l3246,3469r-95,112l3056,3690r-94,105l2865,3897r-96,97l2673,4088r-97,89l2480,4261r-96,80l2288,4418r-95,71l2098,4557r-95,63l1910,4678r-93,53l1726,4779r-90,44l1546,4862r-88,33l1371,4924r-85,24l1203,4967r-82,13l1040,4987r-77,2l887,4985r-73,-8l743,4962r-69,-20l607,4916r-64,-32xm762,4604r-60,-42l645,4513r-51,-54l546,4398r-44,-65l463,4262r-37,-76l394,4106r-29,-86l342,3932r-20,-94l304,3742,291,3641,281,3538r-6,-105l274,3324r1,-111l280,3100r8,-116l300,2868r16,-117l333,2631r23,-119l381,2392r28,-121l441,2152r35,-121l514,1911r41,-118l600,1676r47,-117l698,1444r47,-117l796,1214r55,-107l907,1007r61,-94l1030,824r65,-84l1162,663r70,-72l1304,526r73,-60l1453,410r77,-49l1608,316r81,-37l1770,245r83,-27l1936,196r84,-17l2104,167r85,-6l2275,160r85,4l2447,173r85,14l2618,206r85,25l2787,260r84,34l2954,333r83,45l3118,427r70,47l3256,525r65,54l3384,639r59,62l3501,766r55,70l3606,909r47,75l3697,1064r39,81l3772,1231r29,86l3827,1407r22,92l3864,1594r10,97l3878,1789r-1,101l3870,1993r-14,104l3834,2203r-27,106l3773,2418r-42,110l3681,2639r-56,111l3559,2862r-73,113l3404,3088r-90,115l3214,3317r-82,102l3049,3518r-84,95l2882,3704r-84,88l2714,3876r-85,79l2544,4032r-84,72l2376,4173r-85,64l2208,4297r-83,57l2042,4406r-81,49l1879,4499r-81,40l1719,4575r-79,30l1563,4633r-76,22l1413,4674r-74,13l1268,4697r-70,4l1129,4701r-66,-4l999,4688r-63,-14l875,4655r-58,-22l762,4604xe" fillcolor="#e5b8b7 [1301]" stroked="f">
                    <v:fill opacity="35466f"/>
                    <v:path arrowok="t" o:connecttype="custom" o:connectlocs="136,2332;44,2113;3,1832;9,1511;60,1167;152,822;285,507;449,271;631,109;827,21;1032,2;1243,51;1453,166;1618,317;1740,510;1810,738;1817,993;1752,1270;1606,1563;1393,1851;1174,2096;956,2286;746,2420;548,2492;371,2497;347,2310;229,2174;156,1973;125,1722;137,1439;186,1139;274,841;388,555;530,333;697,181;883,98;1076,82;1270,130;1453,238;1596,384;1703,574;1761,800;1758,1052;1678,1324;1511,1607;1314,1858;1121,2059;931,2211;748,2310;578,2357;427,2345" o:connectangles="0,0,0,0,0,0,0,0,0,0,0,0,0,0,0,0,0,0,0,0,0,0,0,0,0,0,0,0,0,0,0,0,0,0,0,0,0,0,0,0,0,0,0,0,0,0,0,0,0,0,0"/>
                    <o:lock v:ext="edit" verticies="t"/>
                  </v:shape>
                  <v:shape id="Freeform 102" o:spid="_x0000_s1032" style="position:absolute;left:5360;top:7488;width:2964;height:2707;rotation:90;visibility:visible;mso-wrap-style:square;v-text-anchor:top" coordsize="6503,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K2sMA&#10;AADbAAAADwAAAGRycy9kb3ducmV2LnhtbERPTWvCQBC9F/wPyxS81U08WEndBCkoDZ5Mpe1xyI5J&#10;NDsbs1tN+uu7hYK3ebzPWWWDacWVetdYVhDPIhDEpdUNVwoO75unJQjnkTW2lknBSA6ydPKwwkTb&#10;G+/pWvhKhBB2CSqove8SKV1Zk0E3sx1x4I62N+gD7Cupe7yFcNPKeRQtpMGGQ0ONHb3WVJ6Lb6Mg&#10;/8yXH8XhchrHr3y3iMv5889uq9T0cVi/gPA0+Lv43/2mw/wY/n4J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qK2sMAAADbAAAADwAAAAAAAAAAAAAAAACYAgAAZHJzL2Rv&#10;d25yZXYueG1sUEsFBgAAAAAEAAQA9QAAAIgDAAAAAA==&#10;" path="m172,616r69,-87l319,450r87,-72l502,311,605,252,717,199,835,153,961,112,1094,78,1231,51,1376,30,1524,14,1678,4,1837,r163,2l2166,9r170,13l2507,41r176,24l2859,94r179,34l3217,167r180,45l3577,260r180,55l3938,373r179,64l4295,504r175,73l4645,654r172,80l4985,819r152,94l5279,1008r135,97l5541,1204r119,102l5771,1409r102,105l5968,1621r87,109l6134,1840r71,111l6268,2064r56,114l6373,2292r40,116l6446,2526r25,117l6489,2761r10,119l6503,2999r-4,120l6488,3239r-18,119l6444,3479r-34,120l6371,3719r-46,120l6271,3957r-61,120l6144,4195r-75,118l5988,4430r-76,99l5832,4624r-84,91l5657,4802r-93,80l5466,4959r-102,70l5259,5094r-109,59l5037,5207r-116,46l4801,5294r-122,33l4554,5355r-128,19l4296,5387r-132,4l4029,5388r-138,-11l3753,5357r-141,-27l3469,5293r-143,-45l3181,5194r-147,-63l2887,5057r-148,-83l2589,4882,2440,4779,2290,4665,2140,4541,1990,4406,1843,4275,1701,4142,1563,4009,1432,3876,1305,3743,1184,3609,1068,3475,957,3343,853,3209,753,3078,660,2945,572,2815,490,2684,414,2556,344,2429,281,2303,223,2179,172,2057,128,1936,90,1818,58,1702,34,1588,16,1477,5,1368,,1262,4,1159r9,-99l30,964,55,871,87,783r39,-86l172,616xm526,924r60,-76l655,778r75,-65l813,655r90,-54l999,554r103,-41l1211,476r114,-31l1445,420r124,-20l1697,385r133,-10l1968,369r140,2l2251,375r147,10l2547,400r150,19l2850,443r154,29l3161,506r155,36l3473,585r156,46l3786,682r156,54l4097,796r154,62l4403,925r150,71l4702,1070r151,71l4998,1217r136,80l5262,1379r120,86l5495,1554r105,91l5698,1739r89,98l5869,1936r74,101l6011,2141r59,104l6122,2353r44,108l6204,2570r31,110l6258,2791r16,111l6284,3015r2,112l6281,3240r-12,112l6250,3465r-25,111l6195,3687r-39,110l6110,3906r-51,109l6001,4122r-64,104l5866,4329r-66,89l5727,4503r-78,82l5567,4663r-86,75l5389,4809r-96,66l5194,4937r-103,55l4984,5044r-112,45l4758,5130r-117,34l4520,5191r-123,20l4271,5226r-128,5l4012,5230r-132,-9l3744,5203r-136,-26l3470,5143r-139,-44l3191,5046r-143,-64l2906,4909r-142,-84l2620,4732,2475,4626,2332,4510,2188,4384,2045,4244,1916,4128,1792,4012,1673,3896,1559,3779,1448,3661,1344,3544,1244,3428r-93,-117l1062,3195,978,3079,898,2963,825,2849,756,2735,693,2623,635,2511,583,2401,536,2292,495,2185,459,2079,430,1976,405,1874r-18,-99l374,1678r-7,-96l366,1490r4,-90l381,1313r17,-84l421,1147r29,-78l485,995r41,-71xe" fillcolor="#b8cce4 [1300]" stroked="f">
                    <v:fill opacity="35466f"/>
                    <v:path arrowok="t" o:connecttype="custom" o:connectlocs="229,156;499,39;837,0;1223,33;1630,131;2037,290;2406,506;2677,760;2857,1036;2949,1327;2957,1626;2883,1928;2729,2224;2536,2451;2296,2615;2017,2698;1711,2690;1383,2576;1044,2342;712,2013;436,1679;223,1348;78,1033;7,742;14,484;240,464;412,302;659,211;961,186;1299,222;1654,317;2007,464;2340,651;2597,873;2767,1127;2852,1401;2857,1683;2785,1961;2644,2218;2456,2415;2221,2555;1947,2624;1644,2600;1325,2465;997,2201;711,1898;484,1604;316,1317;209,1044;167,794;192,576" o:connectangles="0,0,0,0,0,0,0,0,0,0,0,0,0,0,0,0,0,0,0,0,0,0,0,0,0,0,0,0,0,0,0,0,0,0,0,0,0,0,0,0,0,0,0,0,0,0,0,0,0,0,0"/>
                    <o:lock v:ext="edit" verticies="t"/>
                  </v:shape>
                  <v:shape id="Freeform 103" o:spid="_x0000_s1033" style="position:absolute;left:4024;top:7732;width:1243;height:1883;rotation:4257902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qjMMA&#10;AADbAAAADwAAAGRycy9kb3ducmV2LnhtbERPTWvCQBC9C/0PyxR6001TKBLdhLYSEMGDSaE9Dtkx&#10;Cc3Optk1Rn99VxB6m8f7nHU2mU6MNLjWsoLnRQSCuLK65VrBZ5nPlyCcR9bYWSYFF3KQpQ+zNSba&#10;nvlAY+FrEULYJaig8b5PpHRVQwbdwvbEgTvawaAPcKilHvAcwk0n4yh6lQZbDg0N9vTRUPVTnIyC&#10;6Oslt7+nFnd9UZbx93jN3/cbpZ4ep7cVCE+T/xff3Vsd5sdw+yU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aqjMMAAADbAAAADwAAAAAAAAAAAAAAAACYAgAAZHJzL2Rv&#10;d25yZXYueG1sUEsFBgAAAAAEAAQA9QAAAIgDAAAAAA==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7a969 [2412]" stroked="f">
                    <v:fill opacity="35466f"/>
                    <v:path arrowok="t" o:connecttype="custom" o:connectlocs="414,4;566,62;721,181;872,348;1010,551;1129,780;1213,1017;1243,1231;1227,1418;1170,1577;1076,1704;945,1801;783,1865;628,1883;473,1855;329,1781;202,1655;103,1477;37,1245;6,975;0,725;20,501;63,312;129,161;216,56;317,137;443,138;577,198;712,308;842,458;960,639;1059,841;1137,1051;1172,1246;1160,1420;1106,1569;1015,1689;893,1777;749,1828;606,1836;461,1801;323,1720;204,1590;114,1406;64,1166;44,925;45,712;69,525;114,369;178,248;261,166" o:connectangles="0,0,0,0,0,0,0,0,0,0,0,0,0,0,0,0,0,0,0,0,0,0,0,0,0,0,0,0,0,0,0,0,0,0,0,0,0,0,0,0,0,0,0,0,0,0,0,0,0,0,0"/>
                    <o:lock v:ext="edit" verticies="t"/>
                  </v:shape>
                  <v:shape id="Freeform 104" o:spid="_x0000_s1034" style="position:absolute;left:4023;top:3030;width:1667;height:2109;rotation:90;visibility:visible;mso-wrap-style:square;v-text-anchor:top" coordsize="3181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kRrwA&#10;AADbAAAADwAAAGRycy9kb3ducmV2LnhtbERPSwrCMBDdC94hjOBOUxVEqlFEEXXpD3E3NGNbbCal&#10;ibXe3giCu3m878wWjSlETZXLLSsY9CMQxInVOacKzqdNbwLCeWSNhWVS8CYHi3m7NcNY2xcfqD76&#10;VIQQdjEqyLwvYyldkpFB17clceDutjLoA6xSqSt8hXBTyGEUjaXBnENDhiWtMkoex6dRYPZDNutV&#10;c4n4fJM1Tq6j22OrVLfTLKcgPDX+L/65dzrMH8H3l3CAn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2ORGvAAAANsAAAAPAAAAAAAAAAAAAAAAAJgCAABkcnMvZG93bnJldi54&#10;bWxQSwUGAAAAAAQABAD1AAAAgQMAAAAA&#10;" path="m375,81l433,52,493,31,557,16,624,5,693,r72,2l838,7r76,11l991,35r80,20l1152,81r81,29l1315,145r84,38l1484,225r84,46l1653,321r84,54l1823,431r84,61l1991,554r84,67l2157,689r82,73l2320,836r78,76l2475,991r75,81l2623,1154r72,84l2763,1324r67,88l2884,1498r51,87l2980,1670r41,84l3057,1837r31,82l3116,2000r21,80l3155,2159r13,77l3176,2312r5,74l3181,2461r-5,71l3168,2603r-13,70l3138,2740r-21,67l3092,2871r-29,62l3031,2995r-36,59l2954,3112r-44,57l2863,3222r-52,54l2756,3325r-58,49l2636,3420r-65,45l2502,3508r-72,40l2365,3580r-67,30l2231,3634r-68,23l2093,3676r-70,14l1952,3701r-72,7l1809,3711r-73,-1l1664,3705r-72,-9l1519,3682r-72,-18l1376,3642r-71,-27l1233,3583r-68,-35l1096,3508r-68,-46l962,3412r-64,-56l834,3296r-62,-65l712,3161r-59,-76l598,3003r-54,-85l492,2826r-48,-97l397,2626,353,2517,310,2411,269,2306,232,2202,198,2099,166,1997,136,1897r-26,-99l87,1701,66,1605,49,1510,33,1418,21,1328r-9,-89l5,1152,1,1068,,987,2,907,7,830r7,-73l25,685,38,617,53,551,74,488,95,429r25,-56l147,320r31,-49l211,225r37,-41l287,145r43,-35l375,81xm480,331r51,-25l585,287r55,-14l699,263r60,-5l821,258r64,5l951,271r68,14l1088,301r70,21l1227,347r73,29l1372,409r74,35l1519,483r74,43l1666,571r74,49l1813,672r74,54l1959,783r73,59l2102,904r70,64l2240,1034r68,69l2373,1173r64,72l2500,1318r59,75l2617,1470r62,76l2735,1623r51,75l2831,1774r41,75l2908,1925r31,73l2966,2073r21,73l3005,2218r13,71l3027,2360r3,70l3030,2499r-3,69l3018,2634r-13,65l2989,2763r-21,61l2945,2886r-28,58l2887,3002r-36,56l2813,3111r-41,52l2727,3213r-48,47l2627,3306r-53,43l2515,3390r-60,38l2392,3464r-57,29l2275,3520r-61,22l2151,3562r-64,17l2021,3593r-67,9l1887,3610r-69,2l1749,3612r-68,-5l1611,3599r-70,-12l1471,3570r-70,-20l1332,3524r-69,-28l1195,3462r-66,-40l1064,3380r-65,-49l936,3278r-62,-59l815,3156r-57,-70l702,3013r-53,-81l598,2847r-48,-91l504,2659,463,2556,423,2447r-38,-94l350,2261r-32,-91l288,2080r-27,-89l237,1903r-22,-85l196,1733r-17,-83l165,1567r-12,-79l144,1409r-6,-77l133,1258r-1,-74l133,1115r2,-69l141,980r10,-64l161,854r13,-59l190,738r18,-53l229,633r22,-49l278,539r27,-43l336,456r32,-35l403,388r37,-31l480,331xe" fillcolor="#ffc [669]" stroked="f">
                    <v:fill opacity="35466f"/>
                    <v:path arrowok="t" o:connecttype="custom" o:connectlocs="327,3;519,20;733,104;955,245;1173,433;1375,656;1538,901;1633,1137;1667,1356;1644,1557;1570,1736;1444,1890;1273,2016;1097,2089;910,2108;721,2070;539,1967;373,1796;233,1551;122,1251;46,967;6,704;4,472;39,277;111,128;252,188;398,147;570,171;758,252;950,382;1138,550;1310,749;1460,965;1554,1178;1588,1381;1566,1570;1494,1738;1377,1879;1224,1985;1059,2042;881,2050;698,2003;524,1893;368,1712;243,1453;151,1182;94,938;70,715;79,521;120,360;193,239" o:connectangles="0,0,0,0,0,0,0,0,0,0,0,0,0,0,0,0,0,0,0,0,0,0,0,0,0,0,0,0,0,0,0,0,0,0,0,0,0,0,0,0,0,0,0,0,0,0,0,0,0,0,0"/>
                    <o:lock v:ext="edit" verticies="t"/>
                  </v:shape>
                  <v:shape id="Freeform 105" o:spid="_x0000_s1035" style="position:absolute;left:7902;top:4482;width:1654;height:2525;rotation:90;visibility:visible;mso-wrap-style:square;v-text-anchor:top" coordsize="3629,5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FWsQA&#10;AADbAAAADwAAAGRycy9kb3ducmV2LnhtbERPTU8CMRC9m/AfmiHxYqCLUSErhRANkQsHVzhwm2zH&#10;bWE7XbcVFn49JTHxNi/vc6bzztXiSG2wnhWMhhkI4tJry5WCzddyMAERIrLG2jMpOFOA+ax3N8Vc&#10;+xN/0rGIlUghHHJUYGJscilDachhGPqGOHHfvnUYE2wrqVs8pXBXy8cse5EOLacGgw29GSoPxa9T&#10;8LNej83Ovj9U9rJYbffPxWH5USh13+8WryAidfFf/Ode6TT/CW6/p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xVrEAAAA2wAAAA8AAAAAAAAAAAAAAAAAmAIAAGRycy9k&#10;b3ducmV2LnhtbFBLBQYAAAAABAAEAPUAAACJAwAAAAA=&#10;" path="m2759,4994r74,-33l2904,4919r68,-48l3037,4814r60,-63l3155,4680r55,-76l3262,4521r48,-87l3355,4339r41,-98l3434,4137r34,-108l3499,3916r29,-117l3551,3679r22,-123l3591,3430r14,-129l3617,3169r7,-133l3627,2900r2,-136l3626,2627r-7,-139l3610,2348r-13,-138l3580,2070r-20,-138l3536,1793r-27,-137l3478,1521r-39,-126l3396,1276r-45,-114l3302,1054,3251,951r-54,-98l3140,761r-59,-87l3019,592r-65,-75l2887,446r-70,-67l2746,320r-73,-56l2597,215r-78,-44l2439,131,2357,97,2274,68,2190,44,2103,25,2016,12,1926,4,1835,r-92,3l1650,9r-93,11l1461,37r-96,23l1269,86r-99,32l1073,154r-86,37l904,231r-80,44l747,324r-76,53l600,433r-69,60l464,556r-61,67l345,694r-55,75l239,847r-45,81l151,1013r-36,87l83,1190r-28,95l33,1382,16,1482,5,1585,,1690r1,108l7,1909r13,114l39,2139r26,118l98,2378r39,123l185,2626r53,127l301,2884r69,131l437,3143r70,126l577,3391r72,118l722,3623r74,111l871,3840r76,103l1023,4042r77,95l1177,4228r78,86l1334,4396r78,77l1490,4545r80,69l1648,4676r78,60l1805,4789r78,49l1961,4880r77,39l2114,4951r76,27l2265,5001r74,16l2412,5028r72,5l2554,5033r70,-7l2692,5013r67,-19xm2603,4686r65,-28l2730,4621r60,-43l2846,4530r54,-55l2951,4415r49,-67l3045,4277r43,-75l3128,4121r37,-85l3199,3947r31,-94l3257,3756r26,-100l3305,3553r20,-107l3340,3337r13,-111l3364,3112r7,-115l3376,2880r1,-118l3375,2642r-5,-119l3362,2402r-11,-122l3336,2159r-17,-121l3298,1917r-24,-120l3248,1678r-24,-122l3196,1440r-32,-111l3127,1222r-39,-101l3044,1023r-46,-91l2948,846r-54,-81l2838,688r-60,-71l2717,551r-66,-62l2585,433r-70,-51l2444,334r-74,-41l2294,256r-77,-31l2139,198r-81,-21l1977,159r-82,-12l1810,140r-84,-1l1641,141r-85,7l1469,161r-87,17l1296,200r-88,28l1121,260r-74,32l973,328r-73,41l830,414r-70,48l693,514r-65,57l566,630r-59,64l451,762r-53,71l349,907r-45,79l263,1066r-37,84l193,1238r-27,91l143,1422r-17,96l115,1618r-6,103l109,1825r6,108l128,2043r20,112l175,2270r33,118l250,2506r50,122l356,2751r66,126l496,3004r60,113l616,3227r63,107l742,3436r64,99l871,3631r67,92l1004,3811r68,85l1139,3977r69,77l1277,4127r69,70l1414,4262r70,60l1554,4380r69,53l1693,4482r69,44l1831,4566r68,36l1967,4633r68,27l2101,4681r66,18l2233,4712r64,8l2361,4723r61,-2l2484,4714r59,-11l2603,4686xe" fillcolor="#fed6ff [351]" stroked="f">
                    <v:fill opacity="35466f"/>
                    <v:path arrowok="t" o:connecttype="custom" o:connectlocs="1384,2415;1509,2224;1595,1965;1643,1656;1653,1318;1623,969;1548,640;1431,382;1284,190;1112,66;919,6;710,10;489,77;306,189;157,348;52,552;2,795;18,1073;108,1381;263,1701;432,1978;608,2205;787,2376;964,2484;1132,2525;1186,2351;1322,2245;1426,2067;1496,1834;1533,1561;1536,1266;1503,962;1442,667;1344,424;1208,245;1046,128;864,74;670,81;477,146;316,258;181,418;88,621;50,863;80,1139;192,1443;338,1724;489,1955;644,2138;803,2271;958,2348;1104,2368" o:connectangles="0,0,0,0,0,0,0,0,0,0,0,0,0,0,0,0,0,0,0,0,0,0,0,0,0,0,0,0,0,0,0,0,0,0,0,0,0,0,0,0,0,0,0,0,0,0,0,0,0,0,0"/>
                    <o:lock v:ext="edit" verticies="t"/>
                  </v:shape>
                  <v:shape id="Freeform 106" o:spid="_x0000_s1036" style="position:absolute;left:9146;top:6418;width:1629;height:1584;rotation:90;visibility:visible;mso-wrap-style:square;v-text-anchor:top" coordsize="3575,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lU8IA&#10;AADbAAAADwAAAGRycy9kb3ducmV2LnhtbERPS2vCQBC+C/6HZQQvUjdaKjV1FRGKvYmPHLwN2TFJ&#10;k50N2a1Z/323UPA2H99zVptgGnGnzlWWFcymCQji3OqKCwWX8+fLOwjnkTU2lknBgxxs1sPBClNt&#10;ez7S/eQLEUPYpaig9L5NpXR5SQbd1LbEkbvZzqCPsCuk7rCP4aaR8yRZSIMVx4YSW9qVlNenH6Og&#10;r7Os3u+u2fk1LL8nh8NxWdug1HgUth8gPAX/FP+7v3Sc/wZ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KVTwgAAANsAAAAPAAAAAAAAAAAAAAAAAJgCAABkcnMvZG93&#10;bnJldi54bWxQSwUGAAAAAAQABAD1AAAAhwMAAAAA&#10;" path="m3443,271r-43,-45l3353,186r-53,-37l3243,116,3182,88,3117,64,3048,44,2975,27,2899,15,2820,6,2739,1,2653,r-86,2l2478,8r-92,9l2293,30r-95,15l2103,64r-97,22l1907,111r-98,29l1710,171r-99,33l1512,240r-98,39l1315,322r-97,44l1121,413r-95,50l932,514r-92,54l750,624r-81,60l593,745r-71,61l456,869r-62,63l337,995r-52,65l236,1124r-42,65l154,1255r-34,66l89,1388r-25,66l43,1522r-17,66l13,1655r-8,68l,1790r,68l5,1924r8,68l25,2058r17,68l62,2192r24,65l114,2322r32,65l183,2452r39,64l266,2579r47,63l364,2703r49,52l463,2805r52,46l569,2895r57,42l685,2975r60,34l808,3041r64,27l938,3093r68,20l1075,3130r70,13l1217,3151r72,5l1363,3157r75,-4l1514,3144r77,-13l1668,3113r77,-22l1823,3063r80,-32l1981,2993r79,-42l2140,2902r78,-54l2297,2789r79,-66l2455,2652r78,-78l2611,2491r75,-80l2760,2329r70,-82l2898,2166r65,-82l3024,2004r59,-81l3138,1842r52,-80l3239,1683r46,-79l3328,1526r40,-77l3404,1374r33,-75l3467,1224r26,-72l3515,1081r19,-70l3550,943r12,-68l3570,810r5,-63l3575,686r-3,-60l3565,568r-10,-55l3540,459r-17,-50l3500,361r-26,-46l3443,271xm3260,462r-38,-40l3181,386r-46,-32l3085,324r-52,-24l2976,278r-61,-19l2852,244r-65,-11l2718,224r-70,-5l2575,217r-76,1l2422,223r-78,7l2263,239r-82,13l2098,268r-84,19l1930,307r-86,23l1759,358r-87,28l1587,418r-85,33l1416,488r-85,38l1247,567r-83,43l1082,655r-82,47l922,752r-83,47l762,849r-73,51l622,953r-64,54l498,1062r-53,57l394,1177r-45,59l307,1295r-36,62l239,1417r-29,63l186,1543r-20,63l151,1668r-12,64l132,1795r-4,64l128,1923r5,63l141,2050r12,61l170,2174r19,62l213,2296r27,60l271,2416r34,58l342,2530r41,56l428,2641r43,46l515,2732r49,41l613,2813r53,38l720,2886r57,33l836,2948r62,27l961,2998r64,20l1091,3036r68,13l1228,3059r70,4l1370,3065r72,-3l1516,3055r73,-12l1664,3027r76,-22l1816,2979r76,-32l1968,2911r77,-43l2121,2819r76,-53l2273,2706r75,-67l2423,2567r75,-79l2571,2403r68,-71l2702,2260r62,-72l2822,2117r55,-71l2931,1975r50,-71l3028,1834r44,-70l3113,1696r40,-69l3188,1558r33,-67l3251,1425r27,-66l3302,1294r20,-63l3340,1169r15,-61l3367,1048r8,-58l3380,933r3,-56l3383,824r-5,-52l3371,722r-10,-48l3347,626r-17,-43l3310,540r-23,-40l3260,462xe" fillcolor="#fbd4b4 [1305]" stroked="f">
                    <v:fill opacity="35466f"/>
                    <v:path arrowok="t" o:connecttype="custom" o:connectlocs="1478,58;1321,8;1129,4;914,43;689,120;468,232;270,374;130,532;41,696;2,865;11,1033;67,1198;166,1356;285,1474;427,1552;587,1583;760,1562;939,1481;1119,1331;1290,1127;1430,924;1535,727;1602,542;1629,375;1613,230;1485,232;1382,151;1238,112;1068,115;879,154;684,226;493,329;314,452;180,591;96,743;60,901;70,1059;123,1212;215,1348;328,1448;467,1514;624,1538;793,1508;966,1414;1138,1248;1286,1062;1400,885;1481,715;1529,556;1542,413;1517,293" o:connectangles="0,0,0,0,0,0,0,0,0,0,0,0,0,0,0,0,0,0,0,0,0,0,0,0,0,0,0,0,0,0,0,0,0,0,0,0,0,0,0,0,0,0,0,0,0,0,0,0,0,0,0"/>
                    <o:lock v:ext="edit" verticies="t"/>
                  </v:shape>
                  <v:shape id="Freeform 107" o:spid="_x0000_s1037" style="position:absolute;left:8017;top:3789;width:767;height:1055;rotation:90;visibility:visible;mso-wrap-style:square;v-text-anchor:top" coordsize="1684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QcsEA&#10;AADbAAAADwAAAGRycy9kb3ducmV2LnhtbERP22rCQBB9L/gPywh9qxsLSomuIlrBUhDq7XnMjkkw&#10;OxuyY4x/3y0UfJvDuc503rlKtdSE0rOB4SABRZx5W3Ju4LBfv32ACoJssfJMBh4UYD7rvUwxtf7O&#10;P9TuJFcxhEOKBgqROtU6ZAU5DANfE0fu4huHEmGTa9vgPYa7Sr8nyVg7LDk2FFjTsqDsurs5A1+n&#10;4QqP58/tVs4Paa/fOh8tWmNe+91iAkqok6f4372xcf4Y/n6JB+j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CUHLBAAAA2wAAAA8AAAAAAAAAAAAAAAAAmAIAAGRycy9kb3du&#10;cmV2LnhtbFBLBQYAAAAABAAEAPUAAACGAwAAAAA=&#10;" path="m229,43l200,63,174,87r-25,26l127,143r-22,32l86,209,70,246,54,286,41,328,31,370,21,416r-8,48l7,512,3,562,1,614,,667r1,55l4,776r5,56l15,889r7,58l32,1004r10,58l55,1121r15,58l85,1237r17,58l121,1353r20,57l162,1467r23,57l208,1578r28,50l264,1675r29,45l322,1763r30,39l383,1838r32,35l447,1906r33,28l514,1962r35,24l583,2009r36,20l654,2046r37,15l728,2073r37,11l801,2092r38,5l877,2100r38,1l954,2099r38,-4l1032,2090r39,-9l1110,2071r39,-13l1188,2043r39,-17l1265,2007r39,-22l1343,1962r34,-23l1409,1915r29,-26l1468,1863r27,-28l1521,1805r25,-32l1569,1741r20,-34l1608,1673r17,-37l1640,1599r13,-38l1664,1522r8,-40l1679,1441r4,-43l1684,1355r-1,-43l1679,1267r-6,-45l1664,1175r-12,-46l1638,1082r-18,-48l1598,986r-23,-49l1547,889r-29,-50l1485,789r-38,-49l1406,689r-39,-49l1328,593r-40,-46l1247,502r-40,-43l1167,419r-41,-39l1085,342r-40,-36l1004,272,964,240,924,209,883,182,844,155,805,131,766,108,727,87,689,69,651,53,614,39,577,27,542,17,506,9,472,3,439,1,405,,373,1,342,4r-29,6l284,20,256,30,229,43xm321,162r-25,18l273,200r-23,22l230,248r-18,27l195,305r-15,32l166,371r-12,36l144,445r-9,39l128,525r-5,42l118,611r-2,45l116,701r,47l118,795r4,49l127,892r6,50l141,992r9,51l161,1094r12,49l186,1194r14,51l217,1295r18,51l252,1396r21,48l294,1493r20,49l335,1590r23,44l383,1676r25,41l434,1753r27,36l490,1821r29,31l549,1880r32,25l612,1928r33,21l678,1968r33,15l746,1997r34,12l816,2018r35,8l887,2030r35,3l958,2034r37,-3l1030,2028r37,-6l1103,2014r35,-11l1174,1991r35,-14l1245,1960r34,-19l1314,1921r28,-20l1371,1880r28,-24l1425,1831r25,-26l1475,1778r23,-30l1519,1718r20,-32l1557,1653r17,-35l1589,1583r13,-37l1613,1508r8,-39l1628,1429r4,-40l1634,1347r-1,-43l1630,1262r-5,-44l1615,1173r-11,-45l1589,1082r-18,-46l1551,989r-24,-47l1499,895r-31,-48l1434,800r-38,-49l1354,704r-34,-44l1284,619r-34,-40l1214,541r-35,-37l1143,468r-36,-34l1072,402r-36,-29l1001,343,965,316,931,291,895,267,861,245,826,225,792,206,758,189,724,174,691,161,659,150,627,140r-32,-8l564,126r-29,-3l505,120r-29,l448,123r-27,3l395,132r-26,8l345,150r-24,12xe" fillcolor="#ffd966 [1950]" stroked="f">
                    <v:fill opacity="35466f"/>
                    <v:path arrowok="t" o:connecttype="custom" o:connectlocs="58,72;19,165;1,282;4,418;25,563;64,708;120,841;189,941;266,1009;348,1046;435,1054;523,1033;612,985;681,921;732,840;762,744;765,636;738,519;676,396;587,275;494,172;402,91;314,35;230,5;156,2;146,81;97,138;66,223;53,329;58,448;79,574;115,701;163,820;223,914;294,979;372,1013;453,1020;535,1000;611,955;672,893;717,812;741,718;740,612;706,497;636,377;553,272;472,187;392,123;315,81;244,62;180,66" o:connectangles="0,0,0,0,0,0,0,0,0,0,0,0,0,0,0,0,0,0,0,0,0,0,0,0,0,0,0,0,0,0,0,0,0,0,0,0,0,0,0,0,0,0,0,0,0,0,0,0,0,0,0"/>
                    <o:lock v:ext="edit" verticies="t"/>
                  </v:shape>
                  <v:shape id="Freeform 108" o:spid="_x0000_s1038" style="position:absolute;left:6118;top:3727;width:1449;height:1862;rotation:90;visibility:visible;mso-wrap-style:square;v-text-anchor:top" coordsize="3180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z/8IA&#10;AADbAAAADwAAAGRycy9kb3ducmV2LnhtbERPS2vCQBC+C/6HZYTedNOCVaKrhEJrC/VQW+9DdkzS&#10;ZGfD7ubhv+8KQm/z8T1nux9NI3pyvrKs4HGRgCDOra64UPDz/Tpfg/ABWWNjmRRcycN+N51sMdV2&#10;4C/qT6EQMYR9igrKENpUSp+XZNAvbEscuYt1BkOErpDa4RDDTSOfkuRZGqw4NpTY0ktJeX3qjILl&#10;8fNjfTi734vReXd9W2XH2gxKPczGbAMi0Bj+xXf3u47zV3D7JR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vP/wgAAANsAAAAPAAAAAAAAAAAAAAAAAJgCAABkcnMvZG93&#10;bnJldi54bWxQSwUGAAAAAAQABAD1AAAAhwMAAAAA&#10;" path="m374,3632r58,27l494,3681r63,16l624,3707r69,4l764,3710r75,-6l913,3694r79,-17l1070,3657r81,-26l1233,3601r83,-34l1399,3529r84,-43l1568,3440r84,-50l1738,3337r85,-57l1907,3220r85,-64l2075,3091r83,-70l2239,2950r80,-75l2398,2800r77,-80l2550,2640r74,-82l2695,2473r69,-85l2829,2300r56,-87l2934,2127r47,-85l3021,1958r36,-83l3089,1793r26,-82l3137,1632r18,-78l3168,1476r8,-76l3180,1325r,-73l3176,1180r-8,-71l3155,1040r-17,-69l3117,906r-25,-65l3064,778r-34,-61l2995,658r-40,-59l2911,544r-49,-55l2811,437r-55,-51l2698,338r-62,-46l2570,247r-68,-43l2430,164r-65,-32l2299,102,2231,76,2162,55,2094,36,2022,22,1951,11,1880,4,1808,r-73,2l1663,6r-72,10l1518,30r-71,18l1375,70r-71,26l1234,128r-69,36l1096,204r-67,46l962,300r-65,56l834,416r-62,65l712,551r-58,76l598,707r-55,87l492,886r-49,97l396,1086r-43,108l310,1301r-40,105l233,1510r-36,103l165,1715r-28,99l111,1914r-24,98l66,2108r-18,94l34,2294r-14,91l11,2473r-6,86l,2643r,82l1,2804r5,77l15,2956r9,71l38,3096r16,65l73,3224r22,59l120,3338r27,54l178,3441r33,45l248,3529r39,38l329,3601r45,31xm481,3381r49,25l584,3425r56,14l698,3449r60,4l821,3453r64,-4l951,3440r67,-13l1087,3409r70,-20l1228,3364r72,-29l1372,3303r74,-36l1520,3228r73,-42l1667,3139r73,-48l1814,3040r73,-54l1960,2929r71,-60l2102,2808r70,-64l2241,2678r66,-69l2373,2539r64,-72l2499,2393r61,-74l2618,2242r60,-76l2734,2090r51,-77l2831,1939r41,-76l2908,1788r31,-74l2965,1639r23,-73l3004,1494r13,-73l3026,1351r4,-69l3030,1212r-4,-68l3017,1078r-11,-65l2989,949r-20,-63l2945,826r-27,-60l2886,710r-35,-56l2813,599r-41,-52l2727,498r-49,-48l2627,405r-54,-44l2516,321r-61,-38l2392,247r-58,-29l2275,192r-62,-22l2152,150r-66,-17l2021,119r-66,-10l1887,102r-69,-2l1750,100r-70,5l1610,113r-69,12l1471,141r-70,20l1332,186r-69,30l1196,250r-67,39l1063,332r-64,48l936,434r-62,59l815,556r-58,68l701,699r-52,80l598,865r-49,91l504,1053r-42,103l423,1265r-37,94l350,1450r-32,91l288,1631r-27,89l236,1807r-21,87l196,1979r-18,83l164,2144r-11,80l144,2302r-7,77l133,2454r-2,73l132,2597r3,69l141,2732r9,64l160,2858r15,59l190,2974r18,54l229,3079r23,49l277,3173r28,42l335,3255r33,37l404,3325r36,30l481,3381xe" fillcolor="#daeef3 [664]" stroked="f">
                    <v:fill opacity="35466f"/>
                    <v:path arrowok="t" o:connecttype="custom" o:connectlocs="284,1860;452,1845;637,1771;831,1646;1020,1480;1196,1283;1337,1067;1419,858;1449,665;1430,487;1365,330;1256,194;1107,82;954,18;791,1;627,35;469,125;324,276;202,493;106,758;40,1010;5,1241;3,1446;33,1618;96,1749;219,1696;345,1733;495,1710;659,1639;827,1525;990,1377;1139,1201;1269,1010;1351,822;1381,643;1362,476;1299,328;1197,203;1064,109;921,60;766,53;607,93;455,191;319,351;211,580;131,818;81,1035;61,1231;68,1403;104,1545;168,1652" o:connectangles="0,0,0,0,0,0,0,0,0,0,0,0,0,0,0,0,0,0,0,0,0,0,0,0,0,0,0,0,0,0,0,0,0,0,0,0,0,0,0,0,0,0,0,0,0,0,0,0,0,0,0"/>
                    <o:lock v:ext="edit" verticies="t"/>
                  </v:shape>
                  <v:shape id="Freeform 109" o:spid="_x0000_s1039" style="position:absolute;left:9102;top:3239;width:1224;height:1908;rotation:7920596fd;visibility:visible;mso-wrap-style:square;v-text-anchor:top" coordsize="2687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wesIA&#10;AADbAAAADwAAAGRycy9kb3ducmV2LnhtbESPQW/CMAyF75P4D5GRdhspmzSmQkDAYNpxA36AaUxb&#10;0ThVEtry7/Fh0m623vN7nxerwTWqoxBrzwamkwwUceFtzaWB03H/8gEqJmSLjWcycKcIq+XoaYG5&#10;9T3/UndIpZIQjjkaqFJqc61jUZHDOPEtsWgXHxwmWUOpbcBewl2jX7PsXTusWRoqbGlbUXE93JyB&#10;ctNPZ8cv1J1Lb0PY/cw+9f1szPN4WM9BJRrSv/nv+tsKvsDKLzK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vB6wgAAANsAAAAPAAAAAAAAAAAAAAAAAJgCAABkcnMvZG93&#10;bnJldi54bWxQSwUGAAAAAAQABAD1AAAAhwMAAAAA&#10;" path="m740,3780r-57,-21l628,3730r-53,-34l525,3656r-49,-45l430,3560r-44,-55l345,3445r-39,-64l269,3312r-36,-72l201,3163r-29,-79l143,3000r-25,-85l96,2825,74,2733,56,2640,41,2543,28,2444,17,2345,9,2244,3,2141,1,2038,,1934,2,1830,7,1724r7,-105l23,1515,36,1411,52,1306,70,1203r24,-94l122,1018r29,-88l183,847r35,-79l256,693r39,-71l335,555r44,-64l425,431r48,-55l521,324r53,-48l626,232r55,-40l738,155r59,-31l856,95,918,70,980,49r64,-17l1110,18r66,-9l1244,3,1312,r70,3l1454,7r72,10l1598,29r74,16l1746,66r75,23l1886,114r64,27l2012,171r61,33l2131,241r55,39l2241,322r51,47l2341,416r46,51l2431,521r41,56l2509,636r34,62l2574,763r29,66l2626,899r21,72l2663,1045r12,77l2683,1200r4,82l2686,1364r-5,87l2670,1539r-14,88l2636,1720r-25,93l2580,1909r-35,97l2503,2106r-47,102l2409,2306r-47,97l2315,2497r-50,91l2215,2676r-52,86l2111,2845r-53,80l2005,3002r-55,74l1896,3147r-56,67l1786,3278r-57,62l1673,3396r-57,55l1560,3501r-57,47l1446,3591r-56,39l1334,3665r-57,32l1221,3724r-56,24l1110,3767r-55,15l1001,3793r-54,6l894,3801r-52,-2l789,3792r-49,-12xm845,3544r-50,-20l747,3499r-47,-29l657,3436r-43,-40l574,3354r-40,-48l498,3254r-36,-55l430,3139r-31,-61l370,3012r-27,-69l319,2872r-23,-75l276,2720r-19,-78l240,2560r-13,-82l214,2393r-9,-86l198,2219r-6,-88l189,2041r-1,-90l191,1859r3,-91l200,1677r8,-91l219,1495r14,-91l249,1314r13,-93l278,1132r20,-84l321,967r26,-77l377,815r31,-70l442,679r37,-64l519,556r42,-56l604,448r47,-49l698,354r50,-40l800,276r53,-34l909,212r57,-27l1024,163r60,-19l1144,127r62,-12l1267,107r64,-5l1395,101r64,2l1525,109r65,10l1656,133r67,17l1788,171r58,21l1903,216r56,28l2013,275r54,33l2119,345r51,40l2219,428r47,45l2310,521r43,52l2392,627r36,57l2463,743r31,61l2521,870r25,66l2566,1006r17,71l2594,1151r9,76l2606,1306r,81l2600,1470r-10,85l2574,1642r-21,88l2527,1822r-33,93l2456,2010r-44,96l2361,2204r-40,88l2279,2376r-43,81l2192,2537r-43,77l2103,2688r-46,71l2010,2828r-46,66l1915,2957r-49,61l1818,3076r-49,54l1719,3181r-50,48l1620,3276r-50,41l1519,3356r-50,37l1419,3425r-50,29l1320,3481r-50,22l1220,3522r-49,15l1123,3549r-48,8l1028,3562r-46,1l935,3561r-45,-7l845,3544xe" fillcolor="#c2d69b [1942]" stroked="f">
                    <v:fill opacity="35466f"/>
                    <v:path arrowok="t" o:connecttype="custom" o:connectlocs="239,1835;139,1697;65,1506;19,1277;0,1023;10,760;56,511;134,312;237,163;363,62;506,9;662,4;830,45;971,121;1087,234;1173,383;1219,563;1216,773;1159,1007;1055,1253;937,1468;814,1645;685,1781;556,1869;431,1907;385,1779;280,1705;196,1576;135,1404;97,1201;86,979;100,750;136,526;201,341;297,200;414,106;549,58;695,55;841,96;965,173;1072,288;1148,437;1186,616;1173,824;1099,1057;999,1274;895,1453;783,1597;669,1703;556,1768;447,1789" o:connectangles="0,0,0,0,0,0,0,0,0,0,0,0,0,0,0,0,0,0,0,0,0,0,0,0,0,0,0,0,0,0,0,0,0,0,0,0,0,0,0,0,0,0,0,0,0,0,0,0,0,0,0"/>
                    <o:lock v:ext="edit" verticies="t"/>
                  </v:shape>
                  <v:shape id="Freeform 110" o:spid="_x0000_s1040" style="position:absolute;left:8046;top:8286;width:2251;height:1783;rotation:90;visibility:visible;mso-wrap-style:square;v-text-anchor:top" coordsize="4939,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o0MAA&#10;AADbAAAADwAAAGRycy9kb3ducmV2LnhtbERPTWvCQBC9F/oflil4q5taLBpdpQiFih40il6H7CQb&#10;zM6G7NbEf+8KQm/zeJ8zX/a2FldqfeVYwccwAUGcO11xqeB4+HmfgPABWWPtmBTcyMNy8foyx1S7&#10;jvd0zUIpYgj7FBWYEJpUSp8bsuiHriGOXOFaiyHCtpS6xS6G21qOkuRLWqw4NhhsaGUov2R/VsFl&#10;M9am21LxeRpjU5zXtNtmpNTgrf+egQjUh3/x0/2r4/wpPH6JB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No0MAAAADbAAAADwAAAAAAAAAAAAAAAACYAgAAZHJzL2Rvd25y&#10;ZXYueG1sUEsFBgAAAAAEAAQA9QAAAIUDAAAAAA==&#10;" path="m21,2662l6,2582,,2502r3,-82l13,2336r18,-85l55,2166r32,-87l126,1992r45,-89l222,1815r58,-89l343,1638r69,-88l487,1462r79,-87l650,1288r88,-86l832,1118r96,-83l1029,952r104,-79l1241,793r111,-76l1466,643r116,-72l1701,502r120,-68l1944,372r124,-62l2193,253r127,-54l2447,148r123,-37l2691,79,2810,52,2925,32,3038,15,3147,6,3253,r105,l3459,6r97,9l3651,31r91,20l3831,74r87,30l3999,138r80,38l4155,219r73,47l4298,317r67,56l4428,433r60,64l4544,565r53,71l4647,712r46,79l4736,874r39,86l4811,1050r32,94l4871,1241r25,99l4914,1430r13,89l4935,1609r4,90l4938,1789r-6,90l4922,1968r-15,89l4885,2144r-25,87l4831,2317r-36,84l4755,2483r-46,81l4658,2643r-56,77l4540,2793r-66,72l4403,2934r-79,66l4243,3063r-89,61l4060,3180r-100,53l3855,3281r-111,45l3628,3366r-122,37l3378,3435r-134,26l3104,3484r-146,16l2816,3516r-140,14l2537,3540r-135,8l2268,3552r-132,1l2008,3552r-125,-4l1759,3540r-120,-9l1523,3518r-114,-15l1300,3485r-107,-20l1090,3441r-99,-26l896,3386r-92,-31l718,3321r-83,-36l557,3246r-74,-42l413,3160r-64,-46l290,3066r-55,-51l185,2961r-43,-54l102,2849,70,2789,42,2726,21,2662xm359,2618r-14,-70l341,2478r1,-72l350,2333r14,-75l385,2183r27,-75l444,2031r38,-77l526,1877r48,-77l629,1723r58,-77l750,1569r68,-76l890,1417r76,-74l1045,1269r83,-72l1215,1125r90,-70l1399,987r95,-67l1592,856r101,-63l1796,732r104,-58l2007,618r108,-53l2225,515r111,-47l2447,423r113,-48l2670,333r109,-36l2886,267r104,-24l3092,225r101,-13l3291,205r97,-3l3480,206r91,8l3660,227r86,19l3829,269r80,27l3986,329r75,37l4133,406r69,45l4267,500r63,53l4388,610r56,60l4496,734r49,68l4590,873r42,73l4670,1023r34,80l4734,1185r27,87l4782,1359r16,78l4809,1518r8,82l4820,1681r-1,84l4813,1848r-9,84l4789,2015r-19,84l4747,2182r-29,82l4685,2346r-38,80l4603,2504r-47,77l4502,2656r-58,72l4380,2799r-69,68l4237,2931r-80,61l4072,3050r-92,55l3884,3156r-103,46l3673,3244r-114,38l3438,3314r-125,27l3180,3364r-139,17l2897,3391r-125,14l2649,3417r-121,9l2409,3431r-116,4l2179,3435r-111,-2l1958,3428r-106,-7l1748,3410r-100,-13l1549,3383r-95,-18l1363,3345r-88,-22l1190,3298r-82,-28l1030,3242r-75,-32l885,3177r-67,-36l755,3103r-60,-40l640,3022r-50,-44l542,2932r-41,-49l463,2835r-33,-52l401,2729r-23,-54l359,2618xe" fillcolor="#facfac [2892]" stroked="f">
                    <v:fill opacity="35466f"/>
                    <v:path arrowok="t" o:connecttype="custom" o:connectlocs="6,1172;78,955;222,734;423,519;668,323;943,156;1226,40;1483,0;1705,26;1894,110;2045,249;2158,439;2231,672;2251,898;2215,1120;2123,1326;1971,1505;1757,1647;1478,1737;1156,1776;858,1780;592,1749;366,1684;188,1586;65,1459;164,1314;166,1133;240,942;373,749;554,565;772,398;1014,258;1267,149;1500,103;1707,123;1884,204;2025,336;2128,513;2187,721;2194,927;2150,1136;2052,1333;1895,1501;1674,1628;1386,1697;1098,1722;844,1717;621,1679;435,1611;292,1517;196,1397" o:connectangles="0,0,0,0,0,0,0,0,0,0,0,0,0,0,0,0,0,0,0,0,0,0,0,0,0,0,0,0,0,0,0,0,0,0,0,0,0,0,0,0,0,0,0,0,0,0,0,0,0,0,0"/>
                    <o:lock v:ext="edit" verticies="t"/>
                  </v:shape>
                  <v:shape id="Freeform 111" o:spid="_x0000_s1041" style="position:absolute;left:4648;top:5826;width:1587;height:2573;rotation:90;visibility:visible;mso-wrap-style:square;v-text-anchor:top" coordsize="3482,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5JcAA&#10;AADbAAAADwAAAGRycy9kb3ducmV2LnhtbERPy4rCMBTdD/gP4QruxtQunKEaxQeKC2GYKoi7S3L7&#10;wOamNFHr35vFwCwP5z1f9rYRD+p87VjBZJyAINbO1FwqOJ92n98gfEA22DgmBS/ysFwMPuaYGffk&#10;X3rkoRQxhH2GCqoQ2kxKryuy6MeuJY5c4TqLIcKulKbDZwy3jUyTZCot1hwbKmxpU5G+5XerQF8P&#10;l3RVHPV28oWcr/dFqPFHqdGwX81ABOrDv/jPfTAK0rg+fo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B5JcAAAADbAAAADwAAAAAAAAAAAAAAAACYAgAAZHJzL2Rvd25y&#10;ZXYueG1sUEsFBgAAAAAEAAQA9QAAAIUDAAAAAA==&#10;" path="m1698,5128r81,-8l1860,5102r79,-25l2019,5044r78,-40l2174,4955r76,-56l2325,4838r73,-69l2471,4693r70,-80l2609,4526r68,-91l2742,4338r64,-102l2867,4130r59,-110l2983,3906r54,-118l3090,3667r48,-125l3186,3416r44,-130l3270,3154r38,-133l3342,2885r32,-136l3403,2612r25,-138l3449,2336r18,-139l3480,2059r2,-132l3480,1801r-7,-122l3461,1560r-16,-113l3424,1336r-25,-105l3371,1130r-34,-97l3301,940r-42,-88l3214,768r-48,-79l3113,613r-57,-71l2997,474r-63,-61l2868,355r-70,-55l2724,252r-76,-45l2569,167r-82,-37l2402,98,2314,71,2224,48,2131,29,2035,15,1937,5,1837,1,1734,,1630,3r-93,8l1446,23r-90,17l1267,61r-88,26l1092,118r-84,36l926,194r-80,44l767,286r-74,53l620,397r-70,63l485,528r-63,71l363,675r-56,80l255,840r-47,90l165,1024r-39,98l93,1225,63,1333,39,1444,22,1560,8,1681,1,1805,,1934r5,134l16,2207r17,142l58,2496r24,143l108,2780r29,137l167,3052r32,132l235,3313r37,124l311,3559r41,117l395,3791r45,110l488,4008r48,102l586,4208r51,94l690,4391r55,85l801,4556r58,76l917,4702r60,66l1038,4828r63,56l1164,4934r64,44l1293,5017r65,33l1426,5078r66,22l1561,5115r69,9l1698,5128xm1647,4786r72,-7l1789,4764r70,-21l1929,4715r68,-36l2065,4639r66,-47l2197,4538r65,-59l2325,4415r61,-69l2447,4272r59,-78l2563,4111r56,-88l2673,3932r51,-95l2774,3739r49,-102l2868,3533r44,-107l2952,3316r39,-112l3027,3090r33,-115l3091,2858r27,-120l3143,2619r23,-120l3183,2378r16,-121l3212,2136r15,-123l3238,1893r5,-116l3241,1664r-6,-108l3225,1450r-16,-101l3189,1251r-25,-93l3136,1066r-35,-86l3064,898r-42,-79l2976,744r-49,-69l2874,607r-57,-63l2758,486r-65,-54l2627,382r-69,-46l2486,294r-75,-37l2334,223r-79,-28l2173,170r-84,-20l2003,135r-87,-11l1827,118r-92,-2l1643,119r-81,7l1480,137r-82,15l1317,172r-81,25l1155,226r-78,33l999,296r-76,42l848,384r-72,51l705,490r-68,59l573,613r-62,69l452,755r-55,77l346,914r-46,86l258,1090r-38,95l186,1284r-27,105l137,1497r-18,113l108,1727r-5,122l106,1976r8,130l128,2242r23,140l182,2526r20,126l225,2775r25,121l278,3013r29,114l339,3238r34,109l408,3451r37,102l484,3651r40,95l566,3837r44,88l655,4009r46,79l750,4164r48,72l849,4305r51,64l954,4428r53,56l1062,4535r55,47l1173,4624r57,37l1288,4693r59,29l1406,4744r60,18l1525,4775r61,8l1647,4786xe" fillcolor="#b2a1c7 [1943]" stroked="f">
                    <v:fill opacity="35466f"/>
                    <v:path arrowok="t" o:connecttype="custom" o:connectlocs="920,2531;1093,2393;1250,2177;1384,1901;1490,1583;1562,1241;1586,904;1549,618;1465,385;1337,207;1171,84;971,15;743,2;537,44;350,144;192,301;75,514;10,783;7,1107;62,1464;142,1786;244,2062;365,2286;502,2451;650,2548;751,2401;910,2348;1060,2215;1194,2019;1307,1773;1395,1493;1451,1193;1478,892;1453,628;1377,411;1257,244;1099,129;913,68;712,63;526,113;354,218;206,379;100,595;49,867;69,1195;127,1512;203,1783;299,2012;410,2192;535,2320;668,2389" o:connectangles="0,0,0,0,0,0,0,0,0,0,0,0,0,0,0,0,0,0,0,0,0,0,0,0,0,0,0,0,0,0,0,0,0,0,0,0,0,0,0,0,0,0,0,0,0,0,0,0,0,0,0"/>
                    <o:lock v:ext="edit" verticies="t"/>
                  </v:shape>
                  <v:shape id="Freeform 112" o:spid="_x0000_s1042" style="position:absolute;left:6658;top:5878;width:960;height:1223;rotation:-416808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q3y8QA&#10;AADbAAAADwAAAGRycy9kb3ducmV2LnhtbESPQWsCMRSE7wX/Q3iCl6KJHkpZjSKC7R4qUlcQb4/N&#10;c3dx87IkUbf/3hQKPQ4z8w2zWPW2FXfyoXGsYTpRIIhLZxquNByL7fgdRIjIBlvHpOGHAqyWg5cF&#10;ZsY9+Jvuh1iJBOGQoYY6xi6TMpQ1WQwT1xEn7+K8xZikr6Tx+Ehw28qZUm/SYsNpocaONjWV18PN&#10;atgfC97bIt+9fpzPX+v8qvzpU2k9GvbrOYhIffwP/7Vzo2E2hd8v6Q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6t8vEAAAA2wAAAA8AAAAAAAAAAAAAAAAAmAIAAGRycy9k&#10;b3ducmV2LnhtbFBLBQYAAAAABAAEAPUAAACJAwAAAAA=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abf8f [1945]" stroked="f">
                    <v:fill opacity="35466f"/>
                    <v:path arrowok="t" o:connecttype="custom" o:connectlocs="320,3;437,40;557,118;674,226;780,358;872,506;937,661;960,800;948,921;904,1024;831,1107;730,1170;605,1211;485,1223;365,1205;254,1157;156,1075;79,959;29,808;5,633;0,471;16,326;49,203;99,105;167,36;245,89;342,90;445,128;550,200;650,298;741,415;818,546;878,683;905,809;896,922;854,1019;784,1097;690,1154;578,1187;468,1192;356,1170;250,1117;158,1033;88,913;50,757;34,601;35,463;54,341;88,240;138,161;202,108" o:connectangles="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3311525</wp:posOffset>
                </wp:positionV>
                <wp:extent cx="3916045" cy="3193415"/>
                <wp:effectExtent l="13970" t="6350" r="13335" b="10160"/>
                <wp:wrapNone/>
                <wp:docPr id="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6045" cy="3193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  <a:alpha val="52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B4EC6" id="Rectangle 285" o:spid="_x0000_s1026" style="position:absolute;margin-left:-10.15pt;margin-top:260.75pt;width:308.35pt;height:25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" fillcolor="#c2d69b [1942]" strokecolor="#c2d69b [1942]">
                <v:fill opacity="34078f" color2="#c2d69b [1942]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440055</wp:posOffset>
                </wp:positionV>
                <wp:extent cx="4114800" cy="6858000"/>
                <wp:effectExtent l="0" t="0" r="19050" b="19050"/>
                <wp:wrapNone/>
                <wp:docPr id="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147FD" id="Rectangle 30" o:spid="_x0000_s1026" style="position:absolute;margin-left:36pt;margin-top:34.65pt;width:324pt;height:540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" filled="f" strokecolor="#b2b2b2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811385" cy="0"/>
                <wp:effectExtent l="9525" t="9525" r="8890" b="9525"/>
                <wp:wrapNone/>
                <wp:docPr id="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1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2B2B2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ACBA3" id="AutoShape 71" o:spid="_x0000_s1026" type="#_x0000_t32" style="position:absolute;margin-left:0;margin-top:0;width:772.55pt;height:0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" strokecolor="#b2b2b2">
                <v:stroke dashstyle="dash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457200</wp:posOffset>
                </wp:positionV>
                <wp:extent cx="4114800" cy="6858000"/>
                <wp:effectExtent l="9525" t="9525" r="9525" b="9525"/>
                <wp:wrapNone/>
                <wp:docPr id="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B1AB8" id="Rectangle 31" o:spid="_x0000_s1026" style="position:absolute;margin-left:6in;margin-top:36pt;width:324pt;height:54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" filled="f" fillcolor="#92cddc [1944]" strokecolor="#b2b2b2">
                <w10:wrap anchorx="page" anchory="page"/>
              </v:rect>
            </w:pict>
          </mc:Fallback>
        </mc:AlternateContent>
      </w:r>
    </w:p>
    <w:sectPr w:rsidR="00DE7536" w:rsidRPr="00712AEE" w:rsidSect="00B062D7">
      <w:pgSz w:w="15840" w:h="12240" w:orient="landscape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1262A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4494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762010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3E046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275"/>
    <w:rsid w:val="000363C7"/>
    <w:rsid w:val="0004237D"/>
    <w:rsid w:val="00141591"/>
    <w:rsid w:val="001F5178"/>
    <w:rsid w:val="00207714"/>
    <w:rsid w:val="002B353D"/>
    <w:rsid w:val="002E1DC9"/>
    <w:rsid w:val="002E7A18"/>
    <w:rsid w:val="00430CD6"/>
    <w:rsid w:val="00475FB0"/>
    <w:rsid w:val="00482C04"/>
    <w:rsid w:val="004C76B0"/>
    <w:rsid w:val="005251FE"/>
    <w:rsid w:val="0055013E"/>
    <w:rsid w:val="0055769E"/>
    <w:rsid w:val="005647C0"/>
    <w:rsid w:val="00590D46"/>
    <w:rsid w:val="005B6085"/>
    <w:rsid w:val="00683FEC"/>
    <w:rsid w:val="006944BF"/>
    <w:rsid w:val="006E4B70"/>
    <w:rsid w:val="00701094"/>
    <w:rsid w:val="007127AD"/>
    <w:rsid w:val="00712AEE"/>
    <w:rsid w:val="0071690E"/>
    <w:rsid w:val="0071734C"/>
    <w:rsid w:val="00753247"/>
    <w:rsid w:val="007B2CDB"/>
    <w:rsid w:val="007F5EC5"/>
    <w:rsid w:val="00812093"/>
    <w:rsid w:val="00840859"/>
    <w:rsid w:val="009240EF"/>
    <w:rsid w:val="00994A6F"/>
    <w:rsid w:val="00A17674"/>
    <w:rsid w:val="00A53350"/>
    <w:rsid w:val="00A97338"/>
    <w:rsid w:val="00AE3275"/>
    <w:rsid w:val="00AF0D88"/>
    <w:rsid w:val="00B062D7"/>
    <w:rsid w:val="00B55674"/>
    <w:rsid w:val="00B760AC"/>
    <w:rsid w:val="00C83480"/>
    <w:rsid w:val="00CF0A6B"/>
    <w:rsid w:val="00D371C9"/>
    <w:rsid w:val="00D57EBD"/>
    <w:rsid w:val="00DE7536"/>
    <w:rsid w:val="00E81D59"/>
    <w:rsid w:val="00EF5B7D"/>
    <w:rsid w:val="00F13A78"/>
    <w:rsid w:val="00F13EB3"/>
    <w:rsid w:val="00F545BB"/>
    <w:rsid w:val="00F61FBA"/>
    <w:rsid w:val="00FA7450"/>
    <w:rsid w:val="00FF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662]" stroke="f">
      <v:fill color="none [662]" color2="fill lighten(0)" rotate="t" angle="-90" method="linear sigma" focus="100%" type="gradient"/>
      <v:stroke on="f"/>
      <o:colormru v:ext="edit" colors="#b2b2b2"/>
    </o:shapedefaults>
    <o:shapelayout v:ext="edit">
      <o:idmap v:ext="edit" data="1"/>
    </o:shapelayout>
  </w:shapeDefaults>
  <w:doNotEmbedSmartTags/>
  <w:decimalSymbol w:val="."/>
  <w:listSeparator w:val=","/>
  <w15:docId w15:val="{C71112A9-403B-4B9A-9A33-55015601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/>
    <w:lsdException w:name="List Number" w:uiPriority="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/>
    <w:lsdException w:name="List Continue 2" w:uiPriority="1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2"/>
    <w:lsdException w:name="Emphasis" w:uiPriority="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DE7536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semiHidden/>
    <w:unhideWhenUsed/>
    <w:qFormat/>
    <w:rsid w:val="00DE7536"/>
    <w:pPr>
      <w:outlineLvl w:val="0"/>
    </w:pPr>
    <w:rPr>
      <w:rFonts w:ascii="Trebuchet MS" w:eastAsia="Times New Roman" w:hAnsi="Trebuchet MS" w:cs="Times New Roman"/>
      <w:b/>
      <w:color w:val="FFC000" w:themeColor="background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semiHidden/>
    <w:rsid w:val="00DE7536"/>
    <w:rPr>
      <w:rFonts w:ascii="Trebuchet MS" w:eastAsia="Times New Roman" w:hAnsi="Trebuchet MS" w:cs="Times New Roman"/>
      <w:b/>
      <w:color w:val="FFC000" w:themeColor="background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E7536"/>
    <w:rPr>
      <w:color w:val="808080"/>
    </w:rPr>
  </w:style>
  <w:style w:type="paragraph" w:customStyle="1" w:styleId="InvitationTitle">
    <w:name w:val="Invitation Title"/>
    <w:basedOn w:val="Normal"/>
    <w:link w:val="InvitationTitleChar"/>
    <w:qFormat/>
    <w:rsid w:val="00B55674"/>
    <w:rPr>
      <w:rFonts w:asciiTheme="majorHAnsi" w:hAnsiTheme="majorHAnsi"/>
      <w:b/>
      <w:color w:val="860088" w:themeColor="text2" w:themeTint="E6"/>
      <w:sz w:val="38"/>
    </w:rPr>
  </w:style>
  <w:style w:type="paragraph" w:customStyle="1" w:styleId="Eventnameinside">
    <w:name w:val="Event name (inside)"/>
    <w:basedOn w:val="Normal"/>
    <w:link w:val="EventnameinsideChar"/>
    <w:qFormat/>
    <w:rsid w:val="007B2CDB"/>
    <w:rPr>
      <w:b/>
      <w:color w:val="860088" w:themeColor="text2" w:themeTint="E6"/>
      <w:szCs w:val="18"/>
    </w:rPr>
  </w:style>
  <w:style w:type="paragraph" w:customStyle="1" w:styleId="Titleofeventdetails">
    <w:name w:val="Title of event details"/>
    <w:basedOn w:val="Normal"/>
    <w:link w:val="TitleofeventdetailsChar"/>
    <w:qFormat/>
    <w:rsid w:val="00B55674"/>
    <w:pPr>
      <w:spacing w:after="60"/>
      <w:contextualSpacing/>
    </w:pPr>
    <w:rPr>
      <w:rFonts w:asciiTheme="majorHAnsi" w:eastAsiaTheme="majorEastAsia" w:hAnsiTheme="majorHAnsi" w:cstheme="majorBidi"/>
      <w:b/>
      <w:color w:val="860088" w:themeColor="text2" w:themeTint="E6"/>
      <w:spacing w:val="5"/>
      <w:kern w:val="28"/>
      <w:sz w:val="24"/>
      <w:szCs w:val="52"/>
      <w:lang w:bidi="en-US"/>
    </w:rPr>
  </w:style>
  <w:style w:type="paragraph" w:customStyle="1" w:styleId="Eventdetails">
    <w:name w:val="Event details"/>
    <w:basedOn w:val="Normal"/>
    <w:link w:val="EventdetailsChar"/>
    <w:qFormat/>
    <w:rsid w:val="00B55674"/>
    <w:pPr>
      <w:spacing w:after="120"/>
      <w:contextualSpacing/>
    </w:pPr>
    <w:rPr>
      <w:rFonts w:eastAsiaTheme="majorEastAsia" w:cstheme="majorBidi"/>
      <w:color w:val="2D1602" w:themeColor="background1" w:themeShade="1A"/>
      <w:spacing w:val="5"/>
      <w:kern w:val="28"/>
      <w:sz w:val="18"/>
      <w:szCs w:val="52"/>
      <w:lang w:bidi="en-US"/>
    </w:rPr>
  </w:style>
  <w:style w:type="character" w:customStyle="1" w:styleId="InvitationTitleChar">
    <w:name w:val="Invitation Title Char"/>
    <w:basedOn w:val="DefaultParagraphFont"/>
    <w:link w:val="InvitationTitle"/>
    <w:rsid w:val="00B55674"/>
    <w:rPr>
      <w:rFonts w:asciiTheme="majorHAnsi" w:hAnsiTheme="majorHAnsi"/>
      <w:b/>
      <w:color w:val="860088" w:themeColor="text2" w:themeTint="E6"/>
      <w:sz w:val="38"/>
    </w:rPr>
  </w:style>
  <w:style w:type="character" w:customStyle="1" w:styleId="EventnameinsideChar">
    <w:name w:val="Event name (inside) Char"/>
    <w:basedOn w:val="DefaultParagraphFont"/>
    <w:link w:val="Eventnameinside"/>
    <w:rsid w:val="00C83480"/>
    <w:rPr>
      <w:b/>
      <w:color w:val="860088" w:themeColor="text2" w:themeTint="E6"/>
      <w:szCs w:val="18"/>
    </w:rPr>
  </w:style>
  <w:style w:type="character" w:customStyle="1" w:styleId="TitleofeventdetailsChar">
    <w:name w:val="Title of event details Char"/>
    <w:basedOn w:val="DefaultParagraphFont"/>
    <w:link w:val="Titleofeventdetails"/>
    <w:rsid w:val="00B55674"/>
    <w:rPr>
      <w:rFonts w:asciiTheme="majorHAnsi" w:eastAsiaTheme="majorEastAsia" w:hAnsiTheme="majorHAnsi" w:cstheme="majorBidi"/>
      <w:b/>
      <w:color w:val="860088" w:themeColor="text2" w:themeTint="E6"/>
      <w:spacing w:val="5"/>
      <w:kern w:val="28"/>
      <w:sz w:val="24"/>
      <w:szCs w:val="52"/>
      <w:lang w:bidi="en-US"/>
    </w:rPr>
  </w:style>
  <w:style w:type="character" w:customStyle="1" w:styleId="EventdetailsChar">
    <w:name w:val="Event details Char"/>
    <w:basedOn w:val="DefaultParagraphFont"/>
    <w:link w:val="Eventdetails"/>
    <w:rsid w:val="00B55674"/>
    <w:rPr>
      <w:rFonts w:eastAsiaTheme="majorEastAsia" w:cstheme="majorBidi"/>
      <w:color w:val="2D1602" w:themeColor="background1" w:themeShade="1A"/>
      <w:spacing w:val="5"/>
      <w:kern w:val="28"/>
      <w:sz w:val="18"/>
      <w:szCs w:val="5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ressa\AppData\Roaming\Microsoft\Templates\Easter%20party%20invit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3AE83244C54E74BAA9265DD43E7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1333A-5B32-4327-A060-E11B740A35FC}"/>
      </w:docPartPr>
      <w:docPartBody>
        <w:p w:rsidR="00000000" w:rsidRDefault="006B0D39">
          <w:pPr>
            <w:pStyle w:val="E43AE83244C54E74BAA9265DD43E7A7B"/>
          </w:pPr>
          <w:r w:rsidRPr="00753247">
            <w:t>You’re Invited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39"/>
    <w:rsid w:val="006B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3AE83244C54E74BAA9265DD43E7A7B">
    <w:name w:val="E43AE83244C54E74BAA9265DD43E7A7B"/>
  </w:style>
  <w:style w:type="paragraph" w:customStyle="1" w:styleId="4F7365A5C72C43CB9B99C1862E9960FE">
    <w:name w:val="4F7365A5C72C43CB9B99C1862E9960FE"/>
  </w:style>
  <w:style w:type="paragraph" w:customStyle="1" w:styleId="95BA10D0B59642B797730521A81808D6">
    <w:name w:val="95BA10D0B59642B797730521A81808D6"/>
  </w:style>
  <w:style w:type="paragraph" w:customStyle="1" w:styleId="9075044F749F41ED9DD948B7562301D5">
    <w:name w:val="9075044F749F41ED9DD948B7562301D5"/>
  </w:style>
  <w:style w:type="paragraph" w:customStyle="1" w:styleId="D635ABA5FA304E229EBA50DA561C5C53">
    <w:name w:val="D635ABA5FA304E229EBA50DA561C5C53"/>
  </w:style>
  <w:style w:type="paragraph" w:customStyle="1" w:styleId="9F11B000100B4494A23F191FC5333EC7">
    <w:name w:val="9F11B000100B4494A23F191FC5333EC7"/>
  </w:style>
  <w:style w:type="paragraph" w:customStyle="1" w:styleId="2AFC917F7F124A1FA2D98BC6E1D76E5B">
    <w:name w:val="2AFC917F7F124A1FA2D98BC6E1D76E5B"/>
  </w:style>
  <w:style w:type="paragraph" w:customStyle="1" w:styleId="295127495662407E979D11CDA7C15553">
    <w:name w:val="295127495662407E979D11CDA7C155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Floral">
  <a:themeElements>
    <a:clrScheme name="Easter">
      <a:dk1>
        <a:srgbClr val="FFFF00"/>
      </a:dk1>
      <a:lt1>
        <a:srgbClr val="FDEADA"/>
      </a:lt1>
      <a:dk2>
        <a:srgbClr val="5F0060"/>
      </a:dk2>
      <a:lt2>
        <a:srgbClr val="FFC000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BF"/>
      </a:hlink>
      <a:folHlink>
        <a:srgbClr val="FF0000"/>
      </a:folHlink>
    </a:clrScheme>
    <a:fontScheme name="Easter">
      <a:majorFont>
        <a:latin typeface="Monotype Corsiv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B3147-02A1-4ADA-9F67-6814AAF9E4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1DB9AC-E435-4065-909B-8CCFBD218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Easter party invitation.dotx</Template>
  <TotalTime>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Easter party invitation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party invitation</dc:title>
  <dc:creator>Terressa Pierce</dc:creator>
  <cp:keywords/>
  <cp:lastModifiedBy>Terressa Pierce</cp:lastModifiedBy>
  <cp:revision>2</cp:revision>
  <cp:lastPrinted>2006-08-01T17:47:00Z</cp:lastPrinted>
  <dcterms:created xsi:type="dcterms:W3CDTF">2014-03-18T22:08:00Z</dcterms:created>
  <dcterms:modified xsi:type="dcterms:W3CDTF">2014-03-18T22:10:00Z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TC102512671033</vt:lpwstr>
  </property>
</Properties>
</file>